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64934F3E" w14:textId="124A28C1" w:rsidR="005D6710" w:rsidRDefault="00E94AE8" w:rsidP="005D6710">
      <w:r>
        <w:rPr>
          <w:noProof/>
          <w:lang w:val="en-US" w:eastAsia="en-US"/>
        </w:rPr>
        <mc:AlternateContent>
          <mc:Choice Requires="wpg">
            <w:drawing>
              <wp:anchor distT="0" distB="0" distL="114300" distR="114300" simplePos="0" relativeHeight="251673600" behindDoc="0" locked="0" layoutInCell="1" allowOverlap="1" wp14:anchorId="14DCF390" wp14:editId="4E6569D9">
                <wp:simplePos x="0" y="0"/>
                <wp:positionH relativeFrom="column">
                  <wp:posOffset>-914285</wp:posOffset>
                </wp:positionH>
                <wp:positionV relativeFrom="paragraph">
                  <wp:posOffset>-394739</wp:posOffset>
                </wp:positionV>
                <wp:extent cx="7590155" cy="10311650"/>
                <wp:effectExtent l="0" t="0" r="0" b="0"/>
                <wp:wrapNone/>
                <wp:docPr id="36" name="Gruppieren 36"/>
                <wp:cNvGraphicFramePr/>
                <a:graphic xmlns:a="http://schemas.openxmlformats.org/drawingml/2006/main">
                  <a:graphicData uri="http://schemas.microsoft.com/office/word/2010/wordprocessingGroup">
                    <wpg:wgp>
                      <wpg:cNvGrpSpPr/>
                      <wpg:grpSpPr>
                        <a:xfrm>
                          <a:off x="0" y="0"/>
                          <a:ext cx="7590155" cy="10311650"/>
                          <a:chOff x="0" y="-394874"/>
                          <a:chExt cx="7590183" cy="10312138"/>
                        </a:xfrm>
                      </wpg:grpSpPr>
                      <wpg:grpSp>
                        <wpg:cNvPr id="35" name="Gruppieren 35"/>
                        <wpg:cNvGrpSpPr/>
                        <wpg:grpSpPr>
                          <a:xfrm>
                            <a:off x="4975760" y="7607133"/>
                            <a:ext cx="2325338" cy="1187641"/>
                            <a:chOff x="2590369" y="109053"/>
                            <a:chExt cx="2325338" cy="1187641"/>
                          </a:xfrm>
                        </wpg:grpSpPr>
                        <pic:pic xmlns:pic="http://schemas.openxmlformats.org/drawingml/2006/picture">
                          <pic:nvPicPr>
                            <pic:cNvPr id="1" name="Grafik 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869307" y="778192"/>
                              <a:ext cx="520641" cy="518502"/>
                            </a:xfrm>
                            <a:prstGeom prst="rect">
                              <a:avLst/>
                            </a:prstGeom>
                            <a:noFill/>
                            <a:ln>
                              <a:noFill/>
                            </a:ln>
                          </pic:spPr>
                        </pic:pic>
                        <pic:pic xmlns:pic="http://schemas.openxmlformats.org/drawingml/2006/picture">
                          <pic:nvPicPr>
                            <pic:cNvPr id="33" name="Grafik 3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013335" y="563279"/>
                              <a:ext cx="902372" cy="674345"/>
                            </a:xfrm>
                            <a:prstGeom prst="rect">
                              <a:avLst/>
                            </a:prstGeom>
                            <a:noFill/>
                            <a:ln>
                              <a:noFill/>
                            </a:ln>
                          </pic:spPr>
                        </pic:pic>
                        <pic:pic xmlns:pic="http://schemas.openxmlformats.org/drawingml/2006/picture">
                          <pic:nvPicPr>
                            <pic:cNvPr id="25" name="Grafik 25"/>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729344" y="109053"/>
                              <a:ext cx="1096308" cy="552363"/>
                            </a:xfrm>
                            <a:prstGeom prst="rect">
                              <a:avLst/>
                            </a:prstGeom>
                            <a:noFill/>
                            <a:ln>
                              <a:noFill/>
                            </a:ln>
                          </pic:spPr>
                        </pic:pic>
                        <pic:pic xmlns:pic="http://schemas.openxmlformats.org/drawingml/2006/picture">
                          <pic:nvPicPr>
                            <pic:cNvPr id="9" name="Grafik 9"/>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590369" y="235245"/>
                              <a:ext cx="964000" cy="363822"/>
                            </a:xfrm>
                            <a:prstGeom prst="rect">
                              <a:avLst/>
                            </a:prstGeom>
                            <a:noFill/>
                            <a:ln>
                              <a:noFill/>
                            </a:ln>
                          </pic:spPr>
                        </pic:pic>
                      </wpg:grpSp>
                      <wpg:grpSp>
                        <wpg:cNvPr id="34" name="Gruppieren 34"/>
                        <wpg:cNvGrpSpPr/>
                        <wpg:grpSpPr>
                          <a:xfrm>
                            <a:off x="0" y="-394874"/>
                            <a:ext cx="7590183" cy="10312138"/>
                            <a:chOff x="0" y="-394874"/>
                            <a:chExt cx="7590183" cy="10312138"/>
                          </a:xfrm>
                        </wpg:grpSpPr>
                        <pic:pic xmlns:pic="http://schemas.openxmlformats.org/drawingml/2006/picture">
                          <pic:nvPicPr>
                            <pic:cNvPr id="24" name="Grafik 24"/>
                            <pic:cNvPicPr>
                              <a:picLocks noChangeAspect="1"/>
                            </pic:cNvPicPr>
                          </pic:nvPicPr>
                          <pic:blipFill>
                            <a:blip r:embed="rId13" cstate="print">
                              <a:alphaModFix/>
                              <a:extLst>
                                <a:ext uri="{28A0092B-C50C-407E-A947-70E740481C1C}">
                                  <a14:useLocalDpi xmlns:a14="http://schemas.microsoft.com/office/drawing/2010/main" val="0"/>
                                </a:ext>
                              </a:extLst>
                            </a:blip>
                            <a:stretch>
                              <a:fillRect/>
                            </a:stretch>
                          </pic:blipFill>
                          <pic:spPr>
                            <a:xfrm>
                              <a:off x="0" y="2059388"/>
                              <a:ext cx="7574280" cy="5050790"/>
                            </a:xfrm>
                            <a:prstGeom prst="rect">
                              <a:avLst/>
                            </a:prstGeom>
                          </pic:spPr>
                        </pic:pic>
                        <pic:pic xmlns:pic="http://schemas.openxmlformats.org/drawingml/2006/picture">
                          <pic:nvPicPr>
                            <pic:cNvPr id="5" name="Grafik 5"/>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259864" y="-394874"/>
                              <a:ext cx="2220109" cy="745206"/>
                            </a:xfrm>
                            <a:prstGeom prst="rect">
                              <a:avLst/>
                            </a:prstGeom>
                            <a:noFill/>
                            <a:ln>
                              <a:noFill/>
                            </a:ln>
                          </pic:spPr>
                        </pic:pic>
                        <wps:wsp>
                          <wps:cNvPr id="23" name="Rechteck: abgerundete Ecken 23"/>
                          <wps:cNvSpPr/>
                          <wps:spPr>
                            <a:xfrm>
                              <a:off x="0" y="1001864"/>
                              <a:ext cx="2133600" cy="8915400"/>
                            </a:xfrm>
                            <a:prstGeom prst="roundRect">
                              <a:avLst/>
                            </a:prstGeom>
                            <a:solidFill>
                              <a:srgbClr val="F39236">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hteck 22"/>
                          <wps:cNvSpPr/>
                          <wps:spPr>
                            <a:xfrm>
                              <a:off x="15903" y="2059388"/>
                              <a:ext cx="7574280" cy="1219200"/>
                            </a:xfrm>
                            <a:prstGeom prst="rect">
                              <a:avLst/>
                            </a:prstGeom>
                            <a:solidFill>
                              <a:srgbClr val="D9D9D9">
                                <a:alpha val="83137"/>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feld 2"/>
                          <wps:cNvSpPr txBox="1">
                            <a:spLocks noChangeArrowheads="1"/>
                          </wps:cNvSpPr>
                          <wps:spPr bwMode="auto">
                            <a:xfrm>
                              <a:off x="527046" y="2262737"/>
                              <a:ext cx="7040141" cy="1015848"/>
                            </a:xfrm>
                            <a:prstGeom prst="rect">
                              <a:avLst/>
                            </a:prstGeom>
                            <a:noFill/>
                            <a:ln w="9525">
                              <a:noFill/>
                              <a:miter lim="800000"/>
                              <a:headEnd/>
                              <a:tailEnd/>
                            </a:ln>
                          </wps:spPr>
                          <wps:txbx>
                            <w:txbxContent>
                              <w:p w14:paraId="3DC78DF7" w14:textId="155A0326" w:rsidR="00BA4D37" w:rsidRPr="00443AC8" w:rsidRDefault="00BA4D37" w:rsidP="007B47C1">
                                <w:pPr>
                                  <w:spacing w:before="0" w:after="0" w:line="240" w:lineRule="auto"/>
                                  <w:rPr>
                                    <w:color w:val="000000" w:themeColor="text1"/>
                                    <w:sz w:val="52"/>
                                    <w:szCs w:val="52"/>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3AC8">
                                  <w:rPr>
                                    <w:b/>
                                    <w:sz w:val="52"/>
                                    <w:szCs w:val="52"/>
                                  </w:rPr>
                                  <w:t>Medijų raštingumo p</w:t>
                                </w:r>
                                <w:r>
                                  <w:rPr>
                                    <w:b/>
                                    <w:sz w:val="52"/>
                                    <w:szCs w:val="52"/>
                                  </w:rPr>
                                  <w:t>r</w:t>
                                </w:r>
                                <w:r w:rsidRPr="00443AC8">
                                  <w:rPr>
                                    <w:b/>
                                    <w:sz w:val="52"/>
                                    <w:szCs w:val="52"/>
                                  </w:rPr>
                                  <w:t xml:space="preserve">ograma ir medžiaga suaugusiųjų švietėjams </w:t>
                                </w:r>
                              </w:p>
                            </w:txbxContent>
                          </wps:txbx>
                          <wps:bodyPr rot="0" vert="horz" wrap="square" lIns="91440" tIns="45720" rIns="91440" bIns="45720" anchor="t" anchorCtr="0">
                            <a:noAutofit/>
                          </wps:bodyPr>
                        </wps:wsp>
                        <wps:wsp>
                          <wps:cNvPr id="21" name="Textfeld 2"/>
                          <wps:cNvSpPr txBox="1">
                            <a:spLocks noChangeArrowheads="1"/>
                          </wps:cNvSpPr>
                          <wps:spPr bwMode="auto">
                            <a:xfrm>
                              <a:off x="2133472" y="1119140"/>
                              <a:ext cx="5226049" cy="1074419"/>
                            </a:xfrm>
                            <a:prstGeom prst="rect">
                              <a:avLst/>
                            </a:prstGeom>
                            <a:solidFill>
                              <a:srgbClr val="FFFFFF"/>
                            </a:solidFill>
                            <a:ln w="9525">
                              <a:noFill/>
                              <a:miter lim="800000"/>
                              <a:headEnd/>
                              <a:tailEnd/>
                            </a:ln>
                          </wps:spPr>
                          <wps:txbx>
                            <w:txbxContent>
                              <w:p w14:paraId="6B532B05" w14:textId="77777777" w:rsidR="00BA4D37" w:rsidRPr="00443AC8" w:rsidRDefault="00BA4D37" w:rsidP="00443AC8">
                                <w:pPr>
                                  <w:tabs>
                                    <w:tab w:val="left" w:pos="2552"/>
                                  </w:tabs>
                                  <w:spacing w:before="0" w:after="0"/>
                                  <w:rPr>
                                    <w:sz w:val="36"/>
                                    <w:szCs w:val="36"/>
                                  </w:rPr>
                                </w:pPr>
                                <w:r w:rsidRPr="00443AC8">
                                  <w:rPr>
                                    <w:sz w:val="36"/>
                                    <w:szCs w:val="36"/>
                                  </w:rPr>
                                  <w:t>Projektas APRICOT:</w:t>
                                </w:r>
                              </w:p>
                              <w:p w14:paraId="70A642B1" w14:textId="77777777" w:rsidR="00BA4D37" w:rsidRPr="00443AC8" w:rsidRDefault="00BA4D37" w:rsidP="00443AC8">
                                <w:pPr>
                                  <w:tabs>
                                    <w:tab w:val="left" w:pos="2552"/>
                                  </w:tabs>
                                  <w:spacing w:before="0" w:after="0"/>
                                  <w:rPr>
                                    <w:sz w:val="36"/>
                                    <w:szCs w:val="36"/>
                                  </w:rPr>
                                </w:pPr>
                                <w:r w:rsidRPr="00443AC8">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Mokomės būti ir (su)gyventi besikeičiančiame laike: dėmesingos tėvystės ugdymo programa</w:t>
                                </w:r>
                              </w:p>
                            </w:txbxContent>
                          </wps:txbx>
                          <wps:bodyPr rot="0" vert="horz" wrap="square" lIns="91440" tIns="45720" rIns="91440" bIns="45720" anchor="t" anchorCtr="0">
                            <a:spAutoFit/>
                          </wps:bodyPr>
                        </wps:wsp>
                      </wpg:grpSp>
                    </wpg:wgp>
                  </a:graphicData>
                </a:graphic>
                <wp14:sizeRelV relativeFrom="margin">
                  <wp14:pctHeight>0</wp14:pctHeight>
                </wp14:sizeRelV>
              </wp:anchor>
            </w:drawing>
          </mc:Choice>
          <mc:Fallback>
            <w:pict>
              <v:group w14:anchorId="14DCF390" id="Gruppieren 36" o:spid="_x0000_s1026" style="position:absolute;margin-left:-1in;margin-top:-31.1pt;width:597.65pt;height:811.95pt;z-index:251673600;mso-height-relative:margin" coordorigin=",-3948" coordsize="75901,103121" o:gfxdata="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">
                <v:group id="Gruppieren 35" o:spid="_x0000_s1027" style="position:absolute;left:49757;top:76071;width:23253;height:11876" coordorigin="25903,1090" coordsize="23253,11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8" type="#_x0000_t75" style="position:absolute;left:28693;top:7781;width:5206;height:5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">
                    <v:imagedata r:id="rId15" o:title=""/>
                  </v:shape>
                  <v:shape id="Grafik 33" o:spid="_x0000_s1029" type="#_x0000_t75" style="position:absolute;left:40133;top:5632;width:9024;height:6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">
                    <v:imagedata r:id="rId16" o:title=""/>
                  </v:shape>
                  <v:shape id="Grafik 25" o:spid="_x0000_s1030" type="#_x0000_t75" style="position:absolute;left:37293;top:1090;width:10963;height:5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">
                    <v:imagedata r:id="rId17" o:title=""/>
                  </v:shape>
                  <v:shape id="Grafik 9" o:spid="_x0000_s1031" type="#_x0000_t75" style="position:absolute;left:25903;top:2352;width:9640;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">
                    <v:imagedata r:id="rId18" o:title=""/>
                  </v:shape>
                </v:group>
                <v:group id="Gruppieren 34" o:spid="_x0000_s1032" style="position:absolute;top:-3948;width:75901;height:103120" coordorigin=",-3948" coordsize="75901,103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Grafik 24" o:spid="_x0000_s1033" type="#_x0000_t75" style="position:absolute;top:20593;width:75742;height:50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">
                    <v:imagedata r:id="rId19" o:title=""/>
                  </v:shape>
                  <v:shape id="Grafik 5" o:spid="_x0000_s1034" type="#_x0000_t75" style="position:absolute;left:2598;top:-3948;width:22201;height:7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">
                    <v:imagedata r:id="rId20" o:title=""/>
                  </v:shape>
                  <v:roundrect id="Rechteck: abgerundete Ecken 23" o:spid="_x0000_s1035" style="position:absolute;top:10018;width:21336;height:891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" fillcolor="#f39236" stroked="f" strokeweight="2pt">
                    <v:fill opacity="58853f"/>
                  </v:roundrect>
                  <v:rect id="Rechteck 22" o:spid="_x0000_s1036" style="position:absolute;left:159;top:20593;width:75742;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" fillcolor="#d9d9d9" stroked="f" strokeweight="2pt">
                    <v:fill opacity="54484f"/>
                  </v:rect>
                  <v:shapetype id="_x0000_t202" coordsize="21600,21600" o:spt="202" path="m,l,21600r21600,l21600,xe">
                    <v:stroke joinstyle="miter"/>
                    <v:path gradientshapeok="t" o:connecttype="rect"/>
                  </v:shapetype>
                  <v:shape id="Textfeld 2" o:spid="_x0000_s1037" type="#_x0000_t202" style="position:absolute;left:5270;top:22627;width:70401;height:10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3DC78DF7" w14:textId="155A0326" w:rsidR="00BA4D37" w:rsidRPr="00443AC8" w:rsidRDefault="00BA4D37" w:rsidP="007B47C1">
                          <w:pPr>
                            <w:spacing w:before="0" w:after="0" w:line="240" w:lineRule="auto"/>
                            <w:rPr>
                              <w:color w:val="000000" w:themeColor="text1"/>
                              <w:sz w:val="52"/>
                              <w:szCs w:val="52"/>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3AC8">
                            <w:rPr>
                              <w:b/>
                              <w:sz w:val="52"/>
                              <w:szCs w:val="52"/>
                            </w:rPr>
                            <w:t>Medijų raštingumo p</w:t>
                          </w:r>
                          <w:r>
                            <w:rPr>
                              <w:b/>
                              <w:sz w:val="52"/>
                              <w:szCs w:val="52"/>
                            </w:rPr>
                            <w:t>r</w:t>
                          </w:r>
                          <w:r w:rsidRPr="00443AC8">
                            <w:rPr>
                              <w:b/>
                              <w:sz w:val="52"/>
                              <w:szCs w:val="52"/>
                            </w:rPr>
                            <w:t xml:space="preserve">ograma ir medžiaga suaugusiųjų švietėjams </w:t>
                          </w:r>
                        </w:p>
                      </w:txbxContent>
                    </v:textbox>
                  </v:shape>
                  <v:shape id="Textfeld 2" o:spid="_x0000_s1038" type="#_x0000_t202" style="position:absolute;left:21334;top:11191;width:52261;height:10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" stroked="f">
                    <v:textbox style="mso-fit-shape-to-text:t">
                      <w:txbxContent>
                        <w:p w14:paraId="6B532B05" w14:textId="77777777" w:rsidR="00BA4D37" w:rsidRPr="00443AC8" w:rsidRDefault="00BA4D37" w:rsidP="00443AC8">
                          <w:pPr>
                            <w:tabs>
                              <w:tab w:val="left" w:pos="2552"/>
                            </w:tabs>
                            <w:spacing w:before="0" w:after="0"/>
                            <w:rPr>
                              <w:sz w:val="36"/>
                              <w:szCs w:val="36"/>
                            </w:rPr>
                          </w:pPr>
                          <w:r w:rsidRPr="00443AC8">
                            <w:rPr>
                              <w:sz w:val="36"/>
                              <w:szCs w:val="36"/>
                            </w:rPr>
                            <w:t>Projektas APRICOT:</w:t>
                          </w:r>
                        </w:p>
                        <w:p w14:paraId="70A642B1" w14:textId="77777777" w:rsidR="00BA4D37" w:rsidRPr="00443AC8" w:rsidRDefault="00BA4D37" w:rsidP="00443AC8">
                          <w:pPr>
                            <w:tabs>
                              <w:tab w:val="left" w:pos="2552"/>
                            </w:tabs>
                            <w:spacing w:before="0" w:after="0"/>
                            <w:rPr>
                              <w:sz w:val="36"/>
                              <w:szCs w:val="36"/>
                            </w:rPr>
                          </w:pPr>
                          <w:r w:rsidRPr="00443AC8">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Mokomės būti ir (su)gyventi besikeičiančiame laike: dėmesingos tėvystės ugdymo programa</w:t>
                          </w:r>
                        </w:p>
                      </w:txbxContent>
                    </v:textbox>
                  </v:shape>
                </v:group>
              </v:group>
            </w:pict>
          </mc:Fallback>
        </mc:AlternateContent>
      </w:r>
      <w:r w:rsidR="00696B74">
        <w:rPr>
          <w:noProof/>
          <w:lang w:val="en-US" w:eastAsia="en-US"/>
        </w:rPr>
        <w:drawing>
          <wp:anchor distT="0" distB="0" distL="114300" distR="114300" simplePos="0" relativeHeight="251691008" behindDoc="1" locked="0" layoutInCell="1" allowOverlap="1" wp14:anchorId="053C1237" wp14:editId="0CAE14F9">
            <wp:simplePos x="0" y="0"/>
            <wp:positionH relativeFrom="column">
              <wp:posOffset>1525270</wp:posOffset>
            </wp:positionH>
            <wp:positionV relativeFrom="paragraph">
              <wp:posOffset>8431068</wp:posOffset>
            </wp:positionV>
            <wp:extent cx="2043545" cy="419498"/>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gosbeneficaireserasmusright_l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43545" cy="419498"/>
                    </a:xfrm>
                    <a:prstGeom prst="rect">
                      <a:avLst/>
                    </a:prstGeom>
                  </pic:spPr>
                </pic:pic>
              </a:graphicData>
            </a:graphic>
            <wp14:sizeRelH relativeFrom="margin">
              <wp14:pctWidth>0</wp14:pctWidth>
            </wp14:sizeRelH>
            <wp14:sizeRelV relativeFrom="margin">
              <wp14:pctHeight>0</wp14:pctHeight>
            </wp14:sizeRelV>
          </wp:anchor>
        </w:drawing>
      </w:r>
    </w:p>
    <w:p w14:paraId="0253E4C7" w14:textId="77777777" w:rsidR="005D6710" w:rsidRDefault="005D6710" w:rsidP="00B3762F">
      <w:pPr>
        <w:jc w:val="both"/>
        <w:rPr>
          <w:b/>
          <w:szCs w:val="24"/>
        </w:rPr>
        <w:sectPr w:rsidR="005D6710" w:rsidSect="00F078CC">
          <w:footerReference w:type="default" r:id="rId22"/>
          <w:pgSz w:w="11909" w:h="16834" w:code="9"/>
          <w:pgMar w:top="1418" w:right="1021" w:bottom="1134" w:left="1418" w:header="454" w:footer="454" w:gutter="0"/>
          <w:pgNumType w:start="1"/>
          <w:cols w:space="720"/>
        </w:sectPr>
      </w:pPr>
    </w:p>
    <w:p w14:paraId="677C654E" w14:textId="77777777" w:rsidR="00863008" w:rsidRDefault="00863008">
      <w:pPr>
        <w:spacing w:before="0" w:after="0"/>
      </w:pPr>
      <w:bookmarkStart w:id="1" w:name="_Ref85198537"/>
      <w:bookmarkStart w:id="2" w:name="_Toc85202574"/>
    </w:p>
    <w:p w14:paraId="2A475853" w14:textId="77777777" w:rsidR="00863008" w:rsidRDefault="00863008">
      <w:pPr>
        <w:spacing w:before="0" w:after="0"/>
      </w:pPr>
    </w:p>
    <w:p w14:paraId="0E1443B8" w14:textId="77777777" w:rsidR="00266560" w:rsidRPr="00266560" w:rsidRDefault="00266560" w:rsidP="00266560">
      <w:pPr>
        <w:spacing w:before="0" w:after="0"/>
        <w:rPr>
          <w:lang w:val="en-GB"/>
        </w:rPr>
      </w:pPr>
      <w:r w:rsidRPr="00266560">
        <w:rPr>
          <w:lang w:val="lt"/>
        </w:rPr>
        <w:t>Europos Komisijos parama šio leidinio rengimui nereiškia pritarimo jo turiniui, kuriame pateikiama autorių nuomonė, todėl Europos Komisija negali būti laikoma atsakinga už informaciją panaudotą šiame leidinyje.</w:t>
      </w:r>
    </w:p>
    <w:p w14:paraId="3A769BF9" w14:textId="77777777" w:rsidR="00266560" w:rsidRPr="00266560" w:rsidRDefault="00266560" w:rsidP="00266560">
      <w:pPr>
        <w:spacing w:before="0" w:after="0"/>
        <w:rPr>
          <w:lang w:val="en-GB"/>
        </w:rPr>
      </w:pPr>
    </w:p>
    <w:p w14:paraId="734A66C9" w14:textId="77777777" w:rsidR="00266560" w:rsidRDefault="00266560" w:rsidP="00266560">
      <w:pPr>
        <w:spacing w:before="0" w:after="0"/>
        <w:rPr>
          <w:lang w:val="en-GB"/>
        </w:rPr>
      </w:pPr>
    </w:p>
    <w:p w14:paraId="08562A3A" w14:textId="77777777" w:rsidR="00266560" w:rsidRDefault="00266560" w:rsidP="00266560">
      <w:pPr>
        <w:spacing w:before="0" w:after="0"/>
        <w:rPr>
          <w:lang w:val="en-GB"/>
        </w:rPr>
      </w:pPr>
    </w:p>
    <w:p w14:paraId="6C9EBAA0" w14:textId="77777777" w:rsidR="00266560" w:rsidRPr="00266560" w:rsidRDefault="00266560" w:rsidP="00266560">
      <w:pPr>
        <w:spacing w:before="0" w:after="0"/>
        <w:rPr>
          <w:lang w:val="en-GB"/>
        </w:rPr>
      </w:pPr>
    </w:p>
    <w:p w14:paraId="206A77E0" w14:textId="77777777" w:rsidR="00266560" w:rsidRPr="00907C05" w:rsidRDefault="00266560" w:rsidP="00266560">
      <w:pPr>
        <w:spacing w:before="0" w:after="0"/>
      </w:pPr>
      <w:r w:rsidRPr="00907C05">
        <w:t>Šį intelektinį produktą sumanė ir parengė strateginių partnerysčių projekto APRICOT komanda.</w:t>
      </w:r>
    </w:p>
    <w:p w14:paraId="2F8587A5" w14:textId="77777777" w:rsidR="00266560" w:rsidRPr="00907C05" w:rsidRDefault="00266560" w:rsidP="00266560">
      <w:pPr>
        <w:spacing w:before="0" w:after="0"/>
      </w:pPr>
      <w:r w:rsidRPr="00907C05">
        <w:rPr>
          <w:b/>
        </w:rPr>
        <w:t xml:space="preserve">Projekto koordinatorius </w:t>
      </w:r>
      <w:r w:rsidRPr="00907C05">
        <w:t xml:space="preserve">– VšĮ </w:t>
      </w:r>
      <w:r w:rsidRPr="00907C05">
        <w:rPr>
          <w:i/>
        </w:rPr>
        <w:t xml:space="preserve">Šiuolaikinių didaktikų centras </w:t>
      </w:r>
      <w:r w:rsidRPr="00907C05">
        <w:t>(Lietuva)</w:t>
      </w:r>
    </w:p>
    <w:p w14:paraId="30B1926B" w14:textId="77777777" w:rsidR="00266560" w:rsidRPr="00907C05" w:rsidRDefault="00266560" w:rsidP="00266560">
      <w:pPr>
        <w:spacing w:before="0" w:after="0"/>
      </w:pPr>
      <w:r w:rsidRPr="00907C05">
        <w:rPr>
          <w:b/>
        </w:rPr>
        <w:t>Projekto partneriai</w:t>
      </w:r>
      <w:r w:rsidRPr="00907C05">
        <w:t xml:space="preserve">: </w:t>
      </w:r>
    </w:p>
    <w:p w14:paraId="274AE5AB" w14:textId="77777777" w:rsidR="00266560" w:rsidRPr="00907C05" w:rsidRDefault="00266560" w:rsidP="00266560">
      <w:pPr>
        <w:spacing w:before="0" w:after="0"/>
      </w:pPr>
      <w:r w:rsidRPr="00907C05">
        <w:t>Apricot Training Management Ltd. (Jungtinė Karalystė)</w:t>
      </w:r>
    </w:p>
    <w:p w14:paraId="7F599FF1" w14:textId="77777777" w:rsidR="00266560" w:rsidRPr="00907C05" w:rsidRDefault="00266560" w:rsidP="00266560">
      <w:pPr>
        <w:spacing w:before="0" w:after="0"/>
      </w:pPr>
      <w:r w:rsidRPr="00907C05">
        <w:t>ItF Institut Kassel e.V. – Frauencomputerschule (Vokietija)</w:t>
      </w:r>
    </w:p>
    <w:p w14:paraId="2C59E40D" w14:textId="77777777" w:rsidR="00266560" w:rsidRPr="00907C05" w:rsidRDefault="00266560" w:rsidP="00266560">
      <w:pPr>
        <w:spacing w:before="0" w:after="0"/>
      </w:pPr>
      <w:r w:rsidRPr="00907C05">
        <w:t>Planeta Ciencias (Ispanija)</w:t>
      </w:r>
    </w:p>
    <w:p w14:paraId="0F8E982C" w14:textId="77777777" w:rsidR="00266560" w:rsidRPr="00907C05" w:rsidRDefault="00266560" w:rsidP="00266560">
      <w:pPr>
        <w:spacing w:before="0" w:after="0"/>
        <w:rPr>
          <w:b/>
          <w:bCs/>
        </w:rPr>
      </w:pPr>
    </w:p>
    <w:p w14:paraId="6C709477" w14:textId="77777777" w:rsidR="00266560" w:rsidRPr="00907C05" w:rsidRDefault="00266560" w:rsidP="00266560">
      <w:pPr>
        <w:spacing w:before="0" w:after="0"/>
        <w:rPr>
          <w:b/>
          <w:bCs/>
        </w:rPr>
      </w:pPr>
    </w:p>
    <w:p w14:paraId="35FC9A2F" w14:textId="77777777" w:rsidR="00266560" w:rsidRPr="00907C05" w:rsidRDefault="00266560" w:rsidP="00266560">
      <w:pPr>
        <w:spacing w:before="0" w:after="0"/>
        <w:rPr>
          <w:b/>
          <w:bCs/>
        </w:rPr>
      </w:pPr>
    </w:p>
    <w:p w14:paraId="36B3C7C7" w14:textId="77777777" w:rsidR="00266560" w:rsidRPr="00907C05" w:rsidRDefault="00266560" w:rsidP="00266560">
      <w:pPr>
        <w:spacing w:before="0" w:after="0"/>
        <w:rPr>
          <w:b/>
          <w:bCs/>
        </w:rPr>
      </w:pPr>
    </w:p>
    <w:p w14:paraId="2A03FACE" w14:textId="77777777" w:rsidR="00266560" w:rsidRPr="00907C05" w:rsidRDefault="00266560" w:rsidP="00266560">
      <w:pPr>
        <w:spacing w:before="0" w:after="0"/>
      </w:pPr>
      <w:r w:rsidRPr="00907C05">
        <w:rPr>
          <w:b/>
          <w:bCs/>
        </w:rPr>
        <w:t>Redakcijos koordinatorė</w:t>
      </w:r>
      <w:r w:rsidRPr="00907C05">
        <w:rPr>
          <w:bCs/>
        </w:rPr>
        <w:t xml:space="preserve">: </w:t>
      </w:r>
      <w:r w:rsidRPr="00907C05">
        <w:t>Daiva Penkauskienė</w:t>
      </w:r>
    </w:p>
    <w:p w14:paraId="75B97EAF" w14:textId="77777777" w:rsidR="00266560" w:rsidRPr="00907C05" w:rsidRDefault="00266560" w:rsidP="00266560">
      <w:pPr>
        <w:spacing w:before="0" w:after="0"/>
      </w:pPr>
      <w:r w:rsidRPr="00907C05">
        <w:rPr>
          <w:b/>
          <w:bCs/>
        </w:rPr>
        <w:t>Rengėjai</w:t>
      </w:r>
      <w:r w:rsidRPr="00907C05">
        <w:rPr>
          <w:b/>
        </w:rPr>
        <w:t>:</w:t>
      </w:r>
      <w:r w:rsidRPr="00907C05">
        <w:t xml:space="preserve"> Hilary Hale, Beate Hedrich, Betül Sahin, Alejandra Goded, Anca Dudau, Daiva Penkauskienė</w:t>
      </w:r>
    </w:p>
    <w:p w14:paraId="683DF536" w14:textId="77777777" w:rsidR="00266560" w:rsidRPr="00907C05" w:rsidRDefault="00266560" w:rsidP="00266560">
      <w:pPr>
        <w:spacing w:before="0" w:after="0"/>
      </w:pPr>
      <w:r w:rsidRPr="00907C05">
        <w:rPr>
          <w:b/>
          <w:bCs/>
        </w:rPr>
        <w:t>Redakcinė kolegija</w:t>
      </w:r>
      <w:r w:rsidRPr="00907C05">
        <w:rPr>
          <w:bCs/>
        </w:rPr>
        <w:t>:</w:t>
      </w:r>
      <w:r w:rsidRPr="00907C05">
        <w:t xml:space="preserve"> Sophy Hale, Seda Gürcan, Konrad Schmidt, Cihan Sahin, Josafat Gonzalez Rodriguez, Roc Marti Valls, Virgita Valiūnaitė</w:t>
      </w:r>
    </w:p>
    <w:p w14:paraId="2BF4F95A" w14:textId="77777777" w:rsidR="00266560" w:rsidRPr="00907C05" w:rsidRDefault="00266560" w:rsidP="00266560">
      <w:pPr>
        <w:spacing w:before="0" w:after="0"/>
        <w:rPr>
          <w:b/>
          <w:bCs/>
        </w:rPr>
      </w:pPr>
    </w:p>
    <w:p w14:paraId="700EB846" w14:textId="77777777" w:rsidR="00266560" w:rsidRPr="00907C05" w:rsidRDefault="00266560" w:rsidP="00266560">
      <w:pPr>
        <w:spacing w:before="0" w:after="0"/>
        <w:rPr>
          <w:b/>
          <w:bCs/>
        </w:rPr>
      </w:pPr>
    </w:p>
    <w:p w14:paraId="7FC059AD" w14:textId="77777777" w:rsidR="00266560" w:rsidRPr="00907C05" w:rsidRDefault="00266560" w:rsidP="00266560">
      <w:pPr>
        <w:spacing w:before="0" w:after="0"/>
        <w:rPr>
          <w:b/>
          <w:bCs/>
        </w:rPr>
      </w:pPr>
    </w:p>
    <w:p w14:paraId="113D329E" w14:textId="77777777" w:rsidR="00266560" w:rsidRPr="00907C05" w:rsidRDefault="00266560" w:rsidP="00266560">
      <w:pPr>
        <w:spacing w:before="0" w:after="0"/>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5"/>
        <w:gridCol w:w="7315"/>
      </w:tblGrid>
      <w:tr w:rsidR="00266560" w:rsidRPr="00907C05" w14:paraId="5B8E8DF9" w14:textId="77777777" w:rsidTr="008E36D8">
        <w:tc>
          <w:tcPr>
            <w:tcW w:w="2155" w:type="dxa"/>
          </w:tcPr>
          <w:p w14:paraId="73CB991C" w14:textId="77777777" w:rsidR="00266560" w:rsidRPr="00907C05" w:rsidRDefault="00266560" w:rsidP="00266560">
            <w:pPr>
              <w:spacing w:before="0" w:after="0"/>
              <w:rPr>
                <w:b/>
                <w:bCs/>
              </w:rPr>
            </w:pPr>
            <w:r w:rsidRPr="00907C05">
              <w:rPr>
                <w:b/>
                <w:bCs/>
                <w:noProof/>
              </w:rPr>
              <w:drawing>
                <wp:inline distT="0" distB="0" distL="0" distR="0" wp14:anchorId="5AAEB131" wp14:editId="7AD08F1F">
                  <wp:extent cx="1227411" cy="42944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y-sa.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tc>
        <w:tc>
          <w:tcPr>
            <w:tcW w:w="7473" w:type="dxa"/>
          </w:tcPr>
          <w:p w14:paraId="64BDAC79" w14:textId="653EC847" w:rsidR="00266560" w:rsidRPr="00907C05" w:rsidRDefault="00266560" w:rsidP="00266560">
            <w:pPr>
              <w:spacing w:before="0" w:after="0"/>
              <w:rPr>
                <w:rFonts w:ascii="Arial" w:hAnsi="Arial" w:cs="Arial"/>
                <w:bCs/>
              </w:rPr>
            </w:pPr>
            <w:r w:rsidRPr="00907C05">
              <w:rPr>
                <w:rFonts w:ascii="Arial" w:hAnsi="Arial" w:cs="Arial"/>
                <w:bCs/>
              </w:rPr>
              <w:t>Šis darbas yra licencijuotas Creative Commons Attribution-ShareAlike 4.0 tarptautin</w:t>
            </w:r>
            <w:r w:rsidR="00907C05" w:rsidRPr="00907C05">
              <w:rPr>
                <w:rFonts w:ascii="Arial" w:hAnsi="Arial" w:cs="Arial"/>
                <w:bCs/>
              </w:rPr>
              <w:t>e</w:t>
            </w:r>
            <w:r w:rsidRPr="00907C05">
              <w:rPr>
                <w:rFonts w:ascii="Arial" w:hAnsi="Arial" w:cs="Arial"/>
                <w:bCs/>
              </w:rPr>
              <w:t xml:space="preserve"> licencij</w:t>
            </w:r>
            <w:r w:rsidR="00907C05" w:rsidRPr="00907C05">
              <w:rPr>
                <w:rFonts w:ascii="Arial" w:hAnsi="Arial" w:cs="Arial"/>
                <w:bCs/>
              </w:rPr>
              <w:t>a</w:t>
            </w:r>
            <w:r w:rsidRPr="00907C05">
              <w:rPr>
                <w:rFonts w:ascii="Arial" w:hAnsi="Arial" w:cs="Arial"/>
                <w:bCs/>
              </w:rPr>
              <w:t xml:space="preserve">. Norėdami peržiūrėti šios licencijos sąlygas, apsilankykite </w:t>
            </w:r>
            <w:hyperlink r:id="rId24" w:history="1">
              <w:r w:rsidRPr="00907C05">
                <w:rPr>
                  <w:rStyle w:val="Hyperlink"/>
                  <w:rFonts w:ascii="Arial" w:hAnsi="Arial" w:cs="Arial"/>
                  <w:bCs/>
                </w:rPr>
                <w:t>http://creativecommons.org/licenses/by-sa/4.0/</w:t>
              </w:r>
            </w:hyperlink>
            <w:r w:rsidRPr="00907C05">
              <w:rPr>
                <w:rFonts w:ascii="Arial" w:hAnsi="Arial" w:cs="Arial"/>
                <w:bCs/>
              </w:rPr>
              <w:t xml:space="preserve"> arba siųskite laišką Creative Commons, PO Box 1866, Mountain View, CA 94042, JAV.</w:t>
            </w:r>
          </w:p>
        </w:tc>
      </w:tr>
    </w:tbl>
    <w:p w14:paraId="06E97881" w14:textId="77777777" w:rsidR="00266560" w:rsidRDefault="00266560" w:rsidP="00266560">
      <w:pPr>
        <w:spacing w:before="0" w:after="0"/>
        <w:rPr>
          <w:b/>
          <w:bCs/>
          <w:lang w:val="en-GB"/>
        </w:rPr>
      </w:pPr>
    </w:p>
    <w:p w14:paraId="45C0A7AF" w14:textId="77777777" w:rsidR="00266560" w:rsidRDefault="00266560" w:rsidP="00266560">
      <w:pPr>
        <w:spacing w:before="0" w:after="0"/>
        <w:rPr>
          <w:b/>
          <w:bCs/>
          <w:lang w:val="en-GB"/>
        </w:rPr>
      </w:pPr>
    </w:p>
    <w:p w14:paraId="0AEDAE9B" w14:textId="77777777" w:rsidR="00266560" w:rsidRPr="00266560" w:rsidRDefault="00266560" w:rsidP="00266560">
      <w:pPr>
        <w:spacing w:before="0" w:after="0"/>
        <w:rPr>
          <w:b/>
          <w:bCs/>
          <w:lang w:val="en-GB"/>
        </w:rPr>
      </w:pPr>
    </w:p>
    <w:p w14:paraId="5B503577" w14:textId="77777777" w:rsidR="00266560" w:rsidRPr="00266560" w:rsidRDefault="00266560" w:rsidP="00266560">
      <w:pPr>
        <w:spacing w:before="0" w:after="0"/>
        <w:rPr>
          <w:b/>
          <w:bCs/>
          <w:lang w:val="en-GB"/>
        </w:rPr>
      </w:pPr>
    </w:p>
    <w:p w14:paraId="2F20092C" w14:textId="0BD4B3E0" w:rsidR="00266560" w:rsidRDefault="00266560" w:rsidP="00266560">
      <w:pPr>
        <w:spacing w:before="0" w:after="0"/>
      </w:pPr>
      <w:r w:rsidRPr="00266560">
        <w:rPr>
          <w:b/>
          <w:bCs/>
          <w:lang w:val="en-GB"/>
        </w:rPr>
        <w:t>Metai, mėnuo:</w:t>
      </w:r>
      <w:r w:rsidRPr="00266560">
        <w:rPr>
          <w:bCs/>
          <w:lang w:val="en-GB"/>
        </w:rPr>
        <w:t xml:space="preserve"> </w:t>
      </w:r>
      <w:r w:rsidR="009E3323">
        <w:rPr>
          <w:bCs/>
          <w:lang w:val="en-GB"/>
        </w:rPr>
        <w:tab/>
      </w:r>
      <w:r w:rsidRPr="00266560">
        <w:rPr>
          <w:lang w:val="en-GB"/>
        </w:rPr>
        <w:t>202</w:t>
      </w:r>
      <w:r w:rsidRPr="00266560">
        <w:rPr>
          <w:lang w:val="en-US"/>
        </w:rPr>
        <w:t>1 lapkritis</w:t>
      </w:r>
    </w:p>
    <w:p w14:paraId="7B0CA8E2" w14:textId="77777777" w:rsidR="00863008" w:rsidRDefault="00863008">
      <w:pPr>
        <w:spacing w:before="0" w:after="0"/>
        <w:rPr>
          <w:b/>
          <w:sz w:val="28"/>
          <w:szCs w:val="40"/>
        </w:rPr>
      </w:pPr>
      <w:r>
        <w:br w:type="page"/>
      </w:r>
    </w:p>
    <w:p w14:paraId="2FB7E661" w14:textId="2B63B5F0" w:rsidR="00FF3F7A" w:rsidRPr="00B93705" w:rsidRDefault="00AB5431" w:rsidP="00946895">
      <w:pPr>
        <w:pStyle w:val="Heading1"/>
      </w:pPr>
      <w:bookmarkStart w:id="3" w:name="_Toc95501171"/>
      <w:bookmarkStart w:id="4" w:name="_Toc95915230"/>
      <w:r w:rsidRPr="00B93705">
        <w:t>T</w:t>
      </w:r>
      <w:r w:rsidR="00B93705">
        <w:t>urinys</w:t>
      </w:r>
      <w:bookmarkEnd w:id="1"/>
      <w:bookmarkEnd w:id="2"/>
      <w:bookmarkEnd w:id="3"/>
      <w:bookmarkEnd w:id="4"/>
    </w:p>
    <w:p w14:paraId="6687EF6B" w14:textId="311EB00B" w:rsidR="00755C5C" w:rsidRDefault="006B112C" w:rsidP="00755C5C">
      <w:pPr>
        <w:pStyle w:val="TOC1"/>
        <w:rPr>
          <w:rFonts w:asciiTheme="minorHAnsi" w:eastAsiaTheme="minorEastAsia" w:hAnsiTheme="minorHAnsi" w:cstheme="minorBidi"/>
          <w:noProof/>
          <w:sz w:val="22"/>
          <w:lang w:eastAsia="lt-LT"/>
        </w:rPr>
      </w:pPr>
      <w:r w:rsidRPr="00FA24CF">
        <w:fldChar w:fldCharType="begin"/>
      </w:r>
      <w:r w:rsidRPr="00FA24CF">
        <w:instrText xml:space="preserve"> TOC \o "1-2" \h \z \u </w:instrText>
      </w:r>
      <w:r w:rsidRPr="00FA24CF">
        <w:fldChar w:fldCharType="separate"/>
      </w:r>
    </w:p>
    <w:p w14:paraId="07F8C573" w14:textId="0D42A363" w:rsidR="00755C5C" w:rsidRDefault="00CB1A2C" w:rsidP="00755C5C">
      <w:pPr>
        <w:pStyle w:val="TOC1"/>
        <w:rPr>
          <w:rFonts w:asciiTheme="minorHAnsi" w:eastAsiaTheme="minorEastAsia" w:hAnsiTheme="minorHAnsi" w:cstheme="minorBidi"/>
          <w:noProof/>
          <w:sz w:val="22"/>
          <w:lang w:eastAsia="lt-LT"/>
        </w:rPr>
      </w:pPr>
      <w:hyperlink w:anchor="_Toc95915231" w:history="1">
        <w:r w:rsidR="00755C5C" w:rsidRPr="00195E68">
          <w:rPr>
            <w:rStyle w:val="Hyperlink"/>
            <w:noProof/>
          </w:rPr>
          <w:t>1 skyrius.</w:t>
        </w:r>
        <w:r w:rsidR="00755C5C">
          <w:rPr>
            <w:rStyle w:val="Hyperlink"/>
            <w:noProof/>
          </w:rPr>
          <w:t xml:space="preserve"> </w:t>
        </w:r>
        <w:r w:rsidR="00755C5C" w:rsidRPr="00195E68">
          <w:rPr>
            <w:rStyle w:val="Hyperlink"/>
            <w:noProof/>
          </w:rPr>
          <w:t>Įvadas į projektą ir programos pristatymas</w:t>
        </w:r>
        <w:r w:rsidR="00755C5C">
          <w:rPr>
            <w:noProof/>
            <w:webHidden/>
          </w:rPr>
          <w:tab/>
        </w:r>
        <w:r w:rsidR="00755C5C">
          <w:rPr>
            <w:noProof/>
            <w:webHidden/>
          </w:rPr>
          <w:fldChar w:fldCharType="begin"/>
        </w:r>
        <w:r w:rsidR="00755C5C">
          <w:rPr>
            <w:noProof/>
            <w:webHidden/>
          </w:rPr>
          <w:instrText xml:space="preserve"> PAGEREF _Toc95915231 \h </w:instrText>
        </w:r>
        <w:r w:rsidR="00755C5C">
          <w:rPr>
            <w:noProof/>
            <w:webHidden/>
          </w:rPr>
        </w:r>
        <w:r w:rsidR="00755C5C">
          <w:rPr>
            <w:noProof/>
            <w:webHidden/>
          </w:rPr>
          <w:fldChar w:fldCharType="separate"/>
        </w:r>
        <w:r w:rsidR="00E12F84">
          <w:rPr>
            <w:noProof/>
            <w:webHidden/>
          </w:rPr>
          <w:t>4</w:t>
        </w:r>
        <w:r w:rsidR="00755C5C">
          <w:rPr>
            <w:noProof/>
            <w:webHidden/>
          </w:rPr>
          <w:fldChar w:fldCharType="end"/>
        </w:r>
      </w:hyperlink>
    </w:p>
    <w:p w14:paraId="6DBB7DA1" w14:textId="2F6F5466" w:rsidR="00755C5C" w:rsidRDefault="00CB1A2C">
      <w:pPr>
        <w:pStyle w:val="TOC2"/>
        <w:rPr>
          <w:rFonts w:asciiTheme="minorHAnsi" w:eastAsiaTheme="minorEastAsia" w:hAnsiTheme="minorHAnsi" w:cstheme="minorBidi"/>
          <w:noProof/>
          <w:sz w:val="22"/>
          <w:lang w:eastAsia="lt-LT"/>
        </w:rPr>
      </w:pPr>
      <w:hyperlink w:anchor="_Toc95915232" w:history="1">
        <w:r w:rsidR="00755C5C" w:rsidRPr="00195E68">
          <w:rPr>
            <w:rStyle w:val="Hyperlink"/>
            <w:noProof/>
          </w:rPr>
          <w:t>1.1 Kas yra APRICOT?</w:t>
        </w:r>
        <w:r w:rsidR="00755C5C">
          <w:rPr>
            <w:noProof/>
            <w:webHidden/>
          </w:rPr>
          <w:tab/>
        </w:r>
        <w:r w:rsidR="00755C5C">
          <w:rPr>
            <w:noProof/>
            <w:webHidden/>
          </w:rPr>
          <w:fldChar w:fldCharType="begin"/>
        </w:r>
        <w:r w:rsidR="00755C5C">
          <w:rPr>
            <w:noProof/>
            <w:webHidden/>
          </w:rPr>
          <w:instrText xml:space="preserve"> PAGEREF _Toc95915232 \h </w:instrText>
        </w:r>
        <w:r w:rsidR="00755C5C">
          <w:rPr>
            <w:noProof/>
            <w:webHidden/>
          </w:rPr>
        </w:r>
        <w:r w:rsidR="00755C5C">
          <w:rPr>
            <w:noProof/>
            <w:webHidden/>
          </w:rPr>
          <w:fldChar w:fldCharType="separate"/>
        </w:r>
        <w:r w:rsidR="00E12F84">
          <w:rPr>
            <w:noProof/>
            <w:webHidden/>
          </w:rPr>
          <w:t>4</w:t>
        </w:r>
        <w:r w:rsidR="00755C5C">
          <w:rPr>
            <w:noProof/>
            <w:webHidden/>
          </w:rPr>
          <w:fldChar w:fldCharType="end"/>
        </w:r>
      </w:hyperlink>
    </w:p>
    <w:p w14:paraId="4CCF73D0" w14:textId="3C539733" w:rsidR="00755C5C" w:rsidRDefault="00CB1A2C">
      <w:pPr>
        <w:pStyle w:val="TOC2"/>
        <w:rPr>
          <w:rFonts w:asciiTheme="minorHAnsi" w:eastAsiaTheme="minorEastAsia" w:hAnsiTheme="minorHAnsi" w:cstheme="minorBidi"/>
          <w:noProof/>
          <w:sz w:val="22"/>
          <w:lang w:eastAsia="lt-LT"/>
        </w:rPr>
      </w:pPr>
      <w:hyperlink w:anchor="_Toc95915233" w:history="1">
        <w:r w:rsidR="00755C5C" w:rsidRPr="00195E68">
          <w:rPr>
            <w:rStyle w:val="Hyperlink"/>
            <w:noProof/>
          </w:rPr>
          <w:t>1.2 Projekto konceptualūs pagrindai</w:t>
        </w:r>
        <w:r w:rsidR="00755C5C">
          <w:rPr>
            <w:noProof/>
            <w:webHidden/>
          </w:rPr>
          <w:tab/>
        </w:r>
        <w:r w:rsidR="00755C5C">
          <w:rPr>
            <w:noProof/>
            <w:webHidden/>
          </w:rPr>
          <w:fldChar w:fldCharType="begin"/>
        </w:r>
        <w:r w:rsidR="00755C5C">
          <w:rPr>
            <w:noProof/>
            <w:webHidden/>
          </w:rPr>
          <w:instrText xml:space="preserve"> PAGEREF _Toc95915233 \h </w:instrText>
        </w:r>
        <w:r w:rsidR="00755C5C">
          <w:rPr>
            <w:noProof/>
            <w:webHidden/>
          </w:rPr>
        </w:r>
        <w:r w:rsidR="00755C5C">
          <w:rPr>
            <w:noProof/>
            <w:webHidden/>
          </w:rPr>
          <w:fldChar w:fldCharType="separate"/>
        </w:r>
        <w:r w:rsidR="00E12F84">
          <w:rPr>
            <w:noProof/>
            <w:webHidden/>
          </w:rPr>
          <w:t>5</w:t>
        </w:r>
        <w:r w:rsidR="00755C5C">
          <w:rPr>
            <w:noProof/>
            <w:webHidden/>
          </w:rPr>
          <w:fldChar w:fldCharType="end"/>
        </w:r>
      </w:hyperlink>
    </w:p>
    <w:p w14:paraId="4D9AC2CF" w14:textId="3AD00C23" w:rsidR="00755C5C" w:rsidRDefault="00CB1A2C">
      <w:pPr>
        <w:pStyle w:val="TOC2"/>
        <w:rPr>
          <w:rFonts w:asciiTheme="minorHAnsi" w:eastAsiaTheme="minorEastAsia" w:hAnsiTheme="minorHAnsi" w:cstheme="minorBidi"/>
          <w:noProof/>
          <w:sz w:val="22"/>
          <w:lang w:eastAsia="lt-LT"/>
        </w:rPr>
      </w:pPr>
      <w:hyperlink w:anchor="_Toc95915234" w:history="1">
        <w:r w:rsidR="00755C5C" w:rsidRPr="00195E68">
          <w:rPr>
            <w:rStyle w:val="Hyperlink"/>
            <w:noProof/>
          </w:rPr>
          <w:t>1.3 Projekto metodologinė sistema</w:t>
        </w:r>
        <w:r w:rsidR="00755C5C">
          <w:rPr>
            <w:noProof/>
            <w:webHidden/>
          </w:rPr>
          <w:tab/>
        </w:r>
        <w:r w:rsidR="00755C5C">
          <w:rPr>
            <w:noProof/>
            <w:webHidden/>
          </w:rPr>
          <w:fldChar w:fldCharType="begin"/>
        </w:r>
        <w:r w:rsidR="00755C5C">
          <w:rPr>
            <w:noProof/>
            <w:webHidden/>
          </w:rPr>
          <w:instrText xml:space="preserve"> PAGEREF _Toc95915234 \h </w:instrText>
        </w:r>
        <w:r w:rsidR="00755C5C">
          <w:rPr>
            <w:noProof/>
            <w:webHidden/>
          </w:rPr>
        </w:r>
        <w:r w:rsidR="00755C5C">
          <w:rPr>
            <w:noProof/>
            <w:webHidden/>
          </w:rPr>
          <w:fldChar w:fldCharType="separate"/>
        </w:r>
        <w:r w:rsidR="00E12F84">
          <w:rPr>
            <w:noProof/>
            <w:webHidden/>
          </w:rPr>
          <w:t>8</w:t>
        </w:r>
        <w:r w:rsidR="00755C5C">
          <w:rPr>
            <w:noProof/>
            <w:webHidden/>
          </w:rPr>
          <w:fldChar w:fldCharType="end"/>
        </w:r>
      </w:hyperlink>
    </w:p>
    <w:p w14:paraId="45306DA5" w14:textId="5B3DB476" w:rsidR="00755C5C" w:rsidRDefault="00CB1A2C">
      <w:pPr>
        <w:pStyle w:val="TOC2"/>
        <w:rPr>
          <w:rFonts w:asciiTheme="minorHAnsi" w:eastAsiaTheme="minorEastAsia" w:hAnsiTheme="minorHAnsi" w:cstheme="minorBidi"/>
          <w:noProof/>
          <w:sz w:val="22"/>
          <w:lang w:eastAsia="lt-LT"/>
        </w:rPr>
      </w:pPr>
      <w:hyperlink w:anchor="_Toc95915235" w:history="1">
        <w:r w:rsidR="00755C5C" w:rsidRPr="00195E68">
          <w:rPr>
            <w:rStyle w:val="Hyperlink"/>
            <w:noProof/>
          </w:rPr>
          <w:t>1.4 Programos pristatymas</w:t>
        </w:r>
        <w:r w:rsidR="00755C5C">
          <w:rPr>
            <w:noProof/>
            <w:webHidden/>
          </w:rPr>
          <w:tab/>
        </w:r>
        <w:r w:rsidR="00755C5C">
          <w:rPr>
            <w:noProof/>
            <w:webHidden/>
          </w:rPr>
          <w:fldChar w:fldCharType="begin"/>
        </w:r>
        <w:r w:rsidR="00755C5C">
          <w:rPr>
            <w:noProof/>
            <w:webHidden/>
          </w:rPr>
          <w:instrText xml:space="preserve"> PAGEREF _Toc95915235 \h </w:instrText>
        </w:r>
        <w:r w:rsidR="00755C5C">
          <w:rPr>
            <w:noProof/>
            <w:webHidden/>
          </w:rPr>
        </w:r>
        <w:r w:rsidR="00755C5C">
          <w:rPr>
            <w:noProof/>
            <w:webHidden/>
          </w:rPr>
          <w:fldChar w:fldCharType="separate"/>
        </w:r>
        <w:r w:rsidR="00E12F84">
          <w:rPr>
            <w:noProof/>
            <w:webHidden/>
          </w:rPr>
          <w:t>8</w:t>
        </w:r>
        <w:r w:rsidR="00755C5C">
          <w:rPr>
            <w:noProof/>
            <w:webHidden/>
          </w:rPr>
          <w:fldChar w:fldCharType="end"/>
        </w:r>
      </w:hyperlink>
    </w:p>
    <w:p w14:paraId="6DEB22BD" w14:textId="7EB3C028" w:rsidR="00755C5C" w:rsidRDefault="00CB1A2C" w:rsidP="00755C5C">
      <w:pPr>
        <w:pStyle w:val="TOC1"/>
        <w:rPr>
          <w:rFonts w:asciiTheme="minorHAnsi" w:eastAsiaTheme="minorEastAsia" w:hAnsiTheme="minorHAnsi" w:cstheme="minorBidi"/>
          <w:noProof/>
          <w:sz w:val="22"/>
          <w:lang w:eastAsia="lt-LT"/>
        </w:rPr>
      </w:pPr>
      <w:hyperlink w:anchor="_Toc95915236" w:history="1">
        <w:r w:rsidR="00755C5C" w:rsidRPr="00195E68">
          <w:rPr>
            <w:rStyle w:val="Hyperlink"/>
            <w:noProof/>
          </w:rPr>
          <w:t>2 skyrius. 1 tema: Įvadas į programą</w:t>
        </w:r>
        <w:r w:rsidR="00755C5C">
          <w:rPr>
            <w:noProof/>
            <w:webHidden/>
          </w:rPr>
          <w:tab/>
        </w:r>
        <w:r w:rsidR="00755C5C">
          <w:rPr>
            <w:noProof/>
            <w:webHidden/>
          </w:rPr>
          <w:fldChar w:fldCharType="begin"/>
        </w:r>
        <w:r w:rsidR="00755C5C">
          <w:rPr>
            <w:noProof/>
            <w:webHidden/>
          </w:rPr>
          <w:instrText xml:space="preserve"> PAGEREF _Toc95915236 \h </w:instrText>
        </w:r>
        <w:r w:rsidR="00755C5C">
          <w:rPr>
            <w:noProof/>
            <w:webHidden/>
          </w:rPr>
        </w:r>
        <w:r w:rsidR="00755C5C">
          <w:rPr>
            <w:noProof/>
            <w:webHidden/>
          </w:rPr>
          <w:fldChar w:fldCharType="separate"/>
        </w:r>
        <w:r w:rsidR="00E12F84">
          <w:rPr>
            <w:noProof/>
            <w:webHidden/>
          </w:rPr>
          <w:t>14</w:t>
        </w:r>
        <w:r w:rsidR="00755C5C">
          <w:rPr>
            <w:noProof/>
            <w:webHidden/>
          </w:rPr>
          <w:fldChar w:fldCharType="end"/>
        </w:r>
      </w:hyperlink>
    </w:p>
    <w:p w14:paraId="70A097A8" w14:textId="34E3EA2E" w:rsidR="00755C5C" w:rsidRDefault="00CB1A2C">
      <w:pPr>
        <w:pStyle w:val="TOC2"/>
        <w:rPr>
          <w:rFonts w:asciiTheme="minorHAnsi" w:eastAsiaTheme="minorEastAsia" w:hAnsiTheme="minorHAnsi" w:cstheme="minorBidi"/>
          <w:noProof/>
          <w:sz w:val="22"/>
          <w:lang w:eastAsia="lt-LT"/>
        </w:rPr>
      </w:pPr>
      <w:hyperlink w:anchor="_Toc95915237" w:history="1">
        <w:r w:rsidR="00755C5C" w:rsidRPr="00195E68">
          <w:rPr>
            <w:rStyle w:val="Hyperlink"/>
            <w:noProof/>
          </w:rPr>
          <w:t>2.1 Temos pristatymas</w:t>
        </w:r>
        <w:r w:rsidR="00755C5C">
          <w:rPr>
            <w:noProof/>
            <w:webHidden/>
          </w:rPr>
          <w:tab/>
        </w:r>
        <w:r w:rsidR="00755C5C">
          <w:rPr>
            <w:noProof/>
            <w:webHidden/>
          </w:rPr>
          <w:fldChar w:fldCharType="begin"/>
        </w:r>
        <w:r w:rsidR="00755C5C">
          <w:rPr>
            <w:noProof/>
            <w:webHidden/>
          </w:rPr>
          <w:instrText xml:space="preserve"> PAGEREF _Toc95915237 \h </w:instrText>
        </w:r>
        <w:r w:rsidR="00755C5C">
          <w:rPr>
            <w:noProof/>
            <w:webHidden/>
          </w:rPr>
        </w:r>
        <w:r w:rsidR="00755C5C">
          <w:rPr>
            <w:noProof/>
            <w:webHidden/>
          </w:rPr>
          <w:fldChar w:fldCharType="separate"/>
        </w:r>
        <w:r w:rsidR="00E12F84">
          <w:rPr>
            <w:noProof/>
            <w:webHidden/>
          </w:rPr>
          <w:t>14</w:t>
        </w:r>
        <w:r w:rsidR="00755C5C">
          <w:rPr>
            <w:noProof/>
            <w:webHidden/>
          </w:rPr>
          <w:fldChar w:fldCharType="end"/>
        </w:r>
      </w:hyperlink>
    </w:p>
    <w:p w14:paraId="5BE6F08E" w14:textId="3E67E7B7" w:rsidR="00755C5C" w:rsidRDefault="00CB1A2C">
      <w:pPr>
        <w:pStyle w:val="TOC2"/>
        <w:rPr>
          <w:rFonts w:asciiTheme="minorHAnsi" w:eastAsiaTheme="minorEastAsia" w:hAnsiTheme="minorHAnsi" w:cstheme="minorBidi"/>
          <w:noProof/>
          <w:sz w:val="22"/>
          <w:lang w:eastAsia="lt-LT"/>
        </w:rPr>
      </w:pPr>
      <w:hyperlink w:anchor="_Toc95915238" w:history="1">
        <w:r w:rsidR="00755C5C" w:rsidRPr="00195E68">
          <w:rPr>
            <w:rStyle w:val="Hyperlink"/>
            <w:noProof/>
          </w:rPr>
          <w:t>2.2 Pagrindiniai darbo su tikslinėmis grupėmis principai</w:t>
        </w:r>
        <w:r w:rsidR="00755C5C">
          <w:rPr>
            <w:noProof/>
            <w:webHidden/>
          </w:rPr>
          <w:tab/>
        </w:r>
        <w:r w:rsidR="00755C5C">
          <w:rPr>
            <w:noProof/>
            <w:webHidden/>
          </w:rPr>
          <w:fldChar w:fldCharType="begin"/>
        </w:r>
        <w:r w:rsidR="00755C5C">
          <w:rPr>
            <w:noProof/>
            <w:webHidden/>
          </w:rPr>
          <w:instrText xml:space="preserve"> PAGEREF _Toc95915238 \h </w:instrText>
        </w:r>
        <w:r w:rsidR="00755C5C">
          <w:rPr>
            <w:noProof/>
            <w:webHidden/>
          </w:rPr>
        </w:r>
        <w:r w:rsidR="00755C5C">
          <w:rPr>
            <w:noProof/>
            <w:webHidden/>
          </w:rPr>
          <w:fldChar w:fldCharType="separate"/>
        </w:r>
        <w:r w:rsidR="00E12F84">
          <w:rPr>
            <w:noProof/>
            <w:webHidden/>
          </w:rPr>
          <w:t>14</w:t>
        </w:r>
        <w:r w:rsidR="00755C5C">
          <w:rPr>
            <w:noProof/>
            <w:webHidden/>
          </w:rPr>
          <w:fldChar w:fldCharType="end"/>
        </w:r>
      </w:hyperlink>
    </w:p>
    <w:p w14:paraId="45A76069" w14:textId="02DEB5B6" w:rsidR="00755C5C" w:rsidRDefault="00CB1A2C">
      <w:pPr>
        <w:pStyle w:val="TOC2"/>
        <w:rPr>
          <w:rFonts w:asciiTheme="minorHAnsi" w:eastAsiaTheme="minorEastAsia" w:hAnsiTheme="minorHAnsi" w:cstheme="minorBidi"/>
          <w:noProof/>
          <w:sz w:val="22"/>
          <w:lang w:eastAsia="lt-LT"/>
        </w:rPr>
      </w:pPr>
      <w:hyperlink w:anchor="_Toc95915239" w:history="1">
        <w:r w:rsidR="00755C5C" w:rsidRPr="00195E68">
          <w:rPr>
            <w:rStyle w:val="Hyperlink"/>
            <w:noProof/>
          </w:rPr>
          <w:t>2.3 Susipažinimas su metodologine sistema</w:t>
        </w:r>
        <w:r w:rsidR="00755C5C">
          <w:rPr>
            <w:noProof/>
            <w:webHidden/>
          </w:rPr>
          <w:tab/>
        </w:r>
        <w:r w:rsidR="00755C5C">
          <w:rPr>
            <w:noProof/>
            <w:webHidden/>
          </w:rPr>
          <w:fldChar w:fldCharType="begin"/>
        </w:r>
        <w:r w:rsidR="00755C5C">
          <w:rPr>
            <w:noProof/>
            <w:webHidden/>
          </w:rPr>
          <w:instrText xml:space="preserve"> PAGEREF _Toc95915239 \h </w:instrText>
        </w:r>
        <w:r w:rsidR="00755C5C">
          <w:rPr>
            <w:noProof/>
            <w:webHidden/>
          </w:rPr>
        </w:r>
        <w:r w:rsidR="00755C5C">
          <w:rPr>
            <w:noProof/>
            <w:webHidden/>
          </w:rPr>
          <w:fldChar w:fldCharType="separate"/>
        </w:r>
        <w:r w:rsidR="00E12F84">
          <w:rPr>
            <w:noProof/>
            <w:webHidden/>
          </w:rPr>
          <w:t>17</w:t>
        </w:r>
        <w:r w:rsidR="00755C5C">
          <w:rPr>
            <w:noProof/>
            <w:webHidden/>
          </w:rPr>
          <w:fldChar w:fldCharType="end"/>
        </w:r>
      </w:hyperlink>
    </w:p>
    <w:p w14:paraId="412A7A68" w14:textId="217AAF9B" w:rsidR="00755C5C" w:rsidRDefault="00CB1A2C">
      <w:pPr>
        <w:pStyle w:val="TOC2"/>
        <w:rPr>
          <w:rFonts w:asciiTheme="minorHAnsi" w:eastAsiaTheme="minorEastAsia" w:hAnsiTheme="minorHAnsi" w:cstheme="minorBidi"/>
          <w:noProof/>
          <w:sz w:val="22"/>
          <w:lang w:eastAsia="lt-LT"/>
        </w:rPr>
      </w:pPr>
      <w:hyperlink w:anchor="_Toc95915240" w:history="1">
        <w:r w:rsidR="00755C5C" w:rsidRPr="00195E68">
          <w:rPr>
            <w:rStyle w:val="Hyperlink"/>
            <w:noProof/>
          </w:rPr>
          <w:t>2.4 @ Įvadas į programą</w:t>
        </w:r>
        <w:r w:rsidR="00755C5C">
          <w:rPr>
            <w:noProof/>
            <w:webHidden/>
          </w:rPr>
          <w:tab/>
        </w:r>
        <w:r w:rsidR="00755C5C">
          <w:rPr>
            <w:noProof/>
            <w:webHidden/>
          </w:rPr>
          <w:fldChar w:fldCharType="begin"/>
        </w:r>
        <w:r w:rsidR="00755C5C">
          <w:rPr>
            <w:noProof/>
            <w:webHidden/>
          </w:rPr>
          <w:instrText xml:space="preserve"> PAGEREF _Toc95915240 \h </w:instrText>
        </w:r>
        <w:r w:rsidR="00755C5C">
          <w:rPr>
            <w:noProof/>
            <w:webHidden/>
          </w:rPr>
        </w:r>
        <w:r w:rsidR="00755C5C">
          <w:rPr>
            <w:noProof/>
            <w:webHidden/>
          </w:rPr>
          <w:fldChar w:fldCharType="separate"/>
        </w:r>
        <w:r w:rsidR="00E12F84">
          <w:rPr>
            <w:noProof/>
            <w:webHidden/>
          </w:rPr>
          <w:t>22</w:t>
        </w:r>
        <w:r w:rsidR="00755C5C">
          <w:rPr>
            <w:noProof/>
            <w:webHidden/>
          </w:rPr>
          <w:fldChar w:fldCharType="end"/>
        </w:r>
      </w:hyperlink>
    </w:p>
    <w:p w14:paraId="15A6AE97" w14:textId="3F3933A6" w:rsidR="00755C5C" w:rsidRDefault="00CB1A2C" w:rsidP="00755C5C">
      <w:pPr>
        <w:pStyle w:val="TOC1"/>
        <w:rPr>
          <w:rFonts w:asciiTheme="minorHAnsi" w:eastAsiaTheme="minorEastAsia" w:hAnsiTheme="minorHAnsi" w:cstheme="minorBidi"/>
          <w:noProof/>
          <w:sz w:val="22"/>
          <w:lang w:eastAsia="lt-LT"/>
        </w:rPr>
      </w:pPr>
      <w:hyperlink w:anchor="_Toc95915241" w:history="1">
        <w:r w:rsidR="00755C5C" w:rsidRPr="00195E68">
          <w:rPr>
            <w:rStyle w:val="Hyperlink"/>
            <w:noProof/>
          </w:rPr>
          <w:t>3 skyrius. 2 tema: Moralinės dilemos šiuolaikiniame pasaulyje</w:t>
        </w:r>
        <w:r w:rsidR="00755C5C">
          <w:rPr>
            <w:noProof/>
            <w:webHidden/>
          </w:rPr>
          <w:tab/>
        </w:r>
        <w:r w:rsidR="00755C5C">
          <w:rPr>
            <w:noProof/>
            <w:webHidden/>
          </w:rPr>
          <w:fldChar w:fldCharType="begin"/>
        </w:r>
        <w:r w:rsidR="00755C5C">
          <w:rPr>
            <w:noProof/>
            <w:webHidden/>
          </w:rPr>
          <w:instrText xml:space="preserve"> PAGEREF _Toc95915241 \h </w:instrText>
        </w:r>
        <w:r w:rsidR="00755C5C">
          <w:rPr>
            <w:noProof/>
            <w:webHidden/>
          </w:rPr>
        </w:r>
        <w:r w:rsidR="00755C5C">
          <w:rPr>
            <w:noProof/>
            <w:webHidden/>
          </w:rPr>
          <w:fldChar w:fldCharType="separate"/>
        </w:r>
        <w:r w:rsidR="00E12F84">
          <w:rPr>
            <w:noProof/>
            <w:webHidden/>
          </w:rPr>
          <w:t>25</w:t>
        </w:r>
        <w:r w:rsidR="00755C5C">
          <w:rPr>
            <w:noProof/>
            <w:webHidden/>
          </w:rPr>
          <w:fldChar w:fldCharType="end"/>
        </w:r>
      </w:hyperlink>
    </w:p>
    <w:p w14:paraId="3684A349" w14:textId="7E9C66F8" w:rsidR="00755C5C" w:rsidRDefault="00CB1A2C">
      <w:pPr>
        <w:pStyle w:val="TOC2"/>
        <w:rPr>
          <w:rFonts w:asciiTheme="minorHAnsi" w:eastAsiaTheme="minorEastAsia" w:hAnsiTheme="minorHAnsi" w:cstheme="minorBidi"/>
          <w:noProof/>
          <w:sz w:val="22"/>
          <w:lang w:eastAsia="lt-LT"/>
        </w:rPr>
      </w:pPr>
      <w:hyperlink w:anchor="_Toc95915242" w:history="1">
        <w:r w:rsidR="00755C5C" w:rsidRPr="00195E68">
          <w:rPr>
            <w:rStyle w:val="Hyperlink"/>
            <w:noProof/>
          </w:rPr>
          <w:t>3.1 Įvadas į temą</w:t>
        </w:r>
        <w:r w:rsidR="00755C5C">
          <w:rPr>
            <w:noProof/>
            <w:webHidden/>
          </w:rPr>
          <w:tab/>
        </w:r>
        <w:r w:rsidR="00755C5C">
          <w:rPr>
            <w:noProof/>
            <w:webHidden/>
          </w:rPr>
          <w:fldChar w:fldCharType="begin"/>
        </w:r>
        <w:r w:rsidR="00755C5C">
          <w:rPr>
            <w:noProof/>
            <w:webHidden/>
          </w:rPr>
          <w:instrText xml:space="preserve"> PAGEREF _Toc95915242 \h </w:instrText>
        </w:r>
        <w:r w:rsidR="00755C5C">
          <w:rPr>
            <w:noProof/>
            <w:webHidden/>
          </w:rPr>
        </w:r>
        <w:r w:rsidR="00755C5C">
          <w:rPr>
            <w:noProof/>
            <w:webHidden/>
          </w:rPr>
          <w:fldChar w:fldCharType="separate"/>
        </w:r>
        <w:r w:rsidR="00E12F84">
          <w:rPr>
            <w:noProof/>
            <w:webHidden/>
          </w:rPr>
          <w:t>25</w:t>
        </w:r>
        <w:r w:rsidR="00755C5C">
          <w:rPr>
            <w:noProof/>
            <w:webHidden/>
          </w:rPr>
          <w:fldChar w:fldCharType="end"/>
        </w:r>
      </w:hyperlink>
    </w:p>
    <w:p w14:paraId="1978E57D" w14:textId="692BC768" w:rsidR="00755C5C" w:rsidRDefault="00CB1A2C">
      <w:pPr>
        <w:pStyle w:val="TOC2"/>
        <w:rPr>
          <w:rFonts w:asciiTheme="minorHAnsi" w:eastAsiaTheme="minorEastAsia" w:hAnsiTheme="minorHAnsi" w:cstheme="minorBidi"/>
          <w:noProof/>
          <w:sz w:val="22"/>
          <w:lang w:eastAsia="lt-LT"/>
        </w:rPr>
      </w:pPr>
      <w:hyperlink w:anchor="_Toc95915243" w:history="1">
        <w:r w:rsidR="00755C5C" w:rsidRPr="00195E68">
          <w:rPr>
            <w:rStyle w:val="Hyperlink"/>
            <w:noProof/>
          </w:rPr>
          <w:t>3.2 Teisingi asmeniniai sprendimai</w:t>
        </w:r>
        <w:r w:rsidR="00755C5C">
          <w:rPr>
            <w:noProof/>
            <w:webHidden/>
          </w:rPr>
          <w:tab/>
        </w:r>
        <w:r w:rsidR="00755C5C">
          <w:rPr>
            <w:noProof/>
            <w:webHidden/>
          </w:rPr>
          <w:fldChar w:fldCharType="begin"/>
        </w:r>
        <w:r w:rsidR="00755C5C">
          <w:rPr>
            <w:noProof/>
            <w:webHidden/>
          </w:rPr>
          <w:instrText xml:space="preserve"> PAGEREF _Toc95915243 \h </w:instrText>
        </w:r>
        <w:r w:rsidR="00755C5C">
          <w:rPr>
            <w:noProof/>
            <w:webHidden/>
          </w:rPr>
        </w:r>
        <w:r w:rsidR="00755C5C">
          <w:rPr>
            <w:noProof/>
            <w:webHidden/>
          </w:rPr>
          <w:fldChar w:fldCharType="separate"/>
        </w:r>
        <w:r w:rsidR="00E12F84">
          <w:rPr>
            <w:noProof/>
            <w:webHidden/>
          </w:rPr>
          <w:t>30</w:t>
        </w:r>
        <w:r w:rsidR="00755C5C">
          <w:rPr>
            <w:noProof/>
            <w:webHidden/>
          </w:rPr>
          <w:fldChar w:fldCharType="end"/>
        </w:r>
      </w:hyperlink>
    </w:p>
    <w:p w14:paraId="4E08A834" w14:textId="0C8D884E" w:rsidR="00755C5C" w:rsidRDefault="00CB1A2C">
      <w:pPr>
        <w:pStyle w:val="TOC2"/>
        <w:rPr>
          <w:rFonts w:asciiTheme="minorHAnsi" w:eastAsiaTheme="minorEastAsia" w:hAnsiTheme="minorHAnsi" w:cstheme="minorBidi"/>
          <w:noProof/>
          <w:sz w:val="22"/>
          <w:lang w:eastAsia="lt-LT"/>
        </w:rPr>
      </w:pPr>
      <w:hyperlink w:anchor="_Toc95915244" w:history="1">
        <w:r w:rsidR="00755C5C" w:rsidRPr="00195E68">
          <w:rPr>
            <w:rStyle w:val="Hyperlink"/>
            <w:noProof/>
          </w:rPr>
          <w:t>3.3 Teisingi tarpasmeniniai sprendimai</w:t>
        </w:r>
        <w:r w:rsidR="00755C5C">
          <w:rPr>
            <w:noProof/>
            <w:webHidden/>
          </w:rPr>
          <w:tab/>
        </w:r>
        <w:r w:rsidR="00755C5C">
          <w:rPr>
            <w:noProof/>
            <w:webHidden/>
          </w:rPr>
          <w:fldChar w:fldCharType="begin"/>
        </w:r>
        <w:r w:rsidR="00755C5C">
          <w:rPr>
            <w:noProof/>
            <w:webHidden/>
          </w:rPr>
          <w:instrText xml:space="preserve"> PAGEREF _Toc95915244 \h </w:instrText>
        </w:r>
        <w:r w:rsidR="00755C5C">
          <w:rPr>
            <w:noProof/>
            <w:webHidden/>
          </w:rPr>
        </w:r>
        <w:r w:rsidR="00755C5C">
          <w:rPr>
            <w:noProof/>
            <w:webHidden/>
          </w:rPr>
          <w:fldChar w:fldCharType="separate"/>
        </w:r>
        <w:r w:rsidR="00E12F84">
          <w:rPr>
            <w:noProof/>
            <w:webHidden/>
          </w:rPr>
          <w:t>32</w:t>
        </w:r>
        <w:r w:rsidR="00755C5C">
          <w:rPr>
            <w:noProof/>
            <w:webHidden/>
          </w:rPr>
          <w:fldChar w:fldCharType="end"/>
        </w:r>
      </w:hyperlink>
    </w:p>
    <w:p w14:paraId="3D29AAC8" w14:textId="64ABC06D" w:rsidR="00755C5C" w:rsidRDefault="00CB1A2C">
      <w:pPr>
        <w:pStyle w:val="TOC2"/>
        <w:rPr>
          <w:rFonts w:asciiTheme="minorHAnsi" w:eastAsiaTheme="minorEastAsia" w:hAnsiTheme="minorHAnsi" w:cstheme="minorBidi"/>
          <w:noProof/>
          <w:sz w:val="22"/>
          <w:lang w:eastAsia="lt-LT"/>
        </w:rPr>
      </w:pPr>
      <w:hyperlink w:anchor="_Toc95915245" w:history="1">
        <w:r w:rsidR="00755C5C" w:rsidRPr="00195E68">
          <w:rPr>
            <w:rStyle w:val="Hyperlink"/>
            <w:noProof/>
          </w:rPr>
          <w:t>3.4 Teisingi socialiniai sprendimai</w:t>
        </w:r>
        <w:r w:rsidR="00755C5C">
          <w:rPr>
            <w:noProof/>
            <w:webHidden/>
          </w:rPr>
          <w:tab/>
        </w:r>
        <w:r w:rsidR="00755C5C">
          <w:rPr>
            <w:noProof/>
            <w:webHidden/>
          </w:rPr>
          <w:fldChar w:fldCharType="begin"/>
        </w:r>
        <w:r w:rsidR="00755C5C">
          <w:rPr>
            <w:noProof/>
            <w:webHidden/>
          </w:rPr>
          <w:instrText xml:space="preserve"> PAGEREF _Toc95915245 \h </w:instrText>
        </w:r>
        <w:r w:rsidR="00755C5C">
          <w:rPr>
            <w:noProof/>
            <w:webHidden/>
          </w:rPr>
        </w:r>
        <w:r w:rsidR="00755C5C">
          <w:rPr>
            <w:noProof/>
            <w:webHidden/>
          </w:rPr>
          <w:fldChar w:fldCharType="separate"/>
        </w:r>
        <w:r w:rsidR="00E12F84">
          <w:rPr>
            <w:noProof/>
            <w:webHidden/>
          </w:rPr>
          <w:t>34</w:t>
        </w:r>
        <w:r w:rsidR="00755C5C">
          <w:rPr>
            <w:noProof/>
            <w:webHidden/>
          </w:rPr>
          <w:fldChar w:fldCharType="end"/>
        </w:r>
      </w:hyperlink>
    </w:p>
    <w:p w14:paraId="028996F9" w14:textId="666D1241" w:rsidR="00755C5C" w:rsidRDefault="00CB1A2C">
      <w:pPr>
        <w:pStyle w:val="TOC2"/>
        <w:rPr>
          <w:rFonts w:asciiTheme="minorHAnsi" w:eastAsiaTheme="minorEastAsia" w:hAnsiTheme="minorHAnsi" w:cstheme="minorBidi"/>
          <w:noProof/>
          <w:sz w:val="22"/>
          <w:lang w:eastAsia="lt-LT"/>
        </w:rPr>
      </w:pPr>
      <w:hyperlink w:anchor="_Toc95915246" w:history="1">
        <w:r w:rsidR="00755C5C" w:rsidRPr="00195E68">
          <w:rPr>
            <w:rStyle w:val="Hyperlink"/>
            <w:noProof/>
          </w:rPr>
          <w:t>3.5 @ Moralinės dilemos šiuolaikiniame pasaulyje</w:t>
        </w:r>
        <w:r w:rsidR="00755C5C">
          <w:rPr>
            <w:noProof/>
            <w:webHidden/>
          </w:rPr>
          <w:tab/>
        </w:r>
        <w:r w:rsidR="00755C5C">
          <w:rPr>
            <w:noProof/>
            <w:webHidden/>
          </w:rPr>
          <w:fldChar w:fldCharType="begin"/>
        </w:r>
        <w:r w:rsidR="00755C5C">
          <w:rPr>
            <w:noProof/>
            <w:webHidden/>
          </w:rPr>
          <w:instrText xml:space="preserve"> PAGEREF _Toc95915246 \h </w:instrText>
        </w:r>
        <w:r w:rsidR="00755C5C">
          <w:rPr>
            <w:noProof/>
            <w:webHidden/>
          </w:rPr>
        </w:r>
        <w:r w:rsidR="00755C5C">
          <w:rPr>
            <w:noProof/>
            <w:webHidden/>
          </w:rPr>
          <w:fldChar w:fldCharType="separate"/>
        </w:r>
        <w:r w:rsidR="00E12F84">
          <w:rPr>
            <w:noProof/>
            <w:webHidden/>
          </w:rPr>
          <w:t>37</w:t>
        </w:r>
        <w:r w:rsidR="00755C5C">
          <w:rPr>
            <w:noProof/>
            <w:webHidden/>
          </w:rPr>
          <w:fldChar w:fldCharType="end"/>
        </w:r>
      </w:hyperlink>
    </w:p>
    <w:p w14:paraId="7371798A" w14:textId="31D19574" w:rsidR="00755C5C" w:rsidRDefault="00CB1A2C" w:rsidP="00755C5C">
      <w:pPr>
        <w:pStyle w:val="TOC1"/>
        <w:rPr>
          <w:rFonts w:asciiTheme="minorHAnsi" w:eastAsiaTheme="minorEastAsia" w:hAnsiTheme="minorHAnsi" w:cstheme="minorBidi"/>
          <w:noProof/>
          <w:sz w:val="22"/>
          <w:lang w:eastAsia="lt-LT"/>
        </w:rPr>
      </w:pPr>
      <w:hyperlink w:anchor="_Toc95915247" w:history="1">
        <w:r w:rsidR="00755C5C" w:rsidRPr="00195E68">
          <w:rPr>
            <w:rStyle w:val="Hyperlink"/>
            <w:noProof/>
          </w:rPr>
          <w:t>4 skyrius. 3 tema: Pagrįsti sprendimai</w:t>
        </w:r>
        <w:r w:rsidR="00755C5C">
          <w:rPr>
            <w:noProof/>
            <w:webHidden/>
          </w:rPr>
          <w:tab/>
        </w:r>
        <w:r w:rsidR="00755C5C">
          <w:rPr>
            <w:noProof/>
            <w:webHidden/>
          </w:rPr>
          <w:fldChar w:fldCharType="begin"/>
        </w:r>
        <w:r w:rsidR="00755C5C">
          <w:rPr>
            <w:noProof/>
            <w:webHidden/>
          </w:rPr>
          <w:instrText xml:space="preserve"> PAGEREF _Toc95915247 \h </w:instrText>
        </w:r>
        <w:r w:rsidR="00755C5C">
          <w:rPr>
            <w:noProof/>
            <w:webHidden/>
          </w:rPr>
        </w:r>
        <w:r w:rsidR="00755C5C">
          <w:rPr>
            <w:noProof/>
            <w:webHidden/>
          </w:rPr>
          <w:fldChar w:fldCharType="separate"/>
        </w:r>
        <w:r w:rsidR="00E12F84">
          <w:rPr>
            <w:noProof/>
            <w:webHidden/>
          </w:rPr>
          <w:t>42</w:t>
        </w:r>
        <w:r w:rsidR="00755C5C">
          <w:rPr>
            <w:noProof/>
            <w:webHidden/>
          </w:rPr>
          <w:fldChar w:fldCharType="end"/>
        </w:r>
      </w:hyperlink>
    </w:p>
    <w:p w14:paraId="63508DFB" w14:textId="73AA5B6F" w:rsidR="00755C5C" w:rsidRDefault="00CB1A2C">
      <w:pPr>
        <w:pStyle w:val="TOC2"/>
        <w:rPr>
          <w:rFonts w:asciiTheme="minorHAnsi" w:eastAsiaTheme="minorEastAsia" w:hAnsiTheme="minorHAnsi" w:cstheme="minorBidi"/>
          <w:noProof/>
          <w:sz w:val="22"/>
          <w:lang w:eastAsia="lt-LT"/>
        </w:rPr>
      </w:pPr>
      <w:hyperlink w:anchor="_Toc95915248" w:history="1">
        <w:r w:rsidR="00755C5C" w:rsidRPr="00195E68">
          <w:rPr>
            <w:rStyle w:val="Hyperlink"/>
            <w:noProof/>
          </w:rPr>
          <w:t>4.1 Įvadas į temą</w:t>
        </w:r>
        <w:r w:rsidR="00755C5C">
          <w:rPr>
            <w:noProof/>
            <w:webHidden/>
          </w:rPr>
          <w:tab/>
        </w:r>
        <w:r w:rsidR="00755C5C">
          <w:rPr>
            <w:noProof/>
            <w:webHidden/>
          </w:rPr>
          <w:fldChar w:fldCharType="begin"/>
        </w:r>
        <w:r w:rsidR="00755C5C">
          <w:rPr>
            <w:noProof/>
            <w:webHidden/>
          </w:rPr>
          <w:instrText xml:space="preserve"> PAGEREF _Toc95915248 \h </w:instrText>
        </w:r>
        <w:r w:rsidR="00755C5C">
          <w:rPr>
            <w:noProof/>
            <w:webHidden/>
          </w:rPr>
        </w:r>
        <w:r w:rsidR="00755C5C">
          <w:rPr>
            <w:noProof/>
            <w:webHidden/>
          </w:rPr>
          <w:fldChar w:fldCharType="separate"/>
        </w:r>
        <w:r w:rsidR="00E12F84">
          <w:rPr>
            <w:noProof/>
            <w:webHidden/>
          </w:rPr>
          <w:t>42</w:t>
        </w:r>
        <w:r w:rsidR="00755C5C">
          <w:rPr>
            <w:noProof/>
            <w:webHidden/>
          </w:rPr>
          <w:fldChar w:fldCharType="end"/>
        </w:r>
      </w:hyperlink>
    </w:p>
    <w:p w14:paraId="2463C7DA" w14:textId="553201C1" w:rsidR="00755C5C" w:rsidRDefault="00CB1A2C">
      <w:pPr>
        <w:pStyle w:val="TOC2"/>
        <w:rPr>
          <w:rFonts w:asciiTheme="minorHAnsi" w:eastAsiaTheme="minorEastAsia" w:hAnsiTheme="minorHAnsi" w:cstheme="minorBidi"/>
          <w:noProof/>
          <w:sz w:val="22"/>
          <w:lang w:eastAsia="lt-LT"/>
        </w:rPr>
      </w:pPr>
      <w:hyperlink w:anchor="_Toc95915249" w:history="1">
        <w:r w:rsidR="00755C5C" w:rsidRPr="00195E68">
          <w:rPr>
            <w:rStyle w:val="Hyperlink"/>
            <w:noProof/>
          </w:rPr>
          <w:t>4.2 Vartotojų sprendimai</w:t>
        </w:r>
        <w:r w:rsidR="00755C5C">
          <w:rPr>
            <w:noProof/>
            <w:webHidden/>
          </w:rPr>
          <w:tab/>
        </w:r>
        <w:r w:rsidR="00755C5C">
          <w:rPr>
            <w:noProof/>
            <w:webHidden/>
          </w:rPr>
          <w:fldChar w:fldCharType="begin"/>
        </w:r>
        <w:r w:rsidR="00755C5C">
          <w:rPr>
            <w:noProof/>
            <w:webHidden/>
          </w:rPr>
          <w:instrText xml:space="preserve"> PAGEREF _Toc95915249 \h </w:instrText>
        </w:r>
        <w:r w:rsidR="00755C5C">
          <w:rPr>
            <w:noProof/>
            <w:webHidden/>
          </w:rPr>
        </w:r>
        <w:r w:rsidR="00755C5C">
          <w:rPr>
            <w:noProof/>
            <w:webHidden/>
          </w:rPr>
          <w:fldChar w:fldCharType="separate"/>
        </w:r>
        <w:r w:rsidR="00E12F84">
          <w:rPr>
            <w:noProof/>
            <w:webHidden/>
          </w:rPr>
          <w:t>45</w:t>
        </w:r>
        <w:r w:rsidR="00755C5C">
          <w:rPr>
            <w:noProof/>
            <w:webHidden/>
          </w:rPr>
          <w:fldChar w:fldCharType="end"/>
        </w:r>
      </w:hyperlink>
    </w:p>
    <w:p w14:paraId="22F6BEBA" w14:textId="3A0EE2A6" w:rsidR="00755C5C" w:rsidRDefault="00CB1A2C">
      <w:pPr>
        <w:pStyle w:val="TOC2"/>
        <w:rPr>
          <w:rFonts w:asciiTheme="minorHAnsi" w:eastAsiaTheme="minorEastAsia" w:hAnsiTheme="minorHAnsi" w:cstheme="minorBidi"/>
          <w:noProof/>
          <w:sz w:val="22"/>
          <w:lang w:eastAsia="lt-LT"/>
        </w:rPr>
      </w:pPr>
      <w:hyperlink w:anchor="_Toc95915250" w:history="1">
        <w:r w:rsidR="00755C5C" w:rsidRPr="00195E68">
          <w:rPr>
            <w:rStyle w:val="Hyperlink"/>
            <w:noProof/>
          </w:rPr>
          <w:t>4.3 Patikimi informacijos šaltiniai</w:t>
        </w:r>
        <w:r w:rsidR="00755C5C">
          <w:rPr>
            <w:noProof/>
            <w:webHidden/>
          </w:rPr>
          <w:tab/>
        </w:r>
        <w:r w:rsidR="00755C5C">
          <w:rPr>
            <w:noProof/>
            <w:webHidden/>
          </w:rPr>
          <w:fldChar w:fldCharType="begin"/>
        </w:r>
        <w:r w:rsidR="00755C5C">
          <w:rPr>
            <w:noProof/>
            <w:webHidden/>
          </w:rPr>
          <w:instrText xml:space="preserve"> PAGEREF _Toc95915250 \h </w:instrText>
        </w:r>
        <w:r w:rsidR="00755C5C">
          <w:rPr>
            <w:noProof/>
            <w:webHidden/>
          </w:rPr>
        </w:r>
        <w:r w:rsidR="00755C5C">
          <w:rPr>
            <w:noProof/>
            <w:webHidden/>
          </w:rPr>
          <w:fldChar w:fldCharType="separate"/>
        </w:r>
        <w:r w:rsidR="00E12F84">
          <w:rPr>
            <w:noProof/>
            <w:webHidden/>
          </w:rPr>
          <w:t>50</w:t>
        </w:r>
        <w:r w:rsidR="00755C5C">
          <w:rPr>
            <w:noProof/>
            <w:webHidden/>
          </w:rPr>
          <w:fldChar w:fldCharType="end"/>
        </w:r>
      </w:hyperlink>
    </w:p>
    <w:p w14:paraId="6EFFB8D0" w14:textId="4362104D" w:rsidR="00755C5C" w:rsidRDefault="00CB1A2C">
      <w:pPr>
        <w:pStyle w:val="TOC2"/>
        <w:rPr>
          <w:rFonts w:asciiTheme="minorHAnsi" w:eastAsiaTheme="minorEastAsia" w:hAnsiTheme="minorHAnsi" w:cstheme="minorBidi"/>
          <w:noProof/>
          <w:sz w:val="22"/>
          <w:lang w:eastAsia="lt-LT"/>
        </w:rPr>
      </w:pPr>
      <w:hyperlink w:anchor="_Toc95915251" w:history="1">
        <w:r w:rsidR="00755C5C" w:rsidRPr="00195E68">
          <w:rPr>
            <w:rStyle w:val="Hyperlink"/>
            <w:noProof/>
          </w:rPr>
          <w:t>4.4 Elektroninių prietaisų ir ekranų naudojimas</w:t>
        </w:r>
        <w:r w:rsidR="00755C5C">
          <w:rPr>
            <w:noProof/>
            <w:webHidden/>
          </w:rPr>
          <w:tab/>
        </w:r>
        <w:r w:rsidR="00755C5C">
          <w:rPr>
            <w:noProof/>
            <w:webHidden/>
          </w:rPr>
          <w:fldChar w:fldCharType="begin"/>
        </w:r>
        <w:r w:rsidR="00755C5C">
          <w:rPr>
            <w:noProof/>
            <w:webHidden/>
          </w:rPr>
          <w:instrText xml:space="preserve"> PAGEREF _Toc95915251 \h </w:instrText>
        </w:r>
        <w:r w:rsidR="00755C5C">
          <w:rPr>
            <w:noProof/>
            <w:webHidden/>
          </w:rPr>
        </w:r>
        <w:r w:rsidR="00755C5C">
          <w:rPr>
            <w:noProof/>
            <w:webHidden/>
          </w:rPr>
          <w:fldChar w:fldCharType="separate"/>
        </w:r>
        <w:r w:rsidR="00E12F84">
          <w:rPr>
            <w:noProof/>
            <w:webHidden/>
          </w:rPr>
          <w:t>55</w:t>
        </w:r>
        <w:r w:rsidR="00755C5C">
          <w:rPr>
            <w:noProof/>
            <w:webHidden/>
          </w:rPr>
          <w:fldChar w:fldCharType="end"/>
        </w:r>
      </w:hyperlink>
    </w:p>
    <w:p w14:paraId="6361FC32" w14:textId="4FAB02AF" w:rsidR="00755C5C" w:rsidRDefault="00CB1A2C">
      <w:pPr>
        <w:pStyle w:val="TOC2"/>
        <w:rPr>
          <w:rFonts w:asciiTheme="minorHAnsi" w:eastAsiaTheme="minorEastAsia" w:hAnsiTheme="minorHAnsi" w:cstheme="minorBidi"/>
          <w:noProof/>
          <w:sz w:val="22"/>
          <w:lang w:eastAsia="lt-LT"/>
        </w:rPr>
      </w:pPr>
      <w:hyperlink w:anchor="_Toc95915252" w:history="1">
        <w:r w:rsidR="00755C5C" w:rsidRPr="00195E68">
          <w:rPr>
            <w:rStyle w:val="Hyperlink"/>
            <w:noProof/>
          </w:rPr>
          <w:t>4.5 @ Pagrįsti sprendimai</w:t>
        </w:r>
        <w:r w:rsidR="00755C5C">
          <w:rPr>
            <w:noProof/>
            <w:webHidden/>
          </w:rPr>
          <w:tab/>
        </w:r>
        <w:r w:rsidR="00755C5C">
          <w:rPr>
            <w:noProof/>
            <w:webHidden/>
          </w:rPr>
          <w:fldChar w:fldCharType="begin"/>
        </w:r>
        <w:r w:rsidR="00755C5C">
          <w:rPr>
            <w:noProof/>
            <w:webHidden/>
          </w:rPr>
          <w:instrText xml:space="preserve"> PAGEREF _Toc95915252 \h </w:instrText>
        </w:r>
        <w:r w:rsidR="00755C5C">
          <w:rPr>
            <w:noProof/>
            <w:webHidden/>
          </w:rPr>
        </w:r>
        <w:r w:rsidR="00755C5C">
          <w:rPr>
            <w:noProof/>
            <w:webHidden/>
          </w:rPr>
          <w:fldChar w:fldCharType="separate"/>
        </w:r>
        <w:r w:rsidR="00E12F84">
          <w:rPr>
            <w:noProof/>
            <w:webHidden/>
          </w:rPr>
          <w:t>59</w:t>
        </w:r>
        <w:r w:rsidR="00755C5C">
          <w:rPr>
            <w:noProof/>
            <w:webHidden/>
          </w:rPr>
          <w:fldChar w:fldCharType="end"/>
        </w:r>
      </w:hyperlink>
    </w:p>
    <w:p w14:paraId="4114F516" w14:textId="0F248119" w:rsidR="00755C5C" w:rsidRDefault="00CB1A2C" w:rsidP="00755C5C">
      <w:pPr>
        <w:pStyle w:val="TOC1"/>
        <w:rPr>
          <w:rFonts w:asciiTheme="minorHAnsi" w:eastAsiaTheme="minorEastAsia" w:hAnsiTheme="minorHAnsi" w:cstheme="minorBidi"/>
          <w:noProof/>
          <w:sz w:val="22"/>
          <w:lang w:eastAsia="lt-LT"/>
        </w:rPr>
      </w:pPr>
      <w:hyperlink w:anchor="_Toc95915253" w:history="1">
        <w:r w:rsidR="00755C5C" w:rsidRPr="00195E68">
          <w:rPr>
            <w:rStyle w:val="Hyperlink"/>
            <w:noProof/>
          </w:rPr>
          <w:t>5 skyrius. 4 tema: Klaidinanti informacija ir dezinformacija</w:t>
        </w:r>
        <w:r w:rsidR="00755C5C">
          <w:rPr>
            <w:noProof/>
            <w:webHidden/>
          </w:rPr>
          <w:tab/>
        </w:r>
        <w:r w:rsidR="00755C5C">
          <w:rPr>
            <w:noProof/>
            <w:webHidden/>
          </w:rPr>
          <w:fldChar w:fldCharType="begin"/>
        </w:r>
        <w:r w:rsidR="00755C5C">
          <w:rPr>
            <w:noProof/>
            <w:webHidden/>
          </w:rPr>
          <w:instrText xml:space="preserve"> PAGEREF _Toc95915253 \h </w:instrText>
        </w:r>
        <w:r w:rsidR="00755C5C">
          <w:rPr>
            <w:noProof/>
            <w:webHidden/>
          </w:rPr>
        </w:r>
        <w:r w:rsidR="00755C5C">
          <w:rPr>
            <w:noProof/>
            <w:webHidden/>
          </w:rPr>
          <w:fldChar w:fldCharType="separate"/>
        </w:r>
        <w:r w:rsidR="00E12F84">
          <w:rPr>
            <w:noProof/>
            <w:webHidden/>
          </w:rPr>
          <w:t>67</w:t>
        </w:r>
        <w:r w:rsidR="00755C5C">
          <w:rPr>
            <w:noProof/>
            <w:webHidden/>
          </w:rPr>
          <w:fldChar w:fldCharType="end"/>
        </w:r>
      </w:hyperlink>
    </w:p>
    <w:p w14:paraId="5C0B2E8C" w14:textId="79FBCF71" w:rsidR="00755C5C" w:rsidRDefault="00CB1A2C">
      <w:pPr>
        <w:pStyle w:val="TOC2"/>
        <w:rPr>
          <w:rFonts w:asciiTheme="minorHAnsi" w:eastAsiaTheme="minorEastAsia" w:hAnsiTheme="minorHAnsi" w:cstheme="minorBidi"/>
          <w:noProof/>
          <w:sz w:val="22"/>
          <w:lang w:eastAsia="lt-LT"/>
        </w:rPr>
      </w:pPr>
      <w:hyperlink w:anchor="_Toc95915254" w:history="1">
        <w:r w:rsidR="00755C5C" w:rsidRPr="00195E68">
          <w:rPr>
            <w:rStyle w:val="Hyperlink"/>
            <w:noProof/>
          </w:rPr>
          <w:t>5.1 Apie temą</w:t>
        </w:r>
        <w:r w:rsidR="00755C5C">
          <w:rPr>
            <w:noProof/>
            <w:webHidden/>
          </w:rPr>
          <w:tab/>
        </w:r>
        <w:r w:rsidR="00755C5C">
          <w:rPr>
            <w:noProof/>
            <w:webHidden/>
          </w:rPr>
          <w:fldChar w:fldCharType="begin"/>
        </w:r>
        <w:r w:rsidR="00755C5C">
          <w:rPr>
            <w:noProof/>
            <w:webHidden/>
          </w:rPr>
          <w:instrText xml:space="preserve"> PAGEREF _Toc95915254 \h </w:instrText>
        </w:r>
        <w:r w:rsidR="00755C5C">
          <w:rPr>
            <w:noProof/>
            <w:webHidden/>
          </w:rPr>
        </w:r>
        <w:r w:rsidR="00755C5C">
          <w:rPr>
            <w:noProof/>
            <w:webHidden/>
          </w:rPr>
          <w:fldChar w:fldCharType="separate"/>
        </w:r>
        <w:r w:rsidR="00E12F84">
          <w:rPr>
            <w:noProof/>
            <w:webHidden/>
          </w:rPr>
          <w:t>67</w:t>
        </w:r>
        <w:r w:rsidR="00755C5C">
          <w:rPr>
            <w:noProof/>
            <w:webHidden/>
          </w:rPr>
          <w:fldChar w:fldCharType="end"/>
        </w:r>
      </w:hyperlink>
    </w:p>
    <w:p w14:paraId="34059DBB" w14:textId="04A5B8A0" w:rsidR="00755C5C" w:rsidRDefault="00CB1A2C">
      <w:pPr>
        <w:pStyle w:val="TOC2"/>
        <w:rPr>
          <w:rFonts w:asciiTheme="minorHAnsi" w:eastAsiaTheme="minorEastAsia" w:hAnsiTheme="minorHAnsi" w:cstheme="minorBidi"/>
          <w:noProof/>
          <w:sz w:val="22"/>
          <w:lang w:eastAsia="lt-LT"/>
        </w:rPr>
      </w:pPr>
      <w:hyperlink w:anchor="_Toc95915255" w:history="1">
        <w:r w:rsidR="00755C5C" w:rsidRPr="00195E68">
          <w:rPr>
            <w:rStyle w:val="Hyperlink"/>
            <w:noProof/>
          </w:rPr>
          <w:t>5.2 Įvadas į temą: „Melagienos“ – kodėl mums tai turėtų rūpėti?</w:t>
        </w:r>
        <w:r w:rsidR="00755C5C">
          <w:rPr>
            <w:noProof/>
            <w:webHidden/>
          </w:rPr>
          <w:tab/>
        </w:r>
        <w:r w:rsidR="00755C5C">
          <w:rPr>
            <w:noProof/>
            <w:webHidden/>
          </w:rPr>
          <w:fldChar w:fldCharType="begin"/>
        </w:r>
        <w:r w:rsidR="00755C5C">
          <w:rPr>
            <w:noProof/>
            <w:webHidden/>
          </w:rPr>
          <w:instrText xml:space="preserve"> PAGEREF _Toc95915255 \h </w:instrText>
        </w:r>
        <w:r w:rsidR="00755C5C">
          <w:rPr>
            <w:noProof/>
            <w:webHidden/>
          </w:rPr>
        </w:r>
        <w:r w:rsidR="00755C5C">
          <w:rPr>
            <w:noProof/>
            <w:webHidden/>
          </w:rPr>
          <w:fldChar w:fldCharType="separate"/>
        </w:r>
        <w:r w:rsidR="00E12F84">
          <w:rPr>
            <w:noProof/>
            <w:webHidden/>
          </w:rPr>
          <w:t>70</w:t>
        </w:r>
        <w:r w:rsidR="00755C5C">
          <w:rPr>
            <w:noProof/>
            <w:webHidden/>
          </w:rPr>
          <w:fldChar w:fldCharType="end"/>
        </w:r>
      </w:hyperlink>
    </w:p>
    <w:p w14:paraId="5680E5D9" w14:textId="2F3720D6" w:rsidR="00755C5C" w:rsidRDefault="00CB1A2C">
      <w:pPr>
        <w:pStyle w:val="TOC2"/>
        <w:rPr>
          <w:rFonts w:asciiTheme="minorHAnsi" w:eastAsiaTheme="minorEastAsia" w:hAnsiTheme="minorHAnsi" w:cstheme="minorBidi"/>
          <w:noProof/>
          <w:sz w:val="22"/>
          <w:lang w:eastAsia="lt-LT"/>
        </w:rPr>
      </w:pPr>
      <w:hyperlink w:anchor="_Toc95915256" w:history="1">
        <w:r w:rsidR="00755C5C" w:rsidRPr="00195E68">
          <w:rPr>
            <w:rStyle w:val="Hyperlink"/>
            <w:noProof/>
          </w:rPr>
          <w:t>5.3 1 potemė: „Melagienos“, klaidinanti informacija ir dezinformacija</w:t>
        </w:r>
        <w:r w:rsidR="00755C5C">
          <w:rPr>
            <w:noProof/>
            <w:webHidden/>
          </w:rPr>
          <w:tab/>
        </w:r>
        <w:r w:rsidR="00755C5C">
          <w:rPr>
            <w:noProof/>
            <w:webHidden/>
          </w:rPr>
          <w:fldChar w:fldCharType="begin"/>
        </w:r>
        <w:r w:rsidR="00755C5C">
          <w:rPr>
            <w:noProof/>
            <w:webHidden/>
          </w:rPr>
          <w:instrText xml:space="preserve"> PAGEREF _Toc95915256 \h </w:instrText>
        </w:r>
        <w:r w:rsidR="00755C5C">
          <w:rPr>
            <w:noProof/>
            <w:webHidden/>
          </w:rPr>
        </w:r>
        <w:r w:rsidR="00755C5C">
          <w:rPr>
            <w:noProof/>
            <w:webHidden/>
          </w:rPr>
          <w:fldChar w:fldCharType="separate"/>
        </w:r>
        <w:r w:rsidR="00E12F84">
          <w:rPr>
            <w:noProof/>
            <w:webHidden/>
          </w:rPr>
          <w:t>74</w:t>
        </w:r>
        <w:r w:rsidR="00755C5C">
          <w:rPr>
            <w:noProof/>
            <w:webHidden/>
          </w:rPr>
          <w:fldChar w:fldCharType="end"/>
        </w:r>
      </w:hyperlink>
    </w:p>
    <w:p w14:paraId="29FEAAA6" w14:textId="47396797" w:rsidR="00755C5C" w:rsidRDefault="00CB1A2C">
      <w:pPr>
        <w:pStyle w:val="TOC2"/>
        <w:rPr>
          <w:rFonts w:asciiTheme="minorHAnsi" w:eastAsiaTheme="minorEastAsia" w:hAnsiTheme="minorHAnsi" w:cstheme="minorBidi"/>
          <w:noProof/>
          <w:sz w:val="22"/>
          <w:lang w:eastAsia="lt-LT"/>
        </w:rPr>
      </w:pPr>
      <w:hyperlink w:anchor="_Toc95915257" w:history="1">
        <w:r w:rsidR="00755C5C" w:rsidRPr="00195E68">
          <w:rPr>
            <w:rStyle w:val="Hyperlink"/>
            <w:noProof/>
          </w:rPr>
          <w:t>5.4 2 potemė: „Melagienos“ – kaip jas pastebėti!</w:t>
        </w:r>
        <w:r w:rsidR="00755C5C">
          <w:rPr>
            <w:noProof/>
            <w:webHidden/>
          </w:rPr>
          <w:tab/>
        </w:r>
        <w:r w:rsidR="00755C5C">
          <w:rPr>
            <w:noProof/>
            <w:webHidden/>
          </w:rPr>
          <w:fldChar w:fldCharType="begin"/>
        </w:r>
        <w:r w:rsidR="00755C5C">
          <w:rPr>
            <w:noProof/>
            <w:webHidden/>
          </w:rPr>
          <w:instrText xml:space="preserve"> PAGEREF _Toc95915257 \h </w:instrText>
        </w:r>
        <w:r w:rsidR="00755C5C">
          <w:rPr>
            <w:noProof/>
            <w:webHidden/>
          </w:rPr>
        </w:r>
        <w:r w:rsidR="00755C5C">
          <w:rPr>
            <w:noProof/>
            <w:webHidden/>
          </w:rPr>
          <w:fldChar w:fldCharType="separate"/>
        </w:r>
        <w:r w:rsidR="00E12F84">
          <w:rPr>
            <w:noProof/>
            <w:webHidden/>
          </w:rPr>
          <w:t>76</w:t>
        </w:r>
        <w:r w:rsidR="00755C5C">
          <w:rPr>
            <w:noProof/>
            <w:webHidden/>
          </w:rPr>
          <w:fldChar w:fldCharType="end"/>
        </w:r>
      </w:hyperlink>
    </w:p>
    <w:p w14:paraId="29E55C9A" w14:textId="609CF6D6" w:rsidR="00755C5C" w:rsidRDefault="00CB1A2C">
      <w:pPr>
        <w:pStyle w:val="TOC2"/>
        <w:rPr>
          <w:rFonts w:asciiTheme="minorHAnsi" w:eastAsiaTheme="minorEastAsia" w:hAnsiTheme="minorHAnsi" w:cstheme="minorBidi"/>
          <w:noProof/>
          <w:sz w:val="22"/>
          <w:lang w:eastAsia="lt-LT"/>
        </w:rPr>
      </w:pPr>
      <w:hyperlink w:anchor="_Toc95915258" w:history="1">
        <w:r w:rsidR="00755C5C" w:rsidRPr="00195E68">
          <w:rPr>
            <w:rStyle w:val="Hyperlink"/>
            <w:noProof/>
          </w:rPr>
          <w:t>5.5 3 potemė: Faktų tikrinimas ir veiksmai prieš dezinformaciją</w:t>
        </w:r>
        <w:r w:rsidR="00755C5C">
          <w:rPr>
            <w:noProof/>
            <w:webHidden/>
          </w:rPr>
          <w:tab/>
        </w:r>
        <w:r w:rsidR="00755C5C">
          <w:rPr>
            <w:noProof/>
            <w:webHidden/>
          </w:rPr>
          <w:fldChar w:fldCharType="begin"/>
        </w:r>
        <w:r w:rsidR="00755C5C">
          <w:rPr>
            <w:noProof/>
            <w:webHidden/>
          </w:rPr>
          <w:instrText xml:space="preserve"> PAGEREF _Toc95915258 \h </w:instrText>
        </w:r>
        <w:r w:rsidR="00755C5C">
          <w:rPr>
            <w:noProof/>
            <w:webHidden/>
          </w:rPr>
        </w:r>
        <w:r w:rsidR="00755C5C">
          <w:rPr>
            <w:noProof/>
            <w:webHidden/>
          </w:rPr>
          <w:fldChar w:fldCharType="separate"/>
        </w:r>
        <w:r w:rsidR="00E12F84">
          <w:rPr>
            <w:noProof/>
            <w:webHidden/>
          </w:rPr>
          <w:t>79</w:t>
        </w:r>
        <w:r w:rsidR="00755C5C">
          <w:rPr>
            <w:noProof/>
            <w:webHidden/>
          </w:rPr>
          <w:fldChar w:fldCharType="end"/>
        </w:r>
      </w:hyperlink>
    </w:p>
    <w:p w14:paraId="5F1E3F8F" w14:textId="6D73AAB3" w:rsidR="00755C5C" w:rsidRDefault="00CB1A2C">
      <w:pPr>
        <w:pStyle w:val="TOC2"/>
        <w:rPr>
          <w:rFonts w:asciiTheme="minorHAnsi" w:eastAsiaTheme="minorEastAsia" w:hAnsiTheme="minorHAnsi" w:cstheme="minorBidi"/>
          <w:noProof/>
          <w:sz w:val="22"/>
          <w:lang w:eastAsia="lt-LT"/>
        </w:rPr>
      </w:pPr>
      <w:hyperlink w:anchor="_Toc95915259" w:history="1">
        <w:r w:rsidR="00755C5C" w:rsidRPr="00195E68">
          <w:rPr>
            <w:rStyle w:val="Hyperlink"/>
            <w:noProof/>
          </w:rPr>
          <w:t>5.6 @ Klaidinanti informacija ir dezinformacija</w:t>
        </w:r>
        <w:r w:rsidR="00755C5C">
          <w:rPr>
            <w:noProof/>
            <w:webHidden/>
          </w:rPr>
          <w:tab/>
        </w:r>
        <w:r w:rsidR="00755C5C">
          <w:rPr>
            <w:noProof/>
            <w:webHidden/>
          </w:rPr>
          <w:fldChar w:fldCharType="begin"/>
        </w:r>
        <w:r w:rsidR="00755C5C">
          <w:rPr>
            <w:noProof/>
            <w:webHidden/>
          </w:rPr>
          <w:instrText xml:space="preserve"> PAGEREF _Toc95915259 \h </w:instrText>
        </w:r>
        <w:r w:rsidR="00755C5C">
          <w:rPr>
            <w:noProof/>
            <w:webHidden/>
          </w:rPr>
        </w:r>
        <w:r w:rsidR="00755C5C">
          <w:rPr>
            <w:noProof/>
            <w:webHidden/>
          </w:rPr>
          <w:fldChar w:fldCharType="separate"/>
        </w:r>
        <w:r w:rsidR="00E12F84">
          <w:rPr>
            <w:noProof/>
            <w:webHidden/>
          </w:rPr>
          <w:t>81</w:t>
        </w:r>
        <w:r w:rsidR="00755C5C">
          <w:rPr>
            <w:noProof/>
            <w:webHidden/>
          </w:rPr>
          <w:fldChar w:fldCharType="end"/>
        </w:r>
      </w:hyperlink>
    </w:p>
    <w:p w14:paraId="267932F5" w14:textId="0B3AA0D8" w:rsidR="00755C5C" w:rsidRDefault="00CB1A2C" w:rsidP="00755C5C">
      <w:pPr>
        <w:pStyle w:val="TOC1"/>
        <w:rPr>
          <w:rFonts w:asciiTheme="minorHAnsi" w:eastAsiaTheme="minorEastAsia" w:hAnsiTheme="minorHAnsi" w:cstheme="minorBidi"/>
          <w:noProof/>
          <w:sz w:val="22"/>
          <w:lang w:eastAsia="lt-LT"/>
        </w:rPr>
      </w:pPr>
      <w:hyperlink w:anchor="_Toc95915260" w:history="1">
        <w:r w:rsidR="00755C5C" w:rsidRPr="00195E68">
          <w:rPr>
            <w:rStyle w:val="Hyperlink"/>
            <w:noProof/>
          </w:rPr>
          <w:t>6 skyrius. 5 tema: Saugumas ir privatumas</w:t>
        </w:r>
        <w:r w:rsidR="00755C5C">
          <w:rPr>
            <w:noProof/>
            <w:webHidden/>
          </w:rPr>
          <w:tab/>
        </w:r>
        <w:r w:rsidR="00755C5C">
          <w:rPr>
            <w:noProof/>
            <w:webHidden/>
          </w:rPr>
          <w:fldChar w:fldCharType="begin"/>
        </w:r>
        <w:r w:rsidR="00755C5C">
          <w:rPr>
            <w:noProof/>
            <w:webHidden/>
          </w:rPr>
          <w:instrText xml:space="preserve"> PAGEREF _Toc95915260 \h </w:instrText>
        </w:r>
        <w:r w:rsidR="00755C5C">
          <w:rPr>
            <w:noProof/>
            <w:webHidden/>
          </w:rPr>
        </w:r>
        <w:r w:rsidR="00755C5C">
          <w:rPr>
            <w:noProof/>
            <w:webHidden/>
          </w:rPr>
          <w:fldChar w:fldCharType="separate"/>
        </w:r>
        <w:r w:rsidR="00E12F84">
          <w:rPr>
            <w:noProof/>
            <w:webHidden/>
          </w:rPr>
          <w:t>85</w:t>
        </w:r>
        <w:r w:rsidR="00755C5C">
          <w:rPr>
            <w:noProof/>
            <w:webHidden/>
          </w:rPr>
          <w:fldChar w:fldCharType="end"/>
        </w:r>
      </w:hyperlink>
    </w:p>
    <w:p w14:paraId="12A4AAF6" w14:textId="266E695F" w:rsidR="00755C5C" w:rsidRDefault="00CB1A2C">
      <w:pPr>
        <w:pStyle w:val="TOC2"/>
        <w:rPr>
          <w:rFonts w:asciiTheme="minorHAnsi" w:eastAsiaTheme="minorEastAsia" w:hAnsiTheme="minorHAnsi" w:cstheme="minorBidi"/>
          <w:noProof/>
          <w:sz w:val="22"/>
          <w:lang w:eastAsia="lt-LT"/>
        </w:rPr>
      </w:pPr>
      <w:hyperlink w:anchor="_Toc95915261" w:history="1">
        <w:r w:rsidR="00755C5C" w:rsidRPr="00195E68">
          <w:rPr>
            <w:rStyle w:val="Hyperlink"/>
            <w:noProof/>
          </w:rPr>
          <w:t>6.1 Įvadas į temą</w:t>
        </w:r>
        <w:r w:rsidR="00755C5C">
          <w:rPr>
            <w:noProof/>
            <w:webHidden/>
          </w:rPr>
          <w:tab/>
        </w:r>
        <w:r w:rsidR="00755C5C">
          <w:rPr>
            <w:noProof/>
            <w:webHidden/>
          </w:rPr>
          <w:fldChar w:fldCharType="begin"/>
        </w:r>
        <w:r w:rsidR="00755C5C">
          <w:rPr>
            <w:noProof/>
            <w:webHidden/>
          </w:rPr>
          <w:instrText xml:space="preserve"> PAGEREF _Toc95915261 \h </w:instrText>
        </w:r>
        <w:r w:rsidR="00755C5C">
          <w:rPr>
            <w:noProof/>
            <w:webHidden/>
          </w:rPr>
        </w:r>
        <w:r w:rsidR="00755C5C">
          <w:rPr>
            <w:noProof/>
            <w:webHidden/>
          </w:rPr>
          <w:fldChar w:fldCharType="separate"/>
        </w:r>
        <w:r w:rsidR="00E12F84">
          <w:rPr>
            <w:noProof/>
            <w:webHidden/>
          </w:rPr>
          <w:t>85</w:t>
        </w:r>
        <w:r w:rsidR="00755C5C">
          <w:rPr>
            <w:noProof/>
            <w:webHidden/>
          </w:rPr>
          <w:fldChar w:fldCharType="end"/>
        </w:r>
      </w:hyperlink>
    </w:p>
    <w:p w14:paraId="523F5D8F" w14:textId="7AE75CDD" w:rsidR="00755C5C" w:rsidRDefault="00CB1A2C">
      <w:pPr>
        <w:pStyle w:val="TOC2"/>
        <w:rPr>
          <w:rFonts w:asciiTheme="minorHAnsi" w:eastAsiaTheme="minorEastAsia" w:hAnsiTheme="minorHAnsi" w:cstheme="minorBidi"/>
          <w:noProof/>
          <w:sz w:val="22"/>
          <w:lang w:eastAsia="lt-LT"/>
        </w:rPr>
      </w:pPr>
      <w:hyperlink w:anchor="_Toc95915262" w:history="1">
        <w:r w:rsidR="00755C5C" w:rsidRPr="00195E68">
          <w:rPr>
            <w:rStyle w:val="Hyperlink"/>
            <w:noProof/>
          </w:rPr>
          <w:t>6.2 Techninės galimybės</w:t>
        </w:r>
        <w:r w:rsidR="00755C5C">
          <w:rPr>
            <w:noProof/>
            <w:webHidden/>
          </w:rPr>
          <w:tab/>
        </w:r>
        <w:r w:rsidR="00755C5C">
          <w:rPr>
            <w:noProof/>
            <w:webHidden/>
          </w:rPr>
          <w:fldChar w:fldCharType="begin"/>
        </w:r>
        <w:r w:rsidR="00755C5C">
          <w:rPr>
            <w:noProof/>
            <w:webHidden/>
          </w:rPr>
          <w:instrText xml:space="preserve"> PAGEREF _Toc95915262 \h </w:instrText>
        </w:r>
        <w:r w:rsidR="00755C5C">
          <w:rPr>
            <w:noProof/>
            <w:webHidden/>
          </w:rPr>
        </w:r>
        <w:r w:rsidR="00755C5C">
          <w:rPr>
            <w:noProof/>
            <w:webHidden/>
          </w:rPr>
          <w:fldChar w:fldCharType="separate"/>
        </w:r>
        <w:r w:rsidR="00E12F84">
          <w:rPr>
            <w:noProof/>
            <w:webHidden/>
          </w:rPr>
          <w:t>91</w:t>
        </w:r>
        <w:r w:rsidR="00755C5C">
          <w:rPr>
            <w:noProof/>
            <w:webHidden/>
          </w:rPr>
          <w:fldChar w:fldCharType="end"/>
        </w:r>
      </w:hyperlink>
    </w:p>
    <w:p w14:paraId="63F507A5" w14:textId="4460C0BF" w:rsidR="00755C5C" w:rsidRDefault="00CB1A2C">
      <w:pPr>
        <w:pStyle w:val="TOC2"/>
        <w:rPr>
          <w:rFonts w:asciiTheme="minorHAnsi" w:eastAsiaTheme="minorEastAsia" w:hAnsiTheme="minorHAnsi" w:cstheme="minorBidi"/>
          <w:noProof/>
          <w:sz w:val="22"/>
          <w:lang w:eastAsia="lt-LT"/>
        </w:rPr>
      </w:pPr>
      <w:hyperlink w:anchor="_Toc95915263" w:history="1">
        <w:r w:rsidR="00755C5C" w:rsidRPr="00195E68">
          <w:rPr>
            <w:rStyle w:val="Hyperlink"/>
            <w:noProof/>
          </w:rPr>
          <w:t>6.3 Saugus elgesys naršant</w:t>
        </w:r>
        <w:r w:rsidR="00755C5C">
          <w:rPr>
            <w:noProof/>
            <w:webHidden/>
          </w:rPr>
          <w:tab/>
        </w:r>
        <w:r w:rsidR="00755C5C">
          <w:rPr>
            <w:noProof/>
            <w:webHidden/>
          </w:rPr>
          <w:fldChar w:fldCharType="begin"/>
        </w:r>
        <w:r w:rsidR="00755C5C">
          <w:rPr>
            <w:noProof/>
            <w:webHidden/>
          </w:rPr>
          <w:instrText xml:space="preserve"> PAGEREF _Toc95915263 \h </w:instrText>
        </w:r>
        <w:r w:rsidR="00755C5C">
          <w:rPr>
            <w:noProof/>
            <w:webHidden/>
          </w:rPr>
        </w:r>
        <w:r w:rsidR="00755C5C">
          <w:rPr>
            <w:noProof/>
            <w:webHidden/>
          </w:rPr>
          <w:fldChar w:fldCharType="separate"/>
        </w:r>
        <w:r w:rsidR="00E12F84">
          <w:rPr>
            <w:noProof/>
            <w:webHidden/>
          </w:rPr>
          <w:t>93</w:t>
        </w:r>
        <w:r w:rsidR="00755C5C">
          <w:rPr>
            <w:noProof/>
            <w:webHidden/>
          </w:rPr>
          <w:fldChar w:fldCharType="end"/>
        </w:r>
      </w:hyperlink>
    </w:p>
    <w:p w14:paraId="4A3336D5" w14:textId="7D8E665A" w:rsidR="00755C5C" w:rsidRDefault="00CB1A2C">
      <w:pPr>
        <w:pStyle w:val="TOC2"/>
        <w:rPr>
          <w:rFonts w:asciiTheme="minorHAnsi" w:eastAsiaTheme="minorEastAsia" w:hAnsiTheme="minorHAnsi" w:cstheme="minorBidi"/>
          <w:noProof/>
          <w:sz w:val="22"/>
          <w:lang w:eastAsia="lt-LT"/>
        </w:rPr>
      </w:pPr>
      <w:hyperlink w:anchor="_Toc95915264" w:history="1">
        <w:r w:rsidR="00755C5C" w:rsidRPr="00195E68">
          <w:rPr>
            <w:rStyle w:val="Hyperlink"/>
            <w:noProof/>
          </w:rPr>
          <w:t>6.4 Saugus socialinių tinklų naudojimas</w:t>
        </w:r>
        <w:r w:rsidR="00755C5C">
          <w:rPr>
            <w:noProof/>
            <w:webHidden/>
          </w:rPr>
          <w:tab/>
        </w:r>
        <w:r w:rsidR="00755C5C">
          <w:rPr>
            <w:noProof/>
            <w:webHidden/>
          </w:rPr>
          <w:fldChar w:fldCharType="begin"/>
        </w:r>
        <w:r w:rsidR="00755C5C">
          <w:rPr>
            <w:noProof/>
            <w:webHidden/>
          </w:rPr>
          <w:instrText xml:space="preserve"> PAGEREF _Toc95915264 \h </w:instrText>
        </w:r>
        <w:r w:rsidR="00755C5C">
          <w:rPr>
            <w:noProof/>
            <w:webHidden/>
          </w:rPr>
        </w:r>
        <w:r w:rsidR="00755C5C">
          <w:rPr>
            <w:noProof/>
            <w:webHidden/>
          </w:rPr>
          <w:fldChar w:fldCharType="separate"/>
        </w:r>
        <w:r w:rsidR="00E12F84">
          <w:rPr>
            <w:noProof/>
            <w:webHidden/>
          </w:rPr>
          <w:t>96</w:t>
        </w:r>
        <w:r w:rsidR="00755C5C">
          <w:rPr>
            <w:noProof/>
            <w:webHidden/>
          </w:rPr>
          <w:fldChar w:fldCharType="end"/>
        </w:r>
      </w:hyperlink>
    </w:p>
    <w:p w14:paraId="29CB66D1" w14:textId="330D42D2" w:rsidR="00755C5C" w:rsidRDefault="00CB1A2C">
      <w:pPr>
        <w:pStyle w:val="TOC2"/>
        <w:rPr>
          <w:rFonts w:asciiTheme="minorHAnsi" w:eastAsiaTheme="minorEastAsia" w:hAnsiTheme="minorHAnsi" w:cstheme="minorBidi"/>
          <w:noProof/>
          <w:sz w:val="22"/>
          <w:lang w:eastAsia="lt-LT"/>
        </w:rPr>
      </w:pPr>
      <w:hyperlink w:anchor="_Toc95915265" w:history="1">
        <w:r w:rsidR="00755C5C" w:rsidRPr="00195E68">
          <w:rPr>
            <w:rStyle w:val="Hyperlink"/>
            <w:noProof/>
          </w:rPr>
          <w:t>6.5 @ Saugumas ir privatumas</w:t>
        </w:r>
        <w:r w:rsidR="00755C5C">
          <w:rPr>
            <w:noProof/>
            <w:webHidden/>
          </w:rPr>
          <w:tab/>
        </w:r>
        <w:r w:rsidR="00755C5C">
          <w:rPr>
            <w:noProof/>
            <w:webHidden/>
          </w:rPr>
          <w:fldChar w:fldCharType="begin"/>
        </w:r>
        <w:r w:rsidR="00755C5C">
          <w:rPr>
            <w:noProof/>
            <w:webHidden/>
          </w:rPr>
          <w:instrText xml:space="preserve"> PAGEREF _Toc95915265 \h </w:instrText>
        </w:r>
        <w:r w:rsidR="00755C5C">
          <w:rPr>
            <w:noProof/>
            <w:webHidden/>
          </w:rPr>
        </w:r>
        <w:r w:rsidR="00755C5C">
          <w:rPr>
            <w:noProof/>
            <w:webHidden/>
          </w:rPr>
          <w:fldChar w:fldCharType="separate"/>
        </w:r>
        <w:r w:rsidR="00E12F84">
          <w:rPr>
            <w:noProof/>
            <w:webHidden/>
          </w:rPr>
          <w:t>99</w:t>
        </w:r>
        <w:r w:rsidR="00755C5C">
          <w:rPr>
            <w:noProof/>
            <w:webHidden/>
          </w:rPr>
          <w:fldChar w:fldCharType="end"/>
        </w:r>
      </w:hyperlink>
    </w:p>
    <w:p w14:paraId="7B3426CE" w14:textId="2B82FF46" w:rsidR="00755C5C" w:rsidRDefault="00CB1A2C" w:rsidP="00755C5C">
      <w:pPr>
        <w:pStyle w:val="TOC1"/>
        <w:rPr>
          <w:rFonts w:asciiTheme="minorHAnsi" w:eastAsiaTheme="minorEastAsia" w:hAnsiTheme="minorHAnsi" w:cstheme="minorBidi"/>
          <w:noProof/>
          <w:sz w:val="22"/>
          <w:lang w:eastAsia="lt-LT"/>
        </w:rPr>
      </w:pPr>
      <w:hyperlink w:anchor="_Toc95915266" w:history="1">
        <w:r w:rsidR="00755C5C" w:rsidRPr="00195E68">
          <w:rPr>
            <w:rStyle w:val="Hyperlink"/>
            <w:noProof/>
          </w:rPr>
          <w:t>7 skyrius. @ APRICOT istorijos</w:t>
        </w:r>
        <w:r w:rsidR="00755C5C">
          <w:rPr>
            <w:noProof/>
            <w:webHidden/>
          </w:rPr>
          <w:tab/>
        </w:r>
        <w:r w:rsidR="00755C5C">
          <w:rPr>
            <w:noProof/>
            <w:webHidden/>
          </w:rPr>
          <w:fldChar w:fldCharType="begin"/>
        </w:r>
        <w:r w:rsidR="00755C5C">
          <w:rPr>
            <w:noProof/>
            <w:webHidden/>
          </w:rPr>
          <w:instrText xml:space="preserve"> PAGEREF _Toc95915266 \h </w:instrText>
        </w:r>
        <w:r w:rsidR="00755C5C">
          <w:rPr>
            <w:noProof/>
            <w:webHidden/>
          </w:rPr>
        </w:r>
        <w:r w:rsidR="00755C5C">
          <w:rPr>
            <w:noProof/>
            <w:webHidden/>
          </w:rPr>
          <w:fldChar w:fldCharType="separate"/>
        </w:r>
        <w:r w:rsidR="00E12F84">
          <w:rPr>
            <w:noProof/>
            <w:webHidden/>
          </w:rPr>
          <w:t>102</w:t>
        </w:r>
        <w:r w:rsidR="00755C5C">
          <w:rPr>
            <w:noProof/>
            <w:webHidden/>
          </w:rPr>
          <w:fldChar w:fldCharType="end"/>
        </w:r>
      </w:hyperlink>
    </w:p>
    <w:p w14:paraId="1AC1A699" w14:textId="08AD70DB" w:rsidR="00755C5C" w:rsidRDefault="00CB1A2C">
      <w:pPr>
        <w:pStyle w:val="TOC2"/>
        <w:rPr>
          <w:rFonts w:asciiTheme="minorHAnsi" w:eastAsiaTheme="minorEastAsia" w:hAnsiTheme="minorHAnsi" w:cstheme="minorBidi"/>
          <w:noProof/>
          <w:sz w:val="22"/>
          <w:lang w:eastAsia="lt-LT"/>
        </w:rPr>
      </w:pPr>
      <w:hyperlink w:anchor="_Toc95915267" w:history="1">
        <w:r w:rsidR="00755C5C" w:rsidRPr="00195E68">
          <w:rPr>
            <w:rStyle w:val="Hyperlink"/>
            <w:noProof/>
          </w:rPr>
          <w:t>7.1 Įvadas</w:t>
        </w:r>
        <w:r w:rsidR="00755C5C">
          <w:rPr>
            <w:noProof/>
            <w:webHidden/>
          </w:rPr>
          <w:tab/>
        </w:r>
        <w:r w:rsidR="00755C5C">
          <w:rPr>
            <w:noProof/>
            <w:webHidden/>
          </w:rPr>
          <w:fldChar w:fldCharType="begin"/>
        </w:r>
        <w:r w:rsidR="00755C5C">
          <w:rPr>
            <w:noProof/>
            <w:webHidden/>
          </w:rPr>
          <w:instrText xml:space="preserve"> PAGEREF _Toc95915267 \h </w:instrText>
        </w:r>
        <w:r w:rsidR="00755C5C">
          <w:rPr>
            <w:noProof/>
            <w:webHidden/>
          </w:rPr>
        </w:r>
        <w:r w:rsidR="00755C5C">
          <w:rPr>
            <w:noProof/>
            <w:webHidden/>
          </w:rPr>
          <w:fldChar w:fldCharType="separate"/>
        </w:r>
        <w:r w:rsidR="00E12F84">
          <w:rPr>
            <w:noProof/>
            <w:webHidden/>
          </w:rPr>
          <w:t>102</w:t>
        </w:r>
        <w:r w:rsidR="00755C5C">
          <w:rPr>
            <w:noProof/>
            <w:webHidden/>
          </w:rPr>
          <w:fldChar w:fldCharType="end"/>
        </w:r>
      </w:hyperlink>
    </w:p>
    <w:p w14:paraId="1220F581" w14:textId="2A407447" w:rsidR="00755C5C" w:rsidRDefault="00CB1A2C">
      <w:pPr>
        <w:pStyle w:val="TOC2"/>
        <w:rPr>
          <w:rFonts w:asciiTheme="minorHAnsi" w:eastAsiaTheme="minorEastAsia" w:hAnsiTheme="minorHAnsi" w:cstheme="minorBidi"/>
          <w:noProof/>
          <w:sz w:val="22"/>
          <w:lang w:eastAsia="lt-LT"/>
        </w:rPr>
      </w:pPr>
      <w:hyperlink w:anchor="_Toc95915268" w:history="1">
        <w:r w:rsidR="00755C5C" w:rsidRPr="00195E68">
          <w:rPr>
            <w:rStyle w:val="Hyperlink"/>
            <w:noProof/>
          </w:rPr>
          <w:t>7.2 Kaip naudoti „MIRO“ platformą</w:t>
        </w:r>
        <w:r w:rsidR="00755C5C">
          <w:rPr>
            <w:noProof/>
            <w:webHidden/>
          </w:rPr>
          <w:tab/>
        </w:r>
        <w:r w:rsidR="00755C5C">
          <w:rPr>
            <w:noProof/>
            <w:webHidden/>
          </w:rPr>
          <w:fldChar w:fldCharType="begin"/>
        </w:r>
        <w:r w:rsidR="00755C5C">
          <w:rPr>
            <w:noProof/>
            <w:webHidden/>
          </w:rPr>
          <w:instrText xml:space="preserve"> PAGEREF _Toc95915268 \h </w:instrText>
        </w:r>
        <w:r w:rsidR="00755C5C">
          <w:rPr>
            <w:noProof/>
            <w:webHidden/>
          </w:rPr>
        </w:r>
        <w:r w:rsidR="00755C5C">
          <w:rPr>
            <w:noProof/>
            <w:webHidden/>
          </w:rPr>
          <w:fldChar w:fldCharType="separate"/>
        </w:r>
        <w:r w:rsidR="00E12F84">
          <w:rPr>
            <w:noProof/>
            <w:webHidden/>
          </w:rPr>
          <w:t>106</w:t>
        </w:r>
        <w:r w:rsidR="00755C5C">
          <w:rPr>
            <w:noProof/>
            <w:webHidden/>
          </w:rPr>
          <w:fldChar w:fldCharType="end"/>
        </w:r>
      </w:hyperlink>
    </w:p>
    <w:p w14:paraId="15771901" w14:textId="39A0AD62" w:rsidR="00755C5C" w:rsidRDefault="00CB1A2C">
      <w:pPr>
        <w:pStyle w:val="TOC2"/>
        <w:rPr>
          <w:rFonts w:asciiTheme="minorHAnsi" w:eastAsiaTheme="minorEastAsia" w:hAnsiTheme="minorHAnsi" w:cstheme="minorBidi"/>
          <w:noProof/>
          <w:sz w:val="22"/>
          <w:lang w:eastAsia="lt-LT"/>
        </w:rPr>
      </w:pPr>
      <w:hyperlink w:anchor="_Toc95915269" w:history="1">
        <w:r w:rsidR="00755C5C" w:rsidRPr="00195E68">
          <w:rPr>
            <w:rStyle w:val="Hyperlink"/>
            <w:noProof/>
          </w:rPr>
          <w:t>7.3 Kaip naudoti platformą „Padlet“</w:t>
        </w:r>
        <w:r w:rsidR="00755C5C">
          <w:rPr>
            <w:noProof/>
            <w:webHidden/>
          </w:rPr>
          <w:tab/>
        </w:r>
        <w:r w:rsidR="00755C5C">
          <w:rPr>
            <w:noProof/>
            <w:webHidden/>
          </w:rPr>
          <w:fldChar w:fldCharType="begin"/>
        </w:r>
        <w:r w:rsidR="00755C5C">
          <w:rPr>
            <w:noProof/>
            <w:webHidden/>
          </w:rPr>
          <w:instrText xml:space="preserve"> PAGEREF _Toc95915269 \h </w:instrText>
        </w:r>
        <w:r w:rsidR="00755C5C">
          <w:rPr>
            <w:noProof/>
            <w:webHidden/>
          </w:rPr>
        </w:r>
        <w:r w:rsidR="00755C5C">
          <w:rPr>
            <w:noProof/>
            <w:webHidden/>
          </w:rPr>
          <w:fldChar w:fldCharType="separate"/>
        </w:r>
        <w:r w:rsidR="00E12F84">
          <w:rPr>
            <w:noProof/>
            <w:webHidden/>
          </w:rPr>
          <w:t>107</w:t>
        </w:r>
        <w:r w:rsidR="00755C5C">
          <w:rPr>
            <w:noProof/>
            <w:webHidden/>
          </w:rPr>
          <w:fldChar w:fldCharType="end"/>
        </w:r>
      </w:hyperlink>
    </w:p>
    <w:p w14:paraId="1506E540" w14:textId="7D92FC64" w:rsidR="00755C5C" w:rsidRDefault="00CB1A2C">
      <w:pPr>
        <w:pStyle w:val="TOC2"/>
        <w:rPr>
          <w:rFonts w:asciiTheme="minorHAnsi" w:eastAsiaTheme="minorEastAsia" w:hAnsiTheme="minorHAnsi" w:cstheme="minorBidi"/>
          <w:noProof/>
          <w:sz w:val="22"/>
          <w:lang w:eastAsia="lt-LT"/>
        </w:rPr>
      </w:pPr>
      <w:hyperlink w:anchor="_Toc95915270" w:history="1">
        <w:r w:rsidR="00755C5C" w:rsidRPr="00195E68">
          <w:rPr>
            <w:rStyle w:val="Hyperlink"/>
            <w:noProof/>
          </w:rPr>
          <w:t>7.4 Istorijų kūrimas</w:t>
        </w:r>
        <w:r w:rsidR="00755C5C">
          <w:rPr>
            <w:noProof/>
            <w:webHidden/>
          </w:rPr>
          <w:tab/>
        </w:r>
        <w:r w:rsidR="00755C5C">
          <w:rPr>
            <w:noProof/>
            <w:webHidden/>
          </w:rPr>
          <w:fldChar w:fldCharType="begin"/>
        </w:r>
        <w:r w:rsidR="00755C5C">
          <w:rPr>
            <w:noProof/>
            <w:webHidden/>
          </w:rPr>
          <w:instrText xml:space="preserve"> PAGEREF _Toc95915270 \h </w:instrText>
        </w:r>
        <w:r w:rsidR="00755C5C">
          <w:rPr>
            <w:noProof/>
            <w:webHidden/>
          </w:rPr>
        </w:r>
        <w:r w:rsidR="00755C5C">
          <w:rPr>
            <w:noProof/>
            <w:webHidden/>
          </w:rPr>
          <w:fldChar w:fldCharType="separate"/>
        </w:r>
        <w:r w:rsidR="00E12F84">
          <w:rPr>
            <w:noProof/>
            <w:webHidden/>
          </w:rPr>
          <w:t>109</w:t>
        </w:r>
        <w:r w:rsidR="00755C5C">
          <w:rPr>
            <w:noProof/>
            <w:webHidden/>
          </w:rPr>
          <w:fldChar w:fldCharType="end"/>
        </w:r>
      </w:hyperlink>
    </w:p>
    <w:p w14:paraId="44959055" w14:textId="3C4FD958" w:rsidR="00755C5C" w:rsidRDefault="00CB1A2C" w:rsidP="00755C5C">
      <w:pPr>
        <w:pStyle w:val="TOC1"/>
        <w:rPr>
          <w:rFonts w:asciiTheme="minorHAnsi" w:eastAsiaTheme="minorEastAsia" w:hAnsiTheme="minorHAnsi" w:cstheme="minorBidi"/>
          <w:noProof/>
          <w:sz w:val="22"/>
          <w:lang w:eastAsia="lt-LT"/>
        </w:rPr>
      </w:pPr>
      <w:hyperlink w:anchor="_Toc95915271" w:history="1">
        <w:r w:rsidR="00755C5C" w:rsidRPr="00195E68">
          <w:rPr>
            <w:rStyle w:val="Hyperlink"/>
            <w:noProof/>
          </w:rPr>
          <w:t>8 skyrius. Naudingi šaltiniai</w:t>
        </w:r>
        <w:r w:rsidR="00755C5C">
          <w:rPr>
            <w:noProof/>
            <w:webHidden/>
          </w:rPr>
          <w:tab/>
        </w:r>
        <w:r w:rsidR="00755C5C">
          <w:rPr>
            <w:noProof/>
            <w:webHidden/>
          </w:rPr>
          <w:fldChar w:fldCharType="begin"/>
        </w:r>
        <w:r w:rsidR="00755C5C">
          <w:rPr>
            <w:noProof/>
            <w:webHidden/>
          </w:rPr>
          <w:instrText xml:space="preserve"> PAGEREF _Toc95915271 \h </w:instrText>
        </w:r>
        <w:r w:rsidR="00755C5C">
          <w:rPr>
            <w:noProof/>
            <w:webHidden/>
          </w:rPr>
        </w:r>
        <w:r w:rsidR="00755C5C">
          <w:rPr>
            <w:noProof/>
            <w:webHidden/>
          </w:rPr>
          <w:fldChar w:fldCharType="separate"/>
        </w:r>
        <w:r w:rsidR="00E12F84">
          <w:rPr>
            <w:noProof/>
            <w:webHidden/>
          </w:rPr>
          <w:t>118</w:t>
        </w:r>
        <w:r w:rsidR="00755C5C">
          <w:rPr>
            <w:noProof/>
            <w:webHidden/>
          </w:rPr>
          <w:fldChar w:fldCharType="end"/>
        </w:r>
      </w:hyperlink>
    </w:p>
    <w:p w14:paraId="38CEDCAE" w14:textId="03F1F2FD" w:rsidR="00755C5C" w:rsidRDefault="00CB1A2C" w:rsidP="00755C5C">
      <w:pPr>
        <w:pStyle w:val="TOC1"/>
        <w:rPr>
          <w:rFonts w:asciiTheme="minorHAnsi" w:eastAsiaTheme="minorEastAsia" w:hAnsiTheme="minorHAnsi" w:cstheme="minorBidi"/>
          <w:noProof/>
          <w:sz w:val="22"/>
          <w:lang w:eastAsia="lt-LT"/>
        </w:rPr>
      </w:pPr>
      <w:hyperlink w:anchor="_Toc95915272" w:history="1">
        <w:r w:rsidR="00755C5C" w:rsidRPr="00195E68">
          <w:rPr>
            <w:rStyle w:val="Hyperlink"/>
            <w:noProof/>
          </w:rPr>
          <w:t>9 skyrius. Priedai</w:t>
        </w:r>
        <w:r w:rsidR="00755C5C">
          <w:rPr>
            <w:noProof/>
            <w:webHidden/>
          </w:rPr>
          <w:tab/>
        </w:r>
        <w:r w:rsidR="00755C5C">
          <w:rPr>
            <w:noProof/>
            <w:webHidden/>
          </w:rPr>
          <w:fldChar w:fldCharType="begin"/>
        </w:r>
        <w:r w:rsidR="00755C5C">
          <w:rPr>
            <w:noProof/>
            <w:webHidden/>
          </w:rPr>
          <w:instrText xml:space="preserve"> PAGEREF _Toc95915272 \h </w:instrText>
        </w:r>
        <w:r w:rsidR="00755C5C">
          <w:rPr>
            <w:noProof/>
            <w:webHidden/>
          </w:rPr>
        </w:r>
        <w:r w:rsidR="00755C5C">
          <w:rPr>
            <w:noProof/>
            <w:webHidden/>
          </w:rPr>
          <w:fldChar w:fldCharType="separate"/>
        </w:r>
        <w:r w:rsidR="00E12F84">
          <w:rPr>
            <w:noProof/>
            <w:webHidden/>
          </w:rPr>
          <w:t>119</w:t>
        </w:r>
        <w:r w:rsidR="00755C5C">
          <w:rPr>
            <w:noProof/>
            <w:webHidden/>
          </w:rPr>
          <w:fldChar w:fldCharType="end"/>
        </w:r>
      </w:hyperlink>
    </w:p>
    <w:p w14:paraId="72F4C3D8" w14:textId="487BBAF8" w:rsidR="00755C5C" w:rsidRDefault="00CB1A2C">
      <w:pPr>
        <w:pStyle w:val="TOC2"/>
        <w:rPr>
          <w:rFonts w:asciiTheme="minorHAnsi" w:eastAsiaTheme="minorEastAsia" w:hAnsiTheme="minorHAnsi" w:cstheme="minorBidi"/>
          <w:noProof/>
          <w:sz w:val="22"/>
          <w:lang w:eastAsia="lt-LT"/>
        </w:rPr>
      </w:pPr>
      <w:hyperlink w:anchor="_Toc95915273" w:history="1">
        <w:r w:rsidR="00755C5C" w:rsidRPr="00195E68">
          <w:rPr>
            <w:rStyle w:val="Hyperlink"/>
            <w:noProof/>
          </w:rPr>
          <w:t>9.1 1 priedas. Medijų ir informacinis raštingumas Lietuvoje: laikas keisti požiūrį?</w:t>
        </w:r>
        <w:r w:rsidR="00755C5C">
          <w:rPr>
            <w:noProof/>
            <w:webHidden/>
          </w:rPr>
          <w:tab/>
        </w:r>
        <w:r w:rsidR="00755C5C">
          <w:rPr>
            <w:noProof/>
            <w:webHidden/>
          </w:rPr>
          <w:fldChar w:fldCharType="begin"/>
        </w:r>
        <w:r w:rsidR="00755C5C">
          <w:rPr>
            <w:noProof/>
            <w:webHidden/>
          </w:rPr>
          <w:instrText xml:space="preserve"> PAGEREF _Toc95915273 \h </w:instrText>
        </w:r>
        <w:r w:rsidR="00755C5C">
          <w:rPr>
            <w:noProof/>
            <w:webHidden/>
          </w:rPr>
        </w:r>
        <w:r w:rsidR="00755C5C">
          <w:rPr>
            <w:noProof/>
            <w:webHidden/>
          </w:rPr>
          <w:fldChar w:fldCharType="separate"/>
        </w:r>
        <w:r w:rsidR="00E12F84">
          <w:rPr>
            <w:noProof/>
            <w:webHidden/>
          </w:rPr>
          <w:t>119</w:t>
        </w:r>
        <w:r w:rsidR="00755C5C">
          <w:rPr>
            <w:noProof/>
            <w:webHidden/>
          </w:rPr>
          <w:fldChar w:fldCharType="end"/>
        </w:r>
      </w:hyperlink>
    </w:p>
    <w:p w14:paraId="330A1DFF" w14:textId="722D6D82" w:rsidR="00755C5C" w:rsidRDefault="00CB1A2C">
      <w:pPr>
        <w:pStyle w:val="TOC2"/>
        <w:rPr>
          <w:rFonts w:asciiTheme="minorHAnsi" w:eastAsiaTheme="minorEastAsia" w:hAnsiTheme="minorHAnsi" w:cstheme="minorBidi"/>
          <w:noProof/>
          <w:sz w:val="22"/>
          <w:lang w:eastAsia="lt-LT"/>
        </w:rPr>
      </w:pPr>
      <w:hyperlink w:anchor="_Toc95915274" w:history="1">
        <w:r w:rsidR="00755C5C" w:rsidRPr="00195E68">
          <w:rPr>
            <w:rStyle w:val="Hyperlink"/>
            <w:noProof/>
          </w:rPr>
          <w:t>9.2 2 priedas. „Melagienos“, klaidinanti informacija ir dezinformacija</w:t>
        </w:r>
        <w:r w:rsidR="00755C5C">
          <w:rPr>
            <w:noProof/>
            <w:webHidden/>
          </w:rPr>
          <w:tab/>
        </w:r>
        <w:r w:rsidR="00755C5C">
          <w:rPr>
            <w:noProof/>
            <w:webHidden/>
          </w:rPr>
          <w:fldChar w:fldCharType="begin"/>
        </w:r>
        <w:r w:rsidR="00755C5C">
          <w:rPr>
            <w:noProof/>
            <w:webHidden/>
          </w:rPr>
          <w:instrText xml:space="preserve"> PAGEREF _Toc95915274 \h </w:instrText>
        </w:r>
        <w:r w:rsidR="00755C5C">
          <w:rPr>
            <w:noProof/>
            <w:webHidden/>
          </w:rPr>
        </w:r>
        <w:r w:rsidR="00755C5C">
          <w:rPr>
            <w:noProof/>
            <w:webHidden/>
          </w:rPr>
          <w:fldChar w:fldCharType="separate"/>
        </w:r>
        <w:r w:rsidR="00E12F84">
          <w:rPr>
            <w:noProof/>
            <w:webHidden/>
          </w:rPr>
          <w:t>127</w:t>
        </w:r>
        <w:r w:rsidR="00755C5C">
          <w:rPr>
            <w:noProof/>
            <w:webHidden/>
          </w:rPr>
          <w:fldChar w:fldCharType="end"/>
        </w:r>
      </w:hyperlink>
    </w:p>
    <w:p w14:paraId="262D821A" w14:textId="48BD23D0" w:rsidR="00755C5C" w:rsidRDefault="00CB1A2C">
      <w:pPr>
        <w:pStyle w:val="TOC2"/>
        <w:rPr>
          <w:rFonts w:asciiTheme="minorHAnsi" w:eastAsiaTheme="minorEastAsia" w:hAnsiTheme="minorHAnsi" w:cstheme="minorBidi"/>
          <w:noProof/>
          <w:sz w:val="22"/>
          <w:lang w:eastAsia="lt-LT"/>
        </w:rPr>
      </w:pPr>
      <w:hyperlink w:anchor="_Toc95915275" w:history="1">
        <w:r w:rsidR="00755C5C" w:rsidRPr="00195E68">
          <w:rPr>
            <w:rStyle w:val="Hyperlink"/>
            <w:noProof/>
          </w:rPr>
          <w:t>9.3 3 priedas. Kova su dezinformacija naudojant kritinį skaitmeninį raštingumą</w:t>
        </w:r>
        <w:r w:rsidR="00755C5C">
          <w:rPr>
            <w:noProof/>
            <w:webHidden/>
          </w:rPr>
          <w:tab/>
        </w:r>
        <w:r w:rsidR="00755C5C">
          <w:rPr>
            <w:noProof/>
            <w:webHidden/>
          </w:rPr>
          <w:fldChar w:fldCharType="begin"/>
        </w:r>
        <w:r w:rsidR="00755C5C">
          <w:rPr>
            <w:noProof/>
            <w:webHidden/>
          </w:rPr>
          <w:instrText xml:space="preserve"> PAGEREF _Toc95915275 \h </w:instrText>
        </w:r>
        <w:r w:rsidR="00755C5C">
          <w:rPr>
            <w:noProof/>
            <w:webHidden/>
          </w:rPr>
        </w:r>
        <w:r w:rsidR="00755C5C">
          <w:rPr>
            <w:noProof/>
            <w:webHidden/>
          </w:rPr>
          <w:fldChar w:fldCharType="separate"/>
        </w:r>
        <w:r w:rsidR="00E12F84">
          <w:rPr>
            <w:noProof/>
            <w:webHidden/>
          </w:rPr>
          <w:t>135</w:t>
        </w:r>
        <w:r w:rsidR="00755C5C">
          <w:rPr>
            <w:noProof/>
            <w:webHidden/>
          </w:rPr>
          <w:fldChar w:fldCharType="end"/>
        </w:r>
      </w:hyperlink>
    </w:p>
    <w:p w14:paraId="3AE4D758" w14:textId="60631F40" w:rsidR="00755C5C" w:rsidRDefault="00CB1A2C">
      <w:pPr>
        <w:pStyle w:val="TOC2"/>
        <w:rPr>
          <w:rFonts w:asciiTheme="minorHAnsi" w:eastAsiaTheme="minorEastAsia" w:hAnsiTheme="minorHAnsi" w:cstheme="minorBidi"/>
          <w:noProof/>
          <w:sz w:val="22"/>
          <w:lang w:eastAsia="lt-LT"/>
        </w:rPr>
      </w:pPr>
      <w:hyperlink w:anchor="_Toc95915276" w:history="1">
        <w:r w:rsidR="00755C5C" w:rsidRPr="00195E68">
          <w:rPr>
            <w:rStyle w:val="Hyperlink"/>
            <w:noProof/>
          </w:rPr>
          <w:t>9.4 4 priedas. Techninės galimybės</w:t>
        </w:r>
        <w:r w:rsidR="00755C5C">
          <w:rPr>
            <w:noProof/>
            <w:webHidden/>
          </w:rPr>
          <w:tab/>
        </w:r>
        <w:r w:rsidR="00755C5C">
          <w:rPr>
            <w:noProof/>
            <w:webHidden/>
          </w:rPr>
          <w:fldChar w:fldCharType="begin"/>
        </w:r>
        <w:r w:rsidR="00755C5C">
          <w:rPr>
            <w:noProof/>
            <w:webHidden/>
          </w:rPr>
          <w:instrText xml:space="preserve"> PAGEREF _Toc95915276 \h </w:instrText>
        </w:r>
        <w:r w:rsidR="00755C5C">
          <w:rPr>
            <w:noProof/>
            <w:webHidden/>
          </w:rPr>
        </w:r>
        <w:r w:rsidR="00755C5C">
          <w:rPr>
            <w:noProof/>
            <w:webHidden/>
          </w:rPr>
          <w:fldChar w:fldCharType="separate"/>
        </w:r>
        <w:r w:rsidR="00E12F84">
          <w:rPr>
            <w:noProof/>
            <w:webHidden/>
          </w:rPr>
          <w:t>142</w:t>
        </w:r>
        <w:r w:rsidR="00755C5C">
          <w:rPr>
            <w:noProof/>
            <w:webHidden/>
          </w:rPr>
          <w:fldChar w:fldCharType="end"/>
        </w:r>
      </w:hyperlink>
    </w:p>
    <w:p w14:paraId="782611C6" w14:textId="468AE74F" w:rsidR="00755C5C" w:rsidRDefault="00CB1A2C">
      <w:pPr>
        <w:pStyle w:val="TOC2"/>
        <w:rPr>
          <w:rFonts w:asciiTheme="minorHAnsi" w:eastAsiaTheme="minorEastAsia" w:hAnsiTheme="minorHAnsi" w:cstheme="minorBidi"/>
          <w:noProof/>
          <w:sz w:val="22"/>
          <w:lang w:eastAsia="lt-LT"/>
        </w:rPr>
      </w:pPr>
      <w:hyperlink w:anchor="_Toc95915277" w:history="1">
        <w:r w:rsidR="00755C5C" w:rsidRPr="00195E68">
          <w:rPr>
            <w:rStyle w:val="Hyperlink"/>
            <w:noProof/>
          </w:rPr>
          <w:t>9.5 5 priedas. Saugus elgesys naršant</w:t>
        </w:r>
        <w:r w:rsidR="00755C5C">
          <w:rPr>
            <w:noProof/>
            <w:webHidden/>
          </w:rPr>
          <w:tab/>
        </w:r>
        <w:r w:rsidR="00755C5C">
          <w:rPr>
            <w:noProof/>
            <w:webHidden/>
          </w:rPr>
          <w:fldChar w:fldCharType="begin"/>
        </w:r>
        <w:r w:rsidR="00755C5C">
          <w:rPr>
            <w:noProof/>
            <w:webHidden/>
          </w:rPr>
          <w:instrText xml:space="preserve"> PAGEREF _Toc95915277 \h </w:instrText>
        </w:r>
        <w:r w:rsidR="00755C5C">
          <w:rPr>
            <w:noProof/>
            <w:webHidden/>
          </w:rPr>
        </w:r>
        <w:r w:rsidR="00755C5C">
          <w:rPr>
            <w:noProof/>
            <w:webHidden/>
          </w:rPr>
          <w:fldChar w:fldCharType="separate"/>
        </w:r>
        <w:r w:rsidR="00E12F84">
          <w:rPr>
            <w:noProof/>
            <w:webHidden/>
          </w:rPr>
          <w:t>145</w:t>
        </w:r>
        <w:r w:rsidR="00755C5C">
          <w:rPr>
            <w:noProof/>
            <w:webHidden/>
          </w:rPr>
          <w:fldChar w:fldCharType="end"/>
        </w:r>
      </w:hyperlink>
    </w:p>
    <w:p w14:paraId="6784CBB8" w14:textId="64BCFB59" w:rsidR="00755C5C" w:rsidRDefault="00CB1A2C">
      <w:pPr>
        <w:pStyle w:val="TOC2"/>
        <w:rPr>
          <w:rFonts w:asciiTheme="minorHAnsi" w:eastAsiaTheme="minorEastAsia" w:hAnsiTheme="minorHAnsi" w:cstheme="minorBidi"/>
          <w:noProof/>
          <w:sz w:val="22"/>
          <w:lang w:eastAsia="lt-LT"/>
        </w:rPr>
      </w:pPr>
      <w:hyperlink w:anchor="_Toc95915278" w:history="1">
        <w:r w:rsidR="00755C5C" w:rsidRPr="00195E68">
          <w:rPr>
            <w:rStyle w:val="Hyperlink"/>
            <w:noProof/>
          </w:rPr>
          <w:t>9.6 6 priedas. Saugus naudojimasis socialiniais tinklais</w:t>
        </w:r>
        <w:r w:rsidR="00755C5C">
          <w:rPr>
            <w:noProof/>
            <w:webHidden/>
          </w:rPr>
          <w:tab/>
        </w:r>
        <w:r w:rsidR="00755C5C">
          <w:rPr>
            <w:noProof/>
            <w:webHidden/>
          </w:rPr>
          <w:fldChar w:fldCharType="begin"/>
        </w:r>
        <w:r w:rsidR="00755C5C">
          <w:rPr>
            <w:noProof/>
            <w:webHidden/>
          </w:rPr>
          <w:instrText xml:space="preserve"> PAGEREF _Toc95915278 \h </w:instrText>
        </w:r>
        <w:r w:rsidR="00755C5C">
          <w:rPr>
            <w:noProof/>
            <w:webHidden/>
          </w:rPr>
        </w:r>
        <w:r w:rsidR="00755C5C">
          <w:rPr>
            <w:noProof/>
            <w:webHidden/>
          </w:rPr>
          <w:fldChar w:fldCharType="separate"/>
        </w:r>
        <w:r w:rsidR="00E12F84">
          <w:rPr>
            <w:noProof/>
            <w:webHidden/>
          </w:rPr>
          <w:t>149</w:t>
        </w:r>
        <w:r w:rsidR="00755C5C">
          <w:rPr>
            <w:noProof/>
            <w:webHidden/>
          </w:rPr>
          <w:fldChar w:fldCharType="end"/>
        </w:r>
      </w:hyperlink>
    </w:p>
    <w:p w14:paraId="6A152B61" w14:textId="59049B49" w:rsidR="0086608D" w:rsidRPr="00FA24CF" w:rsidRDefault="006B112C" w:rsidP="00755C5C">
      <w:pPr>
        <w:tabs>
          <w:tab w:val="left" w:pos="880"/>
        </w:tabs>
        <w:spacing w:before="120"/>
        <w:jc w:val="both"/>
        <w:rPr>
          <w:b/>
          <w:szCs w:val="24"/>
        </w:rPr>
      </w:pPr>
      <w:r w:rsidRPr="00FA24CF">
        <w:rPr>
          <w:b/>
          <w:szCs w:val="24"/>
        </w:rPr>
        <w:fldChar w:fldCharType="end"/>
      </w:r>
      <w:r w:rsidR="00755C5C">
        <w:rPr>
          <w:b/>
          <w:szCs w:val="24"/>
        </w:rPr>
        <w:tab/>
      </w:r>
    </w:p>
    <w:p w14:paraId="492E27EA" w14:textId="787FC710" w:rsidR="0086608D" w:rsidRPr="00FA24CF" w:rsidRDefault="00755C5C" w:rsidP="00755C5C">
      <w:pPr>
        <w:tabs>
          <w:tab w:val="left" w:pos="948"/>
        </w:tabs>
        <w:jc w:val="both"/>
        <w:rPr>
          <w:b/>
          <w:szCs w:val="24"/>
        </w:rPr>
        <w:sectPr w:rsidR="0086608D" w:rsidRPr="00FA24CF" w:rsidSect="0087130B">
          <w:headerReference w:type="default" r:id="rId25"/>
          <w:footerReference w:type="default" r:id="rId26"/>
          <w:pgSz w:w="11909" w:h="16834" w:code="9"/>
          <w:pgMar w:top="1620" w:right="1021" w:bottom="1134" w:left="1418" w:header="454" w:footer="454" w:gutter="0"/>
          <w:pgNumType w:start="1"/>
          <w:cols w:space="720"/>
        </w:sectPr>
      </w:pPr>
      <w:r>
        <w:rPr>
          <w:b/>
          <w:szCs w:val="24"/>
        </w:rPr>
        <w:tab/>
      </w:r>
    </w:p>
    <w:p w14:paraId="0ABE29A2" w14:textId="0B1A033D" w:rsidR="00491D18" w:rsidRDefault="00D31829" w:rsidP="00D31829">
      <w:pPr>
        <w:pStyle w:val="Heading1"/>
      </w:pPr>
      <w:bookmarkStart w:id="5" w:name="_Ref85197425"/>
      <w:bookmarkStart w:id="6" w:name="_Ref85197646"/>
      <w:bookmarkStart w:id="7" w:name="_Ref85198865"/>
      <w:bookmarkStart w:id="8" w:name="_Ref85198869"/>
      <w:bookmarkStart w:id="9" w:name="_Toc95915231"/>
      <w:r w:rsidRPr="00D31829">
        <w:t>1</w:t>
      </w:r>
      <w:r>
        <w:t xml:space="preserve"> skyrius</w:t>
      </w:r>
      <w:r w:rsidR="00C56587">
        <w:t>.</w:t>
      </w:r>
      <w:r w:rsidRPr="00D31829">
        <w:tab/>
      </w:r>
      <w:r w:rsidR="00AB5431" w:rsidRPr="00FA24CF">
        <w:t>Įvadas į projektą</w:t>
      </w:r>
      <w:r w:rsidR="000D34A5" w:rsidRPr="00FA24CF">
        <w:t xml:space="preserve"> ir program</w:t>
      </w:r>
      <w:r w:rsidR="005A49C7" w:rsidRPr="00FA24CF">
        <w:t>os pristatymas</w:t>
      </w:r>
      <w:bookmarkEnd w:id="5"/>
      <w:bookmarkEnd w:id="6"/>
      <w:bookmarkEnd w:id="7"/>
      <w:bookmarkEnd w:id="8"/>
      <w:bookmarkEnd w:id="9"/>
    </w:p>
    <w:p w14:paraId="63DAAC20" w14:textId="77777777" w:rsidR="0087130B" w:rsidRPr="0087130B" w:rsidRDefault="0087130B" w:rsidP="0087130B"/>
    <w:p w14:paraId="3C4FD55D" w14:textId="47D2E687" w:rsidR="00491D18" w:rsidRPr="00FA24CF" w:rsidRDefault="00D31829" w:rsidP="0087130B">
      <w:pPr>
        <w:pStyle w:val="Heading2"/>
      </w:pPr>
      <w:bookmarkStart w:id="10" w:name="_heading=h.fzyj3uvza6p5" w:colFirst="0" w:colLast="0"/>
      <w:bookmarkStart w:id="11" w:name="_Toc77766597"/>
      <w:bookmarkStart w:id="12" w:name="_Toc95915232"/>
      <w:bookmarkStart w:id="13" w:name="Kap1Teil1"/>
      <w:bookmarkEnd w:id="10"/>
      <w:r>
        <w:t xml:space="preserve">1.1 </w:t>
      </w:r>
      <w:r w:rsidR="00AB5431" w:rsidRPr="00FA24CF">
        <w:t>Kas yra APRICOT</w:t>
      </w:r>
      <w:r w:rsidR="00916790" w:rsidRPr="00FA24CF">
        <w:t>?</w:t>
      </w:r>
      <w:bookmarkEnd w:id="11"/>
      <w:bookmarkEnd w:id="12"/>
    </w:p>
    <w:p w14:paraId="5DB91C63" w14:textId="730CE283" w:rsidR="00A2584B" w:rsidRDefault="00A2584B" w:rsidP="0087130B">
      <w:pPr>
        <w:jc w:val="both"/>
        <w:rPr>
          <w:sz w:val="22"/>
        </w:rPr>
      </w:pPr>
      <w:r w:rsidRPr="00907C05">
        <w:rPr>
          <w:szCs w:val="24"/>
        </w:rPr>
        <w:t>APRICOT – tai Erasmus+ programos lėšomis bendrai finansuojamas projektas, kurio pilnas pavadinimas</w:t>
      </w:r>
      <w:r w:rsidRPr="00FA24CF">
        <w:rPr>
          <w:sz w:val="22"/>
        </w:rPr>
        <w:t xml:space="preserve"> yra „</w:t>
      </w:r>
      <w:r w:rsidRPr="00FA24CF">
        <w:rPr>
          <w:b/>
          <w:sz w:val="22"/>
        </w:rPr>
        <w:t>APRICOT – Mokomės būti ir (su)gyventi besikeičiančiame laike: dėmesingos tėvystės ugdymo programa</w:t>
      </w:r>
      <w:r w:rsidRPr="00FA24CF">
        <w:rPr>
          <w:sz w:val="22"/>
        </w:rPr>
        <w:t xml:space="preserve">“ (2019-2021 m., Nr. 2019-1-LT01-KA204-060481). Projektas </w:t>
      </w:r>
      <w:r w:rsidR="00907C05">
        <w:rPr>
          <w:sz w:val="22"/>
        </w:rPr>
        <w:t xml:space="preserve">grindžiamas </w:t>
      </w:r>
      <w:r w:rsidRPr="00FA24CF">
        <w:rPr>
          <w:sz w:val="22"/>
        </w:rPr>
        <w:t xml:space="preserve">jame dalyvaujančių organizacijų – „Šiuolaikiniu didaktikų centro“ (projekto koordinatorius, Lietuva), „Planeta Ciencias“ (Ispanija), „ItFeV – the Institute of Technology-oriented Women’s Education“ </w:t>
      </w:r>
      <w:r w:rsidRPr="00FA24CF">
        <w:rPr>
          <w:sz w:val="22"/>
          <w:vertAlign w:val="superscript"/>
        </w:rPr>
        <w:footnoteReference w:id="1"/>
      </w:r>
      <w:r w:rsidRPr="00FA24CF">
        <w:rPr>
          <w:sz w:val="22"/>
        </w:rPr>
        <w:t xml:space="preserve"> (Vokietija) ir „Apricot Training Management“ (JK) – patirtimi. </w:t>
      </w:r>
      <w:r w:rsidR="00907C05">
        <w:rPr>
          <w:sz w:val="22"/>
        </w:rPr>
        <w:t>Ji</w:t>
      </w:r>
      <w:r w:rsidR="00714C01">
        <w:rPr>
          <w:sz w:val="22"/>
        </w:rPr>
        <w:t xml:space="preserve"> </w:t>
      </w:r>
      <w:r w:rsidRPr="00FA24CF">
        <w:rPr>
          <w:sz w:val="22"/>
        </w:rPr>
        <w:t>apima kritinio mąstymo ir medijų raštingumo medžiagos</w:t>
      </w:r>
      <w:r w:rsidR="00907C05">
        <w:rPr>
          <w:sz w:val="22"/>
        </w:rPr>
        <w:t xml:space="preserve"> bei mokymų </w:t>
      </w:r>
      <w:r w:rsidRPr="00FA24CF">
        <w:rPr>
          <w:sz w:val="22"/>
        </w:rPr>
        <w:t>programų suaugusiems kūrimą</w:t>
      </w:r>
      <w:r w:rsidR="00907C05">
        <w:rPr>
          <w:sz w:val="22"/>
        </w:rPr>
        <w:t xml:space="preserve">, </w:t>
      </w:r>
      <w:r w:rsidRPr="00FA24CF">
        <w:rPr>
          <w:sz w:val="22"/>
        </w:rPr>
        <w:t>kitas neformalaus švietimo veiklas.</w:t>
      </w:r>
    </w:p>
    <w:p w14:paraId="7E924926" w14:textId="08C3FEA0" w:rsidR="00644831" w:rsidRPr="00FA24CF" w:rsidRDefault="00644831" w:rsidP="0087130B">
      <w:pPr>
        <w:jc w:val="both"/>
        <w:rPr>
          <w:sz w:val="22"/>
        </w:rPr>
      </w:pPr>
      <w:r>
        <w:rPr>
          <w:sz w:val="22"/>
        </w:rPr>
        <w:t>M</w:t>
      </w:r>
      <w:r w:rsidRPr="00FA24CF">
        <w:rPr>
          <w:sz w:val="22"/>
        </w:rPr>
        <w:t>edijų raštingumas šiais laikais yra būtinas ir svarbus įgūdis</w:t>
      </w:r>
      <w:r>
        <w:rPr>
          <w:sz w:val="22"/>
        </w:rPr>
        <w:t>, apie kurį kalbama</w:t>
      </w:r>
      <w:r w:rsidR="00714C01">
        <w:rPr>
          <w:sz w:val="22"/>
        </w:rPr>
        <w:t xml:space="preserve"> </w:t>
      </w:r>
      <w:r w:rsidRPr="00FA24CF">
        <w:rPr>
          <w:sz w:val="22"/>
        </w:rPr>
        <w:t xml:space="preserve">švietimo politikos dokumentuose. </w:t>
      </w:r>
      <w:r>
        <w:rPr>
          <w:sz w:val="22"/>
        </w:rPr>
        <w:t>Nepaisant šio įgūdžio aktualizavimo oficialiuose švietimo dokumentuose, atliktuose tyrimuose ir švietimo praktikoje, suaugusiųjų švietime medijų raštingumui trūksta tinkamo dėmesio.</w:t>
      </w:r>
      <w:r w:rsidR="00714C01">
        <w:rPr>
          <w:sz w:val="22"/>
        </w:rPr>
        <w:t xml:space="preserve"> </w:t>
      </w:r>
      <w:r>
        <w:rPr>
          <w:sz w:val="22"/>
        </w:rPr>
        <w:t>Manome, kad patys suaugusiųjų švietėjai dar turi nepakankamai galimybių gilintis</w:t>
      </w:r>
      <w:r w:rsidR="00714C01">
        <w:rPr>
          <w:sz w:val="22"/>
        </w:rPr>
        <w:t xml:space="preserve"> </w:t>
      </w:r>
      <w:r>
        <w:rPr>
          <w:sz w:val="22"/>
        </w:rPr>
        <w:t>į šią temą, nuosekliai ir sistemingai tobulinti kritinio mąstymo kompetencijas ir jas taikyti mokant medijų raštingumo įvairias suaugusiųjų grupes</w:t>
      </w:r>
    </w:p>
    <w:p w14:paraId="2182E65F" w14:textId="0B167911" w:rsidR="00A2584B" w:rsidRDefault="00A2584B" w:rsidP="0087130B">
      <w:pPr>
        <w:jc w:val="both"/>
        <w:rPr>
          <w:sz w:val="22"/>
        </w:rPr>
      </w:pPr>
      <w:r w:rsidRPr="00FA24CF">
        <w:rPr>
          <w:sz w:val="22"/>
        </w:rPr>
        <w:t xml:space="preserve">Projektas APRICOT siekia </w:t>
      </w:r>
      <w:r w:rsidR="00907C05">
        <w:rPr>
          <w:sz w:val="22"/>
        </w:rPr>
        <w:t xml:space="preserve">pateikti gaires </w:t>
      </w:r>
      <w:r w:rsidRPr="00FA24CF">
        <w:rPr>
          <w:sz w:val="22"/>
        </w:rPr>
        <w:t>suaugusiųjų švietėj</w:t>
      </w:r>
      <w:r w:rsidR="00907C05">
        <w:rPr>
          <w:sz w:val="22"/>
        </w:rPr>
        <w:t xml:space="preserve">ams, kaip </w:t>
      </w:r>
      <w:r w:rsidRPr="00FA24CF">
        <w:rPr>
          <w:sz w:val="22"/>
        </w:rPr>
        <w:t xml:space="preserve">padėti tėvams ir seneliams ugdyti savo vaikų medijų, ypatingai skaitmeninių, raštingumą ir saugų jų naudojimą. </w:t>
      </w:r>
      <w:r w:rsidR="00907C05">
        <w:rPr>
          <w:sz w:val="22"/>
        </w:rPr>
        <w:t>Mes t</w:t>
      </w:r>
      <w:r w:rsidRPr="00FA24CF">
        <w:rPr>
          <w:sz w:val="22"/>
        </w:rPr>
        <w:t xml:space="preserve">ikime, kad </w:t>
      </w:r>
      <w:r w:rsidR="00907C05">
        <w:rPr>
          <w:sz w:val="22"/>
        </w:rPr>
        <w:t xml:space="preserve">suaugusieji nori ir geba prisidėti prie vaikų prasmingo </w:t>
      </w:r>
      <w:r w:rsidRPr="00FA24CF">
        <w:rPr>
          <w:sz w:val="22"/>
        </w:rPr>
        <w:t>ugdy</w:t>
      </w:r>
      <w:r w:rsidR="00907C05">
        <w:rPr>
          <w:sz w:val="22"/>
        </w:rPr>
        <w:t xml:space="preserve">mo. </w:t>
      </w:r>
    </w:p>
    <w:p w14:paraId="22354958" w14:textId="444CFDC9" w:rsidR="00644831" w:rsidRPr="00644831" w:rsidRDefault="00A2584B" w:rsidP="0087130B">
      <w:pPr>
        <w:jc w:val="both"/>
        <w:rPr>
          <w:color w:val="111111"/>
          <w:sz w:val="22"/>
        </w:rPr>
      </w:pPr>
      <w:r w:rsidRPr="00FA24CF">
        <w:rPr>
          <w:sz w:val="22"/>
        </w:rPr>
        <w:t>Tyrimai rodo, kad programos, skirtos gerinti tėvų kritinį mąstymą ir medijų raštingumą, gali būti labai veiksmingas būdas teigiamai paveikti vaikų atsaką į žiniasklaidos, ypatingai skaitmeninės, poveikį. Šioje srityje išprusę tėvai (ir seneliai), geba stebėti ir modeliuoti sveiką vaikų santykį ir elgesį naudojant medijas.</w:t>
      </w:r>
      <w:r w:rsidR="00644831">
        <w:rPr>
          <w:sz w:val="22"/>
        </w:rPr>
        <w:t xml:space="preserve"> </w:t>
      </w:r>
      <w:r w:rsidR="00644831" w:rsidRPr="00644831">
        <w:rPr>
          <w:color w:val="111111"/>
          <w:sz w:val="22"/>
        </w:rPr>
        <w:t>Deja, trumpalaikiai mokymai apie saugumą internete, apie skaitmeninę vaikystę ir jos poveikį vaikų vystymuisi, yra fragmentiški ir nenuoseklūs. Todėl tokia situacija nėra tenkinanti, nes tėvų parama vaikų medijų raštingumo ugdymui yra labai svarbi. Galbūt tėvai ne visada yra pajėgūs pagelbėti techniniais klausimais, tačiau jų vaidmuo turinio analizės, interpretavimo ir vertinimo, emocinio bei psichologinio saugumo srityse yra esminis. Taigi, kaip vaikai naudos medijas savo šeimose ir už jų ribų, iš dalies priklauso nuo jų vaikystėje ir paauglystėje turėtos patirties. Todėl medijų ir kritinis skaitmeninis raštingumas dabar, labiau nei bet kada anksčiau, yra ir šeimos reikalas.</w:t>
      </w:r>
    </w:p>
    <w:p w14:paraId="5D46A336" w14:textId="78D6509D" w:rsidR="00A2584B" w:rsidRPr="00FA24CF" w:rsidRDefault="0082444F" w:rsidP="0087130B">
      <w:pPr>
        <w:jc w:val="both"/>
        <w:rPr>
          <w:sz w:val="22"/>
        </w:rPr>
      </w:pPr>
      <w:r>
        <w:rPr>
          <w:sz w:val="22"/>
        </w:rPr>
        <w:t xml:space="preserve">Siekiant atliepti šį poreikį, </w:t>
      </w:r>
      <w:r w:rsidR="00A2584B" w:rsidRPr="00FA24CF">
        <w:rPr>
          <w:sz w:val="22"/>
        </w:rPr>
        <w:t>APRICOT</w:t>
      </w:r>
      <w:r>
        <w:rPr>
          <w:sz w:val="22"/>
        </w:rPr>
        <w:t xml:space="preserve"> pateikia </w:t>
      </w:r>
      <w:r w:rsidR="00A2584B" w:rsidRPr="00FA24CF">
        <w:rPr>
          <w:sz w:val="22"/>
        </w:rPr>
        <w:t>plačią ir visapusišką medijų raštingumo sampratą, apimančią visas medijų raštingumo dalis ir padedančią suaugusiųjų švietėjams:</w:t>
      </w:r>
    </w:p>
    <w:p w14:paraId="79F042E8" w14:textId="77777777" w:rsidR="00A2584B" w:rsidRPr="00FA24CF" w:rsidRDefault="00C4326E" w:rsidP="0087130B">
      <w:pPr>
        <w:pStyle w:val="ListParagraph"/>
        <w:numPr>
          <w:ilvl w:val="0"/>
          <w:numId w:val="163"/>
        </w:numPr>
        <w:ind w:left="709"/>
        <w:jc w:val="both"/>
        <w:rPr>
          <w:sz w:val="22"/>
        </w:rPr>
      </w:pPr>
      <w:r w:rsidRPr="00FA24CF">
        <w:rPr>
          <w:sz w:val="22"/>
        </w:rPr>
        <w:t>Plėsti asmeninį akiratį.</w:t>
      </w:r>
    </w:p>
    <w:p w14:paraId="1143AB88" w14:textId="77777777" w:rsidR="00A2584B" w:rsidRPr="00FA24CF" w:rsidRDefault="00C4326E" w:rsidP="0087130B">
      <w:pPr>
        <w:pStyle w:val="ListParagraph"/>
        <w:numPr>
          <w:ilvl w:val="0"/>
          <w:numId w:val="163"/>
        </w:numPr>
        <w:ind w:left="709"/>
        <w:jc w:val="both"/>
        <w:rPr>
          <w:sz w:val="22"/>
        </w:rPr>
      </w:pPr>
      <w:r w:rsidRPr="00FA24CF">
        <w:rPr>
          <w:sz w:val="22"/>
        </w:rPr>
        <w:t>S</w:t>
      </w:r>
      <w:r w:rsidR="00A2584B" w:rsidRPr="00FA24CF">
        <w:rPr>
          <w:sz w:val="22"/>
        </w:rPr>
        <w:t>ti</w:t>
      </w:r>
      <w:r w:rsidRPr="00FA24CF">
        <w:rPr>
          <w:sz w:val="22"/>
        </w:rPr>
        <w:t>printi profesines kompetencijas.</w:t>
      </w:r>
    </w:p>
    <w:p w14:paraId="6C182D96" w14:textId="7C8264B0" w:rsidR="00A2584B" w:rsidRPr="00FA24CF" w:rsidRDefault="00C4326E" w:rsidP="0087130B">
      <w:pPr>
        <w:pStyle w:val="ListParagraph"/>
        <w:numPr>
          <w:ilvl w:val="0"/>
          <w:numId w:val="163"/>
        </w:numPr>
        <w:ind w:left="709"/>
        <w:jc w:val="both"/>
        <w:rPr>
          <w:sz w:val="22"/>
        </w:rPr>
      </w:pPr>
      <w:r w:rsidRPr="00FA24CF">
        <w:rPr>
          <w:sz w:val="22"/>
        </w:rPr>
        <w:t>S</w:t>
      </w:r>
      <w:r w:rsidR="00A2584B" w:rsidRPr="00FA24CF">
        <w:rPr>
          <w:sz w:val="22"/>
        </w:rPr>
        <w:t xml:space="preserve">katinti </w:t>
      </w:r>
      <w:r w:rsidRPr="00FA24CF">
        <w:rPr>
          <w:sz w:val="22"/>
        </w:rPr>
        <w:t xml:space="preserve">ir remti </w:t>
      </w:r>
      <w:r w:rsidR="00A278B0">
        <w:rPr>
          <w:sz w:val="22"/>
        </w:rPr>
        <w:t xml:space="preserve">skirtingų </w:t>
      </w:r>
      <w:r w:rsidRPr="00FA24CF">
        <w:rPr>
          <w:sz w:val="22"/>
        </w:rPr>
        <w:t>kartų, kultūrų dialogą.</w:t>
      </w:r>
    </w:p>
    <w:p w14:paraId="7699C1A2" w14:textId="4B8E6421" w:rsidR="00A2584B" w:rsidRPr="00FA24CF" w:rsidRDefault="00C4326E" w:rsidP="0087130B">
      <w:pPr>
        <w:pStyle w:val="ListParagraph"/>
        <w:numPr>
          <w:ilvl w:val="0"/>
          <w:numId w:val="163"/>
        </w:numPr>
        <w:ind w:left="709"/>
        <w:jc w:val="both"/>
        <w:rPr>
          <w:sz w:val="22"/>
        </w:rPr>
      </w:pPr>
      <w:r w:rsidRPr="00FA24CF">
        <w:rPr>
          <w:sz w:val="22"/>
        </w:rPr>
        <w:t xml:space="preserve">Įgalinti </w:t>
      </w:r>
      <w:r w:rsidR="00A278B0">
        <w:rPr>
          <w:sz w:val="22"/>
        </w:rPr>
        <w:t xml:space="preserve">besimokančiuosius </w:t>
      </w:r>
      <w:r w:rsidRPr="00FA24CF">
        <w:rPr>
          <w:sz w:val="22"/>
        </w:rPr>
        <w:t>kriti</w:t>
      </w:r>
      <w:r w:rsidR="000509DC">
        <w:rPr>
          <w:sz w:val="22"/>
        </w:rPr>
        <w:t>šk</w:t>
      </w:r>
      <w:r w:rsidR="00A278B0">
        <w:rPr>
          <w:sz w:val="22"/>
        </w:rPr>
        <w:t xml:space="preserve">iems </w:t>
      </w:r>
      <w:r w:rsidRPr="00FA24CF">
        <w:rPr>
          <w:sz w:val="22"/>
        </w:rPr>
        <w:t>veiksm</w:t>
      </w:r>
      <w:r w:rsidR="00A278B0">
        <w:rPr>
          <w:sz w:val="22"/>
        </w:rPr>
        <w:t>ams</w:t>
      </w:r>
      <w:r w:rsidRPr="00FA24CF">
        <w:rPr>
          <w:sz w:val="22"/>
        </w:rPr>
        <w:t>.</w:t>
      </w:r>
    </w:p>
    <w:p w14:paraId="03A664A8" w14:textId="77777777" w:rsidR="00A2584B" w:rsidRPr="00FA24CF" w:rsidRDefault="00C4326E" w:rsidP="0087130B">
      <w:pPr>
        <w:pStyle w:val="ListParagraph"/>
        <w:numPr>
          <w:ilvl w:val="0"/>
          <w:numId w:val="163"/>
        </w:numPr>
        <w:ind w:left="709"/>
        <w:jc w:val="both"/>
        <w:rPr>
          <w:sz w:val="22"/>
        </w:rPr>
      </w:pPr>
      <w:r w:rsidRPr="00FA24CF">
        <w:rPr>
          <w:sz w:val="22"/>
        </w:rPr>
        <w:t>P</w:t>
      </w:r>
      <w:r w:rsidR="00A2584B" w:rsidRPr="00FA24CF">
        <w:rPr>
          <w:sz w:val="22"/>
        </w:rPr>
        <w:t>risidėti prie demokratizacijos procesų kiekvienoje atskiroje šalyje ir ES mastu apskritai.</w:t>
      </w:r>
    </w:p>
    <w:p w14:paraId="21703DCD" w14:textId="4AD8855E" w:rsidR="00A2584B" w:rsidRPr="00FA24CF" w:rsidRDefault="00A2584B" w:rsidP="0087130B">
      <w:pPr>
        <w:jc w:val="both"/>
        <w:rPr>
          <w:sz w:val="22"/>
        </w:rPr>
      </w:pPr>
      <w:r w:rsidRPr="00FA24CF">
        <w:rPr>
          <w:sz w:val="22"/>
        </w:rPr>
        <w:t xml:space="preserve">Projekto partneriai </w:t>
      </w:r>
      <w:r w:rsidR="00572F4A">
        <w:rPr>
          <w:sz w:val="22"/>
        </w:rPr>
        <w:t xml:space="preserve">parengė </w:t>
      </w:r>
      <w:r w:rsidRPr="00FA24CF">
        <w:rPr>
          <w:sz w:val="22"/>
        </w:rPr>
        <w:t>3 intelektinius produktus:</w:t>
      </w:r>
    </w:p>
    <w:p w14:paraId="69FFA0DC" w14:textId="77777777" w:rsidR="00A2584B" w:rsidRPr="00FA24CF" w:rsidRDefault="00A2584B" w:rsidP="0087130B">
      <w:pPr>
        <w:pStyle w:val="ListParagraph"/>
        <w:numPr>
          <w:ilvl w:val="0"/>
          <w:numId w:val="164"/>
        </w:numPr>
        <w:ind w:left="709"/>
        <w:jc w:val="both"/>
        <w:rPr>
          <w:sz w:val="22"/>
        </w:rPr>
      </w:pPr>
      <w:r w:rsidRPr="00FA24CF">
        <w:rPr>
          <w:sz w:val="22"/>
        </w:rPr>
        <w:t>Mokymo programą bei medžiagą SUAUGUSIŲJŲ ŠVIETĖJAMS, dirbantiems su tėvais (seneliais).</w:t>
      </w:r>
    </w:p>
    <w:p w14:paraId="0ECB0B64" w14:textId="77777777" w:rsidR="00A2584B" w:rsidRPr="00FA24CF" w:rsidRDefault="00A2584B" w:rsidP="0087130B">
      <w:pPr>
        <w:pStyle w:val="ListParagraph"/>
        <w:numPr>
          <w:ilvl w:val="0"/>
          <w:numId w:val="164"/>
        </w:numPr>
        <w:ind w:left="709"/>
        <w:jc w:val="both"/>
        <w:rPr>
          <w:sz w:val="22"/>
        </w:rPr>
      </w:pPr>
      <w:r w:rsidRPr="00FA24CF">
        <w:rPr>
          <w:sz w:val="22"/>
        </w:rPr>
        <w:t>Metodiką ir medžiagą TĖVAMS (ir seneliams), mokymuisi kartu su vaikais (anūkais) namuose.</w:t>
      </w:r>
    </w:p>
    <w:p w14:paraId="1E80AB49" w14:textId="5F711D95" w:rsidR="00A2584B" w:rsidRPr="00FA24CF" w:rsidRDefault="00A2584B" w:rsidP="0087130B">
      <w:pPr>
        <w:pStyle w:val="ListParagraph"/>
        <w:numPr>
          <w:ilvl w:val="0"/>
          <w:numId w:val="164"/>
        </w:numPr>
        <w:ind w:left="709"/>
        <w:jc w:val="both"/>
        <w:rPr>
          <w:sz w:val="22"/>
        </w:rPr>
      </w:pPr>
      <w:r w:rsidRPr="00FA24CF">
        <w:rPr>
          <w:sz w:val="22"/>
        </w:rPr>
        <w:t>APRICOT istorijų rinkinį – suaugusiųjų švietėjų ir tėvų (senelių) pasakojimus, „liudijimus“ apie programos ir</w:t>
      </w:r>
      <w:r w:rsidR="0068170F">
        <w:rPr>
          <w:sz w:val="22"/>
        </w:rPr>
        <w:t xml:space="preserve"> / </w:t>
      </w:r>
      <w:r w:rsidRPr="00FA24CF">
        <w:rPr>
          <w:sz w:val="22"/>
        </w:rPr>
        <w:t>ar metodikos išbandymo patirtis.</w:t>
      </w:r>
    </w:p>
    <w:p w14:paraId="4937CC96" w14:textId="77777777" w:rsidR="00A2584B" w:rsidRPr="00FA24CF" w:rsidRDefault="00A2584B" w:rsidP="0087130B">
      <w:pPr>
        <w:jc w:val="both"/>
        <w:rPr>
          <w:sz w:val="22"/>
        </w:rPr>
      </w:pPr>
      <w:r w:rsidRPr="00FA24CF">
        <w:rPr>
          <w:sz w:val="22"/>
        </w:rPr>
        <w:t xml:space="preserve">Daugiau informacijos apie projektą ir jo rezultatus – </w:t>
      </w:r>
      <w:r w:rsidR="00F40D7E">
        <w:rPr>
          <w:sz w:val="22"/>
        </w:rPr>
        <w:t xml:space="preserve">projekto </w:t>
      </w:r>
      <w:r w:rsidRPr="00FA24CF">
        <w:rPr>
          <w:sz w:val="22"/>
        </w:rPr>
        <w:t xml:space="preserve">svetainėje adresu: </w:t>
      </w:r>
      <w:hyperlink r:id="rId27" w:history="1">
        <w:r w:rsidRPr="00FA24CF">
          <w:rPr>
            <w:rStyle w:val="Hyperlink"/>
            <w:sz w:val="22"/>
          </w:rPr>
          <w:t>https://apricot4parents.org/</w:t>
        </w:r>
      </w:hyperlink>
      <w:r w:rsidR="00F40D7E" w:rsidRPr="00F40D7E">
        <w:rPr>
          <w:rStyle w:val="Hyperlink"/>
          <w:color w:val="000000" w:themeColor="text1"/>
          <w:sz w:val="22"/>
          <w:u w:val="none"/>
        </w:rPr>
        <w:t>.</w:t>
      </w:r>
    </w:p>
    <w:p w14:paraId="7CB071C0" w14:textId="77777777" w:rsidR="00EA23C2" w:rsidRPr="00FA24CF" w:rsidRDefault="00EA23C2" w:rsidP="00EA23C2"/>
    <w:p w14:paraId="1808DC19" w14:textId="02BA683A" w:rsidR="00491D18" w:rsidRPr="00FA24CF" w:rsidRDefault="00D31829" w:rsidP="0087130B">
      <w:pPr>
        <w:pStyle w:val="Heading2"/>
      </w:pPr>
      <w:bookmarkStart w:id="14" w:name="_heading=h.1fob9te" w:colFirst="0" w:colLast="0"/>
      <w:bookmarkStart w:id="15" w:name="_Toc95915233"/>
      <w:bookmarkStart w:id="16" w:name="Kap1Teil2"/>
      <w:bookmarkEnd w:id="13"/>
      <w:bookmarkEnd w:id="14"/>
      <w:r>
        <w:t xml:space="preserve">1.2 </w:t>
      </w:r>
      <w:r w:rsidR="003023FB" w:rsidRPr="00FA24CF">
        <w:t>Projekto k</w:t>
      </w:r>
      <w:r w:rsidR="003A2BD1" w:rsidRPr="00FA24CF">
        <w:t>onceptualūs pagrindai</w:t>
      </w:r>
      <w:bookmarkEnd w:id="15"/>
    </w:p>
    <w:p w14:paraId="26F05C9D" w14:textId="77777777" w:rsidR="00220E81" w:rsidRPr="00FA24CF" w:rsidRDefault="00220E81" w:rsidP="0087130B">
      <w:pPr>
        <w:jc w:val="both"/>
        <w:rPr>
          <w:sz w:val="22"/>
        </w:rPr>
      </w:pPr>
      <w:r w:rsidRPr="00FA24CF">
        <w:rPr>
          <w:sz w:val="22"/>
        </w:rPr>
        <w:t xml:space="preserve">Projekte naudojamos penkios pagrindinės sąvokos: </w:t>
      </w:r>
      <w:r w:rsidRPr="00FA24CF">
        <w:rPr>
          <w:b/>
          <w:i/>
          <w:color w:val="F79646" w:themeColor="accent6"/>
          <w:sz w:val="22"/>
        </w:rPr>
        <w:t>medijų raštingumas, skaitmeninis raštingumas, kritinis mąstymas, kritinis skaitmeninis raštingumas ir tėvų švietimas</w:t>
      </w:r>
      <w:r w:rsidRPr="00FA24CF">
        <w:rPr>
          <w:sz w:val="22"/>
        </w:rPr>
        <w:t>. Projekte šios sąvokos naudojamos ne kaip atskiros, o kaip persipynusios, viena kitą papildančios, ir taip sukuriančios tvirtą pagrindą sąmoningų bei atsakingų asmenybių ugdymui. Vis dėlto, kiekviena sąvoka turi ir savo konkretų apibrėžimą, kuris pateikiamas toliau.</w:t>
      </w:r>
    </w:p>
    <w:p w14:paraId="6E1DA8FB" w14:textId="77777777" w:rsidR="00491D18" w:rsidRPr="00FA24CF" w:rsidRDefault="00220E81" w:rsidP="008A5B50">
      <w:pPr>
        <w:pStyle w:val="Heading3"/>
      </w:pPr>
      <w:bookmarkStart w:id="17" w:name="_heading=h.3znysh7" w:colFirst="0" w:colLast="0"/>
      <w:bookmarkStart w:id="18" w:name="Kap1Teil21"/>
      <w:bookmarkEnd w:id="16"/>
      <w:bookmarkEnd w:id="17"/>
      <w:r w:rsidRPr="00FA24CF">
        <w:t>Medijų raštingumas</w:t>
      </w:r>
    </w:p>
    <w:p w14:paraId="02E89CFF" w14:textId="59954BFF" w:rsidR="00220E81" w:rsidRPr="00FA24CF" w:rsidRDefault="00220E81" w:rsidP="0087130B">
      <w:pPr>
        <w:shd w:val="clear" w:color="auto" w:fill="FFFFFF"/>
        <w:spacing w:after="160"/>
        <w:jc w:val="both"/>
        <w:rPr>
          <w:sz w:val="22"/>
          <w:szCs w:val="24"/>
        </w:rPr>
      </w:pPr>
      <w:r w:rsidRPr="00FA24CF">
        <w:rPr>
          <w:sz w:val="22"/>
          <w:szCs w:val="24"/>
        </w:rPr>
        <w:t>Projekte APRICOT naudojamas medijų raštingumo apibrėžimas, pasiūlytas Europos politinės strategijos centro ir plačiai naudojamas ES Komisijos.</w:t>
      </w:r>
    </w:p>
    <w:p w14:paraId="30DBA733" w14:textId="77777777" w:rsidR="00220E81" w:rsidRPr="00FA24CF" w:rsidRDefault="00220E81" w:rsidP="0087130B">
      <w:pPr>
        <w:shd w:val="clear" w:color="auto" w:fill="FFFFFF"/>
        <w:spacing w:after="160"/>
        <w:jc w:val="both"/>
        <w:rPr>
          <w:sz w:val="22"/>
          <w:szCs w:val="24"/>
        </w:rPr>
      </w:pPr>
      <w:r w:rsidRPr="00FA24CF">
        <w:rPr>
          <w:b/>
          <w:sz w:val="22"/>
          <w:szCs w:val="24"/>
        </w:rPr>
        <w:t>Medijų raštingumas</w:t>
      </w:r>
      <w:r w:rsidRPr="00FA24CF">
        <w:rPr>
          <w:sz w:val="22"/>
          <w:szCs w:val="24"/>
        </w:rPr>
        <w:t xml:space="preserve"> (</w:t>
      </w:r>
      <w:r w:rsidRPr="00FA24CF">
        <w:rPr>
          <w:i/>
          <w:sz w:val="22"/>
          <w:szCs w:val="24"/>
        </w:rPr>
        <w:t>Media Literacy</w:t>
      </w:r>
      <w:r w:rsidRPr="00FA24CF">
        <w:rPr>
          <w:sz w:val="22"/>
          <w:szCs w:val="24"/>
        </w:rPr>
        <w:t xml:space="preserve">) – tai pagrindinių raštingumo įgūdžių naudojimas, siekiant: </w:t>
      </w:r>
    </w:p>
    <w:p w14:paraId="75AA0AB8" w14:textId="77777777" w:rsidR="00220E81" w:rsidRPr="00FA24CF" w:rsidRDefault="00220E81" w:rsidP="0087130B">
      <w:pPr>
        <w:pStyle w:val="ListParagraph"/>
        <w:numPr>
          <w:ilvl w:val="0"/>
          <w:numId w:val="3"/>
        </w:numPr>
        <w:shd w:val="clear" w:color="auto" w:fill="FFFFFF"/>
        <w:spacing w:after="160"/>
        <w:jc w:val="both"/>
        <w:rPr>
          <w:sz w:val="22"/>
          <w:szCs w:val="24"/>
        </w:rPr>
      </w:pPr>
      <w:r w:rsidRPr="00FA24CF">
        <w:rPr>
          <w:sz w:val="22"/>
          <w:szCs w:val="24"/>
        </w:rPr>
        <w:t xml:space="preserve">identifikuoti, analizuoti ir vertinti įvairių formatų bei šaltinių informaciją; </w:t>
      </w:r>
    </w:p>
    <w:p w14:paraId="176A38B8" w14:textId="77777777" w:rsidR="00220E81" w:rsidRPr="00FA24CF" w:rsidRDefault="00220E81" w:rsidP="0087130B">
      <w:pPr>
        <w:pStyle w:val="ListParagraph"/>
        <w:numPr>
          <w:ilvl w:val="0"/>
          <w:numId w:val="3"/>
        </w:numPr>
        <w:shd w:val="clear" w:color="auto" w:fill="FFFFFF"/>
        <w:spacing w:after="160"/>
        <w:jc w:val="both"/>
        <w:rPr>
          <w:sz w:val="22"/>
          <w:szCs w:val="24"/>
        </w:rPr>
      </w:pPr>
      <w:r w:rsidRPr="00FA24CF">
        <w:rPr>
          <w:sz w:val="22"/>
          <w:szCs w:val="24"/>
        </w:rPr>
        <w:t>įvairiems tikslams naudoti skaitmenines priemones;</w:t>
      </w:r>
    </w:p>
    <w:p w14:paraId="610EB8B1" w14:textId="3F56CAFC" w:rsidR="00220E81" w:rsidRPr="00FA24CF" w:rsidRDefault="00220E81" w:rsidP="0087130B">
      <w:pPr>
        <w:pStyle w:val="ListParagraph"/>
        <w:numPr>
          <w:ilvl w:val="0"/>
          <w:numId w:val="3"/>
        </w:numPr>
        <w:shd w:val="clear" w:color="auto" w:fill="FFFFFF"/>
        <w:spacing w:after="0"/>
        <w:jc w:val="both"/>
        <w:rPr>
          <w:sz w:val="22"/>
          <w:szCs w:val="24"/>
        </w:rPr>
      </w:pPr>
      <w:r w:rsidRPr="00FA24CF">
        <w:rPr>
          <w:sz w:val="22"/>
          <w:szCs w:val="24"/>
        </w:rPr>
        <w:t xml:space="preserve">puoselėti kritinį mąstymą, </w:t>
      </w:r>
      <w:r w:rsidR="00160446">
        <w:rPr>
          <w:sz w:val="22"/>
          <w:szCs w:val="24"/>
        </w:rPr>
        <w:t xml:space="preserve">įgalinančiu klausti, </w:t>
      </w:r>
      <w:r w:rsidRPr="00FA24CF">
        <w:rPr>
          <w:sz w:val="22"/>
          <w:szCs w:val="24"/>
        </w:rPr>
        <w:t xml:space="preserve">kvestionuoti </w:t>
      </w:r>
      <w:r w:rsidR="00160446">
        <w:rPr>
          <w:sz w:val="22"/>
          <w:szCs w:val="24"/>
        </w:rPr>
        <w:t xml:space="preserve">, perprasti </w:t>
      </w:r>
      <w:r w:rsidRPr="00FA24CF">
        <w:rPr>
          <w:sz w:val="22"/>
          <w:szCs w:val="24"/>
        </w:rPr>
        <w:t>ir įvertinti įvairios informacijos reikšmę ir atitinkamai ją naudoti.</w:t>
      </w:r>
    </w:p>
    <w:p w14:paraId="0CD053F1" w14:textId="47E836D9" w:rsidR="00220E81" w:rsidRPr="00FA24CF" w:rsidRDefault="00220E81" w:rsidP="0087130B">
      <w:pPr>
        <w:jc w:val="both"/>
        <w:rPr>
          <w:sz w:val="22"/>
        </w:rPr>
      </w:pPr>
      <w:r w:rsidRPr="00FA24CF">
        <w:rPr>
          <w:sz w:val="22"/>
          <w:szCs w:val="24"/>
        </w:rPr>
        <w:t>(</w:t>
      </w:r>
      <w:r w:rsidRPr="00FA24CF">
        <w:rPr>
          <w:i/>
          <w:sz w:val="22"/>
          <w:szCs w:val="24"/>
        </w:rPr>
        <w:t>Medijų raštingumas XXI-ame a</w:t>
      </w:r>
      <w:r w:rsidRPr="00FA24CF">
        <w:rPr>
          <w:sz w:val="22"/>
          <w:szCs w:val="24"/>
        </w:rPr>
        <w:t>., Europos politinės strategijos centras</w:t>
      </w:r>
      <w:r w:rsidR="0068170F">
        <w:rPr>
          <w:sz w:val="22"/>
          <w:szCs w:val="24"/>
        </w:rPr>
        <w:t xml:space="preserve"> / </w:t>
      </w:r>
      <w:r w:rsidRPr="00FA24CF">
        <w:rPr>
          <w:i/>
          <w:sz w:val="22"/>
          <w:szCs w:val="24"/>
        </w:rPr>
        <w:t xml:space="preserve">Media Literacy in </w:t>
      </w:r>
      <w:r w:rsidRPr="00FA24CF">
        <w:rPr>
          <w:i/>
          <w:szCs w:val="24"/>
        </w:rPr>
        <w:t>the 21</w:t>
      </w:r>
      <w:r w:rsidRPr="00FA24CF">
        <w:rPr>
          <w:i/>
          <w:szCs w:val="24"/>
          <w:vertAlign w:val="superscript"/>
        </w:rPr>
        <w:t>st</w:t>
      </w:r>
      <w:r w:rsidRPr="00FA24CF">
        <w:rPr>
          <w:i/>
          <w:szCs w:val="24"/>
        </w:rPr>
        <w:t xml:space="preserve"> </w:t>
      </w:r>
      <w:r w:rsidRPr="00FA24CF">
        <w:rPr>
          <w:i/>
          <w:sz w:val="22"/>
          <w:szCs w:val="24"/>
        </w:rPr>
        <w:t xml:space="preserve">Century, </w:t>
      </w:r>
      <w:r w:rsidRPr="00FA24CF">
        <w:rPr>
          <w:sz w:val="22"/>
          <w:szCs w:val="24"/>
        </w:rPr>
        <w:t>European Political Strategy Centre)</w:t>
      </w:r>
      <w:r w:rsidR="00A71CDC" w:rsidRPr="00FA24CF">
        <w:rPr>
          <w:sz w:val="22"/>
          <w:szCs w:val="24"/>
        </w:rPr>
        <w:t>.</w:t>
      </w:r>
    </w:p>
    <w:p w14:paraId="2F30FEC5" w14:textId="77777777" w:rsidR="00491D18" w:rsidRPr="00FA24CF" w:rsidRDefault="00220E81" w:rsidP="008A5B50">
      <w:pPr>
        <w:pStyle w:val="Heading3"/>
      </w:pPr>
      <w:bookmarkStart w:id="19" w:name="_heading=h.2et92p0" w:colFirst="0" w:colLast="0"/>
      <w:bookmarkStart w:id="20" w:name="Kap1Teil22"/>
      <w:bookmarkEnd w:id="18"/>
      <w:bookmarkEnd w:id="19"/>
      <w:r w:rsidRPr="00FA24CF">
        <w:t>Skaitmeninis raštingumas</w:t>
      </w:r>
    </w:p>
    <w:p w14:paraId="05AAAA94" w14:textId="77777777" w:rsidR="00220E81" w:rsidRPr="00FA24CF" w:rsidRDefault="00220E81" w:rsidP="0087130B">
      <w:pPr>
        <w:shd w:val="clear" w:color="auto" w:fill="FFFFFF"/>
        <w:spacing w:after="160"/>
        <w:jc w:val="both"/>
        <w:rPr>
          <w:sz w:val="22"/>
        </w:rPr>
      </w:pPr>
      <w:r w:rsidRPr="00FA24CF">
        <w:rPr>
          <w:sz w:val="22"/>
        </w:rPr>
        <w:t>Projekte APRICOT naudojamas skaitmeninio raštingumo apibrėžimas pasiūlytas UNESCO (2018).</w:t>
      </w:r>
    </w:p>
    <w:p w14:paraId="7F5EAF87" w14:textId="65AF2530" w:rsidR="00220E81" w:rsidRPr="00FA24CF" w:rsidRDefault="00220E81" w:rsidP="0087130B">
      <w:pPr>
        <w:shd w:val="clear" w:color="auto" w:fill="FFFFFF"/>
        <w:spacing w:after="160"/>
        <w:jc w:val="both"/>
        <w:rPr>
          <w:sz w:val="22"/>
        </w:rPr>
      </w:pPr>
      <w:r w:rsidRPr="00FA24CF">
        <w:rPr>
          <w:b/>
          <w:sz w:val="22"/>
        </w:rPr>
        <w:t>Skaitmeninis raštingumas</w:t>
      </w:r>
      <w:r w:rsidRPr="00FA24CF">
        <w:rPr>
          <w:sz w:val="22"/>
        </w:rPr>
        <w:t xml:space="preserve"> (</w:t>
      </w:r>
      <w:r w:rsidRPr="00FA24CF">
        <w:rPr>
          <w:i/>
          <w:sz w:val="22"/>
        </w:rPr>
        <w:t>Digital Literacy</w:t>
      </w:r>
      <w:r w:rsidRPr="00FA24CF">
        <w:rPr>
          <w:sz w:val="22"/>
        </w:rPr>
        <w:t xml:space="preserve">) – tai gebėjimas, naudojant skaitmenines technologijas, saugiai bei tinkamai pasiekti, valdyti, suprasti, integruoti, skleisti, vertinti ir kurti informaciją, skirtą </w:t>
      </w:r>
      <w:r w:rsidR="00160446">
        <w:rPr>
          <w:sz w:val="22"/>
        </w:rPr>
        <w:t>naurotis įvairiais tikslais.</w:t>
      </w:r>
      <w:r w:rsidR="00714C01">
        <w:rPr>
          <w:sz w:val="22"/>
        </w:rPr>
        <w:t xml:space="preserve"> </w:t>
      </w:r>
      <w:r w:rsidR="00160446">
        <w:rPr>
          <w:sz w:val="22"/>
        </w:rPr>
        <w:t xml:space="preserve">Skaitmeninis raštingumas </w:t>
      </w:r>
      <w:r w:rsidRPr="00FA24CF">
        <w:rPr>
          <w:sz w:val="22"/>
        </w:rPr>
        <w:t>apima kompiuterinio raštingumo, IKT (informacinės ir komunikacinės technologijos) raštingumo, informacini</w:t>
      </w:r>
      <w:r w:rsidR="00160446">
        <w:rPr>
          <w:sz w:val="22"/>
        </w:rPr>
        <w:t>o</w:t>
      </w:r>
      <w:r w:rsidRPr="00FA24CF">
        <w:rPr>
          <w:sz w:val="22"/>
        </w:rPr>
        <w:t xml:space="preserve"> raštingum</w:t>
      </w:r>
      <w:r w:rsidR="00160446">
        <w:rPr>
          <w:sz w:val="22"/>
        </w:rPr>
        <w:t>o</w:t>
      </w:r>
      <w:r w:rsidRPr="00FA24CF">
        <w:rPr>
          <w:sz w:val="22"/>
        </w:rPr>
        <w:t xml:space="preserve"> ir medijų raštingum</w:t>
      </w:r>
      <w:r w:rsidR="00160446">
        <w:rPr>
          <w:sz w:val="22"/>
        </w:rPr>
        <w:t>o</w:t>
      </w:r>
      <w:r w:rsidRPr="00FA24CF">
        <w:rPr>
          <w:sz w:val="22"/>
        </w:rPr>
        <w:t xml:space="preserve"> kompetencijas (</w:t>
      </w:r>
      <w:r w:rsidRPr="00FA24CF">
        <w:rPr>
          <w:i/>
          <w:sz w:val="22"/>
        </w:rPr>
        <w:t>Pasaulinė skaitmeninio raštingumo įgūdžių rodiklių sistema</w:t>
      </w:r>
      <w:r w:rsidRPr="00FA24CF">
        <w:rPr>
          <w:sz w:val="22"/>
        </w:rPr>
        <w:t xml:space="preserve"> 4.4.2., p. 6</w:t>
      </w:r>
      <w:r w:rsidR="0068170F">
        <w:rPr>
          <w:sz w:val="22"/>
        </w:rPr>
        <w:t xml:space="preserve"> /</w:t>
      </w:r>
      <w:r w:rsidRPr="00FA24CF">
        <w:rPr>
          <w:sz w:val="22"/>
        </w:rPr>
        <w:t xml:space="preserve"> </w:t>
      </w:r>
      <w:r w:rsidRPr="00FA24CF">
        <w:rPr>
          <w:i/>
          <w:sz w:val="22"/>
        </w:rPr>
        <w:t>A Global Framework of Reference on Digital Literacy Skills for Indicator</w:t>
      </w:r>
      <w:r w:rsidRPr="00FA24CF">
        <w:rPr>
          <w:sz w:val="22"/>
        </w:rPr>
        <w:t xml:space="preserve"> 4.4.2., p. 6).</w:t>
      </w:r>
    </w:p>
    <w:p w14:paraId="6E80BDFC" w14:textId="77777777" w:rsidR="00EA23C2" w:rsidRPr="00FA24CF" w:rsidRDefault="00220E81" w:rsidP="0087130B">
      <w:pPr>
        <w:jc w:val="both"/>
        <w:rPr>
          <w:sz w:val="22"/>
        </w:rPr>
      </w:pPr>
      <w:r w:rsidRPr="00FA24CF">
        <w:rPr>
          <w:sz w:val="22"/>
        </w:rPr>
        <w:t xml:space="preserve">Projekte </w:t>
      </w:r>
      <w:r w:rsidRPr="00FA24CF">
        <w:rPr>
          <w:b/>
          <w:sz w:val="22"/>
        </w:rPr>
        <w:t>skaitmeninis raštingumas</w:t>
      </w:r>
      <w:r w:rsidRPr="00FA24CF">
        <w:rPr>
          <w:sz w:val="22"/>
        </w:rPr>
        <w:t xml:space="preserve"> suprantamas kaip </w:t>
      </w:r>
      <w:r w:rsidRPr="00FA24CF">
        <w:rPr>
          <w:b/>
          <w:sz w:val="22"/>
        </w:rPr>
        <w:t>medijų raštingumo</w:t>
      </w:r>
      <w:r w:rsidRPr="00FA24CF">
        <w:rPr>
          <w:sz w:val="22"/>
        </w:rPr>
        <w:t xml:space="preserve"> dalis. Projekto partneriai tik praplėtė skaitmeninio raštingumo įtakos lauką – jis svarbus ne tik profesiniams tikslams, bet ir kasdieniam gyvenimui bei asmeniniam tobulėjimui.</w:t>
      </w:r>
    </w:p>
    <w:p w14:paraId="5C0554C5" w14:textId="77777777" w:rsidR="00491D18" w:rsidRPr="00FA24CF" w:rsidRDefault="00183615" w:rsidP="008A5B50">
      <w:pPr>
        <w:pStyle w:val="Heading3"/>
      </w:pPr>
      <w:bookmarkStart w:id="21" w:name="_heading=h.tyjcwt" w:colFirst="0" w:colLast="0"/>
      <w:bookmarkStart w:id="22" w:name="Kap1Teil23"/>
      <w:bookmarkEnd w:id="20"/>
      <w:bookmarkEnd w:id="21"/>
      <w:r w:rsidRPr="00FA24CF">
        <w:t>Kritinis mąstymas</w:t>
      </w:r>
    </w:p>
    <w:bookmarkEnd w:id="22"/>
    <w:p w14:paraId="5391FCE1" w14:textId="77777777" w:rsidR="00183615" w:rsidRPr="00FA24CF" w:rsidRDefault="00183615" w:rsidP="0087130B">
      <w:pPr>
        <w:shd w:val="clear" w:color="auto" w:fill="FFFFFF"/>
        <w:spacing w:after="160"/>
        <w:jc w:val="both"/>
        <w:rPr>
          <w:sz w:val="22"/>
          <w:szCs w:val="24"/>
        </w:rPr>
      </w:pPr>
      <w:r w:rsidRPr="00FA24CF">
        <w:rPr>
          <w:sz w:val="22"/>
          <w:szCs w:val="24"/>
        </w:rPr>
        <w:t>APRICOT naudoja kritinio mąstymo apibrėžimą, sutartą šios srities ekspertų (Facione et all, 1990).</w:t>
      </w:r>
    </w:p>
    <w:p w14:paraId="229F327C" w14:textId="692EC9DE" w:rsidR="00183615" w:rsidRPr="00FA24CF" w:rsidRDefault="00183615" w:rsidP="0087130B">
      <w:pPr>
        <w:shd w:val="clear" w:color="auto" w:fill="FFFFFF"/>
        <w:spacing w:after="160"/>
        <w:jc w:val="both"/>
        <w:rPr>
          <w:sz w:val="22"/>
          <w:szCs w:val="24"/>
        </w:rPr>
      </w:pPr>
      <w:r w:rsidRPr="00FA24CF">
        <w:rPr>
          <w:b/>
          <w:sz w:val="22"/>
          <w:szCs w:val="24"/>
        </w:rPr>
        <w:t>Kritinis mąstymas</w:t>
      </w:r>
      <w:r w:rsidRPr="00FA24CF">
        <w:rPr>
          <w:sz w:val="22"/>
          <w:szCs w:val="24"/>
        </w:rPr>
        <w:t xml:space="preserve"> (</w:t>
      </w:r>
      <w:r w:rsidRPr="00FA24CF">
        <w:rPr>
          <w:i/>
          <w:sz w:val="22"/>
          <w:szCs w:val="24"/>
        </w:rPr>
        <w:t>Critical Thinking</w:t>
      </w:r>
      <w:r w:rsidRPr="00FA24CF">
        <w:rPr>
          <w:sz w:val="22"/>
          <w:szCs w:val="24"/>
        </w:rPr>
        <w:t xml:space="preserve">) – tai tikslingas, reflektyvus </w:t>
      </w:r>
      <w:r w:rsidR="00FC4282">
        <w:rPr>
          <w:sz w:val="22"/>
          <w:szCs w:val="24"/>
        </w:rPr>
        <w:t xml:space="preserve">mąstymas </w:t>
      </w:r>
      <w:r w:rsidR="00913488" w:rsidRPr="00FA24CF">
        <w:rPr>
          <w:sz w:val="22"/>
          <w:szCs w:val="24"/>
        </w:rPr>
        <w:t xml:space="preserve">ir apsisprendimas, </w:t>
      </w:r>
      <w:r w:rsidRPr="00FA24CF">
        <w:rPr>
          <w:sz w:val="22"/>
          <w:szCs w:val="24"/>
        </w:rPr>
        <w:t xml:space="preserve">kuo tikėti </w:t>
      </w:r>
      <w:r w:rsidR="00913488" w:rsidRPr="00FA24CF">
        <w:rPr>
          <w:sz w:val="22"/>
          <w:szCs w:val="24"/>
        </w:rPr>
        <w:t>i</w:t>
      </w:r>
      <w:r w:rsidRPr="00FA24CF">
        <w:rPr>
          <w:sz w:val="22"/>
          <w:szCs w:val="24"/>
        </w:rPr>
        <w:t>r ką daryti, priimtas įvertinus pagrįstus įrodymus,</w:t>
      </w:r>
      <w:r w:rsidR="00913488" w:rsidRPr="00FA24CF">
        <w:rPr>
          <w:sz w:val="22"/>
          <w:szCs w:val="24"/>
        </w:rPr>
        <w:t xml:space="preserve"> kontekstą, metodus ir standartus </w:t>
      </w:r>
      <w:r w:rsidRPr="00FA24CF">
        <w:rPr>
          <w:sz w:val="22"/>
          <w:szCs w:val="24"/>
        </w:rPr>
        <w:t xml:space="preserve">(The Delphi report, 1990). Tam pasiekti, reikalingas žmogaus nusiteikimas kritiškai mąstyti ir </w:t>
      </w:r>
      <w:r w:rsidR="00FC4282">
        <w:rPr>
          <w:sz w:val="22"/>
          <w:szCs w:val="24"/>
        </w:rPr>
        <w:t xml:space="preserve">nuosekliai </w:t>
      </w:r>
      <w:r w:rsidRPr="00FA24CF">
        <w:rPr>
          <w:sz w:val="22"/>
          <w:szCs w:val="24"/>
        </w:rPr>
        <w:t xml:space="preserve">praktikuoti kritinį mąstymą, kaip </w:t>
      </w:r>
      <w:r w:rsidR="00FC4282">
        <w:rPr>
          <w:sz w:val="22"/>
          <w:szCs w:val="24"/>
        </w:rPr>
        <w:t xml:space="preserve">integralių </w:t>
      </w:r>
      <w:r w:rsidRPr="00FA24CF">
        <w:rPr>
          <w:sz w:val="22"/>
          <w:szCs w:val="24"/>
        </w:rPr>
        <w:t>gebėjimų rinkinį.</w:t>
      </w:r>
    </w:p>
    <w:p w14:paraId="5060845B" w14:textId="4EEEEBF9" w:rsidR="00183615" w:rsidRPr="00FA24CF" w:rsidRDefault="00183615" w:rsidP="0087130B">
      <w:pPr>
        <w:shd w:val="clear" w:color="auto" w:fill="FFFFFF"/>
        <w:spacing w:after="160"/>
        <w:jc w:val="both"/>
        <w:rPr>
          <w:sz w:val="22"/>
          <w:szCs w:val="24"/>
        </w:rPr>
      </w:pPr>
      <w:r w:rsidRPr="00FA24CF">
        <w:rPr>
          <w:sz w:val="22"/>
          <w:szCs w:val="24"/>
        </w:rPr>
        <w:t xml:space="preserve">APRICOT įžvelgia glaudžias medijų raštingumo ir kritinio mąstymo sąsajas: medijų raštingumas be kritinio mąstymo – tik tuščia sąvoka. Kritiškas protas gauna daug peno kritinei minčiai iš žiniasklaidos. Medijų raštingumas apjungia žiniasklaidos žinučių analizę ir žiniasklaidos turinio kūrimą, </w:t>
      </w:r>
      <w:r w:rsidR="001271C8" w:rsidRPr="00FA24CF">
        <w:rPr>
          <w:sz w:val="22"/>
          <w:szCs w:val="24"/>
        </w:rPr>
        <w:t xml:space="preserve">išplečia raštingumo sampratą, </w:t>
      </w:r>
      <w:r w:rsidR="00FC4282">
        <w:rPr>
          <w:sz w:val="22"/>
          <w:szCs w:val="24"/>
        </w:rPr>
        <w:t xml:space="preserve">nuo </w:t>
      </w:r>
      <w:r w:rsidR="001271C8" w:rsidRPr="00FA24CF">
        <w:rPr>
          <w:sz w:val="22"/>
          <w:szCs w:val="24"/>
        </w:rPr>
        <w:t>skaitym</w:t>
      </w:r>
      <w:r w:rsidR="00FC4282">
        <w:rPr>
          <w:sz w:val="22"/>
          <w:szCs w:val="24"/>
        </w:rPr>
        <w:t xml:space="preserve">o </w:t>
      </w:r>
      <w:r w:rsidR="001271C8" w:rsidRPr="00FA24CF">
        <w:rPr>
          <w:sz w:val="22"/>
          <w:szCs w:val="24"/>
        </w:rPr>
        <w:t xml:space="preserve">iki </w:t>
      </w:r>
      <w:r w:rsidR="00913488" w:rsidRPr="00FA24CF">
        <w:rPr>
          <w:sz w:val="22"/>
          <w:szCs w:val="24"/>
        </w:rPr>
        <w:t>raš</w:t>
      </w:r>
      <w:r w:rsidR="001271C8" w:rsidRPr="00FA24CF">
        <w:rPr>
          <w:sz w:val="22"/>
          <w:szCs w:val="24"/>
        </w:rPr>
        <w:t>ym</w:t>
      </w:r>
      <w:r w:rsidR="00FC4282">
        <w:rPr>
          <w:sz w:val="22"/>
          <w:szCs w:val="24"/>
        </w:rPr>
        <w:t xml:space="preserve">o bei kūrimo. </w:t>
      </w:r>
      <w:r w:rsidRPr="00FA24CF">
        <w:rPr>
          <w:sz w:val="22"/>
          <w:szCs w:val="24"/>
        </w:rPr>
        <w:t xml:space="preserve">Kritinio mąstymo </w:t>
      </w:r>
      <w:r w:rsidR="00FC4282">
        <w:rPr>
          <w:sz w:val="22"/>
          <w:szCs w:val="24"/>
        </w:rPr>
        <w:t xml:space="preserve">gebėjimų bei nuostatų praktikavimas </w:t>
      </w:r>
      <w:r w:rsidRPr="00FA24CF">
        <w:rPr>
          <w:sz w:val="22"/>
          <w:szCs w:val="24"/>
        </w:rPr>
        <w:t>vertinant tiek žiniasklaidos turinį, tiek jo kūrimą yra medijų raštingumo pagrindas.</w:t>
      </w:r>
    </w:p>
    <w:p w14:paraId="21C27193" w14:textId="77777777" w:rsidR="00183615" w:rsidRPr="00FA24CF" w:rsidRDefault="00183615" w:rsidP="0061772B">
      <w:pPr>
        <w:shd w:val="clear" w:color="auto" w:fill="FFFFFF"/>
        <w:spacing w:after="160"/>
        <w:jc w:val="center"/>
        <w:rPr>
          <w:szCs w:val="24"/>
        </w:rPr>
      </w:pPr>
      <w:r w:rsidRPr="00FA24CF">
        <w:rPr>
          <w:noProof/>
          <w:szCs w:val="24"/>
          <w:lang w:val="en-US" w:eastAsia="en-US"/>
        </w:rPr>
        <w:drawing>
          <wp:inline distT="0" distB="0" distL="0" distR="0" wp14:anchorId="2E0F8ECD" wp14:editId="120376A3">
            <wp:extent cx="4617720" cy="1562100"/>
            <wp:effectExtent l="0" t="0" r="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3B8BD810" w14:textId="77777777" w:rsidR="00EA23C2" w:rsidRPr="00FA24CF" w:rsidRDefault="00480F6A" w:rsidP="008A5B50">
      <w:pPr>
        <w:pStyle w:val="Heading3"/>
      </w:pPr>
      <w:bookmarkStart w:id="23" w:name="_heading=h.3dy6vkm" w:colFirst="0" w:colLast="0"/>
      <w:bookmarkStart w:id="24" w:name="Kap1Teil24"/>
      <w:bookmarkStart w:id="25" w:name="_Toc77766602"/>
      <w:bookmarkEnd w:id="23"/>
      <w:r w:rsidRPr="00FA24CF">
        <w:t>Kritinis skaitmeninis raštingumas</w:t>
      </w:r>
    </w:p>
    <w:p w14:paraId="1CD16AEA" w14:textId="77777777"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Fonts w:ascii="Arial" w:hAnsi="Arial" w:cs="Arial"/>
          <w:color w:val="111111"/>
          <w:sz w:val="22"/>
          <w:szCs w:val="22"/>
          <w:lang w:val="lt-LT"/>
        </w:rPr>
        <w:t>Interneto naudojimas tampa vis aktyvesniu ir apimančiu vis daugiau mūsų vaikų gyvenimo erdvės. Vaikai prie jo jungiasi išmaniaisiais įrenginiais, visada ir visur, ne tik ugdymo įstaigose ar namuose. Vis dažniau naudojamos įvairios bendravimui skirtos programėlės, kuriomis perduodama daug duomenų, ir vis labiau naudojamasi paslaugomis pagal poreikį, plečiant programų prieigą, o „YouTube“ ir kita socialinė žiniasklaida vis dažniau naudojama kaip naujienų ar informacijos šaltinis.</w:t>
      </w:r>
    </w:p>
    <w:p w14:paraId="28FF4CDB" w14:textId="77777777"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Fonts w:ascii="Arial" w:hAnsi="Arial" w:cs="Arial"/>
          <w:color w:val="111111"/>
          <w:sz w:val="22"/>
          <w:szCs w:val="22"/>
          <w:lang w:val="lt-LT"/>
        </w:rPr>
        <w:t> </w:t>
      </w:r>
    </w:p>
    <w:p w14:paraId="653429B9" w14:textId="77777777"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Fonts w:ascii="Arial" w:hAnsi="Arial" w:cs="Arial"/>
          <w:color w:val="111111"/>
          <w:sz w:val="22"/>
          <w:szCs w:val="22"/>
          <w:lang w:val="lt-LT"/>
        </w:rPr>
        <w:t>Toks interneto prieinamumas turi ir teigiamų, ir neigiamų pusių. Gerai, kad informacija tampa lengvai ir greitai prieinama, kad įmanoma sužinoti bei perteikti daug ir įvairių naujienų. Tačiau rūpestį kelia neapykantos kupina, manipuliuojanti, tikslingai klaidinanti informacija ir melagienų srautas.</w:t>
      </w:r>
    </w:p>
    <w:p w14:paraId="1D3198F1" w14:textId="77777777"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Fonts w:ascii="Arial" w:hAnsi="Arial" w:cs="Arial"/>
          <w:color w:val="111111"/>
          <w:sz w:val="22"/>
          <w:szCs w:val="22"/>
          <w:lang w:val="lt-LT"/>
        </w:rPr>
        <w:t> </w:t>
      </w:r>
    </w:p>
    <w:p w14:paraId="0363E33C" w14:textId="14DA2A32"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Fonts w:ascii="Arial" w:hAnsi="Arial" w:cs="Arial"/>
          <w:color w:val="111111"/>
          <w:sz w:val="22"/>
          <w:szCs w:val="22"/>
          <w:shd w:val="clear" w:color="auto" w:fill="FFFFFF" w:themeFill="background1"/>
          <w:lang w:val="lt-LT"/>
        </w:rPr>
        <w:t>Atsižvelgiant į tai, aktualizuojama kritinio mąstymo įgūdžių svarba. Kadangi didelė dalis</w:t>
      </w:r>
      <w:r w:rsidR="00644831">
        <w:rPr>
          <w:rFonts w:ascii="Arial" w:hAnsi="Arial" w:cs="Arial"/>
          <w:color w:val="111111"/>
          <w:sz w:val="22"/>
          <w:szCs w:val="22"/>
          <w:shd w:val="clear" w:color="auto" w:fill="FFFFFF" w:themeFill="background1"/>
          <w:lang w:val="lt-LT"/>
        </w:rPr>
        <w:t xml:space="preserve"> p</w:t>
      </w:r>
      <w:r w:rsidRPr="00644831">
        <w:rPr>
          <w:rFonts w:ascii="Arial" w:hAnsi="Arial" w:cs="Arial"/>
          <w:color w:val="111111"/>
          <w:sz w:val="22"/>
          <w:szCs w:val="22"/>
          <w:shd w:val="clear" w:color="auto" w:fill="FFFFFF" w:themeFill="background1"/>
          <w:lang w:val="lt-LT"/>
        </w:rPr>
        <w:t>asaulinės informacijos yra tiesiog „po ranka“, esame linkę kasdien priimti greitus sprendimus. Atminties ir smegenų tyrimai rodo, kad tokie sprendimai yra grindžiami ne kritine analize ir vertinimu, bet intuicija, emocijomis ir „pilvo“ jausmu. Psichologai tai vadina „Sistemos 1“ (</w:t>
      </w:r>
      <w:r w:rsidRPr="00644831">
        <w:rPr>
          <w:rStyle w:val="Emphasis"/>
          <w:rFonts w:ascii="Arial" w:hAnsi="Arial" w:cs="Arial"/>
          <w:color w:val="111111"/>
          <w:sz w:val="22"/>
          <w:szCs w:val="22"/>
          <w:bdr w:val="none" w:sz="0" w:space="0" w:color="auto" w:frame="1"/>
          <w:shd w:val="clear" w:color="auto" w:fill="FFFFFF" w:themeFill="background1"/>
          <w:lang w:val="lt-LT"/>
        </w:rPr>
        <w:t>System One</w:t>
      </w:r>
      <w:r w:rsidRPr="00644831">
        <w:rPr>
          <w:rFonts w:ascii="Arial" w:hAnsi="Arial" w:cs="Arial"/>
          <w:color w:val="111111"/>
          <w:sz w:val="22"/>
          <w:szCs w:val="22"/>
          <w:shd w:val="clear" w:color="auto" w:fill="FFFFFF" w:themeFill="background1"/>
          <w:lang w:val="lt-LT"/>
        </w:rPr>
        <w:t>) mąstymu. Visur, kur remiamasi „Sistemos 1“ mąstymu, veiksmai ne visai kontroliuojami. Norėdami apsisaugoti nuo manipuliavimo ir melagienų įtakos ar tyčinės klaidinančios informacijos, turime remtis kritiškesniu požiūriu. Vien tik sulėtinę tempą ir apgalvoję savo ketinimus bei veiksmus, galime tapti atsparesni manipuliacijoms ir dezinformacijai. Sąmoningesnis žvilgsnis reikalauja susikaupimo, budrumo ir daugiau taip vadinamo „stop“ laiko –</w:t>
      </w:r>
      <w:r w:rsidRPr="00644831">
        <w:rPr>
          <w:rFonts w:ascii="Arial" w:hAnsi="Arial" w:cs="Arial"/>
          <w:color w:val="111111"/>
          <w:sz w:val="22"/>
          <w:szCs w:val="22"/>
          <w:lang w:val="lt-LT"/>
        </w:rPr>
        <w:t xml:space="preserve"> tuomet sudaromos sąlygos įsijungti mūsų kritiniam protui.</w:t>
      </w:r>
      <w:r w:rsidRPr="00644831">
        <w:rPr>
          <w:rFonts w:ascii="Arial" w:hAnsi="Arial" w:cs="Arial"/>
          <w:color w:val="111111"/>
          <w:sz w:val="22"/>
          <w:szCs w:val="22"/>
          <w:bdr w:val="none" w:sz="0" w:space="0" w:color="auto" w:frame="1"/>
          <w:lang w:val="lt-LT"/>
        </w:rPr>
        <w:t xml:space="preserve"> </w:t>
      </w:r>
      <w:r w:rsidRPr="00644831">
        <w:rPr>
          <w:rFonts w:ascii="Arial" w:hAnsi="Arial" w:cs="Arial"/>
          <w:color w:val="111111"/>
          <w:sz w:val="22"/>
          <w:szCs w:val="22"/>
          <w:lang w:val="lt-LT"/>
        </w:rPr>
        <w:t>Atsižvelgiant į „seisminius“ skaitmeninės žiniasklaidos „kraštovaizdžio“ pokyčius, kurių dalis yra manipuliacinės informacijos platinimas, reikalingi ir atitinkami pokyčiai kritinio skaitmeninio raštingumo apibrėžime.</w:t>
      </w:r>
    </w:p>
    <w:p w14:paraId="2A112CEB" w14:textId="77777777"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Fonts w:ascii="Arial" w:hAnsi="Arial" w:cs="Arial"/>
          <w:color w:val="111111"/>
          <w:sz w:val="22"/>
          <w:szCs w:val="22"/>
          <w:lang w:val="lt-LT"/>
        </w:rPr>
        <w:t> </w:t>
      </w:r>
    </w:p>
    <w:p w14:paraId="6FF50F15" w14:textId="77777777"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Style w:val="Strong"/>
          <w:rFonts w:ascii="Arial" w:hAnsi="Arial" w:cs="Arial"/>
          <w:color w:val="111111"/>
          <w:sz w:val="22"/>
          <w:szCs w:val="22"/>
          <w:bdr w:val="none" w:sz="0" w:space="0" w:color="auto" w:frame="1"/>
          <w:lang w:val="lt-LT"/>
        </w:rPr>
        <w:t>Kritinis skaitmeninis raštingumas</w:t>
      </w:r>
      <w:r w:rsidRPr="00644831">
        <w:rPr>
          <w:rFonts w:ascii="Arial" w:hAnsi="Arial" w:cs="Arial"/>
          <w:color w:val="111111"/>
          <w:sz w:val="22"/>
          <w:szCs w:val="22"/>
          <w:lang w:val="lt-LT"/>
        </w:rPr>
        <w:t> įgalina vartotojus kritiškai vertinti interneto turinį, atpažįstant šališkumo, išankstinio nusistatymo, klaidinančio aiškinimo ir, iš esmės, patikimumo problemas. Kritinis skaitmeninis raštingumas taip pat susijęs su skaitmeninės žiniasklaidos technologijų vietos visuomenėje supratimu.</w:t>
      </w:r>
    </w:p>
    <w:p w14:paraId="27507F0F" w14:textId="77777777"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Fonts w:ascii="Arial" w:hAnsi="Arial" w:cs="Arial"/>
          <w:color w:val="111111"/>
          <w:sz w:val="22"/>
          <w:szCs w:val="22"/>
          <w:lang w:val="lt-LT"/>
        </w:rPr>
        <w:t> </w:t>
      </w:r>
    </w:p>
    <w:p w14:paraId="5627219D" w14:textId="77777777"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Fonts w:ascii="Arial" w:hAnsi="Arial" w:cs="Arial"/>
          <w:color w:val="111111"/>
          <w:sz w:val="22"/>
          <w:szCs w:val="22"/>
          <w:lang w:val="lt-LT"/>
        </w:rPr>
        <w:t>Taigi, kritinis skaitmeninis raštingumas apima skaitmeninį raštingumą ir kritinio mąstymo įgūdžius. Kritinis skaitmeninis raštingumas apjungia vartotojų supratimą tiek apie skaitmeninių medijų galimybes, tiek ir apie jų ribotumus: tai ne tik internetinio turinio klausimai, bet ir kritiškas apmąstymas, kokiu mastu šis turinys daro įtaką visuomenei ir mums, kaip asmenims. Kritinis raštingumas tradiciškai turi politinį atspalvį, nes jis susijęs su kritiniu apmąstymu, politiniu dalyvavimu ir socialine veikla, o to diskusijose apie skaitmeninį raštingumą dažnai trūksta.</w:t>
      </w:r>
    </w:p>
    <w:p w14:paraId="36416298" w14:textId="77777777"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Fonts w:ascii="Arial" w:hAnsi="Arial" w:cs="Arial"/>
          <w:color w:val="111111"/>
          <w:sz w:val="22"/>
          <w:szCs w:val="22"/>
          <w:lang w:val="lt-LT"/>
        </w:rPr>
        <w:t> </w:t>
      </w:r>
    </w:p>
    <w:p w14:paraId="057043E7" w14:textId="77777777"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Fonts w:ascii="Arial" w:hAnsi="Arial" w:cs="Arial"/>
          <w:color w:val="111111"/>
          <w:sz w:val="22"/>
          <w:szCs w:val="22"/>
          <w:lang w:val="lt-LT"/>
        </w:rPr>
        <w:t>Tačiau nedera kritinį skaitmeninį raštingumą sieti išimtinai tik su sudėtingų ir sunkių problemų, įveikiamų tam tikros profesijos, aukštąjį išsilavinimą turinčių žmonių, sprendimais. Šis gebėjimas yra ugdomas, lavinamas ir juo naudotis gali įvairaus amžiaus, profesijų, socialinių sluoksnių asmenys. Tyrimai rodo, kad kuo anksčiau ir kuo kryptingiau, sistemiškiau lavinamas kritinis mąstymas ir kritinis skaitmeninis raštingumas, tuo sėkmingiau susidorojama su iššūkiais, kylančiais virtualioje socialinėje erdvėje. Tyrimai taip pat rodo, kad dažniausiai šių gebėjimų ugdymas patikimas pedagogams, formaliojo ugdymo įstaigoms, o neformalusis švietimas ir suaugusiųjų mokymas lieka nuošalyje. Tėvai, kaip atskira suaugusiųjų grupė, Europos Sąjungos šalyse pakankamai mažai įsitraukia į skaitmeninio raštingumo ir kritinio mąstymo ugdymo programas. Daugeliui tėvų ir senelių trūksta kritinio mąstymo įgūdžių priimant sprendimus dėl internetinės informacijos tikslumo ar atskiriant, kada jie patys yra veikiami reklamos. Todėl suprantama, kad jie negali tinkamai patarti ar apsaugoti savo vaikus, kai šie susiduria su manipuliavimu ar patiki klaidinga informacija. Nors dauguma interneto vartotojų supranta, kad ne visa internete randama informacija yra teisinga, tik nedaugelis patikrina jos patikimumą. Be to, nors dauguma žmonių žino bent vieną informacijos apie interneto vartotojus rinkimo būdų, labai nedaugelis žino juos visus arba kaip jie naudojami. Todėl sutariama, kad bet koks skaitmeninio amžiaus kritinio raštingumo / mąstymo įgūdžių modelis turėtų apimti įvairių rūšių dezinformacijos suvokimą, metodus bei motyvus, kuriais remiantis kuriamos netikros naujienos ir kitos tyčinės klaidinančios informacijos formos, pvz., sąsajas tarp pajamų iš reklamos ir melagienų.</w:t>
      </w:r>
    </w:p>
    <w:p w14:paraId="3EE9B0DC" w14:textId="77777777" w:rsidR="00B71E9C" w:rsidRPr="00644831" w:rsidRDefault="00B71E9C" w:rsidP="0087130B">
      <w:pPr>
        <w:pStyle w:val="NormalWeb"/>
        <w:shd w:val="clear" w:color="auto" w:fill="FFFFFF" w:themeFill="background1"/>
        <w:spacing w:before="0" w:beforeAutospacing="0" w:after="0" w:afterAutospacing="0"/>
        <w:jc w:val="both"/>
        <w:textAlignment w:val="baseline"/>
        <w:rPr>
          <w:rFonts w:ascii="Arial" w:hAnsi="Arial" w:cs="Arial"/>
          <w:color w:val="111111"/>
          <w:sz w:val="22"/>
          <w:szCs w:val="22"/>
          <w:lang w:val="lt-LT"/>
        </w:rPr>
      </w:pPr>
      <w:r w:rsidRPr="00644831">
        <w:rPr>
          <w:rFonts w:ascii="Arial" w:hAnsi="Arial" w:cs="Arial"/>
          <w:color w:val="111111"/>
          <w:sz w:val="22"/>
          <w:szCs w:val="22"/>
          <w:lang w:val="lt-LT"/>
        </w:rPr>
        <w:t> </w:t>
      </w:r>
    </w:p>
    <w:p w14:paraId="51C7DC32" w14:textId="77777777" w:rsidR="00480F6A" w:rsidRPr="00FA24CF" w:rsidRDefault="00480F6A" w:rsidP="0087130B">
      <w:pPr>
        <w:spacing w:before="120" w:line="259" w:lineRule="auto"/>
        <w:jc w:val="both"/>
        <w:rPr>
          <w:rFonts w:eastAsia="Calibri"/>
          <w:b/>
          <w:sz w:val="22"/>
        </w:rPr>
      </w:pPr>
      <w:bookmarkStart w:id="26" w:name="_heading=h.b2tnv9jagq71" w:colFirst="0" w:colLast="0"/>
      <w:bookmarkEnd w:id="26"/>
      <w:r w:rsidRPr="00FA24CF">
        <w:rPr>
          <w:rFonts w:eastAsia="Calibri"/>
          <w:b/>
          <w:color w:val="E36C0A" w:themeColor="accent6" w:themeShade="BF"/>
          <w:sz w:val="22"/>
        </w:rPr>
        <w:t>APRICOT metodika</w:t>
      </w:r>
      <w:r w:rsidRPr="00FA24CF">
        <w:rPr>
          <w:rFonts w:eastAsia="Calibri"/>
          <w:b/>
          <w:sz w:val="22"/>
        </w:rPr>
        <w:t xml:space="preserve"> </w:t>
      </w:r>
      <w:r w:rsidRPr="00E3364A">
        <w:rPr>
          <w:rFonts w:eastAsia="Calibri"/>
          <w:sz w:val="22"/>
        </w:rPr>
        <w:t>pagrįsta idėja, kad kritinio mąstymo įgūdžiai ir kritinis raštingumas gali būti „sukalibruoti“ taip, kad padėtų tėvams ir seneliams naviguoti skaitmeniniame pasaulyje, kuriame gyvename.</w:t>
      </w:r>
    </w:p>
    <w:p w14:paraId="55B7092E" w14:textId="77777777" w:rsidR="00491D18" w:rsidRPr="00FA24CF" w:rsidRDefault="00480F6A" w:rsidP="008A5B50">
      <w:pPr>
        <w:pStyle w:val="Heading3"/>
      </w:pPr>
      <w:bookmarkStart w:id="27" w:name="_heading=h.gjdgxs" w:colFirst="0" w:colLast="0"/>
      <w:bookmarkStart w:id="28" w:name="_heading=h.pt4syucbaa0w" w:colFirst="0" w:colLast="0"/>
      <w:bookmarkStart w:id="29" w:name="Kap1Teil25"/>
      <w:bookmarkEnd w:id="24"/>
      <w:bookmarkEnd w:id="25"/>
      <w:bookmarkEnd w:id="27"/>
      <w:bookmarkEnd w:id="28"/>
      <w:r w:rsidRPr="00FA24CF">
        <w:t>Tėvų švietimas</w:t>
      </w:r>
    </w:p>
    <w:p w14:paraId="69E815E8" w14:textId="7B32FE9F" w:rsidR="00480F6A" w:rsidRPr="00FA24CF" w:rsidRDefault="00480F6A" w:rsidP="0087130B">
      <w:pPr>
        <w:shd w:val="clear" w:color="auto" w:fill="FFFFFF"/>
        <w:spacing w:after="160"/>
        <w:jc w:val="both"/>
        <w:rPr>
          <w:sz w:val="22"/>
          <w:szCs w:val="24"/>
        </w:rPr>
      </w:pPr>
      <w:bookmarkStart w:id="30" w:name="_heading=h.2s8eyo1" w:colFirst="0" w:colLast="0"/>
      <w:bookmarkEnd w:id="29"/>
      <w:bookmarkEnd w:id="30"/>
      <w:r w:rsidRPr="00FA24CF">
        <w:rPr>
          <w:sz w:val="22"/>
          <w:szCs w:val="24"/>
        </w:rPr>
        <w:t xml:space="preserve">Tėvų švietimas apibrėžiamas kaip tikslinga pagalba tėvams, kad jie veiksmingiau rūpintųsi vaikais. Yra daug </w:t>
      </w:r>
      <w:r w:rsidR="00E3364A">
        <w:rPr>
          <w:sz w:val="22"/>
          <w:szCs w:val="24"/>
        </w:rPr>
        <w:t>tėvų pa</w:t>
      </w:r>
      <w:r w:rsidRPr="00FA24CF">
        <w:rPr>
          <w:sz w:val="22"/>
          <w:szCs w:val="24"/>
        </w:rPr>
        <w:t xml:space="preserve">galbos formų – konsultavimas, mokymas, nukreipimas, mentorystė, </w:t>
      </w:r>
      <w:r w:rsidR="00E3364A">
        <w:rPr>
          <w:sz w:val="22"/>
          <w:szCs w:val="24"/>
        </w:rPr>
        <w:t xml:space="preserve">kita </w:t>
      </w:r>
      <w:r w:rsidRPr="00FA24CF">
        <w:rPr>
          <w:sz w:val="22"/>
          <w:szCs w:val="24"/>
        </w:rPr>
        <w:t>švietim</w:t>
      </w:r>
      <w:r w:rsidR="00E3364A">
        <w:rPr>
          <w:sz w:val="22"/>
          <w:szCs w:val="24"/>
        </w:rPr>
        <w:t>o veikla.</w:t>
      </w:r>
    </w:p>
    <w:p w14:paraId="079D589A" w14:textId="3AFC0F53" w:rsidR="00480F6A" w:rsidRPr="00FA24CF" w:rsidRDefault="00480F6A" w:rsidP="0087130B">
      <w:pPr>
        <w:shd w:val="clear" w:color="auto" w:fill="FFFFFF"/>
        <w:spacing w:after="240"/>
        <w:jc w:val="both"/>
        <w:rPr>
          <w:sz w:val="22"/>
        </w:rPr>
      </w:pPr>
      <w:r w:rsidRPr="00FA24CF">
        <w:rPr>
          <w:sz w:val="22"/>
        </w:rPr>
        <w:t xml:space="preserve">APRICOT tėvų švietimas orientuojasi į </w:t>
      </w:r>
      <w:r w:rsidR="00E3364A">
        <w:rPr>
          <w:sz w:val="22"/>
        </w:rPr>
        <w:t xml:space="preserve">platesnę šeimą, todėl </w:t>
      </w:r>
      <w:r w:rsidRPr="00FA24CF">
        <w:rPr>
          <w:sz w:val="22"/>
        </w:rPr>
        <w:t>apima ir senelius.</w:t>
      </w:r>
    </w:p>
    <w:p w14:paraId="3A5CADF7" w14:textId="36E9722D" w:rsidR="00EA23C2" w:rsidRPr="00FA24CF" w:rsidRDefault="00480F6A" w:rsidP="0087130B">
      <w:pPr>
        <w:spacing w:after="240"/>
        <w:jc w:val="both"/>
        <w:rPr>
          <w:sz w:val="22"/>
        </w:rPr>
      </w:pPr>
      <w:r w:rsidRPr="00FA24CF">
        <w:rPr>
          <w:sz w:val="22"/>
        </w:rPr>
        <w:t>Projekt</w:t>
      </w:r>
      <w:r w:rsidR="00E3364A">
        <w:rPr>
          <w:sz w:val="22"/>
        </w:rPr>
        <w:t>u</w:t>
      </w:r>
      <w:r w:rsidRPr="00FA24CF">
        <w:rPr>
          <w:sz w:val="22"/>
        </w:rPr>
        <w:t xml:space="preserve"> APRICOT siekia</w:t>
      </w:r>
      <w:r w:rsidR="00E3364A">
        <w:rPr>
          <w:sz w:val="22"/>
        </w:rPr>
        <w:t>ma</w:t>
      </w:r>
      <w:r w:rsidRPr="00FA24CF">
        <w:rPr>
          <w:sz w:val="22"/>
        </w:rPr>
        <w:t xml:space="preserve"> padėti tėvams ir seneliams mokyti vaikus suprasti bei interpretuoti </w:t>
      </w:r>
      <w:r w:rsidR="00091BD1">
        <w:rPr>
          <w:sz w:val="22"/>
        </w:rPr>
        <w:t xml:space="preserve">medijų </w:t>
      </w:r>
      <w:r w:rsidRPr="00FA24CF">
        <w:rPr>
          <w:sz w:val="22"/>
        </w:rPr>
        <w:t>turinį, būti saugiais, kritiškais ir dėmesingais žiniasklaidos vartotojais, gebančiais priimti žiniasklaidos keliamus iššūkius</w:t>
      </w:r>
      <w:r w:rsidR="008A57A8" w:rsidRPr="00FA24CF">
        <w:rPr>
          <w:sz w:val="22"/>
        </w:rPr>
        <w:t>.</w:t>
      </w:r>
    </w:p>
    <w:p w14:paraId="108AA20B" w14:textId="77777777" w:rsidR="008A57A8" w:rsidRPr="0087130B" w:rsidRDefault="008A57A8" w:rsidP="00480F6A">
      <w:pPr>
        <w:spacing w:after="240"/>
        <w:jc w:val="both"/>
      </w:pPr>
    </w:p>
    <w:p w14:paraId="31773426" w14:textId="3C902B8D" w:rsidR="008A57A8" w:rsidRPr="00FA24CF" w:rsidRDefault="00D31829" w:rsidP="0087130B">
      <w:pPr>
        <w:pStyle w:val="Heading2"/>
      </w:pPr>
      <w:bookmarkStart w:id="31" w:name="_Toc95915234"/>
      <w:r>
        <w:t xml:space="preserve">1.3 </w:t>
      </w:r>
      <w:r w:rsidR="00227B98" w:rsidRPr="00FA24CF">
        <w:t>Projekto m</w:t>
      </w:r>
      <w:r w:rsidR="008A57A8" w:rsidRPr="00FA24CF">
        <w:t>etodologinė sistema</w:t>
      </w:r>
      <w:bookmarkEnd w:id="31"/>
    </w:p>
    <w:p w14:paraId="45185977" w14:textId="08575166" w:rsidR="008A57A8" w:rsidRPr="00FA24CF" w:rsidRDefault="008A57A8" w:rsidP="0087130B">
      <w:pPr>
        <w:spacing w:after="240"/>
        <w:jc w:val="both"/>
        <w:rPr>
          <w:sz w:val="22"/>
          <w:lang w:eastAsia="lt-LT"/>
        </w:rPr>
      </w:pPr>
      <w:r w:rsidRPr="00FA24CF">
        <w:rPr>
          <w:sz w:val="22"/>
          <w:lang w:eastAsia="lt-LT"/>
        </w:rPr>
        <w:t xml:space="preserve">Projekto metodologinis pagrindas yra </w:t>
      </w:r>
      <w:bookmarkStart w:id="32" w:name="_Hlk80105169"/>
      <w:r w:rsidRPr="00FA24CF">
        <w:rPr>
          <w:b/>
          <w:sz w:val="22"/>
          <w:lang w:eastAsia="lt-LT"/>
        </w:rPr>
        <w:t>kritiniu tyrinėjimu</w:t>
      </w:r>
      <w:r w:rsidRPr="00FA24CF">
        <w:rPr>
          <w:sz w:val="22"/>
          <w:lang w:eastAsia="lt-LT"/>
        </w:rPr>
        <w:t xml:space="preserve"> grįstas mokym</w:t>
      </w:r>
      <w:r w:rsidR="00E3364A">
        <w:rPr>
          <w:sz w:val="22"/>
          <w:lang w:eastAsia="lt-LT"/>
        </w:rPr>
        <w:t xml:space="preserve">as(is) </w:t>
      </w:r>
      <w:r w:rsidRPr="00FA24CF">
        <w:rPr>
          <w:b/>
          <w:sz w:val="22"/>
          <w:lang w:eastAsia="lt-LT"/>
        </w:rPr>
        <w:t xml:space="preserve">(CEA – </w:t>
      </w:r>
      <w:r w:rsidRPr="00900237">
        <w:rPr>
          <w:i/>
          <w:sz w:val="22"/>
          <w:lang w:eastAsia="lt-LT"/>
        </w:rPr>
        <w:t>critical enquiry-based teaching-learning approach</w:t>
      </w:r>
      <w:r w:rsidRPr="00FA24CF">
        <w:rPr>
          <w:b/>
          <w:sz w:val="22"/>
          <w:lang w:eastAsia="lt-LT"/>
        </w:rPr>
        <w:t>)</w:t>
      </w:r>
      <w:bookmarkEnd w:id="32"/>
      <w:r w:rsidRPr="00FA24CF">
        <w:rPr>
          <w:sz w:val="22"/>
          <w:lang w:eastAsia="lt-LT"/>
        </w:rPr>
        <w:t xml:space="preserve">. Jis padeda </w:t>
      </w:r>
      <w:r w:rsidR="00E3364A">
        <w:rPr>
          <w:sz w:val="22"/>
          <w:lang w:eastAsia="lt-LT"/>
        </w:rPr>
        <w:t xml:space="preserve">sąmoningai ir tikslingai mokytis, </w:t>
      </w:r>
      <w:r w:rsidRPr="00FA24CF">
        <w:rPr>
          <w:sz w:val="22"/>
          <w:lang w:eastAsia="lt-LT"/>
        </w:rPr>
        <w:t xml:space="preserve">atrasti </w:t>
      </w:r>
      <w:r w:rsidR="00E3364A">
        <w:rPr>
          <w:sz w:val="22"/>
          <w:lang w:eastAsia="lt-LT"/>
        </w:rPr>
        <w:t xml:space="preserve">tyrinėjamų reiškinių </w:t>
      </w:r>
      <w:r w:rsidRPr="00FA24CF">
        <w:rPr>
          <w:sz w:val="22"/>
          <w:lang w:eastAsia="lt-LT"/>
        </w:rPr>
        <w:t xml:space="preserve">prasmę, </w:t>
      </w:r>
      <w:r w:rsidR="00E3364A">
        <w:rPr>
          <w:sz w:val="22"/>
          <w:lang w:eastAsia="lt-LT"/>
        </w:rPr>
        <w:t xml:space="preserve">žvalgant </w:t>
      </w:r>
      <w:r w:rsidRPr="00FA24CF">
        <w:rPr>
          <w:sz w:val="22"/>
          <w:lang w:eastAsia="lt-LT"/>
        </w:rPr>
        <w:t>artimiausią aplinką ir platesnį pasaulį, susiejant ankstesnes žinias su naujomis, ir priim</w:t>
      </w:r>
      <w:r w:rsidR="00E3364A">
        <w:rPr>
          <w:sz w:val="22"/>
          <w:lang w:eastAsia="lt-LT"/>
        </w:rPr>
        <w:t>ant</w:t>
      </w:r>
      <w:r w:rsidRPr="00FA24CF">
        <w:rPr>
          <w:sz w:val="22"/>
          <w:lang w:eastAsia="lt-LT"/>
        </w:rPr>
        <w:t xml:space="preserve"> įrodymais </w:t>
      </w:r>
      <w:r w:rsidR="00E3364A">
        <w:rPr>
          <w:sz w:val="22"/>
          <w:lang w:eastAsia="lt-LT"/>
        </w:rPr>
        <w:t xml:space="preserve">grįstas </w:t>
      </w:r>
      <w:r w:rsidRPr="00FA24CF">
        <w:rPr>
          <w:sz w:val="22"/>
          <w:lang w:eastAsia="lt-LT"/>
        </w:rPr>
        <w:t>išvadas.</w:t>
      </w:r>
    </w:p>
    <w:p w14:paraId="522D04E5" w14:textId="3F23074D" w:rsidR="008A57A8" w:rsidRPr="00FA24CF" w:rsidRDefault="008A57A8" w:rsidP="008A5B50">
      <w:pPr>
        <w:pStyle w:val="Heading4"/>
        <w:rPr>
          <w:lang w:eastAsia="lt-LT"/>
        </w:rPr>
      </w:pPr>
      <w:bookmarkStart w:id="33" w:name="_heading=h.4d34og8" w:colFirst="0" w:colLast="0"/>
      <w:bookmarkEnd w:id="33"/>
      <w:r w:rsidRPr="00FA24CF">
        <w:rPr>
          <w:lang w:eastAsia="lt-LT"/>
        </w:rPr>
        <w:t xml:space="preserve">Suaugusiųjų mokymo(si) </w:t>
      </w:r>
      <w:r w:rsidR="00900237">
        <w:rPr>
          <w:lang w:eastAsia="lt-LT"/>
        </w:rPr>
        <w:t>schema</w:t>
      </w:r>
    </w:p>
    <w:p w14:paraId="242196CA" w14:textId="028718E2" w:rsidR="008A57A8" w:rsidRPr="00FA24CF" w:rsidRDefault="008A57A8" w:rsidP="0087130B">
      <w:pPr>
        <w:spacing w:before="0" w:after="0"/>
        <w:jc w:val="both"/>
        <w:rPr>
          <w:sz w:val="22"/>
          <w:lang w:eastAsia="lt-LT"/>
        </w:rPr>
      </w:pPr>
      <w:r w:rsidRPr="00FA24CF">
        <w:rPr>
          <w:sz w:val="22"/>
          <w:lang w:eastAsia="lt-LT"/>
        </w:rPr>
        <w:t xml:space="preserve">Suaugusiųjų mokymo(si) </w:t>
      </w:r>
      <w:r w:rsidR="00900237" w:rsidRPr="00FA24CF">
        <w:rPr>
          <w:sz w:val="22"/>
          <w:lang w:eastAsia="lt-LT"/>
        </w:rPr>
        <w:t>s</w:t>
      </w:r>
      <w:r w:rsidR="00900237">
        <w:rPr>
          <w:sz w:val="22"/>
          <w:lang w:eastAsia="lt-LT"/>
        </w:rPr>
        <w:t xml:space="preserve">chema </w:t>
      </w:r>
      <w:r w:rsidRPr="00FA24CF">
        <w:rPr>
          <w:b/>
          <w:sz w:val="22"/>
          <w:lang w:eastAsia="lt-LT"/>
        </w:rPr>
        <w:t>ŽPR</w:t>
      </w:r>
      <w:r w:rsidRPr="00FA24CF">
        <w:rPr>
          <w:sz w:val="22"/>
          <w:lang w:eastAsia="lt-LT"/>
        </w:rPr>
        <w:t xml:space="preserve"> (</w:t>
      </w:r>
      <w:r w:rsidRPr="00FA24CF">
        <w:rPr>
          <w:b/>
          <w:sz w:val="22"/>
          <w:lang w:eastAsia="lt-LT"/>
        </w:rPr>
        <w:t>Ž</w:t>
      </w:r>
      <w:r w:rsidRPr="00FA24CF">
        <w:rPr>
          <w:sz w:val="22"/>
          <w:lang w:eastAsia="lt-LT"/>
        </w:rPr>
        <w:t>adinimas</w:t>
      </w:r>
      <w:r w:rsidR="00F35F31" w:rsidRPr="00FA24CF">
        <w:rPr>
          <w:sz w:val="22"/>
          <w:lang w:eastAsia="lt-LT"/>
        </w:rPr>
        <w:t xml:space="preserve"> </w:t>
      </w:r>
      <w:r w:rsidRPr="00FA24CF">
        <w:rPr>
          <w:sz w:val="22"/>
          <w:lang w:eastAsia="lt-LT"/>
        </w:rPr>
        <w:t>-</w:t>
      </w:r>
      <w:r w:rsidR="00F35F31" w:rsidRPr="00FA24CF">
        <w:rPr>
          <w:sz w:val="22"/>
          <w:lang w:eastAsia="lt-LT"/>
        </w:rPr>
        <w:t xml:space="preserve"> </w:t>
      </w:r>
      <w:r w:rsidRPr="00FA24CF">
        <w:rPr>
          <w:b/>
          <w:sz w:val="22"/>
          <w:lang w:eastAsia="lt-LT"/>
        </w:rPr>
        <w:t>P</w:t>
      </w:r>
      <w:r w:rsidRPr="00FA24CF">
        <w:rPr>
          <w:sz w:val="22"/>
          <w:lang w:eastAsia="lt-LT"/>
        </w:rPr>
        <w:t>rasmės suvokimas</w:t>
      </w:r>
      <w:r w:rsidR="00F35F31" w:rsidRPr="00FA24CF">
        <w:rPr>
          <w:sz w:val="22"/>
          <w:lang w:eastAsia="lt-LT"/>
        </w:rPr>
        <w:t xml:space="preserve"> </w:t>
      </w:r>
      <w:r w:rsidRPr="00FA24CF">
        <w:rPr>
          <w:sz w:val="22"/>
          <w:lang w:eastAsia="lt-LT"/>
        </w:rPr>
        <w:t>-</w:t>
      </w:r>
      <w:r w:rsidR="00F35F31" w:rsidRPr="00FA24CF">
        <w:rPr>
          <w:sz w:val="22"/>
          <w:lang w:eastAsia="lt-LT"/>
        </w:rPr>
        <w:t xml:space="preserve"> </w:t>
      </w:r>
      <w:r w:rsidRPr="00FA24CF">
        <w:rPr>
          <w:b/>
          <w:sz w:val="22"/>
          <w:lang w:eastAsia="lt-LT"/>
        </w:rPr>
        <w:t>R</w:t>
      </w:r>
      <w:r w:rsidRPr="00FA24CF">
        <w:rPr>
          <w:sz w:val="22"/>
          <w:lang w:eastAsia="lt-LT"/>
        </w:rPr>
        <w:t xml:space="preserve">efleksija) </w:t>
      </w:r>
      <w:r w:rsidR="00900237">
        <w:rPr>
          <w:sz w:val="22"/>
          <w:lang w:eastAsia="lt-LT"/>
        </w:rPr>
        <w:t>remiasi pragmatizmo ir socialinio konstruktyvizmo</w:t>
      </w:r>
      <w:r w:rsidR="00714C01">
        <w:rPr>
          <w:sz w:val="22"/>
          <w:lang w:eastAsia="lt-LT"/>
        </w:rPr>
        <w:t xml:space="preserve"> </w:t>
      </w:r>
      <w:r w:rsidR="00900237">
        <w:rPr>
          <w:sz w:val="22"/>
          <w:lang w:eastAsia="lt-LT"/>
        </w:rPr>
        <w:t>ugdymo idėjomis. ŽPR schema yra tripakopė:</w:t>
      </w:r>
      <w:r w:rsidR="00714C01">
        <w:rPr>
          <w:sz w:val="22"/>
          <w:lang w:eastAsia="lt-LT"/>
        </w:rPr>
        <w:t xml:space="preserve"> </w:t>
      </w:r>
      <w:bookmarkStart w:id="34" w:name="_Hlk80105266"/>
      <w:r w:rsidR="00900237">
        <w:rPr>
          <w:sz w:val="22"/>
          <w:lang w:eastAsia="lt-LT"/>
        </w:rPr>
        <w:t xml:space="preserve"> </w:t>
      </w:r>
    </w:p>
    <w:p w14:paraId="37A295CE" w14:textId="2C34FCDE" w:rsidR="008A57A8" w:rsidRPr="00FA24CF" w:rsidRDefault="00900237" w:rsidP="0087130B">
      <w:pPr>
        <w:numPr>
          <w:ilvl w:val="0"/>
          <w:numId w:val="4"/>
        </w:numPr>
        <w:spacing w:before="0" w:after="0"/>
        <w:contextualSpacing/>
        <w:jc w:val="both"/>
        <w:rPr>
          <w:sz w:val="22"/>
          <w:lang w:eastAsia="lt-LT"/>
        </w:rPr>
      </w:pPr>
      <w:r w:rsidRPr="00900237">
        <w:rPr>
          <w:b/>
          <w:sz w:val="22"/>
          <w:lang w:eastAsia="lt-LT"/>
        </w:rPr>
        <w:t>Ž</w:t>
      </w:r>
      <w:r>
        <w:rPr>
          <w:sz w:val="22"/>
          <w:lang w:eastAsia="lt-LT"/>
        </w:rPr>
        <w:t xml:space="preserve">: </w:t>
      </w:r>
      <w:r w:rsidR="008A57A8" w:rsidRPr="00FA24CF">
        <w:rPr>
          <w:sz w:val="22"/>
          <w:lang w:eastAsia="lt-LT"/>
        </w:rPr>
        <w:t>ankstesnių žinių ir asmeninės patirties sužadinimas;</w:t>
      </w:r>
    </w:p>
    <w:p w14:paraId="7359D22E" w14:textId="595DF161" w:rsidR="008A57A8" w:rsidRPr="00FA24CF" w:rsidRDefault="00900237" w:rsidP="0087130B">
      <w:pPr>
        <w:numPr>
          <w:ilvl w:val="0"/>
          <w:numId w:val="4"/>
        </w:numPr>
        <w:spacing w:before="0" w:after="0"/>
        <w:contextualSpacing/>
        <w:jc w:val="both"/>
        <w:rPr>
          <w:sz w:val="22"/>
          <w:lang w:eastAsia="lt-LT"/>
        </w:rPr>
      </w:pPr>
      <w:r w:rsidRPr="00900237">
        <w:rPr>
          <w:b/>
          <w:sz w:val="22"/>
          <w:lang w:eastAsia="lt-LT"/>
        </w:rPr>
        <w:t>P</w:t>
      </w:r>
      <w:r>
        <w:rPr>
          <w:sz w:val="22"/>
          <w:lang w:eastAsia="lt-LT"/>
        </w:rPr>
        <w:t xml:space="preserve">: </w:t>
      </w:r>
      <w:r w:rsidR="008A57A8" w:rsidRPr="00FA24CF">
        <w:rPr>
          <w:sz w:val="22"/>
          <w:lang w:eastAsia="lt-LT"/>
        </w:rPr>
        <w:t>prasmės arba naujų žinių suvokimas;</w:t>
      </w:r>
    </w:p>
    <w:p w14:paraId="57E12073" w14:textId="69B3F0CF" w:rsidR="008A57A8" w:rsidRPr="00FA24CF" w:rsidRDefault="00900237" w:rsidP="0087130B">
      <w:pPr>
        <w:numPr>
          <w:ilvl w:val="0"/>
          <w:numId w:val="4"/>
        </w:numPr>
        <w:spacing w:before="0" w:after="0"/>
        <w:contextualSpacing/>
        <w:jc w:val="both"/>
        <w:rPr>
          <w:sz w:val="22"/>
          <w:lang w:eastAsia="lt-LT"/>
        </w:rPr>
      </w:pPr>
      <w:r w:rsidRPr="00900237">
        <w:rPr>
          <w:b/>
          <w:sz w:val="22"/>
          <w:lang w:eastAsia="lt-LT"/>
        </w:rPr>
        <w:t>R</w:t>
      </w:r>
      <w:r>
        <w:rPr>
          <w:sz w:val="22"/>
          <w:lang w:eastAsia="lt-LT"/>
        </w:rPr>
        <w:t xml:space="preserve">: įgytų žinių, atliktų </w:t>
      </w:r>
      <w:r w:rsidR="008A57A8" w:rsidRPr="00FA24CF">
        <w:rPr>
          <w:sz w:val="22"/>
          <w:lang w:eastAsia="lt-LT"/>
        </w:rPr>
        <w:t xml:space="preserve">veiklų, </w:t>
      </w:r>
      <w:r>
        <w:rPr>
          <w:sz w:val="22"/>
          <w:lang w:eastAsia="lt-LT"/>
        </w:rPr>
        <w:t>mokymo(si)</w:t>
      </w:r>
      <w:r w:rsidR="008A57A8" w:rsidRPr="00FA24CF">
        <w:rPr>
          <w:sz w:val="22"/>
          <w:lang w:eastAsia="lt-LT"/>
        </w:rPr>
        <w:t>proceso refleksija</w:t>
      </w:r>
      <w:bookmarkEnd w:id="34"/>
      <w:r w:rsidR="008A57A8" w:rsidRPr="00FA24CF">
        <w:rPr>
          <w:sz w:val="22"/>
          <w:lang w:eastAsia="lt-LT"/>
        </w:rPr>
        <w:t>.</w:t>
      </w:r>
    </w:p>
    <w:p w14:paraId="72A6D1C9" w14:textId="77777777" w:rsidR="008A57A8" w:rsidRPr="00FA24CF" w:rsidRDefault="008A57A8" w:rsidP="008A5B50">
      <w:pPr>
        <w:pStyle w:val="Heading4"/>
        <w:rPr>
          <w:lang w:eastAsia="lt-LT"/>
        </w:rPr>
      </w:pPr>
      <w:r w:rsidRPr="00FA24CF">
        <w:rPr>
          <w:lang w:eastAsia="lt-LT"/>
        </w:rPr>
        <w:t>Tikslinė grupė</w:t>
      </w:r>
    </w:p>
    <w:p w14:paraId="04CB0F73" w14:textId="77777777" w:rsidR="008A57A8" w:rsidRPr="00FA24CF" w:rsidRDefault="008A57A8" w:rsidP="0087130B">
      <w:pPr>
        <w:spacing w:after="0"/>
        <w:jc w:val="both"/>
        <w:rPr>
          <w:sz w:val="22"/>
          <w:lang w:eastAsia="lt-LT"/>
        </w:rPr>
      </w:pPr>
      <w:r w:rsidRPr="00FA24CF">
        <w:rPr>
          <w:sz w:val="22"/>
          <w:lang w:eastAsia="lt-LT"/>
        </w:rPr>
        <w:t>Projekto tikslinės grupės:</w:t>
      </w:r>
    </w:p>
    <w:p w14:paraId="7D1C52F7" w14:textId="0B0253E0" w:rsidR="008A57A8" w:rsidRPr="00FA24CF" w:rsidRDefault="008A57A8" w:rsidP="0087130B">
      <w:pPr>
        <w:numPr>
          <w:ilvl w:val="0"/>
          <w:numId w:val="4"/>
        </w:numPr>
        <w:spacing w:before="0" w:after="0"/>
        <w:contextualSpacing/>
        <w:jc w:val="both"/>
        <w:rPr>
          <w:sz w:val="22"/>
          <w:lang w:eastAsia="lt-LT"/>
        </w:rPr>
      </w:pPr>
      <w:r w:rsidRPr="00FA24CF">
        <w:rPr>
          <w:sz w:val="22"/>
          <w:lang w:eastAsia="lt-LT"/>
        </w:rPr>
        <w:t>suaugusiųjų švietėjai</w:t>
      </w:r>
      <w:r w:rsidR="0068170F">
        <w:rPr>
          <w:sz w:val="22"/>
          <w:lang w:eastAsia="lt-LT"/>
        </w:rPr>
        <w:t xml:space="preserve"> / </w:t>
      </w:r>
      <w:r w:rsidRPr="00FA24CF">
        <w:rPr>
          <w:sz w:val="22"/>
          <w:lang w:eastAsia="lt-LT"/>
        </w:rPr>
        <w:t>pedagogai</w:t>
      </w:r>
      <w:r w:rsidR="0068170F">
        <w:rPr>
          <w:sz w:val="22"/>
          <w:lang w:eastAsia="lt-LT"/>
        </w:rPr>
        <w:t xml:space="preserve"> / </w:t>
      </w:r>
      <w:r w:rsidRPr="00FA24CF">
        <w:rPr>
          <w:sz w:val="22"/>
          <w:lang w:eastAsia="lt-LT"/>
        </w:rPr>
        <w:t>mokytojai</w:t>
      </w:r>
      <w:r w:rsidR="0068170F">
        <w:rPr>
          <w:sz w:val="22"/>
          <w:lang w:eastAsia="lt-LT"/>
        </w:rPr>
        <w:t xml:space="preserve"> / </w:t>
      </w:r>
      <w:r w:rsidRPr="00FA24CF">
        <w:rPr>
          <w:sz w:val="22"/>
          <w:lang w:eastAsia="lt-LT"/>
        </w:rPr>
        <w:t>lektoriai (</w:t>
      </w:r>
      <w:r w:rsidRPr="00FA24CF">
        <w:rPr>
          <w:i/>
          <w:sz w:val="22"/>
          <w:lang w:eastAsia="lt-LT"/>
        </w:rPr>
        <w:t>adult educators</w:t>
      </w:r>
      <w:r w:rsidRPr="00FA24CF">
        <w:rPr>
          <w:sz w:val="22"/>
          <w:lang w:eastAsia="lt-LT"/>
        </w:rPr>
        <w:t>)</w:t>
      </w:r>
      <w:r w:rsidR="00F5045F">
        <w:rPr>
          <w:sz w:val="22"/>
          <w:lang w:eastAsia="lt-LT"/>
        </w:rPr>
        <w:t xml:space="preserve">. Šiame projekte naudojamas vienas terminas </w:t>
      </w:r>
      <w:r w:rsidR="0068170F">
        <w:rPr>
          <w:sz w:val="22"/>
          <w:lang w:eastAsia="lt-LT"/>
        </w:rPr>
        <w:t>–</w:t>
      </w:r>
      <w:r w:rsidR="00F5045F">
        <w:rPr>
          <w:sz w:val="22"/>
          <w:lang w:eastAsia="lt-LT"/>
        </w:rPr>
        <w:t xml:space="preserve"> </w:t>
      </w:r>
      <w:r w:rsidRPr="00FA24CF">
        <w:rPr>
          <w:sz w:val="22"/>
          <w:lang w:eastAsia="lt-LT"/>
        </w:rPr>
        <w:t>suaugusiųjų švietėjai;</w:t>
      </w:r>
    </w:p>
    <w:p w14:paraId="42A7C3AB" w14:textId="77777777" w:rsidR="008A57A8" w:rsidRPr="00FA24CF" w:rsidRDefault="008A57A8" w:rsidP="0087130B">
      <w:pPr>
        <w:numPr>
          <w:ilvl w:val="0"/>
          <w:numId w:val="4"/>
        </w:numPr>
        <w:spacing w:before="0" w:after="0"/>
        <w:contextualSpacing/>
        <w:jc w:val="both"/>
        <w:rPr>
          <w:sz w:val="22"/>
          <w:lang w:eastAsia="lt-LT"/>
        </w:rPr>
      </w:pPr>
      <w:r w:rsidRPr="00FA24CF">
        <w:rPr>
          <w:sz w:val="22"/>
          <w:lang w:eastAsia="lt-LT"/>
        </w:rPr>
        <w:t xml:space="preserve">tėvai ir seneliai. </w:t>
      </w:r>
    </w:p>
    <w:p w14:paraId="390A4D5D" w14:textId="77777777" w:rsidR="008A57A8" w:rsidRPr="00FA24CF" w:rsidRDefault="008A57A8" w:rsidP="0087130B">
      <w:pPr>
        <w:spacing w:after="0"/>
        <w:jc w:val="both"/>
        <w:rPr>
          <w:sz w:val="22"/>
          <w:lang w:eastAsia="lt-LT"/>
        </w:rPr>
      </w:pPr>
      <w:r w:rsidRPr="00FA24CF">
        <w:rPr>
          <w:sz w:val="22"/>
          <w:lang w:eastAsia="lt-LT"/>
        </w:rPr>
        <w:t>Projekto naudos gavėjai:</w:t>
      </w:r>
    </w:p>
    <w:p w14:paraId="5B46C53F" w14:textId="77777777" w:rsidR="00E51A63" w:rsidRPr="00FA24CF" w:rsidRDefault="00E51A63" w:rsidP="0087130B">
      <w:pPr>
        <w:numPr>
          <w:ilvl w:val="0"/>
          <w:numId w:val="4"/>
        </w:numPr>
        <w:spacing w:before="0" w:after="0"/>
        <w:contextualSpacing/>
        <w:jc w:val="both"/>
        <w:rPr>
          <w:sz w:val="22"/>
          <w:lang w:eastAsia="lt-LT"/>
        </w:rPr>
      </w:pPr>
      <w:r w:rsidRPr="00FA24CF">
        <w:rPr>
          <w:sz w:val="22"/>
          <w:lang w:eastAsia="lt-LT"/>
        </w:rPr>
        <w:t>vaikai;</w:t>
      </w:r>
    </w:p>
    <w:p w14:paraId="4509E145" w14:textId="4B4EAEEB" w:rsidR="008A57A8" w:rsidRDefault="00E51A63" w:rsidP="0087130B">
      <w:pPr>
        <w:numPr>
          <w:ilvl w:val="0"/>
          <w:numId w:val="4"/>
        </w:numPr>
        <w:spacing w:before="0" w:after="0"/>
        <w:contextualSpacing/>
        <w:jc w:val="both"/>
        <w:rPr>
          <w:sz w:val="22"/>
          <w:lang w:eastAsia="lt-LT"/>
        </w:rPr>
      </w:pPr>
      <w:r w:rsidRPr="00FA24CF">
        <w:rPr>
          <w:sz w:val="22"/>
          <w:lang w:eastAsia="lt-LT"/>
        </w:rPr>
        <w:t xml:space="preserve">kiti specialistai, dirbantys su vaikais ir jų tėvais (pvz., klasių </w:t>
      </w:r>
      <w:r w:rsidR="00F5045F">
        <w:rPr>
          <w:sz w:val="22"/>
          <w:lang w:eastAsia="lt-LT"/>
        </w:rPr>
        <w:t>auklėtojai</w:t>
      </w:r>
      <w:r w:rsidRPr="00FA24CF">
        <w:rPr>
          <w:sz w:val="22"/>
          <w:lang w:eastAsia="lt-LT"/>
        </w:rPr>
        <w:t xml:space="preserve">, </w:t>
      </w:r>
      <w:r w:rsidR="00F5045F">
        <w:rPr>
          <w:sz w:val="22"/>
          <w:lang w:eastAsia="lt-LT"/>
        </w:rPr>
        <w:t xml:space="preserve">socialiniai pedagogai, mokyklų psichologai, </w:t>
      </w:r>
      <w:r w:rsidRPr="00FA24CF">
        <w:rPr>
          <w:sz w:val="22"/>
          <w:lang w:eastAsia="lt-LT"/>
        </w:rPr>
        <w:t>šeimos konsultantai).</w:t>
      </w:r>
    </w:p>
    <w:p w14:paraId="249947BD" w14:textId="77777777" w:rsidR="0087130B" w:rsidRPr="0087130B" w:rsidRDefault="0087130B" w:rsidP="0087130B">
      <w:pPr>
        <w:spacing w:before="0" w:after="0"/>
        <w:contextualSpacing/>
        <w:jc w:val="both"/>
        <w:rPr>
          <w:lang w:eastAsia="lt-LT"/>
        </w:rPr>
      </w:pPr>
    </w:p>
    <w:p w14:paraId="2713F6AD" w14:textId="3AAEED43" w:rsidR="000D34A5" w:rsidRPr="00FA24CF" w:rsidRDefault="00D31829" w:rsidP="0087130B">
      <w:pPr>
        <w:pStyle w:val="Heading2"/>
      </w:pPr>
      <w:bookmarkStart w:id="35" w:name="_Toc95915235"/>
      <w:r>
        <w:t xml:space="preserve">1.4 </w:t>
      </w:r>
      <w:r w:rsidR="000D34A5" w:rsidRPr="00FA24CF">
        <w:t>Programos pristatymas</w:t>
      </w:r>
      <w:bookmarkEnd w:id="35"/>
    </w:p>
    <w:p w14:paraId="707AB283" w14:textId="2E1F5070" w:rsidR="00436069" w:rsidRPr="00FA24CF" w:rsidRDefault="00B7014C" w:rsidP="0087130B">
      <w:pPr>
        <w:spacing w:after="240"/>
        <w:jc w:val="both"/>
        <w:rPr>
          <w:sz w:val="22"/>
          <w:lang w:eastAsia="lt-LT"/>
        </w:rPr>
      </w:pPr>
      <w:r>
        <w:rPr>
          <w:sz w:val="22"/>
        </w:rPr>
        <w:t xml:space="preserve">APRICOT Medijų raštingumo programa ir medžiaga suaugusiųjų švietėjams </w:t>
      </w:r>
      <w:r w:rsidR="00E51A63" w:rsidRPr="00FA24CF">
        <w:rPr>
          <w:sz w:val="22"/>
        </w:rPr>
        <w:t>(projekto 1-asis intelektinis produktas) yra pa</w:t>
      </w:r>
      <w:r w:rsidR="00F546C0" w:rsidRPr="00FA24CF">
        <w:rPr>
          <w:sz w:val="22"/>
        </w:rPr>
        <w:t xml:space="preserve">remta </w:t>
      </w:r>
      <w:r w:rsidR="00E51A63" w:rsidRPr="00FA24CF">
        <w:rPr>
          <w:sz w:val="22"/>
        </w:rPr>
        <w:t>kritinio mąstymo ir tyrinėjimu grįsto mokymo(si) metodikomis. J</w:t>
      </w:r>
      <w:r w:rsidR="00E532FE">
        <w:rPr>
          <w:sz w:val="22"/>
        </w:rPr>
        <w:t>os</w:t>
      </w:r>
      <w:r w:rsidR="00E51A63" w:rsidRPr="00FA24CF">
        <w:rPr>
          <w:sz w:val="22"/>
        </w:rPr>
        <w:t xml:space="preserve"> skirt</w:t>
      </w:r>
      <w:r w:rsidR="00E532FE">
        <w:rPr>
          <w:sz w:val="22"/>
        </w:rPr>
        <w:t>os</w:t>
      </w:r>
      <w:r w:rsidR="00E51A63" w:rsidRPr="00FA24CF">
        <w:rPr>
          <w:sz w:val="22"/>
        </w:rPr>
        <w:t xml:space="preserve"> </w:t>
      </w:r>
      <w:r w:rsidR="00AC54B9">
        <w:rPr>
          <w:sz w:val="22"/>
        </w:rPr>
        <w:t xml:space="preserve">suaugusiųjų švietėjams, dirbantiems </w:t>
      </w:r>
      <w:r w:rsidR="00E51A63" w:rsidRPr="00FA24CF">
        <w:rPr>
          <w:sz w:val="22"/>
        </w:rPr>
        <w:t xml:space="preserve">tiek </w:t>
      </w:r>
      <w:r w:rsidR="001E6D27" w:rsidRPr="00FA24CF">
        <w:rPr>
          <w:sz w:val="22"/>
        </w:rPr>
        <w:t>formaliojo, tie</w:t>
      </w:r>
      <w:r w:rsidR="00F546C0" w:rsidRPr="00FA24CF">
        <w:rPr>
          <w:sz w:val="22"/>
        </w:rPr>
        <w:t>k</w:t>
      </w:r>
      <w:r w:rsidR="001E6D27" w:rsidRPr="00FA24CF">
        <w:rPr>
          <w:sz w:val="22"/>
        </w:rPr>
        <w:t xml:space="preserve"> ir </w:t>
      </w:r>
      <w:r w:rsidR="00E51A63" w:rsidRPr="00FA24CF">
        <w:rPr>
          <w:sz w:val="22"/>
        </w:rPr>
        <w:t>neformaliojo švietimo įstaig</w:t>
      </w:r>
      <w:r w:rsidR="00AC54B9">
        <w:rPr>
          <w:sz w:val="22"/>
        </w:rPr>
        <w:t xml:space="preserve">ose. </w:t>
      </w:r>
      <w:r w:rsidR="00436069" w:rsidRPr="00FA24CF">
        <w:rPr>
          <w:sz w:val="22"/>
          <w:lang w:eastAsia="lt-LT"/>
        </w:rPr>
        <w:t>Tėvų švietimas gali vykti suaugusiųjų švietimo centruose, suaugusiųjų mokyklose, vietos bendruomenėse ir kt.</w:t>
      </w:r>
    </w:p>
    <w:p w14:paraId="2965053D" w14:textId="735871FE" w:rsidR="000D34A5" w:rsidRPr="00FA24CF" w:rsidRDefault="000D34A5" w:rsidP="0087130B">
      <w:pPr>
        <w:spacing w:after="0"/>
        <w:jc w:val="both"/>
        <w:rPr>
          <w:sz w:val="22"/>
          <w:lang w:eastAsia="lt-LT"/>
        </w:rPr>
      </w:pPr>
      <w:r w:rsidRPr="00FA24CF">
        <w:rPr>
          <w:sz w:val="22"/>
          <w:lang w:eastAsia="lt-LT"/>
        </w:rPr>
        <w:t>Suaugusiųjų švietėjai padės besimokantiesiems tapti savo vaikų tarpininkais sprendžiant šiuolaikin</w:t>
      </w:r>
      <w:r w:rsidR="00E532FE">
        <w:rPr>
          <w:sz w:val="22"/>
          <w:lang w:eastAsia="lt-LT"/>
        </w:rPr>
        <w:t>io pasaulio problemas, atspindėtas šiuolaikinėmis ž</w:t>
      </w:r>
      <w:r w:rsidRPr="00FA24CF">
        <w:rPr>
          <w:sz w:val="22"/>
          <w:lang w:eastAsia="lt-LT"/>
        </w:rPr>
        <w:t>iniasklaido</w:t>
      </w:r>
      <w:r w:rsidR="00E532FE">
        <w:rPr>
          <w:sz w:val="22"/>
          <w:lang w:eastAsia="lt-LT"/>
        </w:rPr>
        <w:t>s priemonėmis.</w:t>
      </w:r>
      <w:r w:rsidR="00714C01">
        <w:rPr>
          <w:sz w:val="22"/>
          <w:lang w:eastAsia="lt-LT"/>
        </w:rPr>
        <w:t xml:space="preserve"> </w:t>
      </w:r>
      <w:r w:rsidRPr="00FA24CF">
        <w:rPr>
          <w:sz w:val="22"/>
          <w:lang w:eastAsia="lt-LT"/>
        </w:rPr>
        <w:t>Tėvų tarpininkavimas yra „</w:t>
      </w:r>
      <w:r w:rsidR="00E532FE">
        <w:rPr>
          <w:sz w:val="22"/>
          <w:lang w:eastAsia="lt-LT"/>
        </w:rPr>
        <w:t xml:space="preserve"> </w:t>
      </w:r>
      <w:r w:rsidRPr="00FA24CF">
        <w:rPr>
          <w:sz w:val="22"/>
          <w:lang w:eastAsia="lt-LT"/>
        </w:rPr>
        <w:t>strategija, kurią tėvai naudoja, kad galėtų reguliuoti, prižiūrėti ar aiškinti [</w:t>
      </w:r>
      <w:r w:rsidR="00F546C0" w:rsidRPr="00FA24CF">
        <w:rPr>
          <w:sz w:val="22"/>
          <w:lang w:eastAsia="lt-LT"/>
        </w:rPr>
        <w:t>medijų</w:t>
      </w:r>
      <w:r w:rsidRPr="00FA24CF">
        <w:rPr>
          <w:sz w:val="22"/>
          <w:lang w:eastAsia="lt-LT"/>
        </w:rPr>
        <w:t xml:space="preserve">] turinį vaikams ir paaugliams“ (Warren 2001, 212). </w:t>
      </w:r>
      <w:r w:rsidR="00E532FE">
        <w:rPr>
          <w:sz w:val="22"/>
          <w:lang w:eastAsia="lt-LT"/>
        </w:rPr>
        <w:t xml:space="preserve">Pateiktoje </w:t>
      </w:r>
      <w:r w:rsidRPr="00FA24CF">
        <w:rPr>
          <w:sz w:val="22"/>
          <w:lang w:eastAsia="lt-LT"/>
        </w:rPr>
        <w:t>medžiago</w:t>
      </w:r>
      <w:r w:rsidR="00E532FE">
        <w:rPr>
          <w:sz w:val="22"/>
          <w:lang w:eastAsia="lt-LT"/>
        </w:rPr>
        <w:t xml:space="preserve">je </w:t>
      </w:r>
      <w:r w:rsidR="0031398E" w:rsidRPr="00FA24CF">
        <w:rPr>
          <w:sz w:val="22"/>
          <w:lang w:eastAsia="lt-LT"/>
        </w:rPr>
        <w:t>galim</w:t>
      </w:r>
      <w:r w:rsidR="00E532FE">
        <w:rPr>
          <w:sz w:val="22"/>
          <w:lang w:eastAsia="lt-LT"/>
        </w:rPr>
        <w:t>a</w:t>
      </w:r>
      <w:r w:rsidR="0031398E" w:rsidRPr="00FA24CF">
        <w:rPr>
          <w:sz w:val="22"/>
          <w:lang w:eastAsia="lt-LT"/>
        </w:rPr>
        <w:t xml:space="preserve"> atpažinti skirtingus </w:t>
      </w:r>
      <w:r w:rsidRPr="00FA24CF">
        <w:rPr>
          <w:sz w:val="22"/>
          <w:lang w:eastAsia="lt-LT"/>
        </w:rPr>
        <w:t>tarpininkavimo tip</w:t>
      </w:r>
      <w:r w:rsidR="0031398E" w:rsidRPr="00FA24CF">
        <w:rPr>
          <w:sz w:val="22"/>
          <w:lang w:eastAsia="lt-LT"/>
        </w:rPr>
        <w:t>us</w:t>
      </w:r>
      <w:r w:rsidRPr="00FA24CF">
        <w:rPr>
          <w:sz w:val="22"/>
          <w:lang w:eastAsia="lt-LT"/>
        </w:rPr>
        <w:t xml:space="preserve"> (bendro </w:t>
      </w:r>
      <w:r w:rsidR="00E532FE">
        <w:rPr>
          <w:sz w:val="22"/>
          <w:lang w:eastAsia="lt-LT"/>
        </w:rPr>
        <w:t>stebėjimo ir</w:t>
      </w:r>
      <w:r w:rsidR="0068170F">
        <w:rPr>
          <w:sz w:val="22"/>
          <w:lang w:eastAsia="lt-LT"/>
        </w:rPr>
        <w:t xml:space="preserve"> / </w:t>
      </w:r>
      <w:r w:rsidR="00E532FE">
        <w:rPr>
          <w:sz w:val="22"/>
          <w:lang w:eastAsia="lt-LT"/>
        </w:rPr>
        <w:t xml:space="preserve">ar </w:t>
      </w:r>
      <w:r w:rsidRPr="00FA24CF">
        <w:rPr>
          <w:sz w:val="22"/>
          <w:lang w:eastAsia="lt-LT"/>
        </w:rPr>
        <w:t>žiūrėjimo, ribojančio tarpininkavimo, aktyvaus tarpininkavimo).</w:t>
      </w:r>
    </w:p>
    <w:p w14:paraId="2386C8DB" w14:textId="5649577C" w:rsidR="000D34A5" w:rsidRPr="00FA24CF" w:rsidRDefault="000D34A5" w:rsidP="0087130B">
      <w:pPr>
        <w:spacing w:after="0"/>
        <w:jc w:val="both"/>
        <w:rPr>
          <w:sz w:val="22"/>
          <w:lang w:eastAsia="lt-LT"/>
        </w:rPr>
      </w:pPr>
      <w:r w:rsidRPr="00FA24CF">
        <w:rPr>
          <w:sz w:val="22"/>
          <w:lang w:eastAsia="lt-LT"/>
        </w:rPr>
        <w:t>Tikimės, kad suaugusiųjų švietėjai naudos</w:t>
      </w:r>
      <w:r w:rsidR="00037BCB">
        <w:rPr>
          <w:sz w:val="22"/>
          <w:lang w:eastAsia="lt-LT"/>
        </w:rPr>
        <w:t>is ja ir da</w:t>
      </w:r>
      <w:r w:rsidRPr="00FA24CF">
        <w:rPr>
          <w:sz w:val="22"/>
          <w:lang w:eastAsia="lt-LT"/>
        </w:rPr>
        <w:t xml:space="preserve">rbui su </w:t>
      </w:r>
      <w:r w:rsidR="00037BCB">
        <w:rPr>
          <w:sz w:val="22"/>
          <w:lang w:eastAsia="lt-LT"/>
        </w:rPr>
        <w:t>„</w:t>
      </w:r>
      <w:r w:rsidRPr="00FA24CF">
        <w:rPr>
          <w:sz w:val="22"/>
          <w:lang w:eastAsia="lt-LT"/>
        </w:rPr>
        <w:t>nepalankioje padėtyje</w:t>
      </w:r>
      <w:r w:rsidR="00037BCB">
        <w:rPr>
          <w:sz w:val="22"/>
          <w:lang w:eastAsia="lt-LT"/>
        </w:rPr>
        <w:t>“</w:t>
      </w:r>
      <w:r w:rsidRPr="00FA24CF">
        <w:rPr>
          <w:sz w:val="22"/>
          <w:lang w:eastAsia="lt-LT"/>
        </w:rPr>
        <w:t xml:space="preserve"> esančiomis tėvų ir senelių grupėmis. Kalbėdami apie „nepalankioje padėtyje</w:t>
      </w:r>
      <w:r w:rsidR="00037BCB">
        <w:rPr>
          <w:sz w:val="22"/>
          <w:lang w:eastAsia="lt-LT"/>
        </w:rPr>
        <w:t>“</w:t>
      </w:r>
      <w:r w:rsidRPr="00FA24CF">
        <w:rPr>
          <w:sz w:val="22"/>
          <w:lang w:eastAsia="lt-LT"/>
        </w:rPr>
        <w:t xml:space="preserve"> esančius,</w:t>
      </w:r>
      <w:r w:rsidR="00714C01">
        <w:rPr>
          <w:sz w:val="22"/>
          <w:lang w:eastAsia="lt-LT"/>
        </w:rPr>
        <w:t xml:space="preserve"> </w:t>
      </w:r>
      <w:r w:rsidRPr="00FA24CF">
        <w:rPr>
          <w:sz w:val="22"/>
          <w:lang w:eastAsia="lt-LT"/>
        </w:rPr>
        <w:t xml:space="preserve">turime </w:t>
      </w:r>
      <w:r w:rsidR="00091BD1">
        <w:rPr>
          <w:sz w:val="22"/>
          <w:lang w:eastAsia="lt-LT"/>
        </w:rPr>
        <w:t>galvoje</w:t>
      </w:r>
      <w:r w:rsidRPr="00FA24CF">
        <w:rPr>
          <w:sz w:val="22"/>
          <w:lang w:eastAsia="lt-LT"/>
        </w:rPr>
        <w:t xml:space="preserve"> tuos suaugusiuosius, kurie turi menkus socialinius įgūdžius ar išsilavinimą, yra žemos kvalifikacijos ir</w:t>
      </w:r>
      <w:r w:rsidR="0068170F">
        <w:rPr>
          <w:sz w:val="22"/>
          <w:lang w:eastAsia="lt-LT"/>
        </w:rPr>
        <w:t xml:space="preserve"> / </w:t>
      </w:r>
      <w:r w:rsidRPr="00FA24CF">
        <w:rPr>
          <w:sz w:val="22"/>
          <w:lang w:eastAsia="lt-LT"/>
        </w:rPr>
        <w:t>ar mažai pasitiki savo gebėjimu padėti vaikams. „Nepalankioje padėtyje</w:t>
      </w:r>
      <w:r w:rsidR="00037BCB">
        <w:rPr>
          <w:sz w:val="22"/>
          <w:lang w:eastAsia="lt-LT"/>
        </w:rPr>
        <w:t>“</w:t>
      </w:r>
      <w:r w:rsidRPr="00FA24CF">
        <w:rPr>
          <w:sz w:val="22"/>
          <w:lang w:eastAsia="lt-LT"/>
        </w:rPr>
        <w:t xml:space="preserve"> esantys taip pat reiškia žmones, kurių </w:t>
      </w:r>
      <w:r w:rsidR="00037BCB">
        <w:rPr>
          <w:sz w:val="22"/>
          <w:lang w:eastAsia="lt-LT"/>
        </w:rPr>
        <w:t>poreikiai</w:t>
      </w:r>
      <w:r w:rsidRPr="00FA24CF">
        <w:rPr>
          <w:sz w:val="22"/>
          <w:lang w:eastAsia="lt-LT"/>
        </w:rPr>
        <w:t xml:space="preserve"> – nuo bazinių materialinių iki kultūrinių – nėra </w:t>
      </w:r>
      <w:r w:rsidR="00037BCB">
        <w:rPr>
          <w:sz w:val="22"/>
          <w:lang w:eastAsia="lt-LT"/>
        </w:rPr>
        <w:t>užtikrinami ir</w:t>
      </w:r>
      <w:r w:rsidR="0068170F">
        <w:rPr>
          <w:sz w:val="22"/>
          <w:lang w:eastAsia="lt-LT"/>
        </w:rPr>
        <w:t xml:space="preserve"> / </w:t>
      </w:r>
      <w:r w:rsidR="00037BCB">
        <w:rPr>
          <w:sz w:val="22"/>
          <w:lang w:eastAsia="lt-LT"/>
        </w:rPr>
        <w:t xml:space="preserve">ar pakankamai tenkinami. </w:t>
      </w:r>
      <w:r w:rsidRPr="00FA24CF">
        <w:rPr>
          <w:sz w:val="22"/>
          <w:lang w:eastAsia="lt-LT"/>
        </w:rPr>
        <w:t xml:space="preserve">Kiti svarbūs </w:t>
      </w:r>
      <w:r w:rsidR="00436069">
        <w:rPr>
          <w:sz w:val="22"/>
          <w:lang w:eastAsia="lt-LT"/>
        </w:rPr>
        <w:t>„</w:t>
      </w:r>
      <w:r w:rsidRPr="00FA24CF">
        <w:rPr>
          <w:sz w:val="22"/>
          <w:lang w:eastAsia="lt-LT"/>
        </w:rPr>
        <w:t>nepalankios socialinės padėties</w:t>
      </w:r>
      <w:r w:rsidR="00436069">
        <w:rPr>
          <w:sz w:val="22"/>
          <w:lang w:eastAsia="lt-LT"/>
        </w:rPr>
        <w:t>“</w:t>
      </w:r>
      <w:r w:rsidRPr="00FA24CF">
        <w:rPr>
          <w:sz w:val="22"/>
          <w:lang w:eastAsia="lt-LT"/>
        </w:rPr>
        <w:t xml:space="preserve"> veiksniai gali būti </w:t>
      </w:r>
      <w:r w:rsidR="00436069">
        <w:rPr>
          <w:sz w:val="22"/>
          <w:lang w:eastAsia="lt-LT"/>
        </w:rPr>
        <w:t>apribojimai lyties, amžiaus, fizinės ar psichinės sveikatos pagrindu.</w:t>
      </w:r>
      <w:r w:rsidR="00714C01">
        <w:rPr>
          <w:sz w:val="22"/>
          <w:lang w:eastAsia="lt-LT"/>
        </w:rPr>
        <w:t xml:space="preserve"> </w:t>
      </w:r>
    </w:p>
    <w:p w14:paraId="5FF228D6" w14:textId="77777777" w:rsidR="008A57A8" w:rsidRPr="00FA24CF" w:rsidRDefault="008A57A8" w:rsidP="008A5B50">
      <w:pPr>
        <w:pStyle w:val="Heading4"/>
        <w:rPr>
          <w:lang w:eastAsia="lt-LT"/>
        </w:rPr>
      </w:pPr>
      <w:bookmarkStart w:id="36" w:name="_heading=h.22b5ebx7bget" w:colFirst="0" w:colLast="0"/>
      <w:bookmarkEnd w:id="36"/>
      <w:r w:rsidRPr="00FA24CF">
        <w:rPr>
          <w:lang w:eastAsia="lt-LT"/>
        </w:rPr>
        <w:t xml:space="preserve">Programos struktūra: temos ir potemės </w:t>
      </w:r>
    </w:p>
    <w:p w14:paraId="681595F9" w14:textId="6EA34CAE" w:rsidR="008A57A8" w:rsidRPr="00FA24CF" w:rsidRDefault="008A57A8" w:rsidP="0087130B">
      <w:pPr>
        <w:spacing w:after="240"/>
        <w:jc w:val="both"/>
        <w:rPr>
          <w:sz w:val="22"/>
          <w:lang w:eastAsia="lt-LT"/>
        </w:rPr>
      </w:pPr>
      <w:r w:rsidRPr="00FA24CF">
        <w:rPr>
          <w:sz w:val="22"/>
          <w:lang w:eastAsia="lt-LT"/>
        </w:rPr>
        <w:t xml:space="preserve">Suaugusiųjų švietėjai čia ras visą programos aprašymą, aiškų temų bei potemių pristatymą, mokymų eigą ir patarimus, kaip pritaikyti mokymus specialioms tikslinėms grupėms, </w:t>
      </w:r>
      <w:r w:rsidR="00E86629">
        <w:rPr>
          <w:sz w:val="22"/>
          <w:lang w:eastAsia="lt-LT"/>
        </w:rPr>
        <w:t xml:space="preserve">rekomenduojamas </w:t>
      </w:r>
      <w:r w:rsidRPr="00FA24CF">
        <w:rPr>
          <w:sz w:val="22"/>
          <w:lang w:eastAsia="lt-LT"/>
        </w:rPr>
        <w:t>vertinimo priemones.</w:t>
      </w:r>
    </w:p>
    <w:p w14:paraId="1F275171" w14:textId="77777777" w:rsidR="008A57A8" w:rsidRPr="00FA24CF" w:rsidRDefault="008A57A8" w:rsidP="00165566">
      <w:pPr>
        <w:pStyle w:val="Heading5"/>
        <w:rPr>
          <w:lang w:eastAsia="lt-LT"/>
        </w:rPr>
      </w:pPr>
      <w:bookmarkStart w:id="37" w:name="_heading=h.3rdcrjn" w:colFirst="0" w:colLast="0"/>
      <w:bookmarkEnd w:id="37"/>
      <w:r w:rsidRPr="00FA24CF">
        <w:rPr>
          <w:lang w:eastAsia="lt-LT"/>
        </w:rPr>
        <w:t>1 lentelė. Programos struktūra</w:t>
      </w:r>
      <w:r w:rsidR="00532252" w:rsidRPr="00FA24CF">
        <w:rPr>
          <w:lang w:eastAsia="lt-LT"/>
        </w:rPr>
        <w:t>: temos ir potemės</w:t>
      </w:r>
    </w:p>
    <w:tbl>
      <w:tblPr>
        <w:tblW w:w="9492" w:type="dxa"/>
        <w:tblBorders>
          <w:top w:val="nil"/>
          <w:left w:val="nil"/>
          <w:bottom w:val="nil"/>
          <w:right w:val="nil"/>
          <w:insideH w:val="nil"/>
          <w:insideV w:val="nil"/>
        </w:tblBorders>
        <w:tblLayout w:type="fixed"/>
        <w:tblLook w:val="0600" w:firstRow="0" w:lastRow="0" w:firstColumn="0" w:lastColumn="0" w:noHBand="1" w:noVBand="1"/>
      </w:tblPr>
      <w:tblGrid>
        <w:gridCol w:w="1801"/>
        <w:gridCol w:w="6096"/>
        <w:gridCol w:w="1595"/>
      </w:tblGrid>
      <w:tr w:rsidR="008A57A8" w:rsidRPr="00FA24CF" w14:paraId="2DB95801" w14:textId="77777777" w:rsidTr="00F546C0">
        <w:trPr>
          <w:trHeight w:val="229"/>
          <w:tblHeader/>
        </w:trPr>
        <w:tc>
          <w:tcPr>
            <w:tcW w:w="1801"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426C29AD" w14:textId="77777777" w:rsidR="008A57A8" w:rsidRPr="00FA24CF" w:rsidRDefault="008A57A8" w:rsidP="001249FE">
            <w:pPr>
              <w:spacing w:before="0" w:after="0"/>
              <w:ind w:left="-720"/>
              <w:jc w:val="center"/>
              <w:rPr>
                <w:b/>
                <w:sz w:val="22"/>
                <w:lang w:eastAsia="lt-LT"/>
              </w:rPr>
            </w:pPr>
            <w:r w:rsidRPr="00FA24CF">
              <w:rPr>
                <w:b/>
                <w:sz w:val="22"/>
                <w:lang w:eastAsia="lt-LT"/>
              </w:rPr>
              <w:t>TEMA</w:t>
            </w:r>
          </w:p>
        </w:tc>
        <w:tc>
          <w:tcPr>
            <w:tcW w:w="6096"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4A87B294" w14:textId="6E595427" w:rsidR="008A57A8" w:rsidRPr="00FA24CF" w:rsidRDefault="008A57A8" w:rsidP="001249FE">
            <w:pPr>
              <w:spacing w:before="0" w:after="0"/>
              <w:ind w:left="-720"/>
              <w:jc w:val="center"/>
              <w:rPr>
                <w:b/>
                <w:sz w:val="22"/>
                <w:lang w:eastAsia="lt-LT"/>
              </w:rPr>
            </w:pPr>
            <w:r w:rsidRPr="00FA24CF">
              <w:rPr>
                <w:b/>
                <w:sz w:val="22"/>
                <w:lang w:eastAsia="lt-LT"/>
              </w:rPr>
              <w:t>DALIS</w:t>
            </w:r>
            <w:r w:rsidR="0068170F">
              <w:rPr>
                <w:b/>
                <w:sz w:val="22"/>
                <w:lang w:eastAsia="lt-LT"/>
              </w:rPr>
              <w:t xml:space="preserve"> /</w:t>
            </w:r>
            <w:r w:rsidRPr="00FA24CF">
              <w:rPr>
                <w:b/>
                <w:sz w:val="22"/>
                <w:lang w:eastAsia="lt-LT"/>
              </w:rPr>
              <w:t xml:space="preserve"> POTEMĖ</w:t>
            </w:r>
          </w:p>
        </w:tc>
        <w:tc>
          <w:tcPr>
            <w:tcW w:w="1595"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52DAC4B6" w14:textId="77777777" w:rsidR="008A57A8" w:rsidRPr="00FA24CF" w:rsidRDefault="008A57A8" w:rsidP="0087130B">
            <w:pPr>
              <w:spacing w:before="0" w:after="0"/>
              <w:ind w:left="140" w:firstLine="20"/>
              <w:jc w:val="center"/>
              <w:rPr>
                <w:b/>
                <w:sz w:val="22"/>
                <w:lang w:eastAsia="lt-LT"/>
              </w:rPr>
            </w:pPr>
            <w:r w:rsidRPr="00FA24CF">
              <w:rPr>
                <w:b/>
                <w:sz w:val="22"/>
                <w:lang w:eastAsia="lt-LT"/>
              </w:rPr>
              <w:t>TRUKMĖ</w:t>
            </w:r>
          </w:p>
        </w:tc>
      </w:tr>
      <w:tr w:rsidR="008A57A8" w:rsidRPr="00FA24CF" w14:paraId="07CCD384" w14:textId="77777777" w:rsidTr="001249FE">
        <w:trPr>
          <w:trHeight w:val="551"/>
        </w:trPr>
        <w:tc>
          <w:tcPr>
            <w:tcW w:w="1801"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A71E8B1" w14:textId="77777777" w:rsidR="008A57A8" w:rsidRPr="00FA24CF" w:rsidRDefault="008A57A8" w:rsidP="008A57A8">
            <w:pPr>
              <w:spacing w:before="0" w:after="0"/>
              <w:rPr>
                <w:rFonts w:eastAsia="Times New Roman"/>
                <w:b/>
                <w:sz w:val="22"/>
                <w:lang w:eastAsia="lt-LT"/>
              </w:rPr>
            </w:pPr>
            <w:r w:rsidRPr="00FA24CF">
              <w:rPr>
                <w:rFonts w:eastAsia="Times New Roman"/>
                <w:b/>
                <w:sz w:val="22"/>
                <w:lang w:eastAsia="lt-LT"/>
              </w:rPr>
              <w:t>1 tema:</w:t>
            </w:r>
          </w:p>
          <w:p w14:paraId="3EF8AF55" w14:textId="77777777" w:rsidR="008A57A8" w:rsidRPr="00FA24CF" w:rsidRDefault="008A57A8" w:rsidP="00F546C0">
            <w:pPr>
              <w:spacing w:before="0" w:after="0"/>
              <w:rPr>
                <w:sz w:val="22"/>
                <w:lang w:eastAsia="lt-LT"/>
              </w:rPr>
            </w:pPr>
            <w:r w:rsidRPr="00FA24CF">
              <w:rPr>
                <w:rFonts w:eastAsia="Times New Roman"/>
                <w:b/>
                <w:sz w:val="22"/>
                <w:lang w:eastAsia="lt-LT"/>
              </w:rPr>
              <w:t>Įvadas į programą</w:t>
            </w:r>
          </w:p>
        </w:tc>
        <w:tc>
          <w:tcPr>
            <w:tcW w:w="6096" w:type="dxa"/>
            <w:tcBorders>
              <w:top w:val="nil"/>
              <w:left w:val="nil"/>
              <w:bottom w:val="single" w:sz="8" w:space="0" w:color="000000"/>
              <w:right w:val="single" w:sz="8" w:space="0" w:color="000000"/>
            </w:tcBorders>
            <w:tcMar>
              <w:top w:w="100" w:type="dxa"/>
              <w:left w:w="100" w:type="dxa"/>
              <w:bottom w:w="100" w:type="dxa"/>
              <w:right w:w="100" w:type="dxa"/>
            </w:tcMar>
          </w:tcPr>
          <w:p w14:paraId="656B3255" w14:textId="77777777" w:rsidR="008A57A8" w:rsidRPr="00FA24CF" w:rsidRDefault="008A57A8" w:rsidP="001249FE">
            <w:pPr>
              <w:spacing w:before="0" w:after="0"/>
              <w:ind w:left="42"/>
              <w:rPr>
                <w:b/>
                <w:sz w:val="22"/>
                <w:lang w:eastAsia="lt-LT"/>
              </w:rPr>
            </w:pPr>
            <w:r w:rsidRPr="00FA24CF">
              <w:rPr>
                <w:b/>
                <w:sz w:val="22"/>
                <w:lang w:eastAsia="lt-LT"/>
              </w:rPr>
              <w:t>Įvadas į temą</w:t>
            </w:r>
          </w:p>
          <w:p w14:paraId="5C76DAA4" w14:textId="77777777" w:rsidR="008A57A8" w:rsidRPr="00FA24CF" w:rsidRDefault="008A57A8" w:rsidP="001249FE">
            <w:pPr>
              <w:spacing w:before="0" w:after="0"/>
              <w:ind w:left="42"/>
              <w:rPr>
                <w:sz w:val="22"/>
                <w:lang w:eastAsia="lt-LT"/>
              </w:rPr>
            </w:pPr>
            <w:r w:rsidRPr="00FA24CF">
              <w:rPr>
                <w:sz w:val="22"/>
                <w:lang w:eastAsia="lt-LT"/>
              </w:rPr>
              <w:t>Konceptualus pagrindas</w:t>
            </w:r>
          </w:p>
        </w:tc>
        <w:tc>
          <w:tcPr>
            <w:tcW w:w="1595" w:type="dxa"/>
            <w:vMerge w:val="restart"/>
            <w:tcBorders>
              <w:top w:val="nil"/>
              <w:left w:val="nil"/>
              <w:bottom w:val="single" w:sz="8" w:space="0" w:color="000000"/>
              <w:right w:val="single" w:sz="8" w:space="0" w:color="000000"/>
            </w:tcBorders>
            <w:tcMar>
              <w:top w:w="100" w:type="dxa"/>
              <w:left w:w="100" w:type="dxa"/>
              <w:bottom w:w="100" w:type="dxa"/>
              <w:right w:w="100" w:type="dxa"/>
            </w:tcMar>
            <w:vAlign w:val="center"/>
          </w:tcPr>
          <w:p w14:paraId="56AEB7C5" w14:textId="77777777" w:rsidR="008A57A8" w:rsidRPr="00FA24CF" w:rsidRDefault="008A57A8" w:rsidP="0087130B">
            <w:pPr>
              <w:spacing w:before="0" w:after="0"/>
              <w:ind w:left="140" w:firstLine="20"/>
              <w:jc w:val="center"/>
              <w:rPr>
                <w:sz w:val="22"/>
                <w:lang w:eastAsia="lt-LT"/>
              </w:rPr>
            </w:pPr>
            <w:r w:rsidRPr="00FA24CF">
              <w:rPr>
                <w:sz w:val="22"/>
                <w:lang w:eastAsia="lt-LT"/>
              </w:rPr>
              <w:t>2 val.</w:t>
            </w:r>
          </w:p>
        </w:tc>
      </w:tr>
      <w:tr w:rsidR="008A57A8" w:rsidRPr="00FA24CF" w14:paraId="72459B13" w14:textId="77777777" w:rsidTr="001249FE">
        <w:trPr>
          <w:trHeight w:val="1980"/>
        </w:trPr>
        <w:tc>
          <w:tcPr>
            <w:tcW w:w="1801"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7DB255A"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34C298" w14:textId="77777777" w:rsidR="008A57A8" w:rsidRPr="00FA24CF" w:rsidRDefault="008A57A8" w:rsidP="008A57A8">
            <w:pPr>
              <w:spacing w:before="0" w:after="0"/>
              <w:ind w:left="41"/>
              <w:rPr>
                <w:b/>
                <w:sz w:val="22"/>
                <w:lang w:eastAsia="lt-LT"/>
              </w:rPr>
            </w:pPr>
            <w:r w:rsidRPr="00FA24CF">
              <w:rPr>
                <w:b/>
                <w:sz w:val="22"/>
                <w:lang w:eastAsia="lt-LT"/>
              </w:rPr>
              <w:t>Pagrindiniai darbo su tiksline grupe principai</w:t>
            </w:r>
          </w:p>
          <w:p w14:paraId="3C19ECFA" w14:textId="4274014E" w:rsidR="008A57A8" w:rsidRPr="00FA24CF" w:rsidRDefault="00BA671F" w:rsidP="008A57A8">
            <w:pPr>
              <w:spacing w:before="0" w:after="0"/>
              <w:ind w:left="41"/>
              <w:rPr>
                <w:sz w:val="22"/>
                <w:lang w:eastAsia="lt-LT"/>
              </w:rPr>
            </w:pPr>
            <w:r>
              <w:rPr>
                <w:sz w:val="22"/>
                <w:lang w:eastAsia="lt-LT"/>
              </w:rPr>
              <w:t>„</w:t>
            </w:r>
            <w:r w:rsidR="008A57A8" w:rsidRPr="00FA24CF">
              <w:rPr>
                <w:sz w:val="22"/>
                <w:lang w:eastAsia="lt-LT"/>
              </w:rPr>
              <w:t>Nepalankioje padėtyje</w:t>
            </w:r>
            <w:r>
              <w:rPr>
                <w:sz w:val="22"/>
                <w:lang w:eastAsia="lt-LT"/>
              </w:rPr>
              <w:t>“</w:t>
            </w:r>
            <w:r w:rsidR="008A57A8" w:rsidRPr="00FA24CF">
              <w:rPr>
                <w:sz w:val="22"/>
                <w:lang w:eastAsia="lt-LT"/>
              </w:rPr>
              <w:t xml:space="preserve"> esančiųjų mokymas</w:t>
            </w:r>
          </w:p>
          <w:p w14:paraId="49A50FA8" w14:textId="77777777" w:rsidR="008A57A8" w:rsidRPr="00FA24CF" w:rsidRDefault="008A57A8" w:rsidP="008A57A8">
            <w:pPr>
              <w:spacing w:before="0" w:after="0"/>
              <w:ind w:left="41"/>
              <w:rPr>
                <w:sz w:val="22"/>
                <w:lang w:eastAsia="lt-LT"/>
              </w:rPr>
            </w:pPr>
            <w:r w:rsidRPr="00FA24CF">
              <w:rPr>
                <w:sz w:val="22"/>
                <w:lang w:eastAsia="lt-LT"/>
              </w:rPr>
              <w:t>Tikslinės grupės motyvavimas</w:t>
            </w:r>
          </w:p>
          <w:p w14:paraId="5C567BE4" w14:textId="77777777" w:rsidR="008A57A8" w:rsidRPr="00FA24CF" w:rsidRDefault="008A57A8" w:rsidP="008A57A8">
            <w:pPr>
              <w:spacing w:before="0" w:after="0"/>
              <w:ind w:left="41"/>
              <w:rPr>
                <w:sz w:val="22"/>
                <w:lang w:eastAsia="lt-LT"/>
              </w:rPr>
            </w:pPr>
            <w:r w:rsidRPr="00FA24CF">
              <w:rPr>
                <w:sz w:val="22"/>
                <w:lang w:eastAsia="lt-LT"/>
              </w:rPr>
              <w:t>Būtinos ir bendros mokymo sąlygos</w:t>
            </w:r>
          </w:p>
          <w:p w14:paraId="7CDBCE30" w14:textId="77777777" w:rsidR="008A57A8" w:rsidRPr="00FA24CF" w:rsidRDefault="008A57A8" w:rsidP="008A57A8">
            <w:pPr>
              <w:spacing w:before="0" w:after="0"/>
              <w:ind w:left="41"/>
              <w:rPr>
                <w:sz w:val="22"/>
                <w:lang w:eastAsia="lt-LT"/>
              </w:rPr>
            </w:pPr>
            <w:r w:rsidRPr="00FA24CF">
              <w:rPr>
                <w:sz w:val="22"/>
                <w:lang w:eastAsia="lt-LT"/>
              </w:rPr>
              <w:t>Mokytojas</w:t>
            </w:r>
          </w:p>
          <w:p w14:paraId="17820B04" w14:textId="77777777" w:rsidR="008A57A8" w:rsidRPr="00FA24CF" w:rsidRDefault="008A57A8" w:rsidP="008A57A8">
            <w:pPr>
              <w:spacing w:before="0" w:after="0"/>
              <w:ind w:left="41"/>
              <w:rPr>
                <w:sz w:val="22"/>
                <w:lang w:eastAsia="lt-LT"/>
              </w:rPr>
            </w:pPr>
            <w:r w:rsidRPr="00FA24CF">
              <w:rPr>
                <w:sz w:val="22"/>
                <w:lang w:eastAsia="lt-LT"/>
              </w:rPr>
              <w:t>Mokymas</w:t>
            </w:r>
          </w:p>
          <w:p w14:paraId="72ED4A6D" w14:textId="77777777" w:rsidR="008A57A8" w:rsidRPr="00FA24CF" w:rsidRDefault="008A57A8" w:rsidP="008A57A8">
            <w:pPr>
              <w:spacing w:before="0" w:after="0"/>
              <w:ind w:left="41"/>
              <w:rPr>
                <w:sz w:val="22"/>
                <w:lang w:eastAsia="lt-LT"/>
              </w:rPr>
            </w:pPr>
            <w:r w:rsidRPr="00FA24CF">
              <w:rPr>
                <w:sz w:val="22"/>
                <w:lang w:eastAsia="lt-LT"/>
              </w:rPr>
              <w:t>Priėmimas ir grupės atmosfera</w:t>
            </w:r>
          </w:p>
        </w:tc>
        <w:tc>
          <w:tcPr>
            <w:tcW w:w="1595" w:type="dxa"/>
            <w:vMerge/>
            <w:tcBorders>
              <w:top w:val="nil"/>
              <w:left w:val="nil"/>
              <w:bottom w:val="single" w:sz="8" w:space="0" w:color="000000"/>
              <w:right w:val="single" w:sz="8" w:space="0" w:color="000000"/>
            </w:tcBorders>
            <w:tcMar>
              <w:top w:w="100" w:type="dxa"/>
              <w:left w:w="100" w:type="dxa"/>
              <w:bottom w:w="100" w:type="dxa"/>
              <w:right w:w="100" w:type="dxa"/>
            </w:tcMar>
            <w:vAlign w:val="center"/>
          </w:tcPr>
          <w:p w14:paraId="144D3DB9" w14:textId="77777777" w:rsidR="008A57A8" w:rsidRPr="00FA24CF" w:rsidRDefault="008A57A8" w:rsidP="0087130B">
            <w:pPr>
              <w:widowControl w:val="0"/>
              <w:pBdr>
                <w:top w:val="nil"/>
                <w:left w:val="nil"/>
                <w:bottom w:val="nil"/>
                <w:right w:val="nil"/>
                <w:between w:val="nil"/>
              </w:pBdr>
              <w:spacing w:before="0" w:after="0"/>
              <w:jc w:val="center"/>
              <w:rPr>
                <w:sz w:val="22"/>
                <w:lang w:eastAsia="lt-LT"/>
              </w:rPr>
            </w:pPr>
          </w:p>
        </w:tc>
      </w:tr>
      <w:tr w:rsidR="008A57A8" w:rsidRPr="00FA24CF" w14:paraId="1687608C" w14:textId="77777777" w:rsidTr="00091BD1">
        <w:trPr>
          <w:trHeight w:val="505"/>
        </w:trPr>
        <w:tc>
          <w:tcPr>
            <w:tcW w:w="1801"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35B22EF"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A580E8F" w14:textId="77777777" w:rsidR="008A57A8" w:rsidRPr="00FA24CF" w:rsidRDefault="008A57A8" w:rsidP="008A57A8">
            <w:pPr>
              <w:spacing w:before="0" w:after="0"/>
              <w:rPr>
                <w:b/>
                <w:sz w:val="22"/>
                <w:lang w:eastAsia="lt-LT"/>
              </w:rPr>
            </w:pPr>
            <w:r w:rsidRPr="00FA24CF">
              <w:rPr>
                <w:b/>
                <w:sz w:val="22"/>
                <w:lang w:eastAsia="lt-LT"/>
              </w:rPr>
              <w:t>Susipažinimas su metodologine mokymo(si) sistema</w:t>
            </w:r>
          </w:p>
          <w:p w14:paraId="6F332E6E" w14:textId="77777777" w:rsidR="008A57A8" w:rsidRPr="00FA24CF" w:rsidRDefault="008A57A8" w:rsidP="008A57A8">
            <w:pPr>
              <w:spacing w:before="0" w:after="0"/>
              <w:rPr>
                <w:sz w:val="22"/>
                <w:lang w:eastAsia="lt-LT"/>
              </w:rPr>
            </w:pPr>
            <w:r w:rsidRPr="00FA24CF">
              <w:rPr>
                <w:sz w:val="22"/>
                <w:lang w:eastAsia="lt-LT"/>
              </w:rPr>
              <w:t>Trumpas teorinis įvadas</w:t>
            </w:r>
          </w:p>
          <w:p w14:paraId="198931CB" w14:textId="77777777" w:rsidR="008A57A8" w:rsidRPr="00FA24CF" w:rsidRDefault="008A57A8" w:rsidP="008A57A8">
            <w:pPr>
              <w:spacing w:before="0" w:after="0"/>
              <w:rPr>
                <w:sz w:val="22"/>
                <w:lang w:eastAsia="lt-LT"/>
              </w:rPr>
            </w:pPr>
            <w:r w:rsidRPr="00FA24CF">
              <w:rPr>
                <w:sz w:val="22"/>
                <w:lang w:eastAsia="lt-LT"/>
              </w:rPr>
              <w:t>I dalis. Veiklos pavyzdžio pristatymas</w:t>
            </w:r>
          </w:p>
          <w:p w14:paraId="3F47E7BA" w14:textId="77777777" w:rsidR="008A57A8" w:rsidRPr="00FA24CF" w:rsidRDefault="008A57A8" w:rsidP="008A57A8">
            <w:pPr>
              <w:spacing w:before="0" w:after="0"/>
              <w:rPr>
                <w:sz w:val="22"/>
                <w:lang w:eastAsia="lt-LT"/>
              </w:rPr>
            </w:pPr>
            <w:r w:rsidRPr="00FA24CF">
              <w:rPr>
                <w:sz w:val="22"/>
                <w:lang w:eastAsia="lt-LT"/>
              </w:rPr>
              <w:t>II dalis. Proceso analizė</w:t>
            </w:r>
          </w:p>
          <w:p w14:paraId="4491A023" w14:textId="77777777" w:rsidR="008A57A8" w:rsidRPr="00FA24CF" w:rsidRDefault="008A57A8" w:rsidP="008A57A8">
            <w:pPr>
              <w:spacing w:before="0" w:after="0"/>
              <w:rPr>
                <w:sz w:val="22"/>
                <w:lang w:eastAsia="lt-LT"/>
              </w:rPr>
            </w:pPr>
            <w:r w:rsidRPr="00FA24CF">
              <w:rPr>
                <w:sz w:val="22"/>
                <w:lang w:eastAsia="lt-LT"/>
              </w:rPr>
              <w:t>III dalis. Įgyvendinimo planavimas</w:t>
            </w:r>
          </w:p>
          <w:p w14:paraId="21B94931" w14:textId="77777777" w:rsidR="008A57A8" w:rsidRPr="00FA24CF" w:rsidRDefault="008A57A8" w:rsidP="008A57A8">
            <w:pPr>
              <w:spacing w:before="0" w:after="0"/>
              <w:rPr>
                <w:sz w:val="22"/>
                <w:lang w:eastAsia="lt-LT"/>
              </w:rPr>
            </w:pPr>
            <w:r w:rsidRPr="00FA24CF">
              <w:rPr>
                <w:sz w:val="22"/>
                <w:lang w:eastAsia="lt-LT"/>
              </w:rPr>
              <w:t>Galimos adaptacijos</w:t>
            </w:r>
          </w:p>
          <w:p w14:paraId="5C39948C" w14:textId="77777777" w:rsidR="008A57A8" w:rsidRPr="00FA24CF" w:rsidRDefault="008A57A8" w:rsidP="008A57A8">
            <w:pPr>
              <w:spacing w:before="0" w:after="0"/>
              <w:rPr>
                <w:sz w:val="22"/>
                <w:lang w:eastAsia="lt-LT"/>
              </w:rPr>
            </w:pPr>
            <w:r w:rsidRPr="00FA24CF">
              <w:rPr>
                <w:sz w:val="22"/>
                <w:lang w:eastAsia="lt-LT"/>
              </w:rPr>
              <w:t>Nuorodos</w:t>
            </w:r>
          </w:p>
          <w:p w14:paraId="28049E18" w14:textId="77777777" w:rsidR="008A57A8" w:rsidRPr="00FA24CF" w:rsidRDefault="008A57A8" w:rsidP="008A57A8">
            <w:pPr>
              <w:spacing w:before="0" w:after="0"/>
              <w:rPr>
                <w:sz w:val="22"/>
                <w:shd w:val="clear" w:color="auto" w:fill="F9CB9C"/>
                <w:lang w:eastAsia="lt-LT"/>
              </w:rPr>
            </w:pPr>
            <w:r w:rsidRPr="00FA24CF">
              <w:rPr>
                <w:sz w:val="22"/>
                <w:lang w:eastAsia="lt-LT"/>
              </w:rPr>
              <w:t>1 priedas</w:t>
            </w:r>
            <w:r w:rsidR="00F546C0" w:rsidRPr="00FA24CF">
              <w:rPr>
                <w:sz w:val="22"/>
                <w:lang w:eastAsia="lt-LT"/>
              </w:rPr>
              <w:t xml:space="preserve">: </w:t>
            </w:r>
            <w:r w:rsidR="00F546C0" w:rsidRPr="00FA24CF">
              <w:rPr>
                <w:i/>
                <w:sz w:val="22"/>
              </w:rPr>
              <w:t>Medijų ir informacinis raštingumas Lietuvoje: laikas keisti požiūrį</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431D363" w14:textId="793C793D" w:rsidR="008A57A8" w:rsidRPr="00FA24CF" w:rsidRDefault="008A57A8" w:rsidP="0087130B">
            <w:pPr>
              <w:spacing w:before="0" w:after="0"/>
              <w:ind w:left="140" w:firstLine="20"/>
              <w:jc w:val="center"/>
              <w:rPr>
                <w:sz w:val="22"/>
                <w:lang w:eastAsia="lt-LT"/>
              </w:rPr>
            </w:pPr>
            <w:r w:rsidRPr="00FA24CF">
              <w:rPr>
                <w:sz w:val="22"/>
                <w:lang w:eastAsia="lt-LT"/>
              </w:rPr>
              <w:t>2 val.</w:t>
            </w:r>
          </w:p>
        </w:tc>
      </w:tr>
      <w:tr w:rsidR="008A57A8" w:rsidRPr="00FA24CF" w14:paraId="72B5DD23" w14:textId="77777777" w:rsidTr="00091BD1">
        <w:trPr>
          <w:trHeight w:val="1335"/>
        </w:trPr>
        <w:tc>
          <w:tcPr>
            <w:tcW w:w="1801" w:type="dxa"/>
            <w:vMerge w:val="restart"/>
            <w:tcBorders>
              <w:top w:val="single" w:sz="8" w:space="0" w:color="000000"/>
              <w:left w:val="single" w:sz="8" w:space="0" w:color="000000"/>
              <w:bottom w:val="single" w:sz="4" w:space="0" w:color="auto"/>
              <w:right w:val="single" w:sz="8" w:space="0" w:color="000000"/>
            </w:tcBorders>
            <w:shd w:val="clear" w:color="auto" w:fill="auto"/>
            <w:tcMar>
              <w:top w:w="100" w:type="dxa"/>
              <w:left w:w="100" w:type="dxa"/>
              <w:bottom w:w="100" w:type="dxa"/>
              <w:right w:w="100" w:type="dxa"/>
            </w:tcMar>
            <w:vAlign w:val="center"/>
          </w:tcPr>
          <w:p w14:paraId="628F9DB2" w14:textId="77777777" w:rsidR="008A57A8" w:rsidRPr="00FA24CF" w:rsidRDefault="008A57A8" w:rsidP="008A57A8">
            <w:pPr>
              <w:spacing w:before="0" w:after="0"/>
              <w:rPr>
                <w:b/>
                <w:sz w:val="22"/>
                <w:lang w:eastAsia="lt-LT"/>
              </w:rPr>
            </w:pPr>
            <w:r w:rsidRPr="00FA24CF">
              <w:rPr>
                <w:b/>
                <w:sz w:val="22"/>
                <w:lang w:eastAsia="lt-LT"/>
              </w:rPr>
              <w:t>2 tema:</w:t>
            </w:r>
          </w:p>
          <w:p w14:paraId="3AA19067" w14:textId="77777777" w:rsidR="008A57A8" w:rsidRPr="00FA24CF" w:rsidRDefault="008A57A8" w:rsidP="00F546C0">
            <w:pPr>
              <w:spacing w:before="0" w:after="0"/>
              <w:rPr>
                <w:sz w:val="22"/>
                <w:lang w:eastAsia="lt-LT"/>
              </w:rPr>
            </w:pPr>
            <w:r w:rsidRPr="00FA24CF">
              <w:rPr>
                <w:b/>
                <w:sz w:val="22"/>
                <w:lang w:eastAsia="lt-LT"/>
              </w:rPr>
              <w:t>Moralinės dilemos šiuolaikiniame pasaulyje</w:t>
            </w:r>
          </w:p>
        </w:tc>
        <w:tc>
          <w:tcPr>
            <w:tcW w:w="6096" w:type="dxa"/>
            <w:tcBorders>
              <w:top w:val="single" w:sz="8" w:space="0" w:color="000000"/>
              <w:left w:val="nil"/>
              <w:bottom w:val="single" w:sz="4" w:space="0" w:color="auto"/>
              <w:right w:val="single" w:sz="8" w:space="0" w:color="000000"/>
            </w:tcBorders>
            <w:shd w:val="clear" w:color="auto" w:fill="auto"/>
            <w:tcMar>
              <w:top w:w="100" w:type="dxa"/>
              <w:left w:w="100" w:type="dxa"/>
              <w:bottom w:w="100" w:type="dxa"/>
              <w:right w:w="100" w:type="dxa"/>
            </w:tcMar>
          </w:tcPr>
          <w:p w14:paraId="632D97FB" w14:textId="77777777" w:rsidR="008A57A8" w:rsidRPr="00FA24CF" w:rsidRDefault="008A57A8" w:rsidP="00F546C0">
            <w:pPr>
              <w:spacing w:before="0" w:after="0"/>
              <w:ind w:left="42"/>
              <w:rPr>
                <w:b/>
                <w:sz w:val="22"/>
                <w:lang w:eastAsia="lt-LT"/>
              </w:rPr>
            </w:pPr>
            <w:r w:rsidRPr="00FA24CF">
              <w:rPr>
                <w:b/>
                <w:sz w:val="22"/>
                <w:lang w:eastAsia="lt-LT"/>
              </w:rPr>
              <w:t>Įvadas į temą: Būti žmogumi prieštaringose, konfliktinėse, kritinėse situacijose</w:t>
            </w:r>
          </w:p>
          <w:p w14:paraId="672C6CD8" w14:textId="77777777" w:rsidR="008A57A8" w:rsidRPr="00FA24CF" w:rsidRDefault="008A57A8" w:rsidP="00F546C0">
            <w:pPr>
              <w:spacing w:before="0" w:after="0"/>
              <w:ind w:left="42"/>
              <w:rPr>
                <w:sz w:val="22"/>
                <w:lang w:eastAsia="lt-LT"/>
              </w:rPr>
            </w:pPr>
            <w:r w:rsidRPr="00FA24CF">
              <w:rPr>
                <w:sz w:val="22"/>
                <w:lang w:eastAsia="lt-LT"/>
              </w:rPr>
              <w:t>Sąžiningai mąstančio žmogaus asmeninės savybės</w:t>
            </w:r>
          </w:p>
          <w:p w14:paraId="2E58938E" w14:textId="77777777" w:rsidR="008A57A8" w:rsidRPr="00FA24CF" w:rsidRDefault="008A57A8" w:rsidP="00F546C0">
            <w:pPr>
              <w:spacing w:before="0" w:after="0"/>
              <w:ind w:left="42"/>
              <w:rPr>
                <w:sz w:val="22"/>
                <w:lang w:eastAsia="lt-LT"/>
              </w:rPr>
            </w:pPr>
            <w:r w:rsidRPr="00FA24CF">
              <w:rPr>
                <w:sz w:val="22"/>
                <w:lang w:eastAsia="lt-LT"/>
              </w:rPr>
              <w:t>Drąsa įveikti šališkumą</w:t>
            </w:r>
          </w:p>
          <w:p w14:paraId="17217672" w14:textId="77777777" w:rsidR="008A57A8" w:rsidRPr="00FA24CF" w:rsidRDefault="008A57A8" w:rsidP="00F546C0">
            <w:pPr>
              <w:spacing w:before="0" w:after="0"/>
              <w:ind w:left="42"/>
              <w:rPr>
                <w:sz w:val="22"/>
                <w:lang w:eastAsia="lt-LT"/>
              </w:rPr>
            </w:pPr>
            <w:r w:rsidRPr="00FA24CF">
              <w:rPr>
                <w:sz w:val="22"/>
                <w:lang w:eastAsia="lt-LT"/>
              </w:rPr>
              <w:t>Gebėjimas pasakyti „taip“ ir „ne“</w:t>
            </w:r>
          </w:p>
          <w:p w14:paraId="79C9AE4E" w14:textId="77777777" w:rsidR="008A57A8" w:rsidRPr="00FA24CF" w:rsidRDefault="008A57A8" w:rsidP="00F546C0">
            <w:pPr>
              <w:spacing w:before="0" w:after="0"/>
              <w:ind w:left="42"/>
              <w:rPr>
                <w:sz w:val="22"/>
                <w:lang w:eastAsia="lt-LT"/>
              </w:rPr>
            </w:pPr>
            <w:r w:rsidRPr="00FA24CF">
              <w:rPr>
                <w:sz w:val="22"/>
                <w:lang w:eastAsia="lt-LT"/>
              </w:rPr>
              <w:t>Egocentrizmas ir jo pasekmės</w:t>
            </w:r>
          </w:p>
        </w:tc>
        <w:tc>
          <w:tcPr>
            <w:tcW w:w="1595" w:type="dxa"/>
            <w:tcBorders>
              <w:top w:val="single" w:sz="8" w:space="0" w:color="000000"/>
              <w:left w:val="nil"/>
              <w:bottom w:val="single" w:sz="4" w:space="0" w:color="auto"/>
              <w:right w:val="single" w:sz="8" w:space="0" w:color="000000"/>
            </w:tcBorders>
            <w:shd w:val="clear" w:color="auto" w:fill="auto"/>
            <w:tcMar>
              <w:top w:w="100" w:type="dxa"/>
              <w:left w:w="100" w:type="dxa"/>
              <w:bottom w:w="100" w:type="dxa"/>
              <w:right w:w="100" w:type="dxa"/>
            </w:tcMar>
            <w:vAlign w:val="center"/>
          </w:tcPr>
          <w:p w14:paraId="4930DDB2" w14:textId="77777777" w:rsidR="008A57A8" w:rsidRPr="00FA24CF" w:rsidRDefault="008A57A8" w:rsidP="0087130B">
            <w:pPr>
              <w:spacing w:before="0" w:after="0"/>
              <w:ind w:left="140" w:firstLine="20"/>
              <w:jc w:val="center"/>
              <w:rPr>
                <w:sz w:val="22"/>
                <w:lang w:eastAsia="lt-LT"/>
              </w:rPr>
            </w:pPr>
            <w:r w:rsidRPr="00FA24CF">
              <w:rPr>
                <w:sz w:val="22"/>
                <w:lang w:eastAsia="lt-LT"/>
              </w:rPr>
              <w:t>1,5 val.</w:t>
            </w:r>
          </w:p>
        </w:tc>
      </w:tr>
      <w:tr w:rsidR="008A57A8" w:rsidRPr="00FA24CF" w14:paraId="32F2B7F5" w14:textId="77777777" w:rsidTr="00091BD1">
        <w:trPr>
          <w:trHeight w:val="135"/>
        </w:trPr>
        <w:tc>
          <w:tcPr>
            <w:tcW w:w="1801" w:type="dxa"/>
            <w:vMerge/>
            <w:tcBorders>
              <w:top w:val="single" w:sz="4" w:space="0" w:color="auto"/>
              <w:left w:val="single" w:sz="8" w:space="0" w:color="000000"/>
              <w:bottom w:val="nil"/>
              <w:right w:val="single" w:sz="8" w:space="0" w:color="000000"/>
            </w:tcBorders>
            <w:shd w:val="clear" w:color="auto" w:fill="auto"/>
            <w:tcMar>
              <w:top w:w="100" w:type="dxa"/>
              <w:left w:w="100" w:type="dxa"/>
              <w:bottom w:w="100" w:type="dxa"/>
              <w:right w:w="100" w:type="dxa"/>
            </w:tcMar>
          </w:tcPr>
          <w:p w14:paraId="45F181FF"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5D14FE42" w14:textId="77777777" w:rsidR="008A57A8" w:rsidRPr="00FA24CF" w:rsidRDefault="008A57A8" w:rsidP="00F546C0">
            <w:pPr>
              <w:spacing w:before="0" w:after="0"/>
              <w:ind w:left="42"/>
              <w:rPr>
                <w:sz w:val="22"/>
                <w:lang w:eastAsia="lt-LT"/>
              </w:rPr>
            </w:pPr>
            <w:r w:rsidRPr="00FA24CF">
              <w:rPr>
                <w:b/>
                <w:sz w:val="22"/>
                <w:lang w:eastAsia="lt-LT"/>
              </w:rPr>
              <w:t>1 potemė. Teisingi asmeniniai sprendimai</w:t>
            </w:r>
            <w:r w:rsidRPr="00FA24CF">
              <w:rPr>
                <w:sz w:val="22"/>
                <w:lang w:eastAsia="lt-LT"/>
              </w:rPr>
              <w:t xml:space="preserve">: </w:t>
            </w:r>
          </w:p>
          <w:p w14:paraId="096B1607" w14:textId="77777777" w:rsidR="008A57A8" w:rsidRPr="00FA24CF" w:rsidRDefault="008A57A8" w:rsidP="00F546C0">
            <w:pPr>
              <w:spacing w:before="0" w:after="0"/>
              <w:ind w:left="42"/>
              <w:rPr>
                <w:sz w:val="22"/>
                <w:lang w:eastAsia="lt-LT"/>
              </w:rPr>
            </w:pPr>
            <w:r w:rsidRPr="00FA24CF">
              <w:rPr>
                <w:sz w:val="22"/>
                <w:lang w:eastAsia="lt-LT"/>
              </w:rPr>
              <w:t>Savimonė ir savistaba</w:t>
            </w:r>
          </w:p>
          <w:p w14:paraId="6C38BB2B" w14:textId="77777777" w:rsidR="008A57A8" w:rsidRPr="00FA24CF" w:rsidRDefault="008A57A8" w:rsidP="00F546C0">
            <w:pPr>
              <w:spacing w:before="0" w:after="0"/>
              <w:ind w:left="42"/>
              <w:rPr>
                <w:sz w:val="22"/>
                <w:lang w:eastAsia="lt-LT"/>
              </w:rPr>
            </w:pPr>
            <w:r w:rsidRPr="00FA24CF">
              <w:rPr>
                <w:sz w:val="22"/>
                <w:lang w:eastAsia="lt-LT"/>
              </w:rPr>
              <w:t>Teisingumas</w:t>
            </w:r>
          </w:p>
        </w:tc>
        <w:tc>
          <w:tcPr>
            <w:tcW w:w="1595"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7715C67" w14:textId="77777777" w:rsidR="008A57A8" w:rsidRPr="00FA24CF" w:rsidRDefault="008A57A8" w:rsidP="0087130B">
            <w:pPr>
              <w:spacing w:before="0" w:after="0"/>
              <w:ind w:left="140"/>
              <w:jc w:val="center"/>
              <w:rPr>
                <w:sz w:val="22"/>
                <w:lang w:eastAsia="lt-LT"/>
              </w:rPr>
            </w:pPr>
            <w:r w:rsidRPr="00FA24CF">
              <w:rPr>
                <w:sz w:val="22"/>
                <w:lang w:eastAsia="lt-LT"/>
              </w:rPr>
              <w:t xml:space="preserve">1,5 val. </w:t>
            </w:r>
            <w:r w:rsidR="00F546C0" w:rsidRPr="00FA24CF">
              <w:rPr>
                <w:sz w:val="22"/>
                <w:lang w:eastAsia="lt-LT"/>
              </w:rPr>
              <w:t>kiekviena dalis</w:t>
            </w:r>
          </w:p>
        </w:tc>
      </w:tr>
      <w:tr w:rsidR="008A57A8" w:rsidRPr="00FA24CF" w14:paraId="2EFCBB0E" w14:textId="77777777" w:rsidTr="001249FE">
        <w:trPr>
          <w:trHeight w:val="1133"/>
        </w:trPr>
        <w:tc>
          <w:tcPr>
            <w:tcW w:w="1801" w:type="dxa"/>
            <w:vMerge/>
            <w:tcBorders>
              <w:top w:val="nil"/>
              <w:left w:val="single" w:sz="8" w:space="0" w:color="000000"/>
              <w:bottom w:val="single" w:sz="4" w:space="0" w:color="auto"/>
              <w:right w:val="single" w:sz="8" w:space="0" w:color="000000"/>
            </w:tcBorders>
            <w:shd w:val="clear" w:color="auto" w:fill="auto"/>
            <w:tcMar>
              <w:top w:w="100" w:type="dxa"/>
              <w:left w:w="100" w:type="dxa"/>
              <w:bottom w:w="100" w:type="dxa"/>
              <w:right w:w="100" w:type="dxa"/>
            </w:tcMar>
          </w:tcPr>
          <w:p w14:paraId="2487F1FF"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0E5B7BC3" w14:textId="77777777" w:rsidR="008A57A8" w:rsidRPr="00FA24CF" w:rsidRDefault="008A57A8" w:rsidP="00F546C0">
            <w:pPr>
              <w:spacing w:before="0" w:after="0"/>
              <w:ind w:left="42"/>
              <w:rPr>
                <w:sz w:val="22"/>
                <w:lang w:eastAsia="lt-LT"/>
              </w:rPr>
            </w:pPr>
            <w:r w:rsidRPr="00FA24CF">
              <w:rPr>
                <w:b/>
                <w:sz w:val="22"/>
                <w:lang w:eastAsia="lt-LT"/>
              </w:rPr>
              <w:t>2 potemė. Sąžiningi tarpasmeniniai sprendimai</w:t>
            </w:r>
            <w:r w:rsidRPr="00FA24CF">
              <w:rPr>
                <w:sz w:val="22"/>
                <w:lang w:eastAsia="lt-LT"/>
              </w:rPr>
              <w:t xml:space="preserve">: </w:t>
            </w:r>
          </w:p>
          <w:p w14:paraId="66A79D30" w14:textId="77777777" w:rsidR="008A57A8" w:rsidRPr="00FA24CF" w:rsidRDefault="008A57A8" w:rsidP="00F546C0">
            <w:pPr>
              <w:spacing w:before="0" w:after="0"/>
              <w:ind w:left="42"/>
              <w:rPr>
                <w:sz w:val="22"/>
                <w:lang w:eastAsia="lt-LT"/>
              </w:rPr>
            </w:pPr>
            <w:r w:rsidRPr="00FA24CF">
              <w:rPr>
                <w:sz w:val="22"/>
                <w:lang w:eastAsia="lt-LT"/>
              </w:rPr>
              <w:t>Gebėjimas klausytis ir išgirsti</w:t>
            </w:r>
          </w:p>
          <w:p w14:paraId="474620DD" w14:textId="77777777" w:rsidR="008A57A8" w:rsidRPr="00FA24CF" w:rsidRDefault="008A57A8" w:rsidP="00F546C0">
            <w:pPr>
              <w:spacing w:before="0" w:after="0"/>
              <w:ind w:left="42"/>
              <w:rPr>
                <w:sz w:val="22"/>
                <w:lang w:eastAsia="lt-LT"/>
              </w:rPr>
            </w:pPr>
            <w:r w:rsidRPr="00FA24CF">
              <w:rPr>
                <w:sz w:val="22"/>
                <w:lang w:eastAsia="lt-LT"/>
              </w:rPr>
              <w:t>Noras ir pasirengimas padėti</w:t>
            </w:r>
          </w:p>
          <w:p w14:paraId="6867A3BC" w14:textId="77777777" w:rsidR="008A57A8" w:rsidRPr="00FA24CF" w:rsidRDefault="008A57A8" w:rsidP="00F546C0">
            <w:pPr>
              <w:spacing w:before="0" w:after="0"/>
              <w:ind w:left="42"/>
              <w:rPr>
                <w:sz w:val="22"/>
                <w:lang w:eastAsia="lt-LT"/>
              </w:rPr>
            </w:pPr>
            <w:r w:rsidRPr="00FA24CF">
              <w:rPr>
                <w:sz w:val="22"/>
                <w:lang w:eastAsia="lt-LT"/>
              </w:rPr>
              <w:t>Rūpestis kitais asmeninėje ir profesinėje aplinkoje</w:t>
            </w:r>
          </w:p>
        </w:tc>
        <w:tc>
          <w:tcPr>
            <w:tcW w:w="1595"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vAlign w:val="center"/>
          </w:tcPr>
          <w:p w14:paraId="6B016140" w14:textId="77777777" w:rsidR="008A57A8" w:rsidRPr="00FA24CF" w:rsidRDefault="008A57A8" w:rsidP="0087130B">
            <w:pPr>
              <w:spacing w:before="0" w:after="0"/>
              <w:ind w:left="140" w:firstLine="20"/>
              <w:jc w:val="center"/>
              <w:rPr>
                <w:sz w:val="22"/>
                <w:lang w:eastAsia="lt-LT"/>
              </w:rPr>
            </w:pPr>
            <w:r w:rsidRPr="00FA24CF">
              <w:rPr>
                <w:sz w:val="22"/>
                <w:lang w:eastAsia="lt-LT"/>
              </w:rPr>
              <w:t>1,5 val.</w:t>
            </w:r>
            <w:r w:rsidR="00F546C0" w:rsidRPr="00FA24CF">
              <w:rPr>
                <w:sz w:val="22"/>
                <w:lang w:eastAsia="lt-LT"/>
              </w:rPr>
              <w:t xml:space="preserve"> kiekviena dalis</w:t>
            </w:r>
          </w:p>
        </w:tc>
      </w:tr>
      <w:tr w:rsidR="008A57A8" w:rsidRPr="00FA24CF" w14:paraId="227B69FE" w14:textId="77777777" w:rsidTr="001249FE">
        <w:trPr>
          <w:trHeight w:val="1290"/>
        </w:trPr>
        <w:tc>
          <w:tcPr>
            <w:tcW w:w="1801" w:type="dxa"/>
            <w:tcBorders>
              <w:top w:val="single" w:sz="4" w:space="0" w:color="auto"/>
              <w:left w:val="single" w:sz="8" w:space="0" w:color="000000"/>
              <w:bottom w:val="single" w:sz="8" w:space="0" w:color="000000"/>
              <w:right w:val="single" w:sz="8" w:space="0" w:color="000000"/>
            </w:tcBorders>
            <w:shd w:val="clear" w:color="auto" w:fill="auto"/>
            <w:tcMar>
              <w:top w:w="20" w:type="dxa"/>
              <w:left w:w="20" w:type="dxa"/>
              <w:bottom w:w="20" w:type="dxa"/>
              <w:right w:w="20" w:type="dxa"/>
            </w:tcMar>
          </w:tcPr>
          <w:p w14:paraId="30A0C3A8" w14:textId="77777777" w:rsidR="008A57A8" w:rsidRPr="00FA24CF" w:rsidRDefault="008A57A8" w:rsidP="008A57A8">
            <w:pPr>
              <w:spacing w:after="240"/>
              <w:rPr>
                <w:sz w:val="22"/>
                <w:lang w:eastAsia="lt-LT"/>
              </w:rPr>
            </w:pPr>
          </w:p>
        </w:tc>
        <w:tc>
          <w:tcPr>
            <w:tcW w:w="609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227EC705" w14:textId="77777777" w:rsidR="008A57A8" w:rsidRPr="00FA24CF" w:rsidRDefault="008A57A8" w:rsidP="00F546C0">
            <w:pPr>
              <w:spacing w:before="0" w:after="0"/>
              <w:ind w:left="42"/>
              <w:rPr>
                <w:sz w:val="22"/>
                <w:lang w:eastAsia="lt-LT"/>
              </w:rPr>
            </w:pPr>
            <w:r w:rsidRPr="00FA24CF">
              <w:rPr>
                <w:b/>
                <w:sz w:val="22"/>
                <w:lang w:eastAsia="lt-LT"/>
              </w:rPr>
              <w:t>3 potemė. Sąžiningi socialiniai sprendimai</w:t>
            </w:r>
            <w:r w:rsidRPr="00FA24CF">
              <w:rPr>
                <w:sz w:val="22"/>
                <w:lang w:eastAsia="lt-LT"/>
              </w:rPr>
              <w:t xml:space="preserve">: </w:t>
            </w:r>
          </w:p>
          <w:p w14:paraId="74A5CD20" w14:textId="77777777" w:rsidR="008A57A8" w:rsidRPr="00FA24CF" w:rsidRDefault="008A57A8" w:rsidP="00F546C0">
            <w:pPr>
              <w:spacing w:before="0" w:after="0"/>
              <w:ind w:left="42"/>
              <w:rPr>
                <w:sz w:val="22"/>
                <w:lang w:eastAsia="lt-LT"/>
              </w:rPr>
            </w:pPr>
            <w:r w:rsidRPr="00FA24CF">
              <w:rPr>
                <w:sz w:val="22"/>
                <w:lang w:eastAsia="lt-LT"/>
              </w:rPr>
              <w:t>Atsakingi ir kritiški sprendimai</w:t>
            </w:r>
          </w:p>
          <w:p w14:paraId="17BB3B50" w14:textId="77777777" w:rsidR="008A57A8" w:rsidRPr="00FA24CF" w:rsidRDefault="008A57A8" w:rsidP="00F546C0">
            <w:pPr>
              <w:spacing w:before="0" w:after="0"/>
              <w:ind w:left="42"/>
              <w:rPr>
                <w:sz w:val="22"/>
                <w:lang w:eastAsia="lt-LT"/>
              </w:rPr>
            </w:pPr>
            <w:r w:rsidRPr="00FA24CF">
              <w:rPr>
                <w:sz w:val="22"/>
                <w:lang w:eastAsia="lt-LT"/>
              </w:rPr>
              <w:t>Individualumas ir socialumas</w:t>
            </w:r>
          </w:p>
          <w:p w14:paraId="04DF3B1E" w14:textId="77777777" w:rsidR="008A57A8" w:rsidRPr="00FA24CF" w:rsidRDefault="008A57A8" w:rsidP="00F546C0">
            <w:pPr>
              <w:spacing w:before="0" w:after="0"/>
              <w:ind w:left="42"/>
              <w:rPr>
                <w:sz w:val="22"/>
                <w:lang w:eastAsia="lt-LT"/>
              </w:rPr>
            </w:pPr>
            <w:r w:rsidRPr="00FA24CF">
              <w:rPr>
                <w:sz w:val="22"/>
                <w:lang w:eastAsia="lt-LT"/>
              </w:rPr>
              <w:t>Asmeninė laisvė ir socialinė atsakomybė</w:t>
            </w:r>
          </w:p>
        </w:tc>
        <w:tc>
          <w:tcPr>
            <w:tcW w:w="1595"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2EB9337" w14:textId="77777777" w:rsidR="008A57A8" w:rsidRPr="00FA24CF" w:rsidRDefault="008A57A8" w:rsidP="0087130B">
            <w:pPr>
              <w:spacing w:before="0" w:after="0"/>
              <w:ind w:left="140" w:firstLine="20"/>
              <w:jc w:val="center"/>
              <w:rPr>
                <w:sz w:val="22"/>
                <w:lang w:eastAsia="lt-LT"/>
              </w:rPr>
            </w:pPr>
            <w:r w:rsidRPr="00FA24CF">
              <w:rPr>
                <w:sz w:val="22"/>
                <w:lang w:eastAsia="lt-LT"/>
              </w:rPr>
              <w:t>1,5 val.</w:t>
            </w:r>
            <w:r w:rsidR="00F546C0" w:rsidRPr="00FA24CF">
              <w:rPr>
                <w:sz w:val="22"/>
                <w:lang w:eastAsia="lt-LT"/>
              </w:rPr>
              <w:t xml:space="preserve"> kiekviena dalis</w:t>
            </w:r>
          </w:p>
        </w:tc>
      </w:tr>
      <w:tr w:rsidR="008A57A8" w:rsidRPr="00FA24CF" w14:paraId="36D014F5" w14:textId="77777777" w:rsidTr="001249FE">
        <w:trPr>
          <w:trHeight w:val="1176"/>
        </w:trPr>
        <w:tc>
          <w:tcPr>
            <w:tcW w:w="1801"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39DF3EA" w14:textId="77777777" w:rsidR="008A57A8" w:rsidRPr="00FA24CF" w:rsidRDefault="008A57A8" w:rsidP="008A57A8">
            <w:pPr>
              <w:spacing w:before="0" w:after="0"/>
              <w:rPr>
                <w:b/>
                <w:sz w:val="22"/>
                <w:lang w:eastAsia="lt-LT"/>
              </w:rPr>
            </w:pPr>
            <w:r w:rsidRPr="00FA24CF">
              <w:rPr>
                <w:b/>
                <w:sz w:val="22"/>
                <w:lang w:eastAsia="lt-LT"/>
              </w:rPr>
              <w:t>3 tema:</w:t>
            </w:r>
          </w:p>
          <w:p w14:paraId="0DA34329" w14:textId="77777777" w:rsidR="008A57A8" w:rsidRPr="00FA24CF" w:rsidRDefault="008A57A8" w:rsidP="008A57A8">
            <w:pPr>
              <w:spacing w:before="0" w:after="0"/>
              <w:rPr>
                <w:b/>
                <w:sz w:val="22"/>
                <w:lang w:eastAsia="lt-LT"/>
              </w:rPr>
            </w:pPr>
            <w:r w:rsidRPr="00FA24CF">
              <w:rPr>
                <w:b/>
                <w:sz w:val="22"/>
                <w:lang w:eastAsia="lt-LT"/>
              </w:rPr>
              <w:t>Informacija grįsti sprendimai</w:t>
            </w:r>
          </w:p>
          <w:p w14:paraId="4B5425C7" w14:textId="77777777" w:rsidR="008A57A8" w:rsidRPr="00FA24CF" w:rsidRDefault="008A57A8" w:rsidP="008A57A8">
            <w:pPr>
              <w:spacing w:before="0" w:after="0"/>
              <w:rPr>
                <w:rFonts w:eastAsia="Times New Roman"/>
                <w:sz w:val="22"/>
                <w:lang w:eastAsia="lt-LT"/>
              </w:rPr>
            </w:pPr>
            <w:r w:rsidRPr="00FA24CF">
              <w:rPr>
                <w:rFonts w:eastAsia="Times New Roman"/>
                <w:sz w:val="22"/>
                <w:lang w:eastAsia="lt-LT"/>
              </w:rPr>
              <w:t xml:space="preserve"> </w:t>
            </w: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3A31BC" w14:textId="77777777" w:rsidR="008A57A8" w:rsidRPr="00FA24CF" w:rsidRDefault="008A57A8" w:rsidP="00F546C0">
            <w:pPr>
              <w:spacing w:before="0" w:after="0"/>
              <w:ind w:left="42"/>
              <w:rPr>
                <w:b/>
                <w:sz w:val="22"/>
                <w:lang w:eastAsia="lt-LT"/>
              </w:rPr>
            </w:pPr>
            <w:r w:rsidRPr="00FA24CF">
              <w:rPr>
                <w:b/>
                <w:sz w:val="22"/>
                <w:lang w:eastAsia="lt-LT"/>
              </w:rPr>
              <w:t>Įvadas į temą:</w:t>
            </w:r>
          </w:p>
          <w:p w14:paraId="3192EF76" w14:textId="77777777" w:rsidR="008A57A8" w:rsidRPr="00FA24CF" w:rsidRDefault="008A57A8" w:rsidP="00F546C0">
            <w:pPr>
              <w:spacing w:before="0" w:after="0"/>
              <w:ind w:left="42"/>
              <w:rPr>
                <w:sz w:val="22"/>
                <w:lang w:eastAsia="lt-LT"/>
              </w:rPr>
            </w:pPr>
            <w:r w:rsidRPr="00FA24CF">
              <w:rPr>
                <w:sz w:val="22"/>
                <w:lang w:eastAsia="lt-LT"/>
              </w:rPr>
              <w:t>Apžvalga</w:t>
            </w:r>
          </w:p>
          <w:p w14:paraId="6CF94693" w14:textId="77777777" w:rsidR="008A57A8" w:rsidRPr="00FA24CF" w:rsidRDefault="008A57A8" w:rsidP="00F546C0">
            <w:pPr>
              <w:spacing w:before="0" w:after="0"/>
              <w:ind w:left="42"/>
              <w:rPr>
                <w:sz w:val="22"/>
                <w:lang w:eastAsia="lt-LT"/>
              </w:rPr>
            </w:pPr>
            <w:r w:rsidRPr="00FA24CF">
              <w:rPr>
                <w:sz w:val="22"/>
                <w:lang w:eastAsia="lt-LT"/>
              </w:rPr>
              <w:t>Apie ką tai</w:t>
            </w:r>
          </w:p>
          <w:p w14:paraId="321564E6" w14:textId="77777777" w:rsidR="008A57A8" w:rsidRPr="00FA24CF" w:rsidRDefault="008A57A8" w:rsidP="00F546C0">
            <w:pPr>
              <w:spacing w:before="0" w:after="0"/>
              <w:ind w:left="42"/>
              <w:rPr>
                <w:sz w:val="22"/>
                <w:lang w:eastAsia="lt-LT"/>
              </w:rPr>
            </w:pPr>
            <w:r w:rsidRPr="00FA24CF">
              <w:rPr>
                <w:sz w:val="22"/>
                <w:lang w:eastAsia="lt-LT"/>
              </w:rPr>
              <w:t>Struktūra</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9CC89D1" w14:textId="77777777" w:rsidR="008A57A8" w:rsidRPr="00FA24CF" w:rsidRDefault="008A57A8" w:rsidP="0087130B">
            <w:pPr>
              <w:spacing w:before="0" w:after="0"/>
              <w:ind w:left="140" w:firstLine="20"/>
              <w:jc w:val="center"/>
              <w:rPr>
                <w:b/>
                <w:sz w:val="22"/>
                <w:lang w:eastAsia="lt-LT"/>
              </w:rPr>
            </w:pPr>
            <w:r w:rsidRPr="00FA24CF">
              <w:rPr>
                <w:sz w:val="22"/>
                <w:lang w:eastAsia="lt-LT"/>
              </w:rPr>
              <w:t>1,5 val.</w:t>
            </w:r>
          </w:p>
        </w:tc>
      </w:tr>
      <w:tr w:rsidR="008A57A8" w:rsidRPr="00FA24CF" w14:paraId="0E107584" w14:textId="77777777" w:rsidTr="001249FE">
        <w:trPr>
          <w:trHeight w:val="184"/>
        </w:trPr>
        <w:tc>
          <w:tcPr>
            <w:tcW w:w="180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7C0C28F" w14:textId="77777777" w:rsidR="008A57A8" w:rsidRPr="00FA24CF" w:rsidRDefault="008A57A8" w:rsidP="008A57A8">
            <w:pPr>
              <w:widowControl w:val="0"/>
              <w:pBdr>
                <w:top w:val="nil"/>
                <w:left w:val="nil"/>
                <w:bottom w:val="nil"/>
                <w:right w:val="nil"/>
                <w:between w:val="nil"/>
              </w:pBdr>
              <w:spacing w:before="0" w:after="0"/>
              <w:rPr>
                <w:b/>
                <w:sz w:val="22"/>
                <w:lang w:eastAsia="lt-LT"/>
              </w:rPr>
            </w:pP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F4D3B2" w14:textId="77777777" w:rsidR="008A57A8" w:rsidRPr="00FA24CF" w:rsidRDefault="008A57A8" w:rsidP="00F546C0">
            <w:pPr>
              <w:spacing w:before="0" w:after="0"/>
              <w:ind w:left="42"/>
              <w:rPr>
                <w:b/>
                <w:sz w:val="22"/>
                <w:lang w:eastAsia="lt-LT"/>
              </w:rPr>
            </w:pPr>
            <w:r w:rsidRPr="00FA24CF">
              <w:rPr>
                <w:b/>
                <w:sz w:val="22"/>
                <w:lang w:eastAsia="lt-LT"/>
              </w:rPr>
              <w:t>1 potemė. Vartojimo sprendimai:</w:t>
            </w:r>
          </w:p>
          <w:p w14:paraId="136A3526" w14:textId="77777777" w:rsidR="008A57A8" w:rsidRPr="00FA24CF" w:rsidRDefault="008A57A8" w:rsidP="00F546C0">
            <w:pPr>
              <w:spacing w:before="0" w:after="0"/>
              <w:ind w:left="42"/>
              <w:rPr>
                <w:sz w:val="22"/>
                <w:lang w:eastAsia="lt-LT"/>
              </w:rPr>
            </w:pPr>
            <w:r w:rsidRPr="00FA24CF">
              <w:rPr>
                <w:sz w:val="22"/>
                <w:lang w:eastAsia="lt-LT"/>
              </w:rPr>
              <w:t>Poveikis sveikatai ir aplinkai</w:t>
            </w:r>
          </w:p>
          <w:p w14:paraId="6C85B257" w14:textId="77777777" w:rsidR="008A57A8" w:rsidRPr="00FA24CF" w:rsidRDefault="008A57A8" w:rsidP="00F546C0">
            <w:pPr>
              <w:spacing w:before="0" w:after="0"/>
              <w:ind w:left="42"/>
              <w:rPr>
                <w:sz w:val="22"/>
                <w:lang w:eastAsia="lt-LT"/>
              </w:rPr>
            </w:pPr>
            <w:r w:rsidRPr="00FA24CF">
              <w:rPr>
                <w:sz w:val="22"/>
                <w:lang w:eastAsia="lt-LT"/>
              </w:rPr>
              <w:t>Produktų etikečių supratimas</w:t>
            </w:r>
          </w:p>
          <w:p w14:paraId="6017B501" w14:textId="77777777" w:rsidR="008A57A8" w:rsidRPr="00FA24CF" w:rsidRDefault="008A57A8" w:rsidP="00F546C0">
            <w:pPr>
              <w:spacing w:before="0" w:after="0"/>
              <w:ind w:left="42"/>
              <w:rPr>
                <w:sz w:val="22"/>
                <w:lang w:eastAsia="lt-LT"/>
              </w:rPr>
            </w:pPr>
            <w:r w:rsidRPr="00FA24CF">
              <w:rPr>
                <w:sz w:val="22"/>
                <w:lang w:eastAsia="lt-LT"/>
              </w:rPr>
              <w:t>Oficialios tikrinimo įstaigos</w:t>
            </w:r>
          </w:p>
          <w:p w14:paraId="0887DBE1" w14:textId="77777777" w:rsidR="008A57A8" w:rsidRPr="00FA24CF" w:rsidRDefault="008A57A8" w:rsidP="00F546C0">
            <w:pPr>
              <w:spacing w:before="0" w:after="0"/>
              <w:ind w:left="42"/>
              <w:rPr>
                <w:sz w:val="22"/>
                <w:lang w:eastAsia="lt-LT"/>
              </w:rPr>
            </w:pPr>
            <w:r w:rsidRPr="00FA24CF">
              <w:rPr>
                <w:sz w:val="22"/>
                <w:lang w:eastAsia="lt-LT"/>
              </w:rPr>
              <w:t>Informacijos stoka</w:t>
            </w:r>
          </w:p>
          <w:p w14:paraId="5F0B0B85" w14:textId="77777777" w:rsidR="008A57A8" w:rsidRPr="00FA24CF" w:rsidRDefault="008A57A8" w:rsidP="00F546C0">
            <w:pPr>
              <w:spacing w:before="0" w:after="0"/>
              <w:ind w:left="42"/>
              <w:rPr>
                <w:sz w:val="22"/>
                <w:lang w:eastAsia="lt-LT"/>
              </w:rPr>
            </w:pPr>
            <w:r w:rsidRPr="00FA24CF">
              <w:rPr>
                <w:sz w:val="22"/>
                <w:lang w:eastAsia="lt-LT"/>
              </w:rPr>
              <w:t>Išankstinės prielaidos ir nuostatos</w:t>
            </w:r>
          </w:p>
          <w:p w14:paraId="45C5E3C7" w14:textId="77777777" w:rsidR="008A57A8" w:rsidRPr="00FA24CF" w:rsidRDefault="008A57A8" w:rsidP="00F546C0">
            <w:pPr>
              <w:spacing w:before="0" w:after="0"/>
              <w:ind w:left="42"/>
              <w:rPr>
                <w:sz w:val="22"/>
                <w:lang w:eastAsia="lt-LT"/>
              </w:rPr>
            </w:pPr>
            <w:r w:rsidRPr="00FA24CF">
              <w:rPr>
                <w:sz w:val="22"/>
                <w:lang w:eastAsia="lt-LT"/>
              </w:rPr>
              <w:t>Šališkas patvirtinimas</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3C029CD" w14:textId="77777777" w:rsidR="008A57A8" w:rsidRPr="00FA24CF" w:rsidRDefault="008A57A8" w:rsidP="0087130B">
            <w:pPr>
              <w:spacing w:before="0" w:after="0"/>
              <w:ind w:left="140" w:firstLine="20"/>
              <w:jc w:val="center"/>
              <w:rPr>
                <w:sz w:val="22"/>
                <w:lang w:eastAsia="lt-LT"/>
              </w:rPr>
            </w:pPr>
            <w:r w:rsidRPr="00FA24CF">
              <w:rPr>
                <w:sz w:val="22"/>
                <w:lang w:eastAsia="lt-LT"/>
              </w:rPr>
              <w:t>1,5 val.</w:t>
            </w:r>
          </w:p>
        </w:tc>
      </w:tr>
      <w:tr w:rsidR="008A57A8" w:rsidRPr="00FA24CF" w14:paraId="5A1C624C" w14:textId="77777777" w:rsidTr="001249FE">
        <w:trPr>
          <w:trHeight w:val="260"/>
        </w:trPr>
        <w:tc>
          <w:tcPr>
            <w:tcW w:w="180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8790CD7"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EE5D4F" w14:textId="77777777" w:rsidR="008A57A8" w:rsidRPr="00FA24CF" w:rsidRDefault="008A57A8" w:rsidP="00F546C0">
            <w:pPr>
              <w:spacing w:before="0" w:after="0"/>
              <w:ind w:left="42"/>
              <w:rPr>
                <w:sz w:val="22"/>
                <w:lang w:eastAsia="lt-LT"/>
              </w:rPr>
            </w:pPr>
            <w:r w:rsidRPr="00FA24CF">
              <w:rPr>
                <w:b/>
                <w:sz w:val="22"/>
                <w:lang w:eastAsia="lt-LT"/>
              </w:rPr>
              <w:t>2 potemė. Pati</w:t>
            </w:r>
            <w:r w:rsidR="00FD6E67" w:rsidRPr="00FA24CF">
              <w:rPr>
                <w:b/>
                <w:sz w:val="22"/>
                <w:lang w:eastAsia="lt-LT"/>
              </w:rPr>
              <w:t xml:space="preserve">kimi informacijos </w:t>
            </w:r>
            <w:r w:rsidRPr="00FA24CF">
              <w:rPr>
                <w:b/>
                <w:sz w:val="22"/>
                <w:lang w:eastAsia="lt-LT"/>
              </w:rPr>
              <w:t>šaltiniai</w:t>
            </w:r>
            <w:r w:rsidRPr="00FA24CF">
              <w:rPr>
                <w:sz w:val="22"/>
                <w:lang w:eastAsia="lt-LT"/>
              </w:rPr>
              <w:t>:</w:t>
            </w:r>
          </w:p>
          <w:p w14:paraId="417E8B4C" w14:textId="77777777" w:rsidR="008A57A8" w:rsidRPr="00FA24CF" w:rsidRDefault="008A57A8" w:rsidP="00F546C0">
            <w:pPr>
              <w:spacing w:before="0" w:after="0"/>
              <w:ind w:left="42"/>
              <w:rPr>
                <w:sz w:val="22"/>
                <w:lang w:eastAsia="lt-LT"/>
              </w:rPr>
            </w:pPr>
            <w:r w:rsidRPr="00FA24CF">
              <w:rPr>
                <w:sz w:val="22"/>
                <w:lang w:eastAsia="lt-LT"/>
              </w:rPr>
              <w:t>Kokybė kaip informacijos standartas</w:t>
            </w:r>
          </w:p>
          <w:p w14:paraId="2EB2B628" w14:textId="77777777" w:rsidR="008A57A8" w:rsidRPr="00FA24CF" w:rsidRDefault="008A57A8" w:rsidP="00F546C0">
            <w:pPr>
              <w:spacing w:before="0" w:after="0"/>
              <w:ind w:left="42"/>
              <w:rPr>
                <w:sz w:val="22"/>
                <w:lang w:eastAsia="lt-LT"/>
              </w:rPr>
            </w:pPr>
            <w:r w:rsidRPr="00FA24CF">
              <w:rPr>
                <w:sz w:val="22"/>
                <w:lang w:eastAsia="lt-LT"/>
              </w:rPr>
              <w:t>Nuorodos</w:t>
            </w:r>
          </w:p>
          <w:p w14:paraId="1902E451" w14:textId="77777777" w:rsidR="008A57A8" w:rsidRPr="00FA24CF" w:rsidRDefault="008A57A8" w:rsidP="00F546C0">
            <w:pPr>
              <w:spacing w:before="0" w:after="0"/>
              <w:ind w:left="42"/>
              <w:rPr>
                <w:sz w:val="22"/>
                <w:lang w:eastAsia="lt-LT"/>
              </w:rPr>
            </w:pPr>
            <w:r w:rsidRPr="00FA24CF">
              <w:rPr>
                <w:sz w:val="22"/>
                <w:lang w:eastAsia="lt-LT"/>
              </w:rPr>
              <w:t>Pirminiai ir antriniai šaltiniai</w:t>
            </w:r>
          </w:p>
          <w:p w14:paraId="1EFDAB5A" w14:textId="77777777" w:rsidR="008A57A8" w:rsidRPr="00FA24CF" w:rsidRDefault="008A57A8" w:rsidP="00F546C0">
            <w:pPr>
              <w:spacing w:before="0" w:after="0"/>
              <w:ind w:left="42"/>
              <w:rPr>
                <w:sz w:val="22"/>
                <w:lang w:eastAsia="lt-LT"/>
              </w:rPr>
            </w:pPr>
            <w:r w:rsidRPr="00FA24CF">
              <w:rPr>
                <w:sz w:val="22"/>
                <w:lang w:eastAsia="lt-LT"/>
              </w:rPr>
              <w:t>Oficialios organizacijos</w:t>
            </w:r>
          </w:p>
          <w:p w14:paraId="04A370D1" w14:textId="77777777" w:rsidR="008A57A8" w:rsidRPr="00FA24CF" w:rsidRDefault="008A57A8" w:rsidP="00F546C0">
            <w:pPr>
              <w:spacing w:before="0" w:after="0"/>
              <w:ind w:left="42"/>
              <w:rPr>
                <w:sz w:val="22"/>
                <w:lang w:eastAsia="lt-LT"/>
              </w:rPr>
            </w:pPr>
            <w:r w:rsidRPr="00FA24CF">
              <w:rPr>
                <w:sz w:val="22"/>
                <w:lang w:eastAsia="lt-LT"/>
              </w:rPr>
              <w:t>Mokslo bendruomenė</w:t>
            </w:r>
          </w:p>
          <w:p w14:paraId="0D2BC298" w14:textId="77777777" w:rsidR="008A57A8" w:rsidRPr="00FA24CF" w:rsidRDefault="008A57A8" w:rsidP="00F546C0">
            <w:pPr>
              <w:spacing w:before="0" w:after="0"/>
              <w:ind w:left="42"/>
              <w:rPr>
                <w:sz w:val="22"/>
                <w:lang w:eastAsia="lt-LT"/>
              </w:rPr>
            </w:pPr>
            <w:r w:rsidRPr="00FA24CF">
              <w:rPr>
                <w:sz w:val="22"/>
                <w:lang w:eastAsia="lt-LT"/>
              </w:rPr>
              <w:t>Trūkstama informacija</w:t>
            </w:r>
          </w:p>
          <w:p w14:paraId="62D4EB54" w14:textId="77777777" w:rsidR="008A57A8" w:rsidRPr="00FA24CF" w:rsidRDefault="00F546C0" w:rsidP="00F546C0">
            <w:pPr>
              <w:spacing w:before="0" w:after="0"/>
              <w:ind w:left="42"/>
              <w:rPr>
                <w:sz w:val="22"/>
                <w:lang w:eastAsia="lt-LT"/>
              </w:rPr>
            </w:pPr>
            <w:r w:rsidRPr="00FA24CF">
              <w:rPr>
                <w:sz w:val="22"/>
                <w:lang w:eastAsia="lt-LT"/>
              </w:rPr>
              <w:t>„</w:t>
            </w:r>
            <w:r w:rsidR="008A57A8" w:rsidRPr="00FA24CF">
              <w:rPr>
                <w:sz w:val="22"/>
                <w:lang w:eastAsia="lt-LT"/>
              </w:rPr>
              <w:t>Vyšni</w:t>
            </w:r>
            <w:r w:rsidRPr="00FA24CF">
              <w:rPr>
                <w:sz w:val="22"/>
                <w:lang w:eastAsia="lt-LT"/>
              </w:rPr>
              <w:t>os ant torto“</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D54D281" w14:textId="77777777" w:rsidR="008A57A8" w:rsidRPr="00FA24CF" w:rsidRDefault="008A57A8" w:rsidP="0087130B">
            <w:pPr>
              <w:spacing w:before="0" w:after="0"/>
              <w:ind w:left="140" w:firstLine="20"/>
              <w:jc w:val="center"/>
              <w:rPr>
                <w:sz w:val="22"/>
                <w:lang w:eastAsia="lt-LT"/>
              </w:rPr>
            </w:pPr>
            <w:r w:rsidRPr="00FA24CF">
              <w:rPr>
                <w:sz w:val="22"/>
                <w:lang w:eastAsia="lt-LT"/>
              </w:rPr>
              <w:t>3 val.</w:t>
            </w:r>
          </w:p>
        </w:tc>
      </w:tr>
      <w:tr w:rsidR="008A57A8" w:rsidRPr="00FA24CF" w14:paraId="7EF4A3A3" w14:textId="77777777" w:rsidTr="001249FE">
        <w:trPr>
          <w:trHeight w:val="300"/>
        </w:trPr>
        <w:tc>
          <w:tcPr>
            <w:tcW w:w="180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DF3E9BC"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5A88E4" w14:textId="77777777" w:rsidR="008A57A8" w:rsidRPr="00FA24CF" w:rsidRDefault="008A57A8" w:rsidP="00F546C0">
            <w:pPr>
              <w:spacing w:before="0" w:after="0"/>
              <w:ind w:left="42"/>
              <w:rPr>
                <w:b/>
                <w:sz w:val="22"/>
                <w:lang w:eastAsia="lt-LT"/>
              </w:rPr>
            </w:pPr>
            <w:r w:rsidRPr="00FA24CF">
              <w:rPr>
                <w:b/>
                <w:sz w:val="22"/>
                <w:lang w:eastAsia="lt-LT"/>
              </w:rPr>
              <w:t>3 potemė. Elektroninių prietaisų ir ekranų naudojimas</w:t>
            </w:r>
          </w:p>
          <w:p w14:paraId="69428A7D" w14:textId="77777777" w:rsidR="00FD6E67" w:rsidRPr="00FA24CF" w:rsidRDefault="00FD6E67" w:rsidP="00F546C0">
            <w:pPr>
              <w:spacing w:before="0" w:after="0"/>
              <w:ind w:left="42"/>
              <w:rPr>
                <w:sz w:val="22"/>
                <w:lang w:eastAsia="lt-LT"/>
              </w:rPr>
            </w:pPr>
            <w:r w:rsidRPr="00FA24CF">
              <w:rPr>
                <w:sz w:val="22"/>
                <w:lang w:eastAsia="lt-LT"/>
              </w:rPr>
              <w:t>Ekranų naudojimas</w:t>
            </w:r>
          </w:p>
          <w:p w14:paraId="38C7BA52" w14:textId="77777777" w:rsidR="00FD6E67" w:rsidRPr="00FA24CF" w:rsidRDefault="00FD6E67" w:rsidP="00F546C0">
            <w:pPr>
              <w:spacing w:before="0" w:after="0"/>
              <w:ind w:left="42"/>
              <w:rPr>
                <w:b/>
                <w:sz w:val="22"/>
                <w:lang w:eastAsia="lt-LT"/>
              </w:rPr>
            </w:pPr>
            <w:r w:rsidRPr="00FA24CF">
              <w:rPr>
                <w:sz w:val="22"/>
                <w:lang w:eastAsia="lt-LT"/>
              </w:rPr>
              <w:t>„Kampas be ekranų“</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143BE9E" w14:textId="77777777" w:rsidR="008A57A8" w:rsidRPr="00FA24CF" w:rsidRDefault="008A57A8" w:rsidP="0087130B">
            <w:pPr>
              <w:spacing w:before="0" w:after="0"/>
              <w:ind w:left="140" w:firstLine="20"/>
              <w:jc w:val="center"/>
              <w:rPr>
                <w:sz w:val="22"/>
                <w:lang w:eastAsia="lt-LT"/>
              </w:rPr>
            </w:pPr>
            <w:r w:rsidRPr="00FA24CF">
              <w:rPr>
                <w:sz w:val="22"/>
                <w:lang w:eastAsia="lt-LT"/>
              </w:rPr>
              <w:t>1,5 val.</w:t>
            </w:r>
          </w:p>
        </w:tc>
      </w:tr>
      <w:tr w:rsidR="008A57A8" w:rsidRPr="00FA24CF" w14:paraId="090788A1" w14:textId="77777777" w:rsidTr="001249FE">
        <w:trPr>
          <w:trHeight w:val="326"/>
        </w:trPr>
        <w:tc>
          <w:tcPr>
            <w:tcW w:w="1801"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A36A82B" w14:textId="77777777" w:rsidR="008A57A8" w:rsidRPr="00FA24CF" w:rsidRDefault="008A57A8" w:rsidP="008A57A8">
            <w:pPr>
              <w:spacing w:before="0" w:after="0"/>
              <w:rPr>
                <w:b/>
                <w:sz w:val="22"/>
                <w:lang w:eastAsia="lt-LT"/>
              </w:rPr>
            </w:pPr>
            <w:r w:rsidRPr="00FA24CF">
              <w:rPr>
                <w:b/>
                <w:sz w:val="22"/>
                <w:lang w:eastAsia="lt-LT"/>
              </w:rPr>
              <w:t>4 tema: Klaidinanti informacija ir dezinformacija</w:t>
            </w: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DE2826" w14:textId="77777777" w:rsidR="008A57A8" w:rsidRPr="00FA24CF" w:rsidRDefault="008A57A8" w:rsidP="00F546C0">
            <w:pPr>
              <w:spacing w:before="0" w:after="0"/>
              <w:ind w:left="42"/>
              <w:rPr>
                <w:b/>
                <w:sz w:val="22"/>
                <w:lang w:eastAsia="lt-LT"/>
              </w:rPr>
            </w:pPr>
            <w:r w:rsidRPr="00FA24CF">
              <w:rPr>
                <w:b/>
                <w:sz w:val="22"/>
                <w:lang w:eastAsia="lt-LT"/>
              </w:rPr>
              <w:t>Įvadas į temą. Melagienos!: Kodėl mums tai turėtų rūpėti?</w:t>
            </w:r>
          </w:p>
          <w:p w14:paraId="7EB73249" w14:textId="77777777" w:rsidR="008A57A8" w:rsidRPr="00FA24CF" w:rsidRDefault="008A57A8" w:rsidP="00F546C0">
            <w:pPr>
              <w:spacing w:before="0" w:after="0"/>
              <w:ind w:left="42"/>
              <w:rPr>
                <w:sz w:val="22"/>
                <w:lang w:eastAsia="lt-LT"/>
              </w:rPr>
            </w:pPr>
            <w:r w:rsidRPr="00FA24CF">
              <w:rPr>
                <w:sz w:val="22"/>
                <w:lang w:eastAsia="lt-LT"/>
              </w:rPr>
              <w:t>Netikrų naujienų fenomenas</w:t>
            </w:r>
          </w:p>
          <w:p w14:paraId="55111DB8" w14:textId="77777777" w:rsidR="008A57A8" w:rsidRPr="00FA24CF" w:rsidRDefault="008A57A8" w:rsidP="00F546C0">
            <w:pPr>
              <w:spacing w:before="0" w:after="0"/>
              <w:ind w:left="42"/>
              <w:rPr>
                <w:sz w:val="22"/>
                <w:lang w:eastAsia="lt-LT"/>
              </w:rPr>
            </w:pPr>
            <w:r w:rsidRPr="00FA24CF">
              <w:rPr>
                <w:sz w:val="22"/>
                <w:lang w:eastAsia="lt-LT"/>
              </w:rPr>
              <w:t>Poveikis visuomenei</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CADF7C9" w14:textId="77777777" w:rsidR="008A57A8" w:rsidRPr="00FA24CF" w:rsidRDefault="008A57A8" w:rsidP="0087130B">
            <w:pPr>
              <w:spacing w:before="0" w:after="0"/>
              <w:ind w:left="140" w:firstLine="20"/>
              <w:jc w:val="center"/>
              <w:rPr>
                <w:sz w:val="22"/>
                <w:lang w:eastAsia="lt-LT"/>
              </w:rPr>
            </w:pPr>
            <w:r w:rsidRPr="00FA24CF">
              <w:rPr>
                <w:sz w:val="22"/>
                <w:lang w:eastAsia="lt-LT"/>
              </w:rPr>
              <w:t>0,5 val.</w:t>
            </w:r>
          </w:p>
        </w:tc>
      </w:tr>
      <w:tr w:rsidR="008A57A8" w:rsidRPr="00FA24CF" w14:paraId="2E0028E9" w14:textId="77777777" w:rsidTr="001249FE">
        <w:trPr>
          <w:trHeight w:val="1290"/>
        </w:trPr>
        <w:tc>
          <w:tcPr>
            <w:tcW w:w="180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1113B38"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1985B3" w14:textId="77777777" w:rsidR="008A57A8" w:rsidRPr="00FA24CF" w:rsidRDefault="008A57A8" w:rsidP="00F546C0">
            <w:pPr>
              <w:spacing w:before="0" w:after="0"/>
              <w:ind w:left="42"/>
              <w:rPr>
                <w:sz w:val="22"/>
                <w:lang w:eastAsia="lt-LT"/>
              </w:rPr>
            </w:pPr>
            <w:r w:rsidRPr="00FA24CF">
              <w:rPr>
                <w:b/>
                <w:sz w:val="22"/>
                <w:lang w:eastAsia="lt-LT"/>
              </w:rPr>
              <w:t>1 potemė. Melagienos, klaidinanti informacija ir dezinformacija – tipai ir taktikos</w:t>
            </w:r>
            <w:r w:rsidRPr="00FA24CF">
              <w:rPr>
                <w:sz w:val="22"/>
                <w:lang w:eastAsia="lt-LT"/>
              </w:rPr>
              <w:t>:</w:t>
            </w:r>
          </w:p>
          <w:p w14:paraId="272AD9E7" w14:textId="77777777" w:rsidR="008A57A8" w:rsidRPr="00FA24CF" w:rsidRDefault="008A57A8" w:rsidP="00F546C0">
            <w:pPr>
              <w:spacing w:before="0" w:after="0"/>
              <w:ind w:left="42"/>
              <w:rPr>
                <w:sz w:val="22"/>
                <w:lang w:eastAsia="lt-LT"/>
              </w:rPr>
            </w:pPr>
            <w:r w:rsidRPr="00FA24CF">
              <w:rPr>
                <w:sz w:val="22"/>
                <w:lang w:eastAsia="lt-LT"/>
              </w:rPr>
              <w:t>Tipai, apibrėžimai ir ketinimai</w:t>
            </w:r>
          </w:p>
          <w:p w14:paraId="31F648E6" w14:textId="77777777" w:rsidR="008A57A8" w:rsidRPr="00FA24CF" w:rsidRDefault="008A57A8" w:rsidP="00F546C0">
            <w:pPr>
              <w:spacing w:before="0" w:after="0"/>
              <w:ind w:left="42"/>
              <w:rPr>
                <w:sz w:val="22"/>
                <w:lang w:eastAsia="lt-LT"/>
              </w:rPr>
            </w:pPr>
            <w:r w:rsidRPr="00FA24CF">
              <w:rPr>
                <w:sz w:val="22"/>
                <w:lang w:eastAsia="lt-LT"/>
              </w:rPr>
              <w:t>Kaip kuriama ir skleidžiama dezinformacija</w:t>
            </w:r>
          </w:p>
          <w:p w14:paraId="505776CF" w14:textId="77777777" w:rsidR="008A57A8" w:rsidRPr="00FA24CF" w:rsidRDefault="008A57A8" w:rsidP="00F546C0">
            <w:pPr>
              <w:spacing w:before="0" w:after="0"/>
              <w:ind w:left="42"/>
              <w:rPr>
                <w:sz w:val="22"/>
                <w:lang w:eastAsia="lt-LT"/>
              </w:rPr>
            </w:pPr>
            <w:r w:rsidRPr="00FA24CF">
              <w:rPr>
                <w:sz w:val="22"/>
                <w:lang w:eastAsia="lt-LT"/>
              </w:rPr>
              <w:t>2 priedas</w:t>
            </w:r>
            <w:r w:rsidR="00FD6E67" w:rsidRPr="00FA24CF">
              <w:rPr>
                <w:sz w:val="22"/>
                <w:lang w:eastAsia="lt-LT"/>
              </w:rPr>
              <w:t>: Melagienos, klaidinanti informacija ir dezinformacija</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675BDD3" w14:textId="77777777" w:rsidR="008A57A8" w:rsidRPr="00FA24CF" w:rsidRDefault="008A57A8" w:rsidP="0087130B">
            <w:pPr>
              <w:spacing w:before="0" w:after="0"/>
              <w:ind w:left="140" w:firstLine="20"/>
              <w:jc w:val="center"/>
              <w:rPr>
                <w:sz w:val="22"/>
                <w:lang w:eastAsia="lt-LT"/>
              </w:rPr>
            </w:pPr>
            <w:r w:rsidRPr="00FA24CF">
              <w:rPr>
                <w:sz w:val="22"/>
                <w:lang w:eastAsia="lt-LT"/>
              </w:rPr>
              <w:t>2,5 val.</w:t>
            </w:r>
          </w:p>
        </w:tc>
      </w:tr>
      <w:tr w:rsidR="008A57A8" w:rsidRPr="00FA24CF" w14:paraId="1E58AE22" w14:textId="77777777" w:rsidTr="001249FE">
        <w:trPr>
          <w:trHeight w:val="1560"/>
        </w:trPr>
        <w:tc>
          <w:tcPr>
            <w:tcW w:w="180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72E43A4"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E5D1FB" w14:textId="77777777" w:rsidR="008A57A8" w:rsidRPr="00FA24CF" w:rsidRDefault="008A57A8" w:rsidP="00D97478">
            <w:pPr>
              <w:spacing w:before="0" w:after="0"/>
              <w:ind w:left="42"/>
              <w:rPr>
                <w:b/>
                <w:sz w:val="22"/>
                <w:lang w:eastAsia="lt-LT"/>
              </w:rPr>
            </w:pPr>
            <w:r w:rsidRPr="00FA24CF">
              <w:rPr>
                <w:b/>
                <w:sz w:val="22"/>
                <w:lang w:eastAsia="lt-LT"/>
              </w:rPr>
              <w:t>2 potemė. Melagienos – kaip jas pastebėti!</w:t>
            </w:r>
          </w:p>
          <w:p w14:paraId="1FB55723" w14:textId="77777777" w:rsidR="008A57A8" w:rsidRPr="00FA24CF" w:rsidRDefault="008A57A8" w:rsidP="00D97478">
            <w:pPr>
              <w:spacing w:before="0" w:after="0"/>
              <w:ind w:left="42"/>
              <w:rPr>
                <w:sz w:val="22"/>
                <w:lang w:eastAsia="lt-LT"/>
              </w:rPr>
            </w:pPr>
            <w:r w:rsidRPr="00FA24CF">
              <w:rPr>
                <w:sz w:val="22"/>
                <w:lang w:eastAsia="lt-LT"/>
              </w:rPr>
              <w:t>Kritinis skaitmeninis raštingumas</w:t>
            </w:r>
          </w:p>
          <w:p w14:paraId="0ADCA219" w14:textId="77777777" w:rsidR="008A57A8" w:rsidRPr="00FA24CF" w:rsidRDefault="008A57A8" w:rsidP="00D97478">
            <w:pPr>
              <w:spacing w:before="0" w:after="0"/>
              <w:ind w:left="42"/>
              <w:rPr>
                <w:sz w:val="22"/>
                <w:lang w:eastAsia="lt-LT"/>
              </w:rPr>
            </w:pPr>
            <w:r w:rsidRPr="00FA24CF">
              <w:rPr>
                <w:sz w:val="22"/>
                <w:lang w:eastAsia="lt-LT"/>
              </w:rPr>
              <w:t xml:space="preserve">Kritinio skaitmeninio raštingumo įgūdžių taikymas klaidinančiai informacijai ir dezinformacijai nustatyti, interpretuoti ir </w:t>
            </w:r>
            <w:r w:rsidR="00D97478" w:rsidRPr="00FA24CF">
              <w:rPr>
                <w:sz w:val="22"/>
                <w:lang w:eastAsia="lt-LT"/>
              </w:rPr>
              <w:t>g</w:t>
            </w:r>
            <w:r w:rsidRPr="00FA24CF">
              <w:rPr>
                <w:sz w:val="22"/>
                <w:lang w:eastAsia="lt-LT"/>
              </w:rPr>
              <w:t>inčyti</w:t>
            </w:r>
          </w:p>
          <w:p w14:paraId="4D435E64" w14:textId="77777777" w:rsidR="008A57A8" w:rsidRPr="00FA24CF" w:rsidRDefault="008A57A8" w:rsidP="00D97478">
            <w:pPr>
              <w:spacing w:before="0" w:after="0"/>
              <w:ind w:left="42"/>
              <w:rPr>
                <w:sz w:val="22"/>
                <w:lang w:eastAsia="lt-LT"/>
              </w:rPr>
            </w:pPr>
            <w:r w:rsidRPr="00FA24CF">
              <w:rPr>
                <w:sz w:val="22"/>
                <w:lang w:eastAsia="lt-LT"/>
              </w:rPr>
              <w:t>3 priedas</w:t>
            </w:r>
            <w:r w:rsidR="00D97478" w:rsidRPr="00FA24CF">
              <w:rPr>
                <w:sz w:val="22"/>
                <w:lang w:eastAsia="lt-LT"/>
              </w:rPr>
              <w:t>: Kova su dezinformacija naudojant kritinį skaitmeninį raštingumą</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C88FCD8" w14:textId="77777777" w:rsidR="008A57A8" w:rsidRPr="00FA24CF" w:rsidRDefault="008A57A8" w:rsidP="0087130B">
            <w:pPr>
              <w:spacing w:before="0" w:after="0"/>
              <w:ind w:left="140" w:firstLine="20"/>
              <w:jc w:val="center"/>
              <w:rPr>
                <w:sz w:val="22"/>
                <w:lang w:eastAsia="lt-LT"/>
              </w:rPr>
            </w:pPr>
            <w:r w:rsidRPr="00FA24CF">
              <w:rPr>
                <w:sz w:val="22"/>
                <w:lang w:eastAsia="lt-LT"/>
              </w:rPr>
              <w:t>2 val.</w:t>
            </w:r>
          </w:p>
        </w:tc>
      </w:tr>
      <w:tr w:rsidR="008A57A8" w:rsidRPr="00FA24CF" w14:paraId="6C2859E8" w14:textId="77777777" w:rsidTr="001249FE">
        <w:trPr>
          <w:trHeight w:val="780"/>
        </w:trPr>
        <w:tc>
          <w:tcPr>
            <w:tcW w:w="180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B1D02A7"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FB9244" w14:textId="77777777" w:rsidR="008A57A8" w:rsidRPr="00FA24CF" w:rsidRDefault="008A57A8" w:rsidP="00D97478">
            <w:pPr>
              <w:spacing w:before="0" w:after="0"/>
              <w:ind w:left="42"/>
              <w:rPr>
                <w:b/>
                <w:sz w:val="22"/>
                <w:lang w:eastAsia="lt-LT"/>
              </w:rPr>
            </w:pPr>
            <w:r w:rsidRPr="00FA24CF">
              <w:rPr>
                <w:b/>
                <w:sz w:val="22"/>
                <w:lang w:eastAsia="lt-LT"/>
              </w:rPr>
              <w:t>3 potemė. Faktų tikrinimas ir veiksmai prieš klaidinančią informaciją</w:t>
            </w:r>
          </w:p>
          <w:p w14:paraId="78270D1F" w14:textId="77777777" w:rsidR="008A57A8" w:rsidRPr="00FA24CF" w:rsidRDefault="008A57A8" w:rsidP="00D97478">
            <w:pPr>
              <w:spacing w:before="0" w:after="0"/>
              <w:ind w:left="42"/>
              <w:rPr>
                <w:sz w:val="22"/>
                <w:lang w:eastAsia="lt-LT"/>
              </w:rPr>
            </w:pPr>
            <w:r w:rsidRPr="00FA24CF">
              <w:rPr>
                <w:sz w:val="22"/>
                <w:lang w:eastAsia="lt-LT"/>
              </w:rPr>
              <w:t>Dezinformacijos aptikimo ir pranešimo apie ją priemonės</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D2F56FA" w14:textId="77777777" w:rsidR="008A57A8" w:rsidRPr="00FA24CF" w:rsidRDefault="008A57A8" w:rsidP="0087130B">
            <w:pPr>
              <w:spacing w:before="0" w:after="0"/>
              <w:ind w:left="140" w:firstLine="20"/>
              <w:jc w:val="center"/>
              <w:rPr>
                <w:sz w:val="22"/>
                <w:lang w:eastAsia="lt-LT"/>
              </w:rPr>
            </w:pPr>
            <w:r w:rsidRPr="00FA24CF">
              <w:rPr>
                <w:sz w:val="22"/>
                <w:lang w:eastAsia="lt-LT"/>
              </w:rPr>
              <w:t>1 val.</w:t>
            </w:r>
          </w:p>
        </w:tc>
      </w:tr>
      <w:tr w:rsidR="008A57A8" w:rsidRPr="00FA24CF" w14:paraId="4D50605A" w14:textId="77777777" w:rsidTr="001249FE">
        <w:trPr>
          <w:trHeight w:val="1828"/>
        </w:trPr>
        <w:tc>
          <w:tcPr>
            <w:tcW w:w="1801"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30E161C" w14:textId="77777777" w:rsidR="008A57A8" w:rsidRPr="00FA24CF" w:rsidRDefault="008A57A8" w:rsidP="008A57A8">
            <w:pPr>
              <w:spacing w:before="0" w:after="0"/>
              <w:rPr>
                <w:b/>
                <w:sz w:val="22"/>
                <w:lang w:eastAsia="lt-LT"/>
              </w:rPr>
            </w:pPr>
            <w:r w:rsidRPr="00FA24CF">
              <w:rPr>
                <w:b/>
                <w:sz w:val="22"/>
                <w:lang w:eastAsia="lt-LT"/>
              </w:rPr>
              <w:t>5 tema:</w:t>
            </w:r>
          </w:p>
          <w:p w14:paraId="2E7321B1" w14:textId="77777777" w:rsidR="008A57A8" w:rsidRPr="00FA24CF" w:rsidRDefault="008A57A8" w:rsidP="008A57A8">
            <w:pPr>
              <w:spacing w:before="0" w:after="0"/>
              <w:rPr>
                <w:b/>
                <w:sz w:val="22"/>
                <w:lang w:eastAsia="lt-LT"/>
              </w:rPr>
            </w:pPr>
            <w:r w:rsidRPr="00FA24CF">
              <w:rPr>
                <w:b/>
                <w:sz w:val="22"/>
                <w:lang w:eastAsia="lt-LT"/>
              </w:rPr>
              <w:t>Sauga ir privatumas</w:t>
            </w: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E03DE6" w14:textId="77777777" w:rsidR="008A57A8" w:rsidRPr="00FA24CF" w:rsidRDefault="008A57A8" w:rsidP="00D97478">
            <w:pPr>
              <w:spacing w:before="0" w:after="0"/>
              <w:ind w:left="42"/>
              <w:rPr>
                <w:b/>
                <w:sz w:val="22"/>
                <w:lang w:eastAsia="lt-LT"/>
              </w:rPr>
            </w:pPr>
            <w:r w:rsidRPr="00FA24CF">
              <w:rPr>
                <w:b/>
                <w:sz w:val="22"/>
                <w:lang w:eastAsia="lt-LT"/>
              </w:rPr>
              <w:t>Įvadas į temą: saugumo bei privatumo supratimas ir apsauga</w:t>
            </w:r>
          </w:p>
          <w:p w14:paraId="62B355AD" w14:textId="77777777" w:rsidR="008A57A8" w:rsidRPr="00FA24CF" w:rsidRDefault="008A57A8" w:rsidP="00D97478">
            <w:pPr>
              <w:spacing w:before="0" w:after="0"/>
              <w:ind w:left="42"/>
              <w:rPr>
                <w:sz w:val="22"/>
                <w:lang w:eastAsia="lt-LT"/>
              </w:rPr>
            </w:pPr>
            <w:r w:rsidRPr="00FA24CF">
              <w:rPr>
                <w:sz w:val="22"/>
                <w:lang w:eastAsia="lt-LT"/>
              </w:rPr>
              <w:t>Saugumo ir privatumo apibrėžimai</w:t>
            </w:r>
          </w:p>
          <w:p w14:paraId="14EAC5BC" w14:textId="77777777" w:rsidR="008A57A8" w:rsidRPr="00FA24CF" w:rsidRDefault="008A57A8" w:rsidP="00D97478">
            <w:pPr>
              <w:spacing w:before="0" w:after="0"/>
              <w:ind w:left="42"/>
              <w:rPr>
                <w:sz w:val="22"/>
                <w:lang w:eastAsia="lt-LT"/>
              </w:rPr>
            </w:pPr>
            <w:r w:rsidRPr="00FA24CF">
              <w:rPr>
                <w:sz w:val="22"/>
                <w:lang w:eastAsia="lt-LT"/>
              </w:rPr>
              <w:t>Techninės duomenų apsaugos galimybės</w:t>
            </w:r>
          </w:p>
          <w:p w14:paraId="0DB088C1" w14:textId="77777777" w:rsidR="008A57A8" w:rsidRPr="00FA24CF" w:rsidRDefault="008A57A8" w:rsidP="00D97478">
            <w:pPr>
              <w:spacing w:before="0" w:after="0"/>
              <w:ind w:left="42"/>
              <w:rPr>
                <w:sz w:val="22"/>
                <w:lang w:eastAsia="lt-LT"/>
              </w:rPr>
            </w:pPr>
            <w:r w:rsidRPr="00FA24CF">
              <w:rPr>
                <w:sz w:val="22"/>
                <w:lang w:eastAsia="lt-LT"/>
              </w:rPr>
              <w:t>Kritiškas privačių duomenų tvarkymas</w:t>
            </w:r>
          </w:p>
          <w:p w14:paraId="487B0438" w14:textId="77777777" w:rsidR="008A57A8" w:rsidRPr="00FA24CF" w:rsidRDefault="008A57A8" w:rsidP="00D97478">
            <w:pPr>
              <w:spacing w:before="0" w:after="0"/>
              <w:ind w:left="42"/>
              <w:rPr>
                <w:b/>
                <w:sz w:val="22"/>
                <w:lang w:eastAsia="lt-LT"/>
              </w:rPr>
            </w:pPr>
            <w:r w:rsidRPr="00FA24CF">
              <w:rPr>
                <w:sz w:val="22"/>
                <w:lang w:eastAsia="lt-LT"/>
              </w:rPr>
              <w:t>Galimybės apsisaugoti tinkle</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25DA359" w14:textId="77777777" w:rsidR="008A57A8" w:rsidRPr="00FA24CF" w:rsidRDefault="008A57A8" w:rsidP="0087130B">
            <w:pPr>
              <w:spacing w:before="0" w:after="0"/>
              <w:ind w:left="140" w:firstLine="20"/>
              <w:jc w:val="center"/>
              <w:rPr>
                <w:sz w:val="22"/>
                <w:lang w:eastAsia="lt-LT"/>
              </w:rPr>
            </w:pPr>
            <w:r w:rsidRPr="00FA24CF">
              <w:rPr>
                <w:sz w:val="22"/>
                <w:lang w:eastAsia="lt-LT"/>
              </w:rPr>
              <w:t>0,5 val.</w:t>
            </w:r>
          </w:p>
        </w:tc>
      </w:tr>
      <w:tr w:rsidR="008A57A8" w:rsidRPr="00FA24CF" w14:paraId="6DEF1791" w14:textId="77777777" w:rsidTr="001249FE">
        <w:trPr>
          <w:trHeight w:val="1290"/>
        </w:trPr>
        <w:tc>
          <w:tcPr>
            <w:tcW w:w="180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F8D406D"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8ED6660" w14:textId="77777777" w:rsidR="008A57A8" w:rsidRPr="00FA24CF" w:rsidRDefault="008A57A8" w:rsidP="008A57A8">
            <w:pPr>
              <w:spacing w:before="0" w:after="0"/>
              <w:rPr>
                <w:b/>
                <w:sz w:val="22"/>
                <w:lang w:eastAsia="lt-LT"/>
              </w:rPr>
            </w:pPr>
            <w:r w:rsidRPr="00FA24CF">
              <w:rPr>
                <w:b/>
                <w:sz w:val="22"/>
                <w:lang w:eastAsia="lt-LT"/>
              </w:rPr>
              <w:t>1 potemė. Techninės galimybės:</w:t>
            </w:r>
          </w:p>
          <w:p w14:paraId="167D1D03" w14:textId="77777777" w:rsidR="008A57A8" w:rsidRPr="00FA24CF" w:rsidRDefault="008A57A8" w:rsidP="008A57A8">
            <w:pPr>
              <w:spacing w:before="0" w:after="0"/>
              <w:rPr>
                <w:sz w:val="22"/>
                <w:lang w:eastAsia="lt-LT"/>
              </w:rPr>
            </w:pPr>
            <w:r w:rsidRPr="00FA24CF">
              <w:rPr>
                <w:sz w:val="22"/>
                <w:lang w:eastAsia="lt-LT"/>
              </w:rPr>
              <w:t>Dabartinių antivirusinių programų apžvalga</w:t>
            </w:r>
          </w:p>
          <w:p w14:paraId="58CEAF0A" w14:textId="77777777" w:rsidR="008A57A8" w:rsidRPr="00FA24CF" w:rsidRDefault="008A57A8" w:rsidP="008A57A8">
            <w:pPr>
              <w:spacing w:before="0" w:after="0"/>
              <w:rPr>
                <w:sz w:val="22"/>
                <w:lang w:eastAsia="lt-LT"/>
              </w:rPr>
            </w:pPr>
            <w:r w:rsidRPr="00FA24CF">
              <w:rPr>
                <w:sz w:val="22"/>
                <w:lang w:eastAsia="lt-LT"/>
              </w:rPr>
              <w:t>Antivirusinės programos užduotys</w:t>
            </w:r>
          </w:p>
          <w:p w14:paraId="0C1E0042" w14:textId="77777777" w:rsidR="008A57A8" w:rsidRPr="00FA24CF" w:rsidRDefault="008A57A8" w:rsidP="008A57A8">
            <w:pPr>
              <w:spacing w:before="0" w:after="0"/>
              <w:rPr>
                <w:sz w:val="22"/>
                <w:lang w:eastAsia="lt-LT"/>
              </w:rPr>
            </w:pPr>
            <w:r w:rsidRPr="00FA24CF">
              <w:rPr>
                <w:sz w:val="22"/>
                <w:lang w:eastAsia="lt-LT"/>
              </w:rPr>
              <w:t>Apsaugos nustatymai</w:t>
            </w:r>
          </w:p>
          <w:p w14:paraId="75FC8D7C" w14:textId="77777777" w:rsidR="008A57A8" w:rsidRPr="00FA24CF" w:rsidRDefault="008A57A8" w:rsidP="008A57A8">
            <w:pPr>
              <w:spacing w:before="0" w:after="0"/>
              <w:rPr>
                <w:sz w:val="22"/>
                <w:lang w:eastAsia="lt-LT"/>
              </w:rPr>
            </w:pPr>
            <w:r w:rsidRPr="00FA24CF">
              <w:rPr>
                <w:sz w:val="22"/>
                <w:lang w:eastAsia="lt-LT"/>
              </w:rPr>
              <w:t>4 priedas</w:t>
            </w:r>
            <w:r w:rsidR="00D97478" w:rsidRPr="00FA24CF">
              <w:rPr>
                <w:sz w:val="22"/>
                <w:lang w:eastAsia="lt-LT"/>
              </w:rPr>
              <w:t>: Techninės galimybės</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4CCC003" w14:textId="77777777" w:rsidR="008A57A8" w:rsidRPr="00FA24CF" w:rsidRDefault="008A57A8" w:rsidP="0087130B">
            <w:pPr>
              <w:spacing w:before="0" w:after="0"/>
              <w:ind w:left="140" w:firstLine="20"/>
              <w:jc w:val="center"/>
              <w:rPr>
                <w:sz w:val="22"/>
                <w:lang w:eastAsia="lt-LT"/>
              </w:rPr>
            </w:pPr>
            <w:r w:rsidRPr="00FA24CF">
              <w:rPr>
                <w:sz w:val="22"/>
                <w:lang w:eastAsia="lt-LT"/>
              </w:rPr>
              <w:t>1,5 val.</w:t>
            </w:r>
          </w:p>
        </w:tc>
      </w:tr>
      <w:tr w:rsidR="008A57A8" w:rsidRPr="00FA24CF" w14:paraId="1EB69D13" w14:textId="77777777" w:rsidTr="001249FE">
        <w:trPr>
          <w:trHeight w:val="1230"/>
        </w:trPr>
        <w:tc>
          <w:tcPr>
            <w:tcW w:w="180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86805D9"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B5062A" w14:textId="77777777" w:rsidR="008A57A8" w:rsidRPr="00FA24CF" w:rsidRDefault="008A57A8" w:rsidP="008A57A8">
            <w:pPr>
              <w:spacing w:before="0" w:after="0"/>
              <w:rPr>
                <w:sz w:val="22"/>
                <w:lang w:eastAsia="lt-LT"/>
              </w:rPr>
            </w:pPr>
            <w:r w:rsidRPr="00FA24CF">
              <w:rPr>
                <w:b/>
                <w:sz w:val="22"/>
                <w:lang w:eastAsia="lt-LT"/>
              </w:rPr>
              <w:t>2 potemė. Atsakingas elgesys naršant</w:t>
            </w:r>
            <w:r w:rsidRPr="00FA24CF">
              <w:rPr>
                <w:sz w:val="22"/>
                <w:lang w:eastAsia="lt-LT"/>
              </w:rPr>
              <w:t>:</w:t>
            </w:r>
          </w:p>
          <w:p w14:paraId="50BA32CD" w14:textId="77777777" w:rsidR="008A57A8" w:rsidRPr="00FA24CF" w:rsidRDefault="008A57A8" w:rsidP="008A57A8">
            <w:pPr>
              <w:spacing w:before="0" w:after="0"/>
              <w:rPr>
                <w:sz w:val="22"/>
                <w:lang w:eastAsia="lt-LT"/>
              </w:rPr>
            </w:pPr>
            <w:r w:rsidRPr="00FA24CF">
              <w:rPr>
                <w:sz w:val="22"/>
                <w:lang w:eastAsia="lt-LT"/>
              </w:rPr>
              <w:t>Patikimų svetainių atpažinimas</w:t>
            </w:r>
          </w:p>
          <w:p w14:paraId="123BCF7F" w14:textId="77777777" w:rsidR="008A57A8" w:rsidRPr="00FA24CF" w:rsidRDefault="008A57A8" w:rsidP="008A57A8">
            <w:pPr>
              <w:spacing w:before="0" w:after="0"/>
              <w:rPr>
                <w:sz w:val="22"/>
                <w:lang w:eastAsia="lt-LT"/>
              </w:rPr>
            </w:pPr>
            <w:r w:rsidRPr="00FA24CF">
              <w:rPr>
                <w:sz w:val="22"/>
                <w:lang w:eastAsia="lt-LT"/>
              </w:rPr>
              <w:t>Pavojų atpažinimas ir išvengimas</w:t>
            </w:r>
          </w:p>
          <w:p w14:paraId="1B93F9A1" w14:textId="77777777" w:rsidR="008A57A8" w:rsidRPr="00FA24CF" w:rsidRDefault="008A57A8" w:rsidP="008A57A8">
            <w:pPr>
              <w:spacing w:before="0" w:after="0"/>
              <w:rPr>
                <w:sz w:val="22"/>
                <w:lang w:eastAsia="lt-LT"/>
              </w:rPr>
            </w:pPr>
            <w:r w:rsidRPr="00FA24CF">
              <w:rPr>
                <w:sz w:val="22"/>
                <w:lang w:eastAsia="lt-LT"/>
              </w:rPr>
              <w:t>5 priedas</w:t>
            </w:r>
            <w:r w:rsidR="00D97478" w:rsidRPr="00FA24CF">
              <w:rPr>
                <w:sz w:val="22"/>
                <w:lang w:eastAsia="lt-LT"/>
              </w:rPr>
              <w:t>: Saugus elgesys naršant</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6DC5BB3" w14:textId="77777777" w:rsidR="008A57A8" w:rsidRPr="00FA24CF" w:rsidRDefault="008A57A8" w:rsidP="0087130B">
            <w:pPr>
              <w:spacing w:before="0" w:after="0"/>
              <w:ind w:left="140" w:firstLine="20"/>
              <w:jc w:val="center"/>
              <w:rPr>
                <w:sz w:val="22"/>
                <w:lang w:eastAsia="lt-LT"/>
              </w:rPr>
            </w:pPr>
            <w:r w:rsidRPr="00FA24CF">
              <w:rPr>
                <w:sz w:val="22"/>
                <w:lang w:eastAsia="lt-LT"/>
              </w:rPr>
              <w:t>1,5 val.</w:t>
            </w:r>
          </w:p>
        </w:tc>
      </w:tr>
      <w:tr w:rsidR="008A57A8" w:rsidRPr="00FA24CF" w14:paraId="02834C23" w14:textId="77777777" w:rsidTr="001249FE">
        <w:trPr>
          <w:trHeight w:val="1290"/>
        </w:trPr>
        <w:tc>
          <w:tcPr>
            <w:tcW w:w="180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EB49A79" w14:textId="77777777" w:rsidR="008A57A8" w:rsidRPr="00FA24CF" w:rsidRDefault="008A57A8" w:rsidP="008A57A8">
            <w:pPr>
              <w:widowControl w:val="0"/>
              <w:pBdr>
                <w:top w:val="nil"/>
                <w:left w:val="nil"/>
                <w:bottom w:val="nil"/>
                <w:right w:val="nil"/>
                <w:between w:val="nil"/>
              </w:pBdr>
              <w:spacing w:before="0" w:after="0"/>
              <w:rPr>
                <w:sz w:val="22"/>
                <w:lang w:eastAsia="lt-LT"/>
              </w:rPr>
            </w:pPr>
          </w:p>
        </w:tc>
        <w:tc>
          <w:tcPr>
            <w:tcW w:w="60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96F31D" w14:textId="77777777" w:rsidR="00D97478" w:rsidRPr="00FA24CF" w:rsidRDefault="00D97478" w:rsidP="00D97478">
            <w:pPr>
              <w:spacing w:before="0" w:after="0"/>
              <w:rPr>
                <w:b/>
                <w:sz w:val="22"/>
              </w:rPr>
            </w:pPr>
            <w:r w:rsidRPr="00FA24CF">
              <w:rPr>
                <w:b/>
                <w:sz w:val="22"/>
              </w:rPr>
              <w:t>3 potemė. Saugus naudojimasis socialiniais tinklais:</w:t>
            </w:r>
          </w:p>
          <w:p w14:paraId="26F9939A" w14:textId="77777777" w:rsidR="00D97478" w:rsidRPr="00FA24CF" w:rsidRDefault="00D97478" w:rsidP="00D97478">
            <w:pPr>
              <w:spacing w:before="0" w:after="0"/>
              <w:rPr>
                <w:sz w:val="22"/>
              </w:rPr>
            </w:pPr>
            <w:r w:rsidRPr="00FA24CF">
              <w:rPr>
                <w:sz w:val="22"/>
              </w:rPr>
              <w:t>Apsisaugojimas socialiniuose tinkluose</w:t>
            </w:r>
          </w:p>
          <w:p w14:paraId="4FA03C48" w14:textId="77777777" w:rsidR="00D97478" w:rsidRPr="00FA24CF" w:rsidRDefault="00D97478" w:rsidP="00D97478">
            <w:pPr>
              <w:spacing w:before="0" w:after="0"/>
              <w:rPr>
                <w:sz w:val="22"/>
              </w:rPr>
            </w:pPr>
            <w:r w:rsidRPr="00FA24CF">
              <w:rPr>
                <w:sz w:val="22"/>
              </w:rPr>
              <w:t>Asmeninių duomenis, el. pašto apsauga</w:t>
            </w:r>
          </w:p>
          <w:p w14:paraId="51357EFB" w14:textId="77777777" w:rsidR="00D97478" w:rsidRPr="00FA24CF" w:rsidRDefault="00D97478" w:rsidP="00D97478">
            <w:pPr>
              <w:spacing w:before="0" w:after="0"/>
              <w:rPr>
                <w:sz w:val="22"/>
              </w:rPr>
            </w:pPr>
            <w:r w:rsidRPr="00FA24CF">
              <w:rPr>
                <w:sz w:val="22"/>
              </w:rPr>
              <w:t>Asmeninės atakos ir patyčios elektroninėje erdvėje</w:t>
            </w:r>
          </w:p>
          <w:p w14:paraId="0C554172" w14:textId="77777777" w:rsidR="008A57A8" w:rsidRPr="00FA24CF" w:rsidRDefault="00D97478" w:rsidP="00F60801">
            <w:pPr>
              <w:spacing w:before="0" w:after="0"/>
              <w:rPr>
                <w:sz w:val="22"/>
                <w:lang w:eastAsia="lt-LT"/>
              </w:rPr>
            </w:pPr>
            <w:r w:rsidRPr="00FA24CF">
              <w:rPr>
                <w:sz w:val="22"/>
              </w:rPr>
              <w:t>6 priedas: Sa</w:t>
            </w:r>
            <w:r w:rsidR="00F60801">
              <w:rPr>
                <w:sz w:val="22"/>
              </w:rPr>
              <w:t>u</w:t>
            </w:r>
            <w:r w:rsidRPr="00FA24CF">
              <w:rPr>
                <w:sz w:val="22"/>
              </w:rPr>
              <w:t>gus naudojimasis socialiniai tinklais</w:t>
            </w:r>
          </w:p>
        </w:tc>
        <w:tc>
          <w:tcPr>
            <w:tcW w:w="15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DBC7939" w14:textId="77777777" w:rsidR="008A57A8" w:rsidRPr="00FA24CF" w:rsidRDefault="00D97478" w:rsidP="0087130B">
            <w:pPr>
              <w:spacing w:before="0" w:after="0"/>
              <w:ind w:left="140" w:firstLine="20"/>
              <w:jc w:val="center"/>
              <w:rPr>
                <w:sz w:val="22"/>
                <w:lang w:eastAsia="lt-LT"/>
              </w:rPr>
            </w:pPr>
            <w:r w:rsidRPr="00FA24CF">
              <w:rPr>
                <w:sz w:val="22"/>
                <w:lang w:eastAsia="lt-LT"/>
              </w:rPr>
              <w:t>2,5 val.</w:t>
            </w:r>
          </w:p>
        </w:tc>
      </w:tr>
    </w:tbl>
    <w:p w14:paraId="020C98AF" w14:textId="613F2CE0" w:rsidR="001249FE" w:rsidRPr="00FA24CF" w:rsidRDefault="001249FE" w:rsidP="0087130B">
      <w:pPr>
        <w:spacing w:after="240"/>
        <w:jc w:val="both"/>
        <w:rPr>
          <w:sz w:val="22"/>
          <w:lang w:eastAsia="lt-LT"/>
        </w:rPr>
      </w:pPr>
      <w:r w:rsidRPr="00FA24CF">
        <w:rPr>
          <w:sz w:val="22"/>
          <w:lang w:eastAsia="lt-LT"/>
        </w:rPr>
        <w:t>APRICOT suaugusiųjų švietėjų mokym</w:t>
      </w:r>
      <w:r w:rsidR="00BA671F">
        <w:rPr>
          <w:sz w:val="22"/>
          <w:lang w:eastAsia="lt-LT"/>
        </w:rPr>
        <w:t>ų pagrindas</w:t>
      </w:r>
      <w:r w:rsidRPr="00FA24CF">
        <w:rPr>
          <w:sz w:val="22"/>
          <w:lang w:eastAsia="lt-LT"/>
        </w:rPr>
        <w:t xml:space="preserve">: </w:t>
      </w:r>
    </w:p>
    <w:p w14:paraId="384A2D5F" w14:textId="01C34169" w:rsidR="001249FE" w:rsidRPr="00FA24CF" w:rsidRDefault="001249FE" w:rsidP="0087130B">
      <w:pPr>
        <w:pStyle w:val="ListParagraph"/>
        <w:numPr>
          <w:ilvl w:val="0"/>
          <w:numId w:val="167"/>
        </w:numPr>
        <w:spacing w:after="240"/>
        <w:jc w:val="both"/>
        <w:rPr>
          <w:sz w:val="22"/>
          <w:lang w:eastAsia="lt-LT"/>
        </w:rPr>
      </w:pPr>
      <w:r w:rsidRPr="00FA24CF">
        <w:rPr>
          <w:sz w:val="22"/>
          <w:lang w:eastAsia="lt-LT"/>
        </w:rPr>
        <w:t>Mokymų programa: 5 temoms</w:t>
      </w:r>
      <w:r w:rsidR="008A57A8" w:rsidRPr="00FA24CF">
        <w:rPr>
          <w:sz w:val="22"/>
          <w:lang w:eastAsia="lt-LT"/>
        </w:rPr>
        <w:t>,</w:t>
      </w:r>
      <w:r w:rsidRPr="00FA24CF">
        <w:rPr>
          <w:sz w:val="22"/>
          <w:lang w:eastAsia="lt-LT"/>
        </w:rPr>
        <w:t xml:space="preserve"> </w:t>
      </w:r>
      <w:r w:rsidR="008A57A8" w:rsidRPr="00FA24CF">
        <w:rPr>
          <w:sz w:val="22"/>
          <w:lang w:eastAsia="lt-LT"/>
        </w:rPr>
        <w:t>12 potemių</w:t>
      </w:r>
      <w:r w:rsidRPr="00FA24CF">
        <w:rPr>
          <w:sz w:val="22"/>
          <w:lang w:eastAsia="lt-LT"/>
        </w:rPr>
        <w:t>;</w:t>
      </w:r>
    </w:p>
    <w:p w14:paraId="10BB5E0A" w14:textId="77777777" w:rsidR="001249FE" w:rsidRPr="00FA24CF" w:rsidRDefault="001249FE" w:rsidP="0087130B">
      <w:pPr>
        <w:pStyle w:val="ListParagraph"/>
        <w:numPr>
          <w:ilvl w:val="0"/>
          <w:numId w:val="167"/>
        </w:numPr>
        <w:spacing w:after="240"/>
        <w:jc w:val="both"/>
        <w:rPr>
          <w:sz w:val="22"/>
          <w:lang w:eastAsia="lt-LT"/>
        </w:rPr>
      </w:pPr>
      <w:r w:rsidRPr="00FA24CF">
        <w:rPr>
          <w:sz w:val="22"/>
          <w:lang w:eastAsia="lt-LT"/>
        </w:rPr>
        <w:t>Mokymų medžiaga: 6 priedai ir 5 skaidrių pateiktys.</w:t>
      </w:r>
    </w:p>
    <w:p w14:paraId="7F13713B" w14:textId="1E5661A8" w:rsidR="008A57A8" w:rsidRPr="00FA24CF" w:rsidRDefault="008A57A8" w:rsidP="0087130B">
      <w:pPr>
        <w:spacing w:after="240"/>
        <w:jc w:val="both"/>
        <w:rPr>
          <w:sz w:val="22"/>
          <w:lang w:eastAsia="lt-LT"/>
        </w:rPr>
      </w:pPr>
      <w:r w:rsidRPr="00FA24CF">
        <w:rPr>
          <w:sz w:val="22"/>
          <w:lang w:eastAsia="lt-LT"/>
        </w:rPr>
        <w:t xml:space="preserve">Suaugusiųjų švietėjai, atsižvelgdami į konkrečią situaciją, gali patys nuspręsti, ar </w:t>
      </w:r>
      <w:r w:rsidR="00BA671F">
        <w:rPr>
          <w:sz w:val="22"/>
          <w:lang w:eastAsia="lt-LT"/>
        </w:rPr>
        <w:t xml:space="preserve">imtis </w:t>
      </w:r>
      <w:r w:rsidRPr="00FA24CF">
        <w:rPr>
          <w:sz w:val="22"/>
          <w:lang w:eastAsia="lt-LT"/>
        </w:rPr>
        <w:t>visos p</w:t>
      </w:r>
      <w:r w:rsidR="001249FE" w:rsidRPr="00FA24CF">
        <w:rPr>
          <w:sz w:val="22"/>
          <w:lang w:eastAsia="lt-LT"/>
        </w:rPr>
        <w:t>rogramos ar tik kai kurių dalių, ir kokią siūlomą medžiagą naudoti.</w:t>
      </w:r>
    </w:p>
    <w:p w14:paraId="27EBEF34" w14:textId="60A8E892" w:rsidR="008A57A8" w:rsidRPr="00FA24CF" w:rsidRDefault="008A57A8" w:rsidP="0087130B">
      <w:pPr>
        <w:spacing w:after="240"/>
        <w:jc w:val="both"/>
        <w:rPr>
          <w:sz w:val="22"/>
          <w:lang w:eastAsia="lt-LT"/>
        </w:rPr>
      </w:pPr>
      <w:r w:rsidRPr="00FA24CF">
        <w:rPr>
          <w:sz w:val="22"/>
          <w:lang w:eastAsia="lt-LT"/>
        </w:rPr>
        <w:t xml:space="preserve">Bendras </w:t>
      </w:r>
      <w:r w:rsidR="001F6CF9">
        <w:rPr>
          <w:sz w:val="22"/>
          <w:lang w:eastAsia="lt-LT"/>
        </w:rPr>
        <w:t xml:space="preserve">mokymų </w:t>
      </w:r>
      <w:r w:rsidRPr="00FA24CF">
        <w:rPr>
          <w:sz w:val="22"/>
          <w:lang w:eastAsia="lt-LT"/>
        </w:rPr>
        <w:t xml:space="preserve">programos valandų skaičius – 40 (28 kontaktinės valandos + 12 valandų individualaus darbo, įskaitant </w:t>
      </w:r>
      <w:r w:rsidR="00DB70D4">
        <w:rPr>
          <w:sz w:val="22"/>
          <w:lang w:eastAsia="lt-LT"/>
        </w:rPr>
        <w:t>(</w:t>
      </w:r>
      <w:r w:rsidRPr="00FA24CF">
        <w:rPr>
          <w:sz w:val="22"/>
          <w:lang w:eastAsia="lt-LT"/>
        </w:rPr>
        <w:t>įsi</w:t>
      </w:r>
      <w:r w:rsidR="00DB70D4">
        <w:rPr>
          <w:sz w:val="22"/>
          <w:lang w:eastAsia="lt-LT"/>
        </w:rPr>
        <w:t>)</w:t>
      </w:r>
      <w:r w:rsidRPr="00FA24CF">
        <w:rPr>
          <w:sz w:val="22"/>
          <w:lang w:eastAsia="lt-LT"/>
        </w:rPr>
        <w:t>vertinimą).</w:t>
      </w:r>
    </w:p>
    <w:p w14:paraId="214460A7" w14:textId="77777777" w:rsidR="008A57A8" w:rsidRPr="00FA24CF" w:rsidRDefault="008A57A8" w:rsidP="008A5B50">
      <w:pPr>
        <w:pStyle w:val="Heading4"/>
        <w:rPr>
          <w:lang w:eastAsia="lt-LT"/>
        </w:rPr>
      </w:pPr>
      <w:bookmarkStart w:id="38" w:name="_heading=h.26in1rg" w:colFirst="0" w:colLast="0"/>
      <w:bookmarkEnd w:id="38"/>
      <w:r w:rsidRPr="00FA24CF">
        <w:rPr>
          <w:lang w:eastAsia="lt-LT"/>
        </w:rPr>
        <w:t>Mokymų vedimo metodika</w:t>
      </w:r>
    </w:p>
    <w:p w14:paraId="573CBA70" w14:textId="77777777" w:rsidR="008A57A8" w:rsidRPr="00FA24CF" w:rsidRDefault="008A57A8" w:rsidP="0087130B">
      <w:pPr>
        <w:spacing w:after="240"/>
        <w:jc w:val="both"/>
        <w:rPr>
          <w:sz w:val="22"/>
          <w:lang w:eastAsia="lt-LT"/>
        </w:rPr>
      </w:pPr>
      <w:r w:rsidRPr="00FA24CF">
        <w:rPr>
          <w:sz w:val="22"/>
          <w:lang w:eastAsia="lt-LT"/>
        </w:rPr>
        <w:t>Visos temos pateikiamos šia tvarka:</w:t>
      </w:r>
    </w:p>
    <w:p w14:paraId="4FC93760" w14:textId="77777777" w:rsidR="008A57A8" w:rsidRPr="00FA24CF" w:rsidRDefault="008A57A8" w:rsidP="0087130B">
      <w:pPr>
        <w:spacing w:before="0" w:after="0"/>
        <w:jc w:val="both"/>
        <w:rPr>
          <w:b/>
          <w:sz w:val="22"/>
          <w:lang w:eastAsia="lt-LT"/>
        </w:rPr>
      </w:pPr>
      <w:r w:rsidRPr="00FA24CF">
        <w:rPr>
          <w:b/>
          <w:sz w:val="22"/>
          <w:lang w:eastAsia="lt-LT"/>
        </w:rPr>
        <w:t>I dalis. Veiklos pavyzdžio pristatymas</w:t>
      </w:r>
    </w:p>
    <w:p w14:paraId="755E2BCC" w14:textId="77777777" w:rsidR="008A57A8" w:rsidRPr="00FA24CF" w:rsidRDefault="008A57A8" w:rsidP="0087130B">
      <w:pPr>
        <w:numPr>
          <w:ilvl w:val="0"/>
          <w:numId w:val="5"/>
        </w:numPr>
        <w:spacing w:before="0" w:after="0"/>
        <w:ind w:left="360"/>
        <w:contextualSpacing/>
        <w:jc w:val="both"/>
        <w:rPr>
          <w:sz w:val="22"/>
          <w:lang w:eastAsia="lt-LT"/>
        </w:rPr>
      </w:pPr>
      <w:r w:rsidRPr="00FA24CF">
        <w:rPr>
          <w:sz w:val="22"/>
          <w:lang w:eastAsia="lt-LT"/>
        </w:rPr>
        <w:t>Bendra įžanginė veikla (kokia ji bus, nusprendžia mokymų vedėjai).</w:t>
      </w:r>
    </w:p>
    <w:p w14:paraId="38C32DB7" w14:textId="7B7EB00E" w:rsidR="008A57A8" w:rsidRPr="00FA24CF" w:rsidRDefault="008A57A8" w:rsidP="0087130B">
      <w:pPr>
        <w:numPr>
          <w:ilvl w:val="0"/>
          <w:numId w:val="5"/>
        </w:numPr>
        <w:spacing w:before="0" w:after="0"/>
        <w:ind w:left="360"/>
        <w:contextualSpacing/>
        <w:jc w:val="both"/>
        <w:rPr>
          <w:sz w:val="22"/>
          <w:lang w:eastAsia="lt-LT"/>
        </w:rPr>
      </w:pPr>
      <w:r w:rsidRPr="00FA24CF">
        <w:rPr>
          <w:sz w:val="22"/>
          <w:lang w:eastAsia="lt-LT"/>
        </w:rPr>
        <w:t>Įvadas į užsiėmimą</w:t>
      </w:r>
      <w:r w:rsidR="0068170F">
        <w:rPr>
          <w:sz w:val="22"/>
          <w:lang w:eastAsia="lt-LT"/>
        </w:rPr>
        <w:t xml:space="preserve"> / </w:t>
      </w:r>
      <w:r w:rsidRPr="00FA24CF">
        <w:rPr>
          <w:sz w:val="22"/>
          <w:lang w:eastAsia="lt-LT"/>
        </w:rPr>
        <w:t>temą – kas vyks.</w:t>
      </w:r>
    </w:p>
    <w:p w14:paraId="32BDA205" w14:textId="7AE336F0" w:rsidR="008A57A8" w:rsidRPr="00FA24CF" w:rsidRDefault="008A57A8" w:rsidP="0087130B">
      <w:pPr>
        <w:numPr>
          <w:ilvl w:val="0"/>
          <w:numId w:val="5"/>
        </w:numPr>
        <w:spacing w:before="0" w:after="0"/>
        <w:ind w:left="360"/>
        <w:contextualSpacing/>
        <w:jc w:val="both"/>
        <w:rPr>
          <w:sz w:val="22"/>
          <w:lang w:eastAsia="lt-LT"/>
        </w:rPr>
      </w:pPr>
      <w:r w:rsidRPr="00FA24CF">
        <w:rPr>
          <w:sz w:val="22"/>
          <w:lang w:eastAsia="lt-LT"/>
        </w:rPr>
        <w:t>Užsiėmimo</w:t>
      </w:r>
      <w:r w:rsidR="0068170F">
        <w:rPr>
          <w:sz w:val="22"/>
          <w:lang w:eastAsia="lt-LT"/>
        </w:rPr>
        <w:t xml:space="preserve"> / </w:t>
      </w:r>
      <w:r w:rsidRPr="00FA24CF">
        <w:rPr>
          <w:sz w:val="22"/>
          <w:lang w:eastAsia="lt-LT"/>
        </w:rPr>
        <w:t>veiklos išbandymas.</w:t>
      </w:r>
    </w:p>
    <w:p w14:paraId="2FFD59CE" w14:textId="4546157D" w:rsidR="008A57A8" w:rsidRPr="00FA24CF" w:rsidRDefault="008A57A8" w:rsidP="0087130B">
      <w:pPr>
        <w:numPr>
          <w:ilvl w:val="0"/>
          <w:numId w:val="5"/>
        </w:numPr>
        <w:spacing w:before="0" w:after="0"/>
        <w:ind w:left="360"/>
        <w:contextualSpacing/>
        <w:jc w:val="both"/>
        <w:rPr>
          <w:sz w:val="22"/>
          <w:lang w:eastAsia="lt-LT"/>
        </w:rPr>
      </w:pPr>
      <w:r w:rsidRPr="00FA24CF">
        <w:rPr>
          <w:sz w:val="22"/>
          <w:lang w:eastAsia="lt-LT"/>
        </w:rPr>
        <w:t>Užsiėmimo</w:t>
      </w:r>
      <w:r w:rsidR="0068170F">
        <w:rPr>
          <w:sz w:val="22"/>
          <w:lang w:eastAsia="lt-LT"/>
        </w:rPr>
        <w:t xml:space="preserve"> / </w:t>
      </w:r>
      <w:r w:rsidRPr="00FA24CF">
        <w:rPr>
          <w:sz w:val="22"/>
          <w:lang w:eastAsia="lt-LT"/>
        </w:rPr>
        <w:t>veiklos refleksija.</w:t>
      </w:r>
    </w:p>
    <w:p w14:paraId="256B1253" w14:textId="77777777" w:rsidR="008A57A8" w:rsidRPr="00FA24CF" w:rsidRDefault="008A57A8" w:rsidP="0087130B">
      <w:pPr>
        <w:spacing w:before="0" w:after="0"/>
        <w:ind w:left="280"/>
        <w:jc w:val="both"/>
        <w:rPr>
          <w:sz w:val="22"/>
          <w:lang w:eastAsia="lt-LT"/>
        </w:rPr>
      </w:pPr>
      <w:r w:rsidRPr="00FA24CF">
        <w:rPr>
          <w:sz w:val="22"/>
          <w:lang w:eastAsia="lt-LT"/>
        </w:rPr>
        <w:t xml:space="preserve"> </w:t>
      </w:r>
    </w:p>
    <w:p w14:paraId="17AAAF81" w14:textId="77777777" w:rsidR="008A57A8" w:rsidRPr="00FA24CF" w:rsidRDefault="008A57A8" w:rsidP="0087130B">
      <w:pPr>
        <w:spacing w:before="0" w:after="0"/>
        <w:jc w:val="both"/>
        <w:rPr>
          <w:b/>
          <w:sz w:val="22"/>
          <w:lang w:eastAsia="lt-LT"/>
        </w:rPr>
      </w:pPr>
      <w:r w:rsidRPr="00FA24CF">
        <w:rPr>
          <w:b/>
          <w:sz w:val="22"/>
          <w:lang w:eastAsia="lt-LT"/>
        </w:rPr>
        <w:t>II dalis. Proceso analizė</w:t>
      </w:r>
    </w:p>
    <w:p w14:paraId="0A1BA7EE" w14:textId="7001A044" w:rsidR="008A57A8" w:rsidRPr="00FA24CF" w:rsidRDefault="008A57A8" w:rsidP="0087130B">
      <w:pPr>
        <w:numPr>
          <w:ilvl w:val="0"/>
          <w:numId w:val="6"/>
        </w:numPr>
        <w:spacing w:before="0" w:after="0"/>
        <w:ind w:left="360"/>
        <w:contextualSpacing/>
        <w:jc w:val="both"/>
        <w:rPr>
          <w:sz w:val="22"/>
          <w:lang w:eastAsia="lt-LT"/>
        </w:rPr>
      </w:pPr>
      <w:r w:rsidRPr="00FA24CF">
        <w:rPr>
          <w:sz w:val="22"/>
          <w:lang w:eastAsia="lt-LT"/>
        </w:rPr>
        <w:t>Veiklos</w:t>
      </w:r>
      <w:r w:rsidR="0068170F">
        <w:rPr>
          <w:sz w:val="22"/>
          <w:lang w:eastAsia="lt-LT"/>
        </w:rPr>
        <w:t xml:space="preserve"> /</w:t>
      </w:r>
      <w:r w:rsidRPr="00FA24CF">
        <w:rPr>
          <w:sz w:val="22"/>
          <w:lang w:eastAsia="lt-LT"/>
        </w:rPr>
        <w:t xml:space="preserve"> užsiėmimo žingsnių atkūrimas.</w:t>
      </w:r>
    </w:p>
    <w:p w14:paraId="6206148C" w14:textId="096E528F" w:rsidR="008A57A8" w:rsidRPr="00FA24CF" w:rsidRDefault="008A57A8" w:rsidP="0087130B">
      <w:pPr>
        <w:numPr>
          <w:ilvl w:val="0"/>
          <w:numId w:val="6"/>
        </w:numPr>
        <w:spacing w:before="0" w:after="0"/>
        <w:ind w:left="360"/>
        <w:contextualSpacing/>
        <w:jc w:val="both"/>
        <w:rPr>
          <w:sz w:val="22"/>
          <w:lang w:eastAsia="lt-LT"/>
        </w:rPr>
      </w:pPr>
      <w:r w:rsidRPr="00FA24CF">
        <w:rPr>
          <w:sz w:val="22"/>
          <w:lang w:eastAsia="lt-LT"/>
        </w:rPr>
        <w:t>Veiklos</w:t>
      </w:r>
      <w:r w:rsidR="0068170F">
        <w:rPr>
          <w:sz w:val="22"/>
          <w:lang w:eastAsia="lt-LT"/>
        </w:rPr>
        <w:t xml:space="preserve"> / </w:t>
      </w:r>
      <w:r w:rsidRPr="00FA24CF">
        <w:rPr>
          <w:sz w:val="22"/>
          <w:lang w:eastAsia="lt-LT"/>
        </w:rPr>
        <w:t>užsiėmimo analizė iš besimokančiojo perspektyvos.</w:t>
      </w:r>
    </w:p>
    <w:p w14:paraId="1E4F3CD1" w14:textId="6861E32E" w:rsidR="008A57A8" w:rsidRPr="00FA24CF" w:rsidRDefault="008A57A8" w:rsidP="0087130B">
      <w:pPr>
        <w:numPr>
          <w:ilvl w:val="0"/>
          <w:numId w:val="6"/>
        </w:numPr>
        <w:spacing w:before="0" w:after="0"/>
        <w:ind w:left="360"/>
        <w:contextualSpacing/>
        <w:jc w:val="both"/>
        <w:rPr>
          <w:sz w:val="22"/>
          <w:lang w:eastAsia="lt-LT"/>
        </w:rPr>
      </w:pPr>
      <w:r w:rsidRPr="00FA24CF">
        <w:rPr>
          <w:sz w:val="22"/>
          <w:lang w:eastAsia="lt-LT"/>
        </w:rPr>
        <w:t>Veiklos</w:t>
      </w:r>
      <w:r w:rsidR="0068170F">
        <w:rPr>
          <w:sz w:val="22"/>
          <w:lang w:eastAsia="lt-LT"/>
        </w:rPr>
        <w:t xml:space="preserve"> / </w:t>
      </w:r>
      <w:r w:rsidRPr="00FA24CF">
        <w:rPr>
          <w:sz w:val="22"/>
          <w:lang w:eastAsia="lt-LT"/>
        </w:rPr>
        <w:t>užsiėmimo analizė iš mokytojo perspektyvos.</w:t>
      </w:r>
    </w:p>
    <w:p w14:paraId="60DCDE5D" w14:textId="77777777" w:rsidR="008A57A8" w:rsidRPr="00FA24CF" w:rsidRDefault="008A57A8" w:rsidP="0087130B">
      <w:pPr>
        <w:numPr>
          <w:ilvl w:val="0"/>
          <w:numId w:val="6"/>
        </w:numPr>
        <w:spacing w:before="0" w:after="0"/>
        <w:ind w:left="360"/>
        <w:contextualSpacing/>
        <w:jc w:val="both"/>
        <w:rPr>
          <w:sz w:val="22"/>
          <w:lang w:eastAsia="lt-LT"/>
        </w:rPr>
      </w:pPr>
      <w:r w:rsidRPr="00FA24CF">
        <w:rPr>
          <w:sz w:val="22"/>
          <w:lang w:eastAsia="lt-LT"/>
        </w:rPr>
        <w:t>Diskusijos.</w:t>
      </w:r>
    </w:p>
    <w:p w14:paraId="144B77B8" w14:textId="77777777" w:rsidR="008A57A8" w:rsidRPr="00FA24CF" w:rsidRDefault="008A57A8" w:rsidP="0087130B">
      <w:pPr>
        <w:spacing w:before="0" w:after="0"/>
        <w:ind w:left="280"/>
        <w:jc w:val="both"/>
        <w:rPr>
          <w:sz w:val="22"/>
          <w:lang w:eastAsia="lt-LT"/>
        </w:rPr>
      </w:pPr>
      <w:r w:rsidRPr="00FA24CF">
        <w:rPr>
          <w:sz w:val="22"/>
          <w:lang w:eastAsia="lt-LT"/>
        </w:rPr>
        <w:t xml:space="preserve"> </w:t>
      </w:r>
    </w:p>
    <w:p w14:paraId="2E3C90D5" w14:textId="77777777" w:rsidR="008A57A8" w:rsidRPr="00FA24CF" w:rsidRDefault="008A57A8" w:rsidP="0087130B">
      <w:pPr>
        <w:spacing w:before="0" w:after="0"/>
        <w:jc w:val="both"/>
        <w:rPr>
          <w:b/>
          <w:sz w:val="22"/>
          <w:lang w:eastAsia="lt-LT"/>
        </w:rPr>
      </w:pPr>
      <w:r w:rsidRPr="00FA24CF">
        <w:rPr>
          <w:b/>
          <w:sz w:val="22"/>
          <w:lang w:eastAsia="lt-LT"/>
        </w:rPr>
        <w:t>III dalis. Įgyvendinimo planavimas</w:t>
      </w:r>
    </w:p>
    <w:p w14:paraId="648CFDB0" w14:textId="0E555480" w:rsidR="008A57A8" w:rsidRPr="0087130B" w:rsidRDefault="008A57A8" w:rsidP="0087130B">
      <w:pPr>
        <w:pStyle w:val="ListParagraph"/>
        <w:numPr>
          <w:ilvl w:val="0"/>
          <w:numId w:val="178"/>
        </w:numPr>
        <w:spacing w:before="0" w:after="0"/>
        <w:ind w:left="360"/>
        <w:jc w:val="both"/>
        <w:rPr>
          <w:sz w:val="22"/>
          <w:lang w:eastAsia="lt-LT"/>
        </w:rPr>
      </w:pPr>
      <w:r w:rsidRPr="0087130B">
        <w:rPr>
          <w:sz w:val="22"/>
          <w:lang w:eastAsia="lt-LT"/>
        </w:rPr>
        <w:t>Diskusija kam ir kaip ši veikla</w:t>
      </w:r>
      <w:r w:rsidR="0068170F">
        <w:rPr>
          <w:sz w:val="22"/>
          <w:lang w:eastAsia="lt-LT"/>
        </w:rPr>
        <w:t xml:space="preserve"> / </w:t>
      </w:r>
      <w:r w:rsidRPr="0087130B">
        <w:rPr>
          <w:sz w:val="22"/>
          <w:lang w:eastAsia="lt-LT"/>
        </w:rPr>
        <w:t>užsiėmimas gali būti pritaikyta, atsižvelgiant į konkretų kontekstą.</w:t>
      </w:r>
    </w:p>
    <w:p w14:paraId="0FED3FA1" w14:textId="7E389E9F" w:rsidR="008A57A8" w:rsidRPr="0087130B" w:rsidRDefault="008A57A8" w:rsidP="0087130B">
      <w:pPr>
        <w:pStyle w:val="ListParagraph"/>
        <w:numPr>
          <w:ilvl w:val="0"/>
          <w:numId w:val="178"/>
        </w:numPr>
        <w:spacing w:before="0" w:after="0"/>
        <w:ind w:left="360"/>
        <w:jc w:val="both"/>
        <w:rPr>
          <w:sz w:val="22"/>
          <w:lang w:eastAsia="lt-LT"/>
        </w:rPr>
      </w:pPr>
      <w:r w:rsidRPr="0087130B">
        <w:rPr>
          <w:sz w:val="22"/>
          <w:lang w:eastAsia="lt-LT"/>
        </w:rPr>
        <w:t>P</w:t>
      </w:r>
      <w:r w:rsidR="00475528" w:rsidRPr="0087130B">
        <w:rPr>
          <w:sz w:val="22"/>
          <w:lang w:eastAsia="lt-LT"/>
        </w:rPr>
        <w:t>rogramos į</w:t>
      </w:r>
      <w:r w:rsidRPr="0087130B">
        <w:rPr>
          <w:sz w:val="22"/>
          <w:lang w:eastAsia="lt-LT"/>
        </w:rPr>
        <w:t>gyvendinimo plano rengimas.</w:t>
      </w:r>
    </w:p>
    <w:p w14:paraId="1BAEAC2D" w14:textId="77777777" w:rsidR="008A57A8" w:rsidRPr="001F6CF9" w:rsidRDefault="008A57A8" w:rsidP="008A5B50">
      <w:pPr>
        <w:pStyle w:val="Heading4"/>
        <w:rPr>
          <w:lang w:eastAsia="lt-LT"/>
        </w:rPr>
      </w:pPr>
      <w:bookmarkStart w:id="39" w:name="_heading=h.lnxbz9" w:colFirst="0" w:colLast="0"/>
      <w:bookmarkEnd w:id="39"/>
      <w:r w:rsidRPr="001F6CF9">
        <w:rPr>
          <w:lang w:eastAsia="lt-LT"/>
        </w:rPr>
        <w:t>Tobulinamos kompetencijos</w:t>
      </w:r>
    </w:p>
    <w:p w14:paraId="17100607" w14:textId="7A975E7B" w:rsidR="008A57A8" w:rsidRPr="00FA24CF" w:rsidRDefault="008A57A8" w:rsidP="0087130B">
      <w:pPr>
        <w:spacing w:after="0"/>
        <w:jc w:val="both"/>
        <w:rPr>
          <w:sz w:val="22"/>
          <w:lang w:eastAsia="lt-LT"/>
        </w:rPr>
      </w:pPr>
      <w:r w:rsidRPr="00FA24CF">
        <w:rPr>
          <w:i/>
          <w:sz w:val="22"/>
          <w:lang w:eastAsia="lt-LT"/>
        </w:rPr>
        <w:t>Mokymai skirti</w:t>
      </w:r>
      <w:r w:rsidRPr="00FA24CF">
        <w:rPr>
          <w:sz w:val="22"/>
          <w:lang w:eastAsia="lt-LT"/>
        </w:rPr>
        <w:t xml:space="preserve"> tobulinti suaugusiųjų švietėjų gebėjimus dirbti su įvairiomis tėvų</w:t>
      </w:r>
      <w:r w:rsidR="0068170F">
        <w:rPr>
          <w:sz w:val="22"/>
          <w:lang w:eastAsia="lt-LT"/>
        </w:rPr>
        <w:t xml:space="preserve"> / </w:t>
      </w:r>
      <w:r w:rsidRPr="00FA24CF">
        <w:rPr>
          <w:sz w:val="22"/>
          <w:lang w:eastAsia="lt-LT"/>
        </w:rPr>
        <w:t>senelių grupėmis.</w:t>
      </w:r>
    </w:p>
    <w:p w14:paraId="5CC3FF8D" w14:textId="77777777" w:rsidR="008A57A8" w:rsidRPr="00FA24CF" w:rsidRDefault="008A57A8" w:rsidP="0087130B">
      <w:pPr>
        <w:spacing w:before="0" w:after="0"/>
        <w:jc w:val="both"/>
        <w:rPr>
          <w:sz w:val="22"/>
          <w:lang w:eastAsia="lt-LT"/>
        </w:rPr>
      </w:pPr>
    </w:p>
    <w:p w14:paraId="662FA939" w14:textId="50551CB4" w:rsidR="008A57A8" w:rsidRPr="00FA24CF" w:rsidRDefault="008A57A8" w:rsidP="0087130B">
      <w:pPr>
        <w:spacing w:before="0" w:after="0"/>
        <w:jc w:val="both"/>
        <w:rPr>
          <w:sz w:val="22"/>
          <w:lang w:eastAsia="lt-LT"/>
        </w:rPr>
      </w:pPr>
      <w:r w:rsidRPr="00FA24CF">
        <w:rPr>
          <w:sz w:val="22"/>
          <w:lang w:eastAsia="lt-LT"/>
        </w:rPr>
        <w:t>Mokymai įgalin</w:t>
      </w:r>
      <w:r w:rsidR="000E0884">
        <w:rPr>
          <w:sz w:val="22"/>
          <w:lang w:eastAsia="lt-LT"/>
        </w:rPr>
        <w:t>a</w:t>
      </w:r>
      <w:r w:rsidRPr="00FA24CF">
        <w:rPr>
          <w:sz w:val="22"/>
          <w:lang w:eastAsia="lt-LT"/>
        </w:rPr>
        <w:t xml:space="preserve"> suaugusiųjų švietėjus:</w:t>
      </w:r>
    </w:p>
    <w:p w14:paraId="4D7BEA37" w14:textId="77777777" w:rsidR="008A57A8" w:rsidRPr="00FA24CF" w:rsidRDefault="008A57A8" w:rsidP="0087130B">
      <w:pPr>
        <w:numPr>
          <w:ilvl w:val="0"/>
          <w:numId w:val="7"/>
        </w:numPr>
        <w:spacing w:before="0" w:after="0"/>
        <w:contextualSpacing/>
        <w:jc w:val="both"/>
        <w:rPr>
          <w:sz w:val="22"/>
          <w:lang w:eastAsia="lt-LT"/>
        </w:rPr>
      </w:pPr>
      <w:r w:rsidRPr="00FA24CF">
        <w:rPr>
          <w:sz w:val="22"/>
          <w:lang w:eastAsia="lt-LT"/>
        </w:rPr>
        <w:t>plėtoti atvirus, bendradarbiaujančius, kolegialius suaugusiųjų švietėjų – projekto partnerių – santykius;</w:t>
      </w:r>
    </w:p>
    <w:p w14:paraId="25D51926" w14:textId="2F4A0181" w:rsidR="008A57A8" w:rsidRPr="00FA24CF" w:rsidRDefault="008A57A8" w:rsidP="0087130B">
      <w:pPr>
        <w:numPr>
          <w:ilvl w:val="0"/>
          <w:numId w:val="7"/>
        </w:numPr>
        <w:spacing w:before="0" w:after="0"/>
        <w:contextualSpacing/>
        <w:jc w:val="both"/>
        <w:rPr>
          <w:sz w:val="22"/>
          <w:lang w:eastAsia="lt-LT"/>
        </w:rPr>
      </w:pPr>
      <w:r w:rsidRPr="00FA24CF">
        <w:rPr>
          <w:sz w:val="22"/>
          <w:lang w:eastAsia="lt-LT"/>
        </w:rPr>
        <w:t>plėsti supratimą apie tėvų švietimą, kritinį mąstymą, medijų raštingumą (įskaitant kritinio mąstymo kontekstą);</w:t>
      </w:r>
    </w:p>
    <w:p w14:paraId="7B32801F" w14:textId="3ACD0061" w:rsidR="008A57A8" w:rsidRPr="00FA24CF" w:rsidRDefault="008A57A8" w:rsidP="0087130B">
      <w:pPr>
        <w:numPr>
          <w:ilvl w:val="0"/>
          <w:numId w:val="7"/>
        </w:numPr>
        <w:spacing w:before="0" w:after="0"/>
        <w:contextualSpacing/>
        <w:jc w:val="both"/>
        <w:rPr>
          <w:sz w:val="22"/>
          <w:lang w:eastAsia="lt-LT"/>
        </w:rPr>
      </w:pPr>
      <w:r w:rsidRPr="00FA24CF">
        <w:rPr>
          <w:sz w:val="22"/>
          <w:lang w:eastAsia="lt-LT"/>
        </w:rPr>
        <w:t>didinti gebėjimą kritiškai mąstyti, įsitraukti į kritišką refleksiją;</w:t>
      </w:r>
    </w:p>
    <w:p w14:paraId="5B6A23BD" w14:textId="77777777" w:rsidR="008A57A8" w:rsidRPr="00FA24CF" w:rsidRDefault="008A57A8" w:rsidP="0087130B">
      <w:pPr>
        <w:numPr>
          <w:ilvl w:val="0"/>
          <w:numId w:val="7"/>
        </w:numPr>
        <w:spacing w:before="0" w:after="0"/>
        <w:contextualSpacing/>
        <w:jc w:val="both"/>
        <w:rPr>
          <w:sz w:val="22"/>
          <w:lang w:eastAsia="lt-LT"/>
        </w:rPr>
      </w:pPr>
      <w:r w:rsidRPr="00FA24CF">
        <w:rPr>
          <w:sz w:val="22"/>
          <w:lang w:eastAsia="lt-LT"/>
        </w:rPr>
        <w:t>naudoti praktinius mokymo metodus, paremtus teoriškai pagrįstomis idėjomis, metodiškai nuoseklia sistema;</w:t>
      </w:r>
    </w:p>
    <w:p w14:paraId="11E9FAE1" w14:textId="77777777" w:rsidR="008A57A8" w:rsidRPr="00FA24CF" w:rsidRDefault="008A57A8" w:rsidP="0087130B">
      <w:pPr>
        <w:numPr>
          <w:ilvl w:val="0"/>
          <w:numId w:val="7"/>
        </w:numPr>
        <w:spacing w:before="0" w:after="0"/>
        <w:contextualSpacing/>
        <w:jc w:val="both"/>
        <w:rPr>
          <w:sz w:val="22"/>
          <w:lang w:eastAsia="lt-LT"/>
        </w:rPr>
      </w:pPr>
      <w:r w:rsidRPr="00FA24CF">
        <w:rPr>
          <w:sz w:val="22"/>
          <w:lang w:eastAsia="lt-LT"/>
        </w:rPr>
        <w:t>prisiimti atsakomybę už darbą su tėvais, tampant jų patarėjais ir padėjėjais;</w:t>
      </w:r>
    </w:p>
    <w:p w14:paraId="584A4ED2" w14:textId="77777777" w:rsidR="008A57A8" w:rsidRPr="00FA24CF" w:rsidRDefault="008A57A8" w:rsidP="0087130B">
      <w:pPr>
        <w:numPr>
          <w:ilvl w:val="0"/>
          <w:numId w:val="7"/>
        </w:numPr>
        <w:spacing w:before="0" w:after="0"/>
        <w:contextualSpacing/>
        <w:jc w:val="both"/>
        <w:rPr>
          <w:sz w:val="22"/>
          <w:lang w:eastAsia="lt-LT"/>
        </w:rPr>
      </w:pPr>
      <w:r w:rsidRPr="00FA24CF">
        <w:rPr>
          <w:sz w:val="22"/>
          <w:lang w:eastAsia="lt-LT"/>
        </w:rPr>
        <w:t>pasitikėti savimi įgyvendinant programą švietimo aplinkose;</w:t>
      </w:r>
    </w:p>
    <w:p w14:paraId="35BEBA43" w14:textId="2E1BEF40" w:rsidR="008A57A8" w:rsidRPr="00FA24CF" w:rsidRDefault="008A57A8" w:rsidP="0087130B">
      <w:pPr>
        <w:numPr>
          <w:ilvl w:val="0"/>
          <w:numId w:val="7"/>
        </w:numPr>
        <w:spacing w:before="0" w:after="0"/>
        <w:contextualSpacing/>
        <w:jc w:val="both"/>
        <w:rPr>
          <w:sz w:val="22"/>
          <w:lang w:eastAsia="lt-LT"/>
        </w:rPr>
      </w:pPr>
      <w:r w:rsidRPr="00FA24CF">
        <w:rPr>
          <w:sz w:val="22"/>
          <w:lang w:eastAsia="lt-LT"/>
        </w:rPr>
        <w:t xml:space="preserve">ruošti mokymų dalyvius </w:t>
      </w:r>
      <w:r w:rsidR="000E0884">
        <w:rPr>
          <w:sz w:val="22"/>
          <w:lang w:eastAsia="lt-LT"/>
        </w:rPr>
        <w:t xml:space="preserve">dalytis savo patirtimi - </w:t>
      </w:r>
      <w:r w:rsidRPr="00FA24CF">
        <w:rPr>
          <w:sz w:val="22"/>
          <w:lang w:eastAsia="lt-LT"/>
        </w:rPr>
        <w:t>mokyti kitus kolegas.</w:t>
      </w:r>
    </w:p>
    <w:p w14:paraId="70FC6C5C" w14:textId="77777777" w:rsidR="008A57A8" w:rsidRPr="00FA24CF" w:rsidRDefault="008A57A8" w:rsidP="0087130B">
      <w:pPr>
        <w:spacing w:before="0" w:after="0"/>
        <w:jc w:val="both"/>
        <w:rPr>
          <w:i/>
          <w:sz w:val="22"/>
          <w:lang w:eastAsia="lt-LT"/>
        </w:rPr>
      </w:pPr>
    </w:p>
    <w:p w14:paraId="1ED60554" w14:textId="77777777" w:rsidR="008A57A8" w:rsidRPr="00FA24CF" w:rsidRDefault="008A57A8" w:rsidP="0087130B">
      <w:pPr>
        <w:spacing w:before="0" w:after="0"/>
        <w:jc w:val="both"/>
        <w:rPr>
          <w:i/>
          <w:sz w:val="22"/>
          <w:lang w:eastAsia="lt-LT"/>
        </w:rPr>
      </w:pPr>
      <w:r w:rsidRPr="00FA24CF">
        <w:rPr>
          <w:i/>
          <w:sz w:val="22"/>
          <w:lang w:eastAsia="lt-LT"/>
        </w:rPr>
        <w:t>Mokymų pabaigoje dalyviai:</w:t>
      </w:r>
    </w:p>
    <w:p w14:paraId="13971D64" w14:textId="77777777" w:rsidR="008A57A8" w:rsidRPr="00FA24CF" w:rsidRDefault="008A57A8" w:rsidP="0087130B">
      <w:pPr>
        <w:numPr>
          <w:ilvl w:val="0"/>
          <w:numId w:val="8"/>
        </w:numPr>
        <w:spacing w:before="0" w:after="0"/>
        <w:contextualSpacing/>
        <w:jc w:val="both"/>
        <w:rPr>
          <w:sz w:val="22"/>
          <w:lang w:eastAsia="lt-LT"/>
        </w:rPr>
      </w:pPr>
      <w:r w:rsidRPr="00FA24CF">
        <w:rPr>
          <w:sz w:val="22"/>
          <w:lang w:eastAsia="lt-LT"/>
        </w:rPr>
        <w:t>žinos pagrindinius darbo su tėvų (senelių) auditorija principus;</w:t>
      </w:r>
    </w:p>
    <w:p w14:paraId="274F4FCF" w14:textId="2E1B4912" w:rsidR="008A57A8" w:rsidRPr="00FA24CF" w:rsidRDefault="000E0884" w:rsidP="0087130B">
      <w:pPr>
        <w:numPr>
          <w:ilvl w:val="0"/>
          <w:numId w:val="8"/>
        </w:numPr>
        <w:spacing w:before="0" w:after="0"/>
        <w:contextualSpacing/>
        <w:jc w:val="both"/>
        <w:rPr>
          <w:sz w:val="22"/>
          <w:lang w:eastAsia="lt-LT"/>
        </w:rPr>
      </w:pPr>
      <w:r>
        <w:rPr>
          <w:sz w:val="22"/>
          <w:lang w:eastAsia="lt-LT"/>
        </w:rPr>
        <w:t>perpras</w:t>
      </w:r>
      <w:r w:rsidR="008A57A8" w:rsidRPr="00FA24CF">
        <w:rPr>
          <w:sz w:val="22"/>
          <w:lang w:eastAsia="lt-LT"/>
        </w:rPr>
        <w:t xml:space="preserve"> medijų raštingumo ir kritinio mąstymo</w:t>
      </w:r>
      <w:r>
        <w:rPr>
          <w:sz w:val="22"/>
          <w:lang w:eastAsia="lt-LT"/>
        </w:rPr>
        <w:t xml:space="preserve"> sąvokas</w:t>
      </w:r>
      <w:r w:rsidR="008A57A8" w:rsidRPr="00FA24CF">
        <w:rPr>
          <w:sz w:val="22"/>
          <w:lang w:eastAsia="lt-LT"/>
        </w:rPr>
        <w:t>;</w:t>
      </w:r>
    </w:p>
    <w:p w14:paraId="28B580CE" w14:textId="77777777" w:rsidR="008A57A8" w:rsidRPr="00FA24CF" w:rsidRDefault="008A57A8" w:rsidP="0087130B">
      <w:pPr>
        <w:numPr>
          <w:ilvl w:val="0"/>
          <w:numId w:val="8"/>
        </w:numPr>
        <w:spacing w:before="0" w:after="0"/>
        <w:contextualSpacing/>
        <w:jc w:val="both"/>
        <w:rPr>
          <w:sz w:val="22"/>
          <w:lang w:eastAsia="lt-LT"/>
        </w:rPr>
      </w:pPr>
      <w:r w:rsidRPr="00FA24CF">
        <w:rPr>
          <w:sz w:val="22"/>
          <w:lang w:eastAsia="lt-LT"/>
        </w:rPr>
        <w:t>bus pasirengę naudoti metodinę mokymo ir mokymosi sistemą; taikyti atitinkamas strategijas ir metodus;</w:t>
      </w:r>
    </w:p>
    <w:p w14:paraId="561B390C" w14:textId="1AF69026" w:rsidR="008A57A8" w:rsidRPr="00FA24CF" w:rsidRDefault="008A57A8" w:rsidP="0087130B">
      <w:pPr>
        <w:numPr>
          <w:ilvl w:val="0"/>
          <w:numId w:val="8"/>
        </w:numPr>
        <w:spacing w:before="0" w:after="0"/>
        <w:contextualSpacing/>
        <w:jc w:val="both"/>
        <w:rPr>
          <w:sz w:val="22"/>
          <w:lang w:eastAsia="lt-LT"/>
        </w:rPr>
      </w:pPr>
      <w:r w:rsidRPr="00FA24CF">
        <w:rPr>
          <w:sz w:val="22"/>
          <w:lang w:eastAsia="lt-LT"/>
        </w:rPr>
        <w:t>mokės planuoti savo mokymą – peržiūrė</w:t>
      </w:r>
      <w:r w:rsidR="000E0884">
        <w:rPr>
          <w:sz w:val="22"/>
          <w:lang w:eastAsia="lt-LT"/>
        </w:rPr>
        <w:t xml:space="preserve">s turimą medžiagą, permąstys įgytą patirtį </w:t>
      </w:r>
      <w:r w:rsidRPr="00FA24CF">
        <w:rPr>
          <w:sz w:val="22"/>
          <w:lang w:eastAsia="lt-LT"/>
        </w:rPr>
        <w:t xml:space="preserve">ir </w:t>
      </w:r>
      <w:r w:rsidR="000E0884">
        <w:rPr>
          <w:sz w:val="22"/>
          <w:lang w:eastAsia="lt-LT"/>
        </w:rPr>
        <w:t xml:space="preserve">visa tai </w:t>
      </w:r>
      <w:r w:rsidRPr="00FA24CF">
        <w:rPr>
          <w:sz w:val="22"/>
          <w:lang w:eastAsia="lt-LT"/>
        </w:rPr>
        <w:t>pritaiky</w:t>
      </w:r>
      <w:r w:rsidR="000E0884">
        <w:rPr>
          <w:sz w:val="22"/>
          <w:lang w:eastAsia="lt-LT"/>
        </w:rPr>
        <w:t>s</w:t>
      </w:r>
      <w:r w:rsidRPr="00FA24CF">
        <w:rPr>
          <w:sz w:val="22"/>
          <w:lang w:eastAsia="lt-LT"/>
        </w:rPr>
        <w:t xml:space="preserve"> suaugusiųjų švietimo program</w:t>
      </w:r>
      <w:r w:rsidR="000E0884">
        <w:rPr>
          <w:sz w:val="22"/>
          <w:lang w:eastAsia="lt-LT"/>
        </w:rPr>
        <w:t>ų plėtojimui ir mokymui</w:t>
      </w:r>
      <w:r w:rsidRPr="00FA24CF">
        <w:rPr>
          <w:sz w:val="22"/>
          <w:lang w:eastAsia="lt-LT"/>
        </w:rPr>
        <w:t>;</w:t>
      </w:r>
    </w:p>
    <w:p w14:paraId="6D6875DF" w14:textId="77777777" w:rsidR="008A57A8" w:rsidRPr="00FA24CF" w:rsidRDefault="008A57A8" w:rsidP="0087130B">
      <w:pPr>
        <w:numPr>
          <w:ilvl w:val="0"/>
          <w:numId w:val="8"/>
        </w:numPr>
        <w:spacing w:before="0" w:after="0"/>
        <w:contextualSpacing/>
        <w:jc w:val="both"/>
        <w:rPr>
          <w:sz w:val="22"/>
          <w:lang w:eastAsia="lt-LT"/>
        </w:rPr>
      </w:pPr>
      <w:r w:rsidRPr="00FA24CF">
        <w:rPr>
          <w:sz w:val="22"/>
          <w:lang w:eastAsia="lt-LT"/>
        </w:rPr>
        <w:t>bus pasirengę mokyti kolegas savo aplinkoje;</w:t>
      </w:r>
    </w:p>
    <w:p w14:paraId="5B7ED728" w14:textId="77777777" w:rsidR="008A57A8" w:rsidRPr="00FA24CF" w:rsidRDefault="008A57A8" w:rsidP="0087130B">
      <w:pPr>
        <w:numPr>
          <w:ilvl w:val="0"/>
          <w:numId w:val="8"/>
        </w:numPr>
        <w:spacing w:before="0" w:after="0"/>
        <w:contextualSpacing/>
        <w:jc w:val="both"/>
        <w:rPr>
          <w:sz w:val="22"/>
          <w:lang w:eastAsia="lt-LT"/>
        </w:rPr>
      </w:pPr>
      <w:r w:rsidRPr="00FA24CF">
        <w:rPr>
          <w:sz w:val="22"/>
          <w:lang w:eastAsia="lt-LT"/>
        </w:rPr>
        <w:t>supras ir mokės paaiškinti įvairias klaidinančios informacijos ir dezinformacijos rūšis;</w:t>
      </w:r>
    </w:p>
    <w:p w14:paraId="2C111025" w14:textId="6B5DA0E0" w:rsidR="008A57A8" w:rsidRPr="00FA24CF" w:rsidRDefault="008A57A8" w:rsidP="0087130B">
      <w:pPr>
        <w:numPr>
          <w:ilvl w:val="0"/>
          <w:numId w:val="8"/>
        </w:numPr>
        <w:spacing w:before="0" w:after="0"/>
        <w:contextualSpacing/>
        <w:jc w:val="both"/>
        <w:rPr>
          <w:sz w:val="22"/>
          <w:lang w:eastAsia="lt-LT"/>
        </w:rPr>
      </w:pPr>
      <w:r w:rsidRPr="00FA24CF">
        <w:rPr>
          <w:sz w:val="22"/>
          <w:lang w:eastAsia="lt-LT"/>
        </w:rPr>
        <w:t xml:space="preserve">gebės paaiškinti, kaip kuriama ir skleidžiama klaidinanti informacija ir dezinformacija skaitmeninėje aplinkoje, bei </w:t>
      </w:r>
      <w:r w:rsidR="000E0884">
        <w:rPr>
          <w:sz w:val="22"/>
          <w:lang w:eastAsia="lt-LT"/>
        </w:rPr>
        <w:t>įvardins tokios informacijos tikslą.</w:t>
      </w:r>
    </w:p>
    <w:p w14:paraId="25A52386" w14:textId="77777777" w:rsidR="008A57A8" w:rsidRPr="00FA24CF" w:rsidRDefault="008A57A8" w:rsidP="008A57A8">
      <w:pPr>
        <w:spacing w:before="0" w:after="0"/>
        <w:ind w:left="720"/>
        <w:contextualSpacing/>
        <w:rPr>
          <w:sz w:val="22"/>
          <w:lang w:eastAsia="lt-LT"/>
        </w:rPr>
      </w:pPr>
    </w:p>
    <w:p w14:paraId="4B509B7A" w14:textId="77777777" w:rsidR="008A57A8" w:rsidRPr="00FA24CF" w:rsidRDefault="008A57A8" w:rsidP="00165566">
      <w:pPr>
        <w:pStyle w:val="Heading5"/>
        <w:rPr>
          <w:color w:val="000000"/>
          <w:lang w:eastAsia="lt-LT"/>
        </w:rPr>
      </w:pPr>
      <w:bookmarkStart w:id="40" w:name="_heading=h.35nkun2" w:colFirst="0" w:colLast="0"/>
      <w:bookmarkEnd w:id="40"/>
      <w:r w:rsidRPr="00FA24CF">
        <w:rPr>
          <w:lang w:eastAsia="lt-LT"/>
        </w:rPr>
        <w:t>2 lentelė. Mokymų metu tobulinamos kompetencijos</w:t>
      </w:r>
    </w:p>
    <w:tbl>
      <w:tblPr>
        <w:tblW w:w="9530" w:type="dxa"/>
        <w:tblBorders>
          <w:top w:val="nil"/>
          <w:left w:val="nil"/>
          <w:bottom w:val="nil"/>
          <w:right w:val="nil"/>
          <w:insideH w:val="nil"/>
          <w:insideV w:val="nil"/>
        </w:tblBorders>
        <w:tblLayout w:type="fixed"/>
        <w:tblLook w:val="0600" w:firstRow="0" w:lastRow="0" w:firstColumn="0" w:lastColumn="0" w:noHBand="1" w:noVBand="1"/>
      </w:tblPr>
      <w:tblGrid>
        <w:gridCol w:w="2652"/>
        <w:gridCol w:w="6878"/>
      </w:tblGrid>
      <w:tr w:rsidR="008A57A8" w:rsidRPr="00FA24CF" w14:paraId="3EBD641A" w14:textId="77777777" w:rsidTr="0087130B">
        <w:trPr>
          <w:trHeight w:val="321"/>
          <w:tblHeader/>
        </w:trPr>
        <w:tc>
          <w:tcPr>
            <w:tcW w:w="2652"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6E698251" w14:textId="77777777" w:rsidR="008A57A8" w:rsidRPr="00FA24CF" w:rsidRDefault="008A57A8" w:rsidP="001249FE">
            <w:pPr>
              <w:spacing w:before="0" w:after="0" w:line="240" w:lineRule="auto"/>
              <w:jc w:val="center"/>
              <w:rPr>
                <w:b/>
                <w:sz w:val="22"/>
                <w:lang w:eastAsia="lt-LT"/>
              </w:rPr>
            </w:pPr>
            <w:r w:rsidRPr="00FA24CF">
              <w:rPr>
                <w:b/>
                <w:sz w:val="22"/>
                <w:lang w:eastAsia="lt-LT"/>
              </w:rPr>
              <w:t>Kompetencijos</w:t>
            </w:r>
          </w:p>
        </w:tc>
        <w:tc>
          <w:tcPr>
            <w:tcW w:w="6878"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60B945F3" w14:textId="77777777" w:rsidR="008A57A8" w:rsidRPr="00FA24CF" w:rsidRDefault="008A57A8" w:rsidP="001249FE">
            <w:pPr>
              <w:spacing w:before="0" w:after="0" w:line="240" w:lineRule="auto"/>
              <w:jc w:val="center"/>
              <w:rPr>
                <w:b/>
                <w:sz w:val="22"/>
                <w:lang w:eastAsia="lt-LT"/>
              </w:rPr>
            </w:pPr>
            <w:r w:rsidRPr="00FA24CF">
              <w:rPr>
                <w:b/>
                <w:sz w:val="22"/>
                <w:lang w:eastAsia="lt-LT"/>
              </w:rPr>
              <w:t>Aprašymas</w:t>
            </w:r>
          </w:p>
        </w:tc>
      </w:tr>
      <w:tr w:rsidR="008A57A8" w:rsidRPr="00FA24CF" w14:paraId="1DB7FDBE" w14:textId="77777777" w:rsidTr="0087130B">
        <w:trPr>
          <w:trHeight w:val="20"/>
        </w:trPr>
        <w:tc>
          <w:tcPr>
            <w:tcW w:w="265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B617B6" w14:textId="77777777" w:rsidR="008A57A8" w:rsidRPr="00FA24CF" w:rsidRDefault="008A57A8" w:rsidP="008A57A8">
            <w:pPr>
              <w:spacing w:before="0" w:after="0" w:line="240" w:lineRule="auto"/>
              <w:jc w:val="center"/>
              <w:rPr>
                <w:b/>
                <w:sz w:val="22"/>
                <w:lang w:eastAsia="lt-LT"/>
              </w:rPr>
            </w:pPr>
            <w:r w:rsidRPr="00FA24CF">
              <w:rPr>
                <w:b/>
                <w:sz w:val="22"/>
                <w:lang w:eastAsia="lt-LT"/>
              </w:rPr>
              <w:t>Bendravimas ir bendradarbiavimas</w:t>
            </w:r>
          </w:p>
        </w:tc>
        <w:tc>
          <w:tcPr>
            <w:tcW w:w="6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EB84190" w14:textId="77777777" w:rsidR="008A57A8" w:rsidRPr="00FA24CF" w:rsidRDefault="008A57A8" w:rsidP="00331455">
            <w:pPr>
              <w:spacing w:before="0" w:after="0" w:line="240" w:lineRule="auto"/>
              <w:ind w:left="372"/>
              <w:rPr>
                <w:sz w:val="22"/>
                <w:lang w:eastAsia="lt-LT"/>
              </w:rPr>
            </w:pPr>
            <w:r w:rsidRPr="00FA24CF">
              <w:rPr>
                <w:sz w:val="22"/>
                <w:lang w:eastAsia="lt-LT"/>
              </w:rPr>
              <w:t>Atviri, bendradarbiaujantys, kolegialūs suaugusiųjų švietėjų santykiai.</w:t>
            </w:r>
          </w:p>
        </w:tc>
      </w:tr>
      <w:tr w:rsidR="008A57A8" w:rsidRPr="00FA24CF" w14:paraId="28B5D381" w14:textId="77777777" w:rsidTr="0087130B">
        <w:trPr>
          <w:trHeight w:val="226"/>
        </w:trPr>
        <w:tc>
          <w:tcPr>
            <w:tcW w:w="265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8E36FE" w14:textId="77777777" w:rsidR="008A57A8" w:rsidRPr="00FA24CF" w:rsidRDefault="008A57A8" w:rsidP="008A57A8">
            <w:pPr>
              <w:spacing w:before="0" w:after="0" w:line="240" w:lineRule="auto"/>
              <w:jc w:val="center"/>
              <w:rPr>
                <w:b/>
                <w:sz w:val="22"/>
                <w:lang w:eastAsia="lt-LT"/>
              </w:rPr>
            </w:pPr>
            <w:r w:rsidRPr="00FA24CF">
              <w:rPr>
                <w:b/>
                <w:sz w:val="22"/>
                <w:lang w:eastAsia="lt-LT"/>
              </w:rPr>
              <w:t>Išplėstos žinios</w:t>
            </w:r>
          </w:p>
        </w:tc>
        <w:tc>
          <w:tcPr>
            <w:tcW w:w="6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8E0875E" w14:textId="77777777" w:rsidR="008A57A8" w:rsidRPr="00FA24CF" w:rsidRDefault="008A57A8" w:rsidP="00331455">
            <w:pPr>
              <w:spacing w:before="0" w:after="0" w:line="240" w:lineRule="auto"/>
              <w:ind w:left="360" w:right="184"/>
              <w:rPr>
                <w:sz w:val="22"/>
                <w:lang w:eastAsia="lt-LT"/>
              </w:rPr>
            </w:pPr>
            <w:r w:rsidRPr="00FA24CF">
              <w:rPr>
                <w:sz w:val="22"/>
                <w:lang w:eastAsia="lt-LT"/>
              </w:rPr>
              <w:t>Pagrindinių sąvokų, temų, problemų supratimas.</w:t>
            </w:r>
          </w:p>
        </w:tc>
      </w:tr>
      <w:tr w:rsidR="008A57A8" w:rsidRPr="00FA24CF" w14:paraId="3E3EAFAF" w14:textId="77777777" w:rsidTr="0087130B">
        <w:trPr>
          <w:trHeight w:val="479"/>
        </w:trPr>
        <w:tc>
          <w:tcPr>
            <w:tcW w:w="265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7FB1BC" w14:textId="77777777" w:rsidR="008A57A8" w:rsidRPr="00FA24CF" w:rsidRDefault="008A57A8" w:rsidP="008A57A8">
            <w:pPr>
              <w:spacing w:before="0" w:after="0" w:line="240" w:lineRule="auto"/>
              <w:jc w:val="center"/>
              <w:rPr>
                <w:b/>
                <w:sz w:val="22"/>
                <w:lang w:eastAsia="lt-LT"/>
              </w:rPr>
            </w:pPr>
            <w:r w:rsidRPr="00FA24CF">
              <w:rPr>
                <w:b/>
                <w:sz w:val="22"/>
                <w:lang w:eastAsia="lt-LT"/>
              </w:rPr>
              <w:t>Išaugę asmeniniai gebėjimai</w:t>
            </w:r>
          </w:p>
        </w:tc>
        <w:tc>
          <w:tcPr>
            <w:tcW w:w="6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7D26A23" w14:textId="77777777" w:rsidR="008A57A8" w:rsidRPr="00FA24CF" w:rsidRDefault="008A57A8" w:rsidP="008A57A8">
            <w:pPr>
              <w:spacing w:before="0" w:after="0" w:line="240" w:lineRule="auto"/>
              <w:ind w:left="360"/>
              <w:rPr>
                <w:sz w:val="22"/>
                <w:lang w:eastAsia="lt-LT"/>
              </w:rPr>
            </w:pPr>
            <w:r w:rsidRPr="00FA24CF">
              <w:rPr>
                <w:sz w:val="22"/>
                <w:lang w:eastAsia="lt-LT"/>
              </w:rPr>
              <w:t>Kritinio mąstymo įgūdžių praktikavimas, įsitraukimas į kritišką refleksiją.</w:t>
            </w:r>
          </w:p>
        </w:tc>
      </w:tr>
      <w:tr w:rsidR="008A57A8" w:rsidRPr="00FA24CF" w14:paraId="578CDCD5" w14:textId="77777777" w:rsidTr="0087130B">
        <w:trPr>
          <w:trHeight w:val="772"/>
        </w:trPr>
        <w:tc>
          <w:tcPr>
            <w:tcW w:w="265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E6A6CB" w14:textId="77777777" w:rsidR="008A57A8" w:rsidRPr="00FA24CF" w:rsidRDefault="008A57A8" w:rsidP="008A57A8">
            <w:pPr>
              <w:spacing w:after="240" w:line="240" w:lineRule="auto"/>
              <w:jc w:val="center"/>
              <w:rPr>
                <w:b/>
                <w:sz w:val="22"/>
                <w:lang w:eastAsia="lt-LT"/>
              </w:rPr>
            </w:pPr>
            <w:r w:rsidRPr="00FA24CF">
              <w:rPr>
                <w:b/>
                <w:sz w:val="22"/>
                <w:lang w:eastAsia="lt-LT"/>
              </w:rPr>
              <w:t>Išugdyti / išplėsti profesiniai gebėjimai</w:t>
            </w:r>
          </w:p>
        </w:tc>
        <w:tc>
          <w:tcPr>
            <w:tcW w:w="6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996188" w14:textId="5689CCB7" w:rsidR="008A57A8" w:rsidRPr="00FA24CF" w:rsidRDefault="008A57A8" w:rsidP="001E7999">
            <w:pPr>
              <w:numPr>
                <w:ilvl w:val="0"/>
                <w:numId w:val="9"/>
              </w:numPr>
              <w:spacing w:before="0" w:after="0" w:line="240" w:lineRule="auto"/>
              <w:ind w:left="370"/>
              <w:contextualSpacing/>
              <w:rPr>
                <w:sz w:val="22"/>
                <w:lang w:eastAsia="lt-LT"/>
              </w:rPr>
            </w:pPr>
            <w:r w:rsidRPr="00FA24CF">
              <w:rPr>
                <w:sz w:val="22"/>
                <w:lang w:eastAsia="lt-LT"/>
              </w:rPr>
              <w:t xml:space="preserve">Praktinių mokymo metodų, paremtų teoriškai pagrįstomis idėjomis ir nuoseklia </w:t>
            </w:r>
            <w:r w:rsidR="00FD1CF3">
              <w:rPr>
                <w:sz w:val="22"/>
                <w:lang w:eastAsia="lt-LT"/>
              </w:rPr>
              <w:t xml:space="preserve">metodine </w:t>
            </w:r>
            <w:r w:rsidRPr="00FA24CF">
              <w:rPr>
                <w:sz w:val="22"/>
                <w:lang w:eastAsia="lt-LT"/>
              </w:rPr>
              <w:t>sistema, naudojimas.</w:t>
            </w:r>
          </w:p>
          <w:p w14:paraId="233F898E" w14:textId="77777777" w:rsidR="008A57A8" w:rsidRPr="00FA24CF" w:rsidRDefault="008A57A8" w:rsidP="001E7999">
            <w:pPr>
              <w:numPr>
                <w:ilvl w:val="0"/>
                <w:numId w:val="9"/>
              </w:numPr>
              <w:spacing w:before="0" w:after="0" w:line="240" w:lineRule="auto"/>
              <w:ind w:left="370"/>
              <w:contextualSpacing/>
              <w:rPr>
                <w:sz w:val="22"/>
                <w:lang w:eastAsia="lt-LT"/>
              </w:rPr>
            </w:pPr>
            <w:r w:rsidRPr="00FA24CF">
              <w:rPr>
                <w:sz w:val="22"/>
                <w:lang w:eastAsia="lt-LT"/>
              </w:rPr>
              <w:t>Mokymų dalyvių paruošimas mokyti kitus kolegas.</w:t>
            </w:r>
          </w:p>
        </w:tc>
      </w:tr>
      <w:tr w:rsidR="008A57A8" w:rsidRPr="00FA24CF" w14:paraId="36C69975" w14:textId="77777777" w:rsidTr="0087130B">
        <w:trPr>
          <w:trHeight w:val="326"/>
        </w:trPr>
        <w:tc>
          <w:tcPr>
            <w:tcW w:w="265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00C5D3" w14:textId="77777777" w:rsidR="008A57A8" w:rsidRPr="00FA24CF" w:rsidRDefault="008A57A8" w:rsidP="008A57A8">
            <w:pPr>
              <w:spacing w:after="240" w:line="240" w:lineRule="auto"/>
              <w:jc w:val="center"/>
              <w:rPr>
                <w:b/>
                <w:sz w:val="22"/>
                <w:lang w:eastAsia="lt-LT"/>
              </w:rPr>
            </w:pPr>
            <w:r w:rsidRPr="00FA24CF">
              <w:rPr>
                <w:b/>
                <w:sz w:val="22"/>
                <w:lang w:eastAsia="lt-LT"/>
              </w:rPr>
              <w:t>Padidėjęs profesinis pasitikėjimas</w:t>
            </w:r>
          </w:p>
        </w:tc>
        <w:tc>
          <w:tcPr>
            <w:tcW w:w="687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B1FF74" w14:textId="77777777" w:rsidR="008A57A8" w:rsidRPr="00FA24CF" w:rsidRDefault="008A57A8" w:rsidP="001E7999">
            <w:pPr>
              <w:numPr>
                <w:ilvl w:val="0"/>
                <w:numId w:val="10"/>
              </w:numPr>
              <w:spacing w:before="0" w:after="0" w:line="240" w:lineRule="auto"/>
              <w:ind w:left="370"/>
              <w:contextualSpacing/>
              <w:rPr>
                <w:sz w:val="22"/>
                <w:lang w:eastAsia="lt-LT"/>
              </w:rPr>
            </w:pPr>
            <w:r w:rsidRPr="00FA24CF">
              <w:rPr>
                <w:sz w:val="22"/>
                <w:lang w:eastAsia="lt-LT"/>
              </w:rPr>
              <w:t>Pasirengimas dirbti su tikslinėmis grupėmis; pasirengimas tapti jų patarėjais ir padėjėjais.</w:t>
            </w:r>
          </w:p>
          <w:p w14:paraId="01A1C9C7" w14:textId="3E3E9D62" w:rsidR="008A57A8" w:rsidRPr="00FA24CF" w:rsidRDefault="008A57A8" w:rsidP="001E7999">
            <w:pPr>
              <w:numPr>
                <w:ilvl w:val="0"/>
                <w:numId w:val="10"/>
              </w:numPr>
              <w:spacing w:before="0" w:after="0" w:line="240" w:lineRule="auto"/>
              <w:ind w:left="370"/>
              <w:contextualSpacing/>
              <w:rPr>
                <w:sz w:val="22"/>
                <w:lang w:eastAsia="lt-LT"/>
              </w:rPr>
            </w:pPr>
            <w:r w:rsidRPr="00FA24CF">
              <w:rPr>
                <w:sz w:val="22"/>
                <w:lang w:eastAsia="lt-LT"/>
              </w:rPr>
              <w:t xml:space="preserve">Pasitikintys profesionalai, pasirengę įgyvendinti </w:t>
            </w:r>
            <w:r w:rsidR="00FD1CF3">
              <w:rPr>
                <w:sz w:val="22"/>
                <w:lang w:eastAsia="lt-LT"/>
              </w:rPr>
              <w:t>programą savo profesinėje aplinkoje</w:t>
            </w:r>
          </w:p>
        </w:tc>
      </w:tr>
    </w:tbl>
    <w:p w14:paraId="7BF9F6E2" w14:textId="1C10866D" w:rsidR="008A57A8" w:rsidRPr="00FA24CF" w:rsidRDefault="008A57A8" w:rsidP="0087130B">
      <w:pPr>
        <w:shd w:val="clear" w:color="auto" w:fill="FFFFFF"/>
        <w:spacing w:after="240"/>
        <w:jc w:val="both"/>
        <w:rPr>
          <w:sz w:val="22"/>
          <w:lang w:eastAsia="lt-LT"/>
        </w:rPr>
      </w:pPr>
      <w:r w:rsidRPr="007D3C5E">
        <w:rPr>
          <w:sz w:val="22"/>
          <w:lang w:eastAsia="lt-LT"/>
        </w:rPr>
        <w:t>Tai apibendrintos visos mokymų programos kompetencijos. Kie</w:t>
      </w:r>
      <w:r w:rsidR="00487B62" w:rsidRPr="007D3C5E">
        <w:rPr>
          <w:sz w:val="22"/>
          <w:lang w:eastAsia="lt-LT"/>
        </w:rPr>
        <w:t>kviena tema turi savo plėtotinų</w:t>
      </w:r>
      <w:r w:rsidR="0068170F">
        <w:rPr>
          <w:sz w:val="22"/>
          <w:lang w:eastAsia="lt-LT"/>
        </w:rPr>
        <w:t xml:space="preserve"> / </w:t>
      </w:r>
      <w:r w:rsidRPr="007D3C5E">
        <w:rPr>
          <w:sz w:val="22"/>
          <w:lang w:eastAsia="lt-LT"/>
        </w:rPr>
        <w:t>tobulintinų</w:t>
      </w:r>
      <w:r w:rsidR="007D3C5E" w:rsidRPr="007D3C5E">
        <w:rPr>
          <w:sz w:val="22"/>
          <w:lang w:eastAsia="lt-LT"/>
        </w:rPr>
        <w:t xml:space="preserve"> </w:t>
      </w:r>
      <w:r w:rsidRPr="007D3C5E">
        <w:rPr>
          <w:sz w:val="22"/>
          <w:lang w:eastAsia="lt-LT"/>
        </w:rPr>
        <w:t>kompetencijų sąrašą.</w:t>
      </w:r>
    </w:p>
    <w:p w14:paraId="3F8143F2" w14:textId="77777777" w:rsidR="008A57A8" w:rsidRPr="00FD1CF3" w:rsidRDefault="008A57A8" w:rsidP="008A5B50">
      <w:pPr>
        <w:pStyle w:val="Heading4"/>
        <w:rPr>
          <w:shd w:val="clear" w:color="auto" w:fill="EA9999"/>
          <w:lang w:eastAsia="lt-LT"/>
        </w:rPr>
      </w:pPr>
      <w:bookmarkStart w:id="41" w:name="_heading=h.144eaqtz7kwp" w:colFirst="0" w:colLast="0"/>
      <w:bookmarkEnd w:id="41"/>
      <w:r w:rsidRPr="00FD1CF3">
        <w:rPr>
          <w:lang w:eastAsia="lt-LT"/>
        </w:rPr>
        <w:t>Apibendrinimas ir vertinimas</w:t>
      </w:r>
    </w:p>
    <w:p w14:paraId="5D1880E4" w14:textId="032880FD" w:rsidR="008A57A8" w:rsidRPr="00487B62" w:rsidRDefault="008A57A8" w:rsidP="0087130B">
      <w:pPr>
        <w:jc w:val="both"/>
        <w:rPr>
          <w:sz w:val="22"/>
        </w:rPr>
      </w:pPr>
      <w:r w:rsidRPr="00487B62">
        <w:rPr>
          <w:sz w:val="22"/>
        </w:rPr>
        <w:t xml:space="preserve">Programa taip pat turi savo </w:t>
      </w:r>
      <w:r w:rsidR="00D93A07">
        <w:rPr>
          <w:sz w:val="22"/>
        </w:rPr>
        <w:t xml:space="preserve">vertinimo anketas, </w:t>
      </w:r>
      <w:r w:rsidRPr="00487B62">
        <w:rPr>
          <w:sz w:val="22"/>
        </w:rPr>
        <w:t>pildomas prieš ir po suaugusiųjų švietėjų mokymų:</w:t>
      </w:r>
    </w:p>
    <w:p w14:paraId="10158CD6" w14:textId="77777777" w:rsidR="008A57A8" w:rsidRPr="00487B62" w:rsidRDefault="008A57A8" w:rsidP="0087130B">
      <w:pPr>
        <w:pStyle w:val="ListParagraph"/>
        <w:numPr>
          <w:ilvl w:val="0"/>
          <w:numId w:val="168"/>
        </w:numPr>
        <w:jc w:val="both"/>
        <w:rPr>
          <w:sz w:val="22"/>
        </w:rPr>
      </w:pPr>
      <w:r w:rsidRPr="00487B62">
        <w:rPr>
          <w:sz w:val="22"/>
        </w:rPr>
        <w:t>Anketa prie</w:t>
      </w:r>
      <w:r w:rsidR="00487B62" w:rsidRPr="00487B62">
        <w:rPr>
          <w:sz w:val="22"/>
        </w:rPr>
        <w:t>š</w:t>
      </w:r>
      <w:r w:rsidRPr="00487B62">
        <w:rPr>
          <w:sz w:val="22"/>
        </w:rPr>
        <w:t xml:space="preserve"> mokymus:</w:t>
      </w:r>
      <w:r w:rsidR="007D3C5E">
        <w:rPr>
          <w:sz w:val="22"/>
        </w:rPr>
        <w:t xml:space="preserve"> </w:t>
      </w:r>
      <w:hyperlink r:id="rId33" w:history="1">
        <w:r w:rsidR="00383F62" w:rsidRPr="004C0172">
          <w:rPr>
            <w:rStyle w:val="Hyperlink"/>
            <w:sz w:val="22"/>
          </w:rPr>
          <w:t>https://forms.gle/z3FffAGhLUqk2fJm6</w:t>
        </w:r>
      </w:hyperlink>
      <w:r w:rsidR="00383F62">
        <w:rPr>
          <w:sz w:val="22"/>
        </w:rPr>
        <w:t xml:space="preserve"> </w:t>
      </w:r>
    </w:p>
    <w:p w14:paraId="25C8B7B3" w14:textId="77777777" w:rsidR="008A57A8" w:rsidRPr="00487B62" w:rsidRDefault="008A57A8" w:rsidP="0087130B">
      <w:pPr>
        <w:pStyle w:val="ListParagraph"/>
        <w:numPr>
          <w:ilvl w:val="0"/>
          <w:numId w:val="168"/>
        </w:numPr>
        <w:jc w:val="both"/>
        <w:rPr>
          <w:sz w:val="22"/>
          <w:shd w:val="clear" w:color="auto" w:fill="F4CCCC"/>
          <w:lang w:eastAsia="lt-LT"/>
        </w:rPr>
      </w:pPr>
      <w:r w:rsidRPr="00487B62">
        <w:rPr>
          <w:sz w:val="22"/>
        </w:rPr>
        <w:t>Anketa po mokymų:</w:t>
      </w:r>
      <w:r w:rsidR="00CA6C8A">
        <w:rPr>
          <w:sz w:val="22"/>
        </w:rPr>
        <w:t xml:space="preserve"> </w:t>
      </w:r>
      <w:hyperlink r:id="rId34" w:history="1">
        <w:r w:rsidR="00383F62" w:rsidRPr="004C0172">
          <w:rPr>
            <w:rStyle w:val="Hyperlink"/>
            <w:sz w:val="22"/>
          </w:rPr>
          <w:t>https://forms.gle/do8bHRmQBsieLRSR7</w:t>
        </w:r>
      </w:hyperlink>
      <w:r w:rsidR="00383F62">
        <w:rPr>
          <w:sz w:val="22"/>
        </w:rPr>
        <w:t xml:space="preserve"> </w:t>
      </w:r>
    </w:p>
    <w:p w14:paraId="203C0C38" w14:textId="77777777" w:rsidR="008A57A8" w:rsidRPr="00FA24CF" w:rsidRDefault="008A57A8" w:rsidP="008A57A8">
      <w:pPr>
        <w:shd w:val="clear" w:color="auto" w:fill="FFFFFF"/>
        <w:spacing w:after="240"/>
        <w:rPr>
          <w:sz w:val="22"/>
          <w:lang w:eastAsia="lt-LT"/>
        </w:rPr>
      </w:pPr>
    </w:p>
    <w:p w14:paraId="3AAD910B" w14:textId="77777777" w:rsidR="00A804C0" w:rsidRPr="00FA24CF" w:rsidRDefault="00A804C0" w:rsidP="008A5B50">
      <w:pPr>
        <w:pStyle w:val="Heading3"/>
        <w:sectPr w:rsidR="00A804C0" w:rsidRPr="00FA24CF" w:rsidSect="0087130B">
          <w:headerReference w:type="default" r:id="rId35"/>
          <w:pgSz w:w="11909" w:h="16834" w:code="9"/>
          <w:pgMar w:top="1800" w:right="1021" w:bottom="1134" w:left="1418" w:header="454" w:footer="454" w:gutter="0"/>
          <w:cols w:space="720"/>
        </w:sectPr>
      </w:pPr>
    </w:p>
    <w:p w14:paraId="2FA21E86" w14:textId="4A112628" w:rsidR="00FF3F7A" w:rsidRPr="00E4220E" w:rsidRDefault="00D31829" w:rsidP="00946895">
      <w:pPr>
        <w:pStyle w:val="Heading1"/>
      </w:pPr>
      <w:bookmarkStart w:id="42" w:name="_heading=h.1ksv4uv" w:colFirst="0" w:colLast="0"/>
      <w:bookmarkStart w:id="43" w:name="_Toc77766611"/>
      <w:bookmarkStart w:id="44" w:name="_Ref78370944"/>
      <w:bookmarkStart w:id="45" w:name="_Toc79744698"/>
      <w:bookmarkStart w:id="46" w:name="_Ref85197727"/>
      <w:bookmarkStart w:id="47" w:name="_Toc95915236"/>
      <w:bookmarkEnd w:id="42"/>
      <w:r w:rsidRPr="00E4220E">
        <w:t>2 skyrius</w:t>
      </w:r>
      <w:r w:rsidR="00C56587" w:rsidRPr="00E4220E">
        <w:t>.</w:t>
      </w:r>
      <w:r w:rsidRPr="00E4220E">
        <w:t xml:space="preserve"> </w:t>
      </w:r>
      <w:r w:rsidR="00C56587" w:rsidRPr="00E4220E">
        <w:t>1 t</w:t>
      </w:r>
      <w:r w:rsidR="008A57A8" w:rsidRPr="00E4220E">
        <w:t>ema</w:t>
      </w:r>
      <w:r w:rsidR="00FF3F7A" w:rsidRPr="00E4220E">
        <w:t xml:space="preserve">: </w:t>
      </w:r>
      <w:bookmarkEnd w:id="43"/>
      <w:bookmarkEnd w:id="44"/>
      <w:bookmarkEnd w:id="45"/>
      <w:r w:rsidR="008A57A8" w:rsidRPr="00E4220E">
        <w:t>Įvadas į programą</w:t>
      </w:r>
      <w:bookmarkEnd w:id="46"/>
      <w:bookmarkEnd w:id="47"/>
    </w:p>
    <w:p w14:paraId="3318B00A" w14:textId="77777777" w:rsidR="0087130B" w:rsidRPr="0087130B" w:rsidRDefault="0087130B" w:rsidP="0087130B">
      <w:pPr>
        <w:rPr>
          <w:b/>
        </w:rPr>
      </w:pPr>
    </w:p>
    <w:p w14:paraId="7979D81D" w14:textId="7874E898" w:rsidR="00FF3F7A" w:rsidRPr="00FA24CF" w:rsidRDefault="00D31829" w:rsidP="0087130B">
      <w:pPr>
        <w:pStyle w:val="Heading2"/>
      </w:pPr>
      <w:bookmarkStart w:id="48" w:name="_heading=h.44sinio" w:colFirst="0" w:colLast="0"/>
      <w:bookmarkStart w:id="49" w:name="_Toc95915237"/>
      <w:bookmarkEnd w:id="48"/>
      <w:r>
        <w:t xml:space="preserve">2.1 </w:t>
      </w:r>
      <w:r w:rsidR="009E74DB" w:rsidRPr="00FA24CF">
        <w:t>Temos pristatymas</w:t>
      </w:r>
      <w:bookmarkEnd w:id="49"/>
    </w:p>
    <w:p w14:paraId="5264BDC8" w14:textId="63FD0A26" w:rsidR="00EA23C2" w:rsidRPr="00FA24CF" w:rsidRDefault="00354464" w:rsidP="0087130B">
      <w:pPr>
        <w:jc w:val="both"/>
        <w:rPr>
          <w:sz w:val="22"/>
        </w:rPr>
      </w:pPr>
      <w:r w:rsidRPr="00FA24CF">
        <w:rPr>
          <w:b/>
          <w:color w:val="F79646" w:themeColor="accent6"/>
          <w:sz w:val="22"/>
        </w:rPr>
        <w:t>Šios temos tikslas</w:t>
      </w:r>
      <w:r w:rsidRPr="00FA24CF">
        <w:rPr>
          <w:color w:val="F79646" w:themeColor="accent6"/>
          <w:sz w:val="22"/>
        </w:rPr>
        <w:t xml:space="preserve"> </w:t>
      </w:r>
      <w:r w:rsidRPr="00FA24CF">
        <w:rPr>
          <w:sz w:val="22"/>
        </w:rPr>
        <w:t>– pristatyti ir aptarti programos koncep</w:t>
      </w:r>
      <w:r w:rsidR="009B449B">
        <w:rPr>
          <w:sz w:val="22"/>
        </w:rPr>
        <w:t>tualųjį</w:t>
      </w:r>
      <w:r w:rsidRPr="00FA24CF">
        <w:rPr>
          <w:sz w:val="22"/>
        </w:rPr>
        <w:t xml:space="preserve"> pagrindą, t. y.: susipažinti ir įsigilinti į programą ir mokymo(si) procesą, suvokti tikslinę besimokančiųjų auditoriją, susipažinti su programos metodine sistema.</w:t>
      </w:r>
    </w:p>
    <w:p w14:paraId="7DD17533" w14:textId="127D8E7D" w:rsidR="00354464" w:rsidRPr="00FA24CF" w:rsidRDefault="00354464" w:rsidP="0087130B">
      <w:pPr>
        <w:jc w:val="both"/>
        <w:rPr>
          <w:b/>
          <w:color w:val="F79646" w:themeColor="accent6"/>
          <w:sz w:val="22"/>
        </w:rPr>
      </w:pPr>
      <w:r w:rsidRPr="00FA24CF">
        <w:rPr>
          <w:b/>
          <w:color w:val="F79646" w:themeColor="accent6"/>
          <w:sz w:val="22"/>
        </w:rPr>
        <w:t>Suaugusiųjų švietėjai:</w:t>
      </w:r>
    </w:p>
    <w:p w14:paraId="678A13AB" w14:textId="4101D33F" w:rsidR="00354464" w:rsidRPr="00FA24CF" w:rsidRDefault="00F64F39" w:rsidP="0087130B">
      <w:pPr>
        <w:pStyle w:val="ListParagraph"/>
        <w:numPr>
          <w:ilvl w:val="0"/>
          <w:numId w:val="11"/>
        </w:numPr>
        <w:jc w:val="both"/>
        <w:rPr>
          <w:sz w:val="22"/>
        </w:rPr>
      </w:pPr>
      <w:r>
        <w:rPr>
          <w:sz w:val="22"/>
        </w:rPr>
        <w:t xml:space="preserve">aptars </w:t>
      </w:r>
      <w:r w:rsidR="00354464" w:rsidRPr="00FA24CF">
        <w:rPr>
          <w:sz w:val="22"/>
        </w:rPr>
        <w:t>sąvokas: medijų raštingumas, kritinis mąstymas, tėvų</w:t>
      </w:r>
      <w:r w:rsidR="0068170F">
        <w:rPr>
          <w:sz w:val="22"/>
        </w:rPr>
        <w:t xml:space="preserve"> / </w:t>
      </w:r>
      <w:r w:rsidR="00354464" w:rsidRPr="00FA24CF">
        <w:rPr>
          <w:sz w:val="22"/>
        </w:rPr>
        <w:t xml:space="preserve">senelių </w:t>
      </w:r>
      <w:r w:rsidR="003130F7">
        <w:rPr>
          <w:sz w:val="22"/>
        </w:rPr>
        <w:t>švietimas</w:t>
      </w:r>
      <w:r w:rsidR="00354464" w:rsidRPr="00FA24CF">
        <w:rPr>
          <w:sz w:val="22"/>
        </w:rPr>
        <w:t xml:space="preserve">, </w:t>
      </w:r>
      <w:r>
        <w:rPr>
          <w:sz w:val="22"/>
        </w:rPr>
        <w:t>„</w:t>
      </w:r>
      <w:r w:rsidR="00354464" w:rsidRPr="00FA24CF">
        <w:rPr>
          <w:sz w:val="22"/>
        </w:rPr>
        <w:t>nepalankioje padėtyje</w:t>
      </w:r>
      <w:r>
        <w:rPr>
          <w:sz w:val="22"/>
        </w:rPr>
        <w:t>“</w:t>
      </w:r>
      <w:r w:rsidR="00714C01">
        <w:rPr>
          <w:sz w:val="22"/>
        </w:rPr>
        <w:t xml:space="preserve"> </w:t>
      </w:r>
      <w:r w:rsidR="00354464" w:rsidRPr="00FA24CF">
        <w:rPr>
          <w:sz w:val="22"/>
        </w:rPr>
        <w:t>esančios besimokančiųjų grupės;</w:t>
      </w:r>
    </w:p>
    <w:p w14:paraId="372187EC" w14:textId="0EEA23FF" w:rsidR="00354464" w:rsidRPr="00FA24CF" w:rsidRDefault="00354464" w:rsidP="0087130B">
      <w:pPr>
        <w:pStyle w:val="ListParagraph"/>
        <w:numPr>
          <w:ilvl w:val="0"/>
          <w:numId w:val="11"/>
        </w:numPr>
        <w:jc w:val="both"/>
        <w:rPr>
          <w:sz w:val="22"/>
        </w:rPr>
      </w:pPr>
      <w:r w:rsidRPr="00FA24CF">
        <w:rPr>
          <w:sz w:val="22"/>
        </w:rPr>
        <w:t>praktiškai taiky</w:t>
      </w:r>
      <w:r w:rsidR="00F64F39">
        <w:rPr>
          <w:sz w:val="22"/>
        </w:rPr>
        <w:t>s</w:t>
      </w:r>
      <w:r w:rsidRPr="00FA24CF">
        <w:rPr>
          <w:sz w:val="22"/>
        </w:rPr>
        <w:t xml:space="preserve"> tikslinių grupių mokymo metodiką;</w:t>
      </w:r>
    </w:p>
    <w:p w14:paraId="1C684BCB" w14:textId="360B1054" w:rsidR="00354464" w:rsidRPr="00FA24CF" w:rsidRDefault="00354464" w:rsidP="0087130B">
      <w:pPr>
        <w:pStyle w:val="ListParagraph"/>
        <w:numPr>
          <w:ilvl w:val="0"/>
          <w:numId w:val="11"/>
        </w:numPr>
        <w:jc w:val="both"/>
        <w:rPr>
          <w:sz w:val="22"/>
        </w:rPr>
      </w:pPr>
      <w:r w:rsidRPr="00FA24CF">
        <w:rPr>
          <w:sz w:val="22"/>
        </w:rPr>
        <w:t>reflektuo</w:t>
      </w:r>
      <w:r w:rsidR="00F64F39">
        <w:rPr>
          <w:sz w:val="22"/>
        </w:rPr>
        <w:t>s</w:t>
      </w:r>
      <w:r w:rsidRPr="00FA24CF">
        <w:rPr>
          <w:sz w:val="22"/>
        </w:rPr>
        <w:t xml:space="preserve"> mokymo(si) procesą;</w:t>
      </w:r>
    </w:p>
    <w:p w14:paraId="6830632A" w14:textId="39DA6D40" w:rsidR="00354464" w:rsidRDefault="00354464" w:rsidP="0087130B">
      <w:pPr>
        <w:pStyle w:val="ListParagraph"/>
        <w:numPr>
          <w:ilvl w:val="0"/>
          <w:numId w:val="11"/>
        </w:numPr>
        <w:jc w:val="both"/>
        <w:rPr>
          <w:sz w:val="22"/>
        </w:rPr>
      </w:pPr>
      <w:r w:rsidRPr="00FA24CF">
        <w:rPr>
          <w:sz w:val="22"/>
        </w:rPr>
        <w:t>planuo</w:t>
      </w:r>
      <w:r w:rsidR="00F64F39">
        <w:rPr>
          <w:sz w:val="22"/>
        </w:rPr>
        <w:t>s</w:t>
      </w:r>
      <w:r w:rsidRPr="00FA24CF">
        <w:rPr>
          <w:sz w:val="22"/>
        </w:rPr>
        <w:t xml:space="preserve"> savo mokymo(si) procesą, pristatant programą konkrečioms tikslinėms grupėms</w:t>
      </w:r>
      <w:r w:rsidR="0087130B">
        <w:rPr>
          <w:sz w:val="22"/>
        </w:rPr>
        <w:t>.</w:t>
      </w:r>
    </w:p>
    <w:p w14:paraId="0B9DF842" w14:textId="77777777" w:rsidR="0087130B" w:rsidRPr="0087130B" w:rsidRDefault="0087130B" w:rsidP="0087130B"/>
    <w:p w14:paraId="235939D8" w14:textId="70658255" w:rsidR="00FF3F7A" w:rsidRPr="00FA24CF" w:rsidRDefault="00D31829" w:rsidP="0087130B">
      <w:pPr>
        <w:pStyle w:val="Heading2"/>
      </w:pPr>
      <w:bookmarkStart w:id="50" w:name="_heading=h.2jxsxqh" w:colFirst="0" w:colLast="0"/>
      <w:bookmarkStart w:id="51" w:name="_Toc95915238"/>
      <w:bookmarkEnd w:id="50"/>
      <w:r>
        <w:t xml:space="preserve">2.2 </w:t>
      </w:r>
      <w:r w:rsidR="00354464" w:rsidRPr="00FA24CF">
        <w:t>Pagrindiniai darbo su tikslinėmis grupėmis principai</w:t>
      </w:r>
      <w:bookmarkEnd w:id="51"/>
    </w:p>
    <w:p w14:paraId="16D1B097" w14:textId="6F2B4DBA" w:rsidR="00D76417" w:rsidRPr="004E5579" w:rsidRDefault="00D76417" w:rsidP="00F45F70">
      <w:pPr>
        <w:pStyle w:val="ListParagraph"/>
        <w:numPr>
          <w:ilvl w:val="0"/>
          <w:numId w:val="176"/>
        </w:numPr>
        <w:ind w:left="360"/>
        <w:jc w:val="both"/>
        <w:rPr>
          <w:sz w:val="22"/>
        </w:rPr>
      </w:pPr>
      <w:bookmarkStart w:id="52" w:name="_heading=h.7j90349x13ir" w:colFirst="0" w:colLast="0"/>
      <w:bookmarkEnd w:id="52"/>
      <w:r w:rsidRPr="004E5579">
        <w:rPr>
          <w:sz w:val="22"/>
        </w:rPr>
        <w:t>Autonomija ir savireguliacija – suaugusiųjų švietėjai supažindinami su projektu, programa</w:t>
      </w:r>
      <w:r w:rsidR="00714C01">
        <w:rPr>
          <w:sz w:val="22"/>
        </w:rPr>
        <w:t xml:space="preserve"> </w:t>
      </w:r>
      <w:r w:rsidRPr="004E5579">
        <w:rPr>
          <w:sz w:val="22"/>
        </w:rPr>
        <w:t>ir mokymo(si) tikslu – ko jie išmoks ir kokia šio mokymo(si) nauda;</w:t>
      </w:r>
    </w:p>
    <w:p w14:paraId="05704B9A" w14:textId="5CA06D9D" w:rsidR="00D76417" w:rsidRPr="004E5579" w:rsidRDefault="00D76417" w:rsidP="00F45F70">
      <w:pPr>
        <w:pStyle w:val="ListParagraph"/>
        <w:numPr>
          <w:ilvl w:val="0"/>
          <w:numId w:val="176"/>
        </w:numPr>
        <w:ind w:left="360"/>
        <w:jc w:val="both"/>
        <w:rPr>
          <w:sz w:val="22"/>
        </w:rPr>
      </w:pPr>
      <w:r w:rsidRPr="004E5579">
        <w:rPr>
          <w:sz w:val="22"/>
        </w:rPr>
        <w:t xml:space="preserve">Mokymasis </w:t>
      </w:r>
      <w:r w:rsidR="009B449B" w:rsidRPr="004E5579">
        <w:rPr>
          <w:sz w:val="22"/>
        </w:rPr>
        <w:t>veikiant</w:t>
      </w:r>
      <w:r w:rsidRPr="004E5579">
        <w:rPr>
          <w:sz w:val="22"/>
        </w:rPr>
        <w:t xml:space="preserve"> – suaugusiųjų švietėjai įtraukiami į aktyvų, patirtinį mokymosi procesą;</w:t>
      </w:r>
    </w:p>
    <w:p w14:paraId="40111602" w14:textId="73AA241C" w:rsidR="00D76417" w:rsidRPr="004E5579" w:rsidRDefault="00D76417" w:rsidP="00F45F70">
      <w:pPr>
        <w:pStyle w:val="ListParagraph"/>
        <w:numPr>
          <w:ilvl w:val="0"/>
          <w:numId w:val="176"/>
        </w:numPr>
        <w:ind w:left="360"/>
        <w:jc w:val="both"/>
        <w:rPr>
          <w:sz w:val="22"/>
        </w:rPr>
      </w:pPr>
      <w:r w:rsidRPr="004E5579">
        <w:rPr>
          <w:sz w:val="22"/>
        </w:rPr>
        <w:t xml:space="preserve">Aktualumas – mokymosi turinys ir forma tinkama suaugusiųjų švietėjų poreikiams, </w:t>
      </w:r>
      <w:r w:rsidR="004E5579">
        <w:rPr>
          <w:sz w:val="22"/>
        </w:rPr>
        <w:t xml:space="preserve">atliepia </w:t>
      </w:r>
      <w:r w:rsidRPr="004E5579">
        <w:rPr>
          <w:sz w:val="22"/>
        </w:rPr>
        <w:t>profesin</w:t>
      </w:r>
      <w:r w:rsidR="004E5579">
        <w:rPr>
          <w:sz w:val="22"/>
        </w:rPr>
        <w:t>ę</w:t>
      </w:r>
      <w:r w:rsidRPr="004E5579">
        <w:rPr>
          <w:sz w:val="22"/>
        </w:rPr>
        <w:t xml:space="preserve"> realyb</w:t>
      </w:r>
      <w:r w:rsidR="004E5579">
        <w:rPr>
          <w:sz w:val="22"/>
        </w:rPr>
        <w:t>ę</w:t>
      </w:r>
      <w:r w:rsidRPr="004E5579">
        <w:rPr>
          <w:sz w:val="22"/>
        </w:rPr>
        <w:t>;</w:t>
      </w:r>
    </w:p>
    <w:p w14:paraId="6A861401" w14:textId="77777777" w:rsidR="00D76417" w:rsidRPr="004E5579" w:rsidRDefault="00D76417" w:rsidP="00F45F70">
      <w:pPr>
        <w:pStyle w:val="ListParagraph"/>
        <w:numPr>
          <w:ilvl w:val="0"/>
          <w:numId w:val="176"/>
        </w:numPr>
        <w:ind w:left="360"/>
        <w:jc w:val="both"/>
        <w:rPr>
          <w:sz w:val="22"/>
        </w:rPr>
      </w:pPr>
      <w:r w:rsidRPr="004E5579">
        <w:rPr>
          <w:sz w:val="22"/>
        </w:rPr>
        <w:t>Patirtis – suaugusiųjų švietėjai moko(si), remdamiesi savo asmenine ir profesine patirtimi;</w:t>
      </w:r>
    </w:p>
    <w:p w14:paraId="34BA5CEE" w14:textId="77777777" w:rsidR="00D76417" w:rsidRPr="004E5579" w:rsidRDefault="00D76417" w:rsidP="00F45F70">
      <w:pPr>
        <w:pStyle w:val="ListParagraph"/>
        <w:numPr>
          <w:ilvl w:val="0"/>
          <w:numId w:val="176"/>
        </w:numPr>
        <w:ind w:left="360"/>
        <w:jc w:val="both"/>
        <w:rPr>
          <w:sz w:val="22"/>
        </w:rPr>
      </w:pPr>
      <w:r w:rsidRPr="004E5579">
        <w:rPr>
          <w:sz w:val="22"/>
        </w:rPr>
        <w:t>Multi-sensoriškumas – garso, vaizdo ir praktinė veikla naudojama kartu su kitais mokymosi proceso ištekliais, siekiant užtikrinti daugialypę ir įvairią patirtį;</w:t>
      </w:r>
    </w:p>
    <w:p w14:paraId="6C8BE5E2" w14:textId="77777777" w:rsidR="00D76417" w:rsidRPr="004E5579" w:rsidRDefault="00D76417" w:rsidP="00F45F70">
      <w:pPr>
        <w:pStyle w:val="ListParagraph"/>
        <w:numPr>
          <w:ilvl w:val="0"/>
          <w:numId w:val="176"/>
        </w:numPr>
        <w:ind w:left="360"/>
        <w:jc w:val="both"/>
        <w:rPr>
          <w:sz w:val="22"/>
        </w:rPr>
      </w:pPr>
      <w:r w:rsidRPr="004E5579">
        <w:rPr>
          <w:sz w:val="22"/>
        </w:rPr>
        <w:t>Praktikavimas – suaugusiųjų švietėjai turi laiko programos medžiagą išbandyti savo profesinėje aplinkoje, atlikdami individualias užduotis;</w:t>
      </w:r>
    </w:p>
    <w:p w14:paraId="4DFEFD9F" w14:textId="77777777" w:rsidR="00D76417" w:rsidRPr="004E5579" w:rsidRDefault="00D76417" w:rsidP="00F45F70">
      <w:pPr>
        <w:pStyle w:val="ListParagraph"/>
        <w:numPr>
          <w:ilvl w:val="0"/>
          <w:numId w:val="176"/>
        </w:numPr>
        <w:ind w:left="360"/>
        <w:jc w:val="both"/>
        <w:rPr>
          <w:sz w:val="22"/>
        </w:rPr>
      </w:pPr>
      <w:r w:rsidRPr="004E5579">
        <w:rPr>
          <w:sz w:val="22"/>
        </w:rPr>
        <w:t>Asmeninis tobulėjimas – programa prisideda prie asmeninio tobulėjimo ir profesinių įgūdžių tobulinimo;</w:t>
      </w:r>
    </w:p>
    <w:p w14:paraId="4A54939A" w14:textId="77777777" w:rsidR="00D76417" w:rsidRPr="004E5579" w:rsidRDefault="00D76417" w:rsidP="00F45F70">
      <w:pPr>
        <w:pStyle w:val="ListParagraph"/>
        <w:numPr>
          <w:ilvl w:val="0"/>
          <w:numId w:val="176"/>
        </w:numPr>
        <w:ind w:left="360"/>
        <w:jc w:val="both"/>
        <w:rPr>
          <w:sz w:val="22"/>
        </w:rPr>
      </w:pPr>
      <w:r w:rsidRPr="004E5579">
        <w:rPr>
          <w:sz w:val="22"/>
        </w:rPr>
        <w:t>Įtraukimas – suaugusiųjų švietėjai aktyviai įtraukiami ne tik į mokymosi procesą, bet ir į programos kūrimą. Jų pavyzdžiai, mokymo patarimai ir atsiliepimai naudojami tobulinant programą, o suaugusiųjų švietėjai laikomi jos bendraautoriais.</w:t>
      </w:r>
    </w:p>
    <w:p w14:paraId="29AF68CB" w14:textId="14A2A959" w:rsidR="00F10D6F" w:rsidRPr="00FC0D61" w:rsidRDefault="00FC0D61" w:rsidP="008A5B50">
      <w:pPr>
        <w:pStyle w:val="Heading4"/>
      </w:pPr>
      <w:r>
        <w:t>„</w:t>
      </w:r>
      <w:r w:rsidR="00F10D6F" w:rsidRPr="00FC0D61">
        <w:t>Nepalankioje padėtyje</w:t>
      </w:r>
      <w:r w:rsidR="009B449B" w:rsidRPr="00FC0D61">
        <w:t>”</w:t>
      </w:r>
      <w:r w:rsidR="00F10D6F" w:rsidRPr="00FC0D61">
        <w:t xml:space="preserve"> esančiųjų mokymas</w:t>
      </w:r>
    </w:p>
    <w:p w14:paraId="72F60551" w14:textId="7BD28F02" w:rsidR="00F10D6F" w:rsidRPr="00FA24CF" w:rsidRDefault="00F10D6F" w:rsidP="00F45F70">
      <w:pPr>
        <w:jc w:val="both"/>
        <w:rPr>
          <w:sz w:val="22"/>
        </w:rPr>
      </w:pPr>
      <w:r w:rsidRPr="00FA24CF">
        <w:rPr>
          <w:sz w:val="22"/>
        </w:rPr>
        <w:t>Suaugusiųjų švietime</w:t>
      </w:r>
      <w:r w:rsidRPr="00FA24CF">
        <w:rPr>
          <w:sz w:val="22"/>
          <w:vertAlign w:val="superscript"/>
        </w:rPr>
        <w:footnoteReference w:id="2"/>
      </w:r>
      <w:r w:rsidRPr="00FA24CF">
        <w:rPr>
          <w:sz w:val="22"/>
        </w:rPr>
        <w:t xml:space="preserve"> visada </w:t>
      </w:r>
      <w:r w:rsidR="003130F7" w:rsidRPr="00FA24CF">
        <w:rPr>
          <w:sz w:val="22"/>
        </w:rPr>
        <w:t xml:space="preserve">reikia </w:t>
      </w:r>
      <w:r w:rsidRPr="00FA24CF">
        <w:rPr>
          <w:sz w:val="22"/>
        </w:rPr>
        <w:t xml:space="preserve">atkreipti dėmesį į </w:t>
      </w:r>
      <w:r w:rsidR="000924E0">
        <w:rPr>
          <w:sz w:val="22"/>
        </w:rPr>
        <w:t>„</w:t>
      </w:r>
      <w:r w:rsidRPr="00FA24CF">
        <w:rPr>
          <w:sz w:val="22"/>
        </w:rPr>
        <w:t>nepalankioje padėtyje</w:t>
      </w:r>
      <w:r w:rsidR="000924E0">
        <w:rPr>
          <w:sz w:val="22"/>
        </w:rPr>
        <w:t>“</w:t>
      </w:r>
      <w:r w:rsidRPr="00FA24CF">
        <w:rPr>
          <w:sz w:val="22"/>
        </w:rPr>
        <w:t xml:space="preserve"> esančius dalyvius iš sudėtingos socialinės aplinkos. </w:t>
      </w:r>
      <w:r w:rsidR="000924E0">
        <w:rPr>
          <w:sz w:val="22"/>
        </w:rPr>
        <w:t xml:space="preserve">Tokia padėtis randasi dėl įvairių priežasčių, </w:t>
      </w:r>
      <w:r w:rsidRPr="00FA24CF">
        <w:rPr>
          <w:sz w:val="22"/>
        </w:rPr>
        <w:t>pvz</w:t>
      </w:r>
      <w:r w:rsidR="000924E0">
        <w:rPr>
          <w:sz w:val="22"/>
        </w:rPr>
        <w:t>.:</w:t>
      </w:r>
      <w:r w:rsidRPr="00FA24CF">
        <w:rPr>
          <w:sz w:val="22"/>
        </w:rPr>
        <w:t xml:space="preserve"> dėl kilmės (migra</w:t>
      </w:r>
      <w:r w:rsidR="000924E0">
        <w:rPr>
          <w:sz w:val="22"/>
        </w:rPr>
        <w:t>ntai)</w:t>
      </w:r>
      <w:r w:rsidRPr="00FA24CF">
        <w:rPr>
          <w:sz w:val="22"/>
        </w:rPr>
        <w:t xml:space="preserve">, mažų pajamų (ekonominis </w:t>
      </w:r>
      <w:r w:rsidR="000924E0">
        <w:rPr>
          <w:sz w:val="22"/>
        </w:rPr>
        <w:t>pažeidžiamumas</w:t>
      </w:r>
      <w:r w:rsidRPr="00FA24CF">
        <w:rPr>
          <w:sz w:val="22"/>
        </w:rPr>
        <w:t>), psichologinių ar fizinių apribojimų, menko išsilavinimo ir žemo socialin</w:t>
      </w:r>
      <w:r w:rsidR="000924E0">
        <w:rPr>
          <w:sz w:val="22"/>
        </w:rPr>
        <w:t>io statuso.</w:t>
      </w:r>
      <w:r w:rsidR="00714C01">
        <w:rPr>
          <w:sz w:val="22"/>
        </w:rPr>
        <w:t xml:space="preserve"> </w:t>
      </w:r>
      <w:r w:rsidRPr="00FA24CF">
        <w:rPr>
          <w:sz w:val="22"/>
        </w:rPr>
        <w:t>Ši</w:t>
      </w:r>
      <w:r w:rsidR="0094674C">
        <w:rPr>
          <w:sz w:val="22"/>
        </w:rPr>
        <w:t>oms</w:t>
      </w:r>
      <w:r w:rsidRPr="00FA24CF">
        <w:rPr>
          <w:sz w:val="22"/>
        </w:rPr>
        <w:t xml:space="preserve"> besimokančiųjų grup</w:t>
      </w:r>
      <w:r w:rsidR="0094674C">
        <w:rPr>
          <w:sz w:val="22"/>
        </w:rPr>
        <w:t>ėms</w:t>
      </w:r>
      <w:r w:rsidRPr="00FA24CF">
        <w:rPr>
          <w:sz w:val="22"/>
        </w:rPr>
        <w:t xml:space="preserve"> dažnai trūksta bazinių</w:t>
      </w:r>
      <w:r w:rsidR="0094674C">
        <w:rPr>
          <w:sz w:val="22"/>
        </w:rPr>
        <w:t xml:space="preserve"> įgūdžių</w:t>
      </w:r>
      <w:r w:rsidRPr="00FA24CF">
        <w:rPr>
          <w:sz w:val="22"/>
        </w:rPr>
        <w:t xml:space="preserve">, </w:t>
      </w:r>
      <w:r w:rsidR="0094674C">
        <w:rPr>
          <w:sz w:val="22"/>
        </w:rPr>
        <w:t xml:space="preserve">žinių, komunikacinių gebėjimų, </w:t>
      </w:r>
      <w:r w:rsidR="0094674C" w:rsidRPr="00FA24CF">
        <w:rPr>
          <w:sz w:val="22"/>
        </w:rPr>
        <w:t>todėl</w:t>
      </w:r>
      <w:r w:rsidR="0094674C">
        <w:rPr>
          <w:sz w:val="22"/>
        </w:rPr>
        <w:t xml:space="preserve"> </w:t>
      </w:r>
      <w:r w:rsidRPr="00FA24CF">
        <w:rPr>
          <w:sz w:val="22"/>
        </w:rPr>
        <w:t>prieš pradedant nagrinėti tokias sąvokas kaip medijų</w:t>
      </w:r>
      <w:r w:rsidR="0094674C">
        <w:rPr>
          <w:sz w:val="22"/>
        </w:rPr>
        <w:t xml:space="preserve"> raštingumo</w:t>
      </w:r>
      <w:r w:rsidR="00714C01">
        <w:rPr>
          <w:sz w:val="22"/>
        </w:rPr>
        <w:t xml:space="preserve"> </w:t>
      </w:r>
      <w:r w:rsidRPr="00FA24CF">
        <w:rPr>
          <w:sz w:val="22"/>
        </w:rPr>
        <w:t xml:space="preserve">kompetencija ar kritinis mąstymas, reikia </w:t>
      </w:r>
      <w:r w:rsidR="0094674C">
        <w:rPr>
          <w:sz w:val="22"/>
        </w:rPr>
        <w:t>pirmiausiai atsiremti į tokias kompetencijas, kaip bendravimas ir bendradarbiavimas, asmeninis saugumas ir savireguliacija,</w:t>
      </w:r>
      <w:r w:rsidR="00714C01">
        <w:rPr>
          <w:sz w:val="22"/>
        </w:rPr>
        <w:t xml:space="preserve"> </w:t>
      </w:r>
      <w:r w:rsidR="0094674C">
        <w:rPr>
          <w:sz w:val="22"/>
        </w:rPr>
        <w:t xml:space="preserve">skaitymo ir rašymo, supratimo gilinimo gebėjimai. </w:t>
      </w:r>
      <w:r w:rsidR="004E5579">
        <w:rPr>
          <w:sz w:val="22"/>
        </w:rPr>
        <w:t xml:space="preserve">Visa tai </w:t>
      </w:r>
      <w:r w:rsidRPr="00FA24CF">
        <w:rPr>
          <w:sz w:val="22"/>
        </w:rPr>
        <w:t>turi įtakos mokymosi motyvacijai ir aktyviam dalyvavimui mokymuose.</w:t>
      </w:r>
      <w:r w:rsidR="00714C01">
        <w:rPr>
          <w:sz w:val="22"/>
        </w:rPr>
        <w:t xml:space="preserve"> </w:t>
      </w:r>
    </w:p>
    <w:p w14:paraId="647DAB4E" w14:textId="32E0F8D4" w:rsidR="008808E1" w:rsidRDefault="00DE1E3C" w:rsidP="00F45F70">
      <w:pPr>
        <w:jc w:val="both"/>
        <w:rPr>
          <w:sz w:val="22"/>
        </w:rPr>
      </w:pPr>
      <w:r w:rsidRPr="00FA24CF">
        <w:rPr>
          <w:sz w:val="22"/>
        </w:rPr>
        <w:t>Mokymų metu svarbu nepamiršti ir socialinio konteksto. Dalyviams gali kelti nerimą mokymosi procesas ar jų elgsenos stebėjimas bei vertinimas, ypač tose situacijose, kuriose trūksta pasitikėjimo savimi.</w:t>
      </w:r>
      <w:r w:rsidR="0094674C">
        <w:rPr>
          <w:sz w:val="22"/>
        </w:rPr>
        <w:t xml:space="preserve"> </w:t>
      </w:r>
      <w:r w:rsidRPr="00FA24CF">
        <w:rPr>
          <w:sz w:val="22"/>
        </w:rPr>
        <w:t xml:space="preserve">Kitas aspektas, darantis įtaką motyvacijai, yra susijęs su žmogaus vertybėmis ir tapatybe. </w:t>
      </w:r>
      <w:r w:rsidR="0094674C">
        <w:rPr>
          <w:sz w:val="22"/>
        </w:rPr>
        <w:t>„</w:t>
      </w:r>
      <w:r w:rsidRPr="00FA24CF">
        <w:rPr>
          <w:sz w:val="22"/>
        </w:rPr>
        <w:t>Nepalankioje padėtyje</w:t>
      </w:r>
      <w:r w:rsidR="0094674C">
        <w:rPr>
          <w:sz w:val="22"/>
        </w:rPr>
        <w:t>“</w:t>
      </w:r>
      <w:r w:rsidRPr="00FA24CF">
        <w:rPr>
          <w:sz w:val="22"/>
        </w:rPr>
        <w:t xml:space="preserve"> esantys žmonės dažnai turi vertybių sistemą, kuri skiriasi ar net prieštarauja tvirtai besijaučiančių socialinių grupių vertybėms.</w:t>
      </w:r>
      <w:r w:rsidR="00714C01">
        <w:rPr>
          <w:sz w:val="22"/>
        </w:rPr>
        <w:t xml:space="preserve"> </w:t>
      </w:r>
      <w:r w:rsidR="00CE622D">
        <w:rPr>
          <w:sz w:val="22"/>
        </w:rPr>
        <w:t xml:space="preserve">Svarbu nepamiršti, kad kiekvienam yra svarbi jo tapatybė, padedanti išlaikyti </w:t>
      </w:r>
      <w:r w:rsidRPr="00FA24CF">
        <w:rPr>
          <w:sz w:val="22"/>
        </w:rPr>
        <w:t>savigarb</w:t>
      </w:r>
      <w:r w:rsidR="00CE622D">
        <w:rPr>
          <w:sz w:val="22"/>
        </w:rPr>
        <w:t>ą</w:t>
      </w:r>
      <w:r w:rsidRPr="00FA24CF">
        <w:rPr>
          <w:sz w:val="22"/>
        </w:rPr>
        <w:t xml:space="preserve"> ir orumą.</w:t>
      </w:r>
      <w:r w:rsidR="00714C01">
        <w:rPr>
          <w:sz w:val="22"/>
        </w:rPr>
        <w:t xml:space="preserve"> </w:t>
      </w:r>
    </w:p>
    <w:p w14:paraId="01A0C634" w14:textId="16B7606C" w:rsidR="0094674C" w:rsidRPr="00FA24CF" w:rsidRDefault="008808E1" w:rsidP="00F45F70">
      <w:pPr>
        <w:jc w:val="both"/>
        <w:rPr>
          <w:sz w:val="22"/>
        </w:rPr>
      </w:pPr>
      <w:r>
        <w:rPr>
          <w:sz w:val="22"/>
        </w:rPr>
        <w:t xml:space="preserve">Visa tai kelia nemažai iššūkių suaugusiųjų švietėjams, dirbantiems su tokiomis grupėmis. </w:t>
      </w:r>
      <w:r w:rsidR="00CE622D">
        <w:rPr>
          <w:sz w:val="22"/>
        </w:rPr>
        <w:t xml:space="preserve">Todėl ir šioje medžiagoje </w:t>
      </w:r>
      <w:r w:rsidR="0094674C">
        <w:rPr>
          <w:sz w:val="22"/>
        </w:rPr>
        <w:t xml:space="preserve">pateikiamos aiškio nuorodos, kaip </w:t>
      </w:r>
      <w:r>
        <w:rPr>
          <w:sz w:val="22"/>
        </w:rPr>
        <w:t>adaptuoti medžiagą, kokius darbo metodus pa(si)rinkti.</w:t>
      </w:r>
      <w:r w:rsidR="00714C01">
        <w:rPr>
          <w:sz w:val="22"/>
        </w:rPr>
        <w:t xml:space="preserve">  </w:t>
      </w:r>
    </w:p>
    <w:p w14:paraId="3F58633C" w14:textId="77777777" w:rsidR="005836E1" w:rsidRPr="0040480E" w:rsidRDefault="005836E1" w:rsidP="008A5B50">
      <w:pPr>
        <w:pStyle w:val="Heading4"/>
      </w:pPr>
      <w:r w:rsidRPr="0040480E">
        <w:t>Tikslinės grupės motyvacija</w:t>
      </w:r>
    </w:p>
    <w:p w14:paraId="3CE3C4BF" w14:textId="19E3A590" w:rsidR="00DC4CBC" w:rsidRPr="00FA24CF" w:rsidRDefault="00DC4CBC" w:rsidP="00F45F70">
      <w:pPr>
        <w:jc w:val="both"/>
        <w:rPr>
          <w:sz w:val="22"/>
        </w:rPr>
      </w:pPr>
      <w:r w:rsidRPr="00FA24CF">
        <w:rPr>
          <w:sz w:val="22"/>
        </w:rPr>
        <w:t>Prieš pradedant mokym</w:t>
      </w:r>
      <w:r w:rsidR="0040480E">
        <w:rPr>
          <w:sz w:val="22"/>
        </w:rPr>
        <w:t>us</w:t>
      </w:r>
      <w:r w:rsidRPr="00FA24CF">
        <w:rPr>
          <w:sz w:val="22"/>
        </w:rPr>
        <w:t xml:space="preserve">, labai svarbu </w:t>
      </w:r>
      <w:r w:rsidR="0040480E">
        <w:rPr>
          <w:sz w:val="22"/>
        </w:rPr>
        <w:t>mokymų dalyvius informuoti</w:t>
      </w:r>
      <w:r w:rsidR="00714C01">
        <w:rPr>
          <w:sz w:val="22"/>
        </w:rPr>
        <w:t xml:space="preserve"> </w:t>
      </w:r>
      <w:r w:rsidRPr="00FA24CF">
        <w:rPr>
          <w:sz w:val="22"/>
        </w:rPr>
        <w:t>apie:</w:t>
      </w:r>
    </w:p>
    <w:p w14:paraId="08FFA5F6" w14:textId="7BA104BB" w:rsidR="00DC4CBC" w:rsidRPr="00FA24CF" w:rsidRDefault="00DC4CBC" w:rsidP="00F45F70">
      <w:pPr>
        <w:pStyle w:val="ListParagraph"/>
        <w:numPr>
          <w:ilvl w:val="0"/>
          <w:numId w:val="12"/>
        </w:numPr>
        <w:jc w:val="both"/>
        <w:rPr>
          <w:sz w:val="22"/>
        </w:rPr>
      </w:pPr>
      <w:r w:rsidRPr="00FA24CF">
        <w:rPr>
          <w:sz w:val="22"/>
        </w:rPr>
        <w:t>reikalingus bazinius įgūdžius,</w:t>
      </w:r>
      <w:r w:rsidR="002F5882">
        <w:rPr>
          <w:sz w:val="22"/>
        </w:rPr>
        <w:t xml:space="preserve"> pasirengimą mokymas;</w:t>
      </w:r>
    </w:p>
    <w:p w14:paraId="528E8849" w14:textId="7DECBA7F" w:rsidR="00DC4CBC" w:rsidRPr="00FA24CF" w:rsidRDefault="00DC4CBC" w:rsidP="00F45F70">
      <w:pPr>
        <w:pStyle w:val="ListParagraph"/>
        <w:numPr>
          <w:ilvl w:val="0"/>
          <w:numId w:val="12"/>
        </w:numPr>
        <w:jc w:val="both"/>
        <w:rPr>
          <w:sz w:val="22"/>
        </w:rPr>
      </w:pPr>
      <w:r w:rsidRPr="00FA24CF">
        <w:rPr>
          <w:sz w:val="22"/>
        </w:rPr>
        <w:t>mokymo tikslus ir metodus</w:t>
      </w:r>
      <w:r w:rsidR="002F5882">
        <w:rPr>
          <w:sz w:val="22"/>
        </w:rPr>
        <w:t>;</w:t>
      </w:r>
    </w:p>
    <w:p w14:paraId="410F4205" w14:textId="1DE0F29A" w:rsidR="00DC4CBC" w:rsidRPr="00FA24CF" w:rsidRDefault="00DC4CBC" w:rsidP="00F45F70">
      <w:pPr>
        <w:pStyle w:val="ListParagraph"/>
        <w:numPr>
          <w:ilvl w:val="0"/>
          <w:numId w:val="12"/>
        </w:numPr>
        <w:jc w:val="both"/>
        <w:rPr>
          <w:sz w:val="22"/>
        </w:rPr>
      </w:pPr>
      <w:r w:rsidRPr="00FA24CF">
        <w:rPr>
          <w:sz w:val="22"/>
        </w:rPr>
        <w:t>mokymo taisykles, laiką ir vietą</w:t>
      </w:r>
      <w:r w:rsidR="002F5882">
        <w:rPr>
          <w:sz w:val="22"/>
        </w:rPr>
        <w:t>;</w:t>
      </w:r>
    </w:p>
    <w:p w14:paraId="01648A12" w14:textId="77123668" w:rsidR="005836E1" w:rsidRPr="00FA24CF" w:rsidRDefault="0040480E" w:rsidP="00F45F70">
      <w:pPr>
        <w:pStyle w:val="ListParagraph"/>
        <w:numPr>
          <w:ilvl w:val="0"/>
          <w:numId w:val="12"/>
        </w:numPr>
        <w:jc w:val="both"/>
      </w:pPr>
      <w:r>
        <w:rPr>
          <w:sz w:val="22"/>
        </w:rPr>
        <w:t xml:space="preserve">jų </w:t>
      </w:r>
      <w:r w:rsidR="00DC4CBC" w:rsidRPr="00FA24CF">
        <w:rPr>
          <w:sz w:val="22"/>
        </w:rPr>
        <w:t>vaidmenį mokymų metu</w:t>
      </w:r>
      <w:r w:rsidR="00DC4CBC" w:rsidRPr="00FA24CF">
        <w:t>.</w:t>
      </w:r>
    </w:p>
    <w:p w14:paraId="09117643" w14:textId="77777777" w:rsidR="009E7211" w:rsidRPr="0040480E" w:rsidRDefault="009E7211" w:rsidP="008A5B50">
      <w:pPr>
        <w:pStyle w:val="Heading4"/>
      </w:pPr>
      <w:r w:rsidRPr="0040480E">
        <w:t>Būtinosios ir bendrosios mokymo sąlygos</w:t>
      </w:r>
    </w:p>
    <w:p w14:paraId="7DF291C6" w14:textId="0E265E81" w:rsidR="009E7211" w:rsidRPr="00DB70D4" w:rsidRDefault="009E7211" w:rsidP="00F45F70">
      <w:pPr>
        <w:jc w:val="both"/>
        <w:rPr>
          <w:sz w:val="22"/>
        </w:rPr>
      </w:pPr>
      <w:r w:rsidRPr="00DB70D4">
        <w:rPr>
          <w:sz w:val="22"/>
        </w:rPr>
        <w:t xml:space="preserve">Mokymai </w:t>
      </w:r>
      <w:r w:rsidR="0040480E">
        <w:rPr>
          <w:sz w:val="22"/>
        </w:rPr>
        <w:t>„</w:t>
      </w:r>
      <w:r w:rsidRPr="00DB70D4">
        <w:rPr>
          <w:sz w:val="22"/>
        </w:rPr>
        <w:t>nepalankioje padėtyje</w:t>
      </w:r>
      <w:r w:rsidR="0040480E">
        <w:rPr>
          <w:sz w:val="22"/>
        </w:rPr>
        <w:t xml:space="preserve">“ </w:t>
      </w:r>
      <w:r w:rsidRPr="00DB70D4">
        <w:rPr>
          <w:sz w:val="22"/>
        </w:rPr>
        <w:t xml:space="preserve">esantiems asmenims iš esmės nesiskiria nuo bet kurių kitų mokymų, jei </w:t>
      </w:r>
      <w:r w:rsidR="00507EB7">
        <w:rPr>
          <w:sz w:val="22"/>
        </w:rPr>
        <w:t xml:space="preserve">vadovaujamasi </w:t>
      </w:r>
      <w:r w:rsidRPr="00DB70D4">
        <w:rPr>
          <w:sz w:val="22"/>
        </w:rPr>
        <w:t>šiuolaikin</w:t>
      </w:r>
      <w:r w:rsidR="00507EB7">
        <w:rPr>
          <w:sz w:val="22"/>
        </w:rPr>
        <w:t>ės</w:t>
      </w:r>
      <w:r w:rsidRPr="00DB70D4">
        <w:rPr>
          <w:sz w:val="22"/>
        </w:rPr>
        <w:t xml:space="preserve"> didakti</w:t>
      </w:r>
      <w:r w:rsidR="00507EB7">
        <w:rPr>
          <w:sz w:val="22"/>
        </w:rPr>
        <w:t>kos</w:t>
      </w:r>
      <w:r w:rsidRPr="00DB70D4">
        <w:rPr>
          <w:sz w:val="22"/>
        </w:rPr>
        <w:t xml:space="preserve"> princip</w:t>
      </w:r>
      <w:r w:rsidR="00507EB7">
        <w:rPr>
          <w:sz w:val="22"/>
        </w:rPr>
        <w:t>ais, ir pakankamai dėmesio skiriama</w:t>
      </w:r>
      <w:r w:rsidR="00714C01">
        <w:rPr>
          <w:sz w:val="22"/>
        </w:rPr>
        <w:t xml:space="preserve"> </w:t>
      </w:r>
      <w:r w:rsidR="00507EB7">
        <w:rPr>
          <w:sz w:val="22"/>
        </w:rPr>
        <w:t>asmeniniam</w:t>
      </w:r>
      <w:r w:rsidRPr="00DB70D4">
        <w:rPr>
          <w:sz w:val="22"/>
        </w:rPr>
        <w:t xml:space="preserve"> motyvavim</w:t>
      </w:r>
      <w:r w:rsidR="00507EB7">
        <w:rPr>
          <w:sz w:val="22"/>
        </w:rPr>
        <w:t xml:space="preserve">ui ir įsitraukimui, </w:t>
      </w:r>
      <w:r w:rsidRPr="00DB70D4">
        <w:rPr>
          <w:sz w:val="22"/>
        </w:rPr>
        <w:t>grupės dinamikos valdym</w:t>
      </w:r>
      <w:r w:rsidR="00507EB7">
        <w:rPr>
          <w:sz w:val="22"/>
        </w:rPr>
        <w:t xml:space="preserve">ui, </w:t>
      </w:r>
      <w:r w:rsidRPr="00DB70D4">
        <w:rPr>
          <w:sz w:val="22"/>
        </w:rPr>
        <w:t>bendravim</w:t>
      </w:r>
      <w:r w:rsidR="00507EB7">
        <w:rPr>
          <w:sz w:val="22"/>
        </w:rPr>
        <w:t xml:space="preserve">ui ir bendradarbiavimui, </w:t>
      </w:r>
      <w:r w:rsidRPr="00DB70D4">
        <w:rPr>
          <w:sz w:val="22"/>
        </w:rPr>
        <w:t>kultūrin</w:t>
      </w:r>
      <w:r w:rsidR="00507EB7">
        <w:rPr>
          <w:sz w:val="22"/>
        </w:rPr>
        <w:t xml:space="preserve">iams </w:t>
      </w:r>
      <w:r w:rsidRPr="00DB70D4">
        <w:rPr>
          <w:sz w:val="22"/>
        </w:rPr>
        <w:t>aspekt</w:t>
      </w:r>
      <w:r w:rsidR="00507EB7">
        <w:rPr>
          <w:sz w:val="22"/>
        </w:rPr>
        <w:t xml:space="preserve">ams. </w:t>
      </w:r>
    </w:p>
    <w:p w14:paraId="5DCF4F6D" w14:textId="7E11F4F2" w:rsidR="009E7211" w:rsidRPr="0040480E" w:rsidRDefault="009E7211" w:rsidP="008A5B50">
      <w:pPr>
        <w:pStyle w:val="Heading4"/>
      </w:pPr>
      <w:r w:rsidRPr="0040480E">
        <w:t>Mokytojas</w:t>
      </w:r>
      <w:r w:rsidR="0068170F">
        <w:t xml:space="preserve"> / </w:t>
      </w:r>
      <w:r w:rsidRPr="0040480E">
        <w:t>lektorius</w:t>
      </w:r>
    </w:p>
    <w:p w14:paraId="7526FFCE" w14:textId="11EED8AF" w:rsidR="009E7211" w:rsidRPr="007E07E3" w:rsidRDefault="009E7211" w:rsidP="00F45F70">
      <w:pPr>
        <w:jc w:val="both"/>
        <w:rPr>
          <w:sz w:val="22"/>
        </w:rPr>
      </w:pPr>
      <w:r w:rsidRPr="00FA24CF">
        <w:rPr>
          <w:sz w:val="22"/>
        </w:rPr>
        <w:t xml:space="preserve">Norint sėkmingai įgyvendinti mokymus ir pasiekti teigiamų rezultatų, svarbios </w:t>
      </w:r>
      <w:r w:rsidR="007839CF">
        <w:rPr>
          <w:sz w:val="22"/>
        </w:rPr>
        <w:t xml:space="preserve">tokios </w:t>
      </w:r>
      <w:r w:rsidRPr="00FA24CF">
        <w:rPr>
          <w:sz w:val="22"/>
        </w:rPr>
        <w:t>mokytojo</w:t>
      </w:r>
      <w:r w:rsidR="0068170F">
        <w:rPr>
          <w:sz w:val="22"/>
        </w:rPr>
        <w:t xml:space="preserve"> /</w:t>
      </w:r>
      <w:r w:rsidRPr="00FA24CF">
        <w:rPr>
          <w:sz w:val="22"/>
        </w:rPr>
        <w:t xml:space="preserve"> </w:t>
      </w:r>
      <w:r w:rsidRPr="007E07E3">
        <w:rPr>
          <w:sz w:val="22"/>
        </w:rPr>
        <w:t>lektoriaus kompetencijos</w:t>
      </w:r>
      <w:r w:rsidR="00C32936">
        <w:rPr>
          <w:sz w:val="22"/>
        </w:rPr>
        <w:t>:</w:t>
      </w:r>
    </w:p>
    <w:p w14:paraId="03EB2C1B" w14:textId="77777777" w:rsidR="009E7211" w:rsidRPr="00FA24CF" w:rsidRDefault="009E7211" w:rsidP="00F45F70">
      <w:pPr>
        <w:pStyle w:val="ListParagraph"/>
        <w:numPr>
          <w:ilvl w:val="0"/>
          <w:numId w:val="13"/>
        </w:numPr>
        <w:jc w:val="both"/>
        <w:rPr>
          <w:sz w:val="22"/>
        </w:rPr>
      </w:pPr>
      <w:r w:rsidRPr="00FA24CF">
        <w:rPr>
          <w:sz w:val="22"/>
        </w:rPr>
        <w:t>Jautrumas kultūriniams aspektams (ypač tikslinės grupės socialinei kultūrai).</w:t>
      </w:r>
    </w:p>
    <w:p w14:paraId="7007B716" w14:textId="77777777" w:rsidR="009E7211" w:rsidRPr="00FA24CF" w:rsidRDefault="009E7211" w:rsidP="00F45F70">
      <w:pPr>
        <w:pStyle w:val="ListParagraph"/>
        <w:numPr>
          <w:ilvl w:val="0"/>
          <w:numId w:val="13"/>
        </w:numPr>
        <w:jc w:val="both"/>
        <w:rPr>
          <w:sz w:val="22"/>
        </w:rPr>
      </w:pPr>
      <w:r w:rsidRPr="00FA24CF">
        <w:rPr>
          <w:sz w:val="22"/>
        </w:rPr>
        <w:t>Gebėjimas sužadinti ir išlaikyti dalyvių motyvaciją.</w:t>
      </w:r>
    </w:p>
    <w:p w14:paraId="7307B86E" w14:textId="77777777" w:rsidR="009E7211" w:rsidRPr="00FA24CF" w:rsidRDefault="009E7211" w:rsidP="00F45F70">
      <w:pPr>
        <w:pStyle w:val="ListParagraph"/>
        <w:numPr>
          <w:ilvl w:val="0"/>
          <w:numId w:val="13"/>
        </w:numPr>
        <w:jc w:val="both"/>
        <w:rPr>
          <w:sz w:val="22"/>
        </w:rPr>
      </w:pPr>
      <w:r w:rsidRPr="00FA24CF">
        <w:rPr>
          <w:sz w:val="22"/>
        </w:rPr>
        <w:t>Stebėjimo įgūdžiai (grupės dinamikos ir viso mokymo proceso).</w:t>
      </w:r>
    </w:p>
    <w:p w14:paraId="0A3B5477" w14:textId="49D14180" w:rsidR="009E7211" w:rsidRPr="00FA24CF" w:rsidRDefault="009E7211" w:rsidP="001E7999">
      <w:pPr>
        <w:pStyle w:val="ListParagraph"/>
        <w:numPr>
          <w:ilvl w:val="0"/>
          <w:numId w:val="13"/>
        </w:numPr>
        <w:rPr>
          <w:sz w:val="22"/>
        </w:rPr>
      </w:pPr>
      <w:r w:rsidRPr="00FA24CF">
        <w:rPr>
          <w:sz w:val="22"/>
        </w:rPr>
        <w:t xml:space="preserve">Lankstumas, pritaikant mokymus atitinkamai dalyvių grupei ir </w:t>
      </w:r>
      <w:r w:rsidR="0008366C">
        <w:rPr>
          <w:sz w:val="22"/>
        </w:rPr>
        <w:t>individualiems</w:t>
      </w:r>
      <w:r w:rsidR="00714C01">
        <w:rPr>
          <w:sz w:val="22"/>
        </w:rPr>
        <w:t xml:space="preserve"> </w:t>
      </w:r>
      <w:r w:rsidRPr="00FA24CF">
        <w:rPr>
          <w:sz w:val="22"/>
        </w:rPr>
        <w:t>poreikiams.</w:t>
      </w:r>
    </w:p>
    <w:p w14:paraId="2124207D" w14:textId="77777777" w:rsidR="009E7211" w:rsidRPr="00FA24CF" w:rsidRDefault="009E7211" w:rsidP="00F45F70">
      <w:pPr>
        <w:pStyle w:val="ListParagraph"/>
        <w:numPr>
          <w:ilvl w:val="0"/>
          <w:numId w:val="13"/>
        </w:numPr>
        <w:jc w:val="both"/>
        <w:rPr>
          <w:sz w:val="22"/>
        </w:rPr>
      </w:pPr>
      <w:r w:rsidRPr="00FA24CF">
        <w:rPr>
          <w:sz w:val="22"/>
        </w:rPr>
        <w:t>Pedagoginių metodų, tame tarpe interaktyvių, išmanymas.</w:t>
      </w:r>
    </w:p>
    <w:p w14:paraId="01FF2B4A" w14:textId="4167FFA4" w:rsidR="009E7211" w:rsidRPr="00FA24CF" w:rsidRDefault="009E7211" w:rsidP="00F45F70">
      <w:pPr>
        <w:pStyle w:val="ListParagraph"/>
        <w:numPr>
          <w:ilvl w:val="0"/>
          <w:numId w:val="13"/>
        </w:numPr>
        <w:jc w:val="both"/>
        <w:rPr>
          <w:sz w:val="22"/>
        </w:rPr>
      </w:pPr>
      <w:r w:rsidRPr="00FA24CF">
        <w:rPr>
          <w:sz w:val="22"/>
        </w:rPr>
        <w:t>Gebėjimas paskatinti dalyvius aktyviai veikti.</w:t>
      </w:r>
    </w:p>
    <w:p w14:paraId="352C5B20" w14:textId="18CD5950" w:rsidR="006441E2" w:rsidRPr="00FA24CF" w:rsidRDefault="006441E2" w:rsidP="00F45F70">
      <w:pPr>
        <w:spacing w:after="240"/>
        <w:jc w:val="both"/>
        <w:rPr>
          <w:sz w:val="22"/>
        </w:rPr>
      </w:pPr>
      <w:r w:rsidRPr="00FA24CF">
        <w:rPr>
          <w:sz w:val="22"/>
        </w:rPr>
        <w:t>Kai kurios šių kompetencijų yra būtinos bet kuriems mokymams, nepriklausomai nuo dalyvių</w:t>
      </w:r>
      <w:r w:rsidR="006B576E">
        <w:rPr>
          <w:sz w:val="22"/>
        </w:rPr>
        <w:t xml:space="preserve"> profilio. T</w:t>
      </w:r>
      <w:r w:rsidRPr="00FA24CF">
        <w:rPr>
          <w:sz w:val="22"/>
        </w:rPr>
        <w:t xml:space="preserve">ačiau jos </w:t>
      </w:r>
      <w:r w:rsidR="006B576E">
        <w:rPr>
          <w:sz w:val="22"/>
        </w:rPr>
        <w:t xml:space="preserve">tampa </w:t>
      </w:r>
      <w:r w:rsidRPr="00FA24CF">
        <w:rPr>
          <w:sz w:val="22"/>
        </w:rPr>
        <w:t>ypač svarbio</w:t>
      </w:r>
      <w:r w:rsidR="006B576E">
        <w:rPr>
          <w:sz w:val="22"/>
        </w:rPr>
        <w:t>mi</w:t>
      </w:r>
      <w:r w:rsidRPr="00FA24CF">
        <w:rPr>
          <w:sz w:val="22"/>
        </w:rPr>
        <w:t>s, k</w:t>
      </w:r>
      <w:r w:rsidR="006B576E">
        <w:rPr>
          <w:sz w:val="22"/>
        </w:rPr>
        <w:t>uomet</w:t>
      </w:r>
      <w:r w:rsidRPr="00FA24CF">
        <w:rPr>
          <w:sz w:val="22"/>
        </w:rPr>
        <w:t xml:space="preserve"> </w:t>
      </w:r>
      <w:r w:rsidR="006B576E">
        <w:rPr>
          <w:sz w:val="22"/>
        </w:rPr>
        <w:t>susiduriama su „</w:t>
      </w:r>
      <w:r w:rsidRPr="00FA24CF">
        <w:rPr>
          <w:sz w:val="22"/>
        </w:rPr>
        <w:t>nepalankioje padėtyje</w:t>
      </w:r>
      <w:r w:rsidR="006B576E">
        <w:rPr>
          <w:sz w:val="22"/>
        </w:rPr>
        <w:t>“</w:t>
      </w:r>
      <w:r w:rsidRPr="00FA24CF">
        <w:rPr>
          <w:sz w:val="22"/>
        </w:rPr>
        <w:t xml:space="preserve"> esančių žmonių tikslinę grup</w:t>
      </w:r>
      <w:r w:rsidR="006B576E">
        <w:rPr>
          <w:sz w:val="22"/>
        </w:rPr>
        <w:t xml:space="preserve">e. Dažnu atveju jos nariai </w:t>
      </w:r>
      <w:r w:rsidRPr="00FA24CF">
        <w:rPr>
          <w:sz w:val="22"/>
        </w:rPr>
        <w:t xml:space="preserve">turi ankstesnės neigiamos patirties </w:t>
      </w:r>
      <w:r w:rsidR="006B576E">
        <w:rPr>
          <w:sz w:val="22"/>
        </w:rPr>
        <w:t xml:space="preserve">mokymosi </w:t>
      </w:r>
      <w:r w:rsidRPr="00FA24CF">
        <w:rPr>
          <w:sz w:val="22"/>
        </w:rPr>
        <w:t>tradicinėje švietimo sistemoje</w:t>
      </w:r>
      <w:r w:rsidR="006B576E">
        <w:rPr>
          <w:sz w:val="22"/>
        </w:rPr>
        <w:t xml:space="preserve"> patirties. </w:t>
      </w:r>
    </w:p>
    <w:p w14:paraId="01B098AC" w14:textId="12FB734A" w:rsidR="00686062" w:rsidRPr="00FA24CF" w:rsidRDefault="0039525D" w:rsidP="00F45F70">
      <w:pPr>
        <w:spacing w:after="240"/>
        <w:jc w:val="both"/>
        <w:rPr>
          <w:sz w:val="22"/>
        </w:rPr>
      </w:pPr>
      <w:r>
        <w:rPr>
          <w:sz w:val="22"/>
        </w:rPr>
        <w:t>Todėl m</w:t>
      </w:r>
      <w:r w:rsidR="00686062" w:rsidRPr="00FA24CF">
        <w:rPr>
          <w:sz w:val="22"/>
        </w:rPr>
        <w:t>okytojas</w:t>
      </w:r>
      <w:r w:rsidR="0068170F">
        <w:rPr>
          <w:sz w:val="22"/>
        </w:rPr>
        <w:t xml:space="preserve"> / </w:t>
      </w:r>
      <w:r w:rsidR="00686062" w:rsidRPr="00FA24CF">
        <w:rPr>
          <w:sz w:val="22"/>
        </w:rPr>
        <w:t>lektorius</w:t>
      </w:r>
      <w:r w:rsidR="00714C01">
        <w:rPr>
          <w:sz w:val="22"/>
        </w:rPr>
        <w:t xml:space="preserve"> </w:t>
      </w:r>
      <w:r>
        <w:rPr>
          <w:sz w:val="22"/>
        </w:rPr>
        <w:t>turi:</w:t>
      </w:r>
      <w:r w:rsidR="00714C01">
        <w:rPr>
          <w:sz w:val="22"/>
        </w:rPr>
        <w:t xml:space="preserve"> </w:t>
      </w:r>
    </w:p>
    <w:p w14:paraId="6EDDB1E2" w14:textId="2729112F" w:rsidR="00686062" w:rsidRPr="00FA24CF" w:rsidRDefault="0039525D" w:rsidP="00F45F70">
      <w:pPr>
        <w:pStyle w:val="ListParagraph"/>
        <w:numPr>
          <w:ilvl w:val="0"/>
          <w:numId w:val="14"/>
        </w:numPr>
        <w:spacing w:after="240"/>
        <w:jc w:val="both"/>
        <w:rPr>
          <w:sz w:val="22"/>
        </w:rPr>
      </w:pPr>
      <w:r>
        <w:rPr>
          <w:sz w:val="22"/>
        </w:rPr>
        <w:t xml:space="preserve">Išsikelti </w:t>
      </w:r>
      <w:r w:rsidR="00686062" w:rsidRPr="00FA24CF">
        <w:rPr>
          <w:sz w:val="22"/>
        </w:rPr>
        <w:t>aiškius bei realius</w:t>
      </w:r>
      <w:r>
        <w:rPr>
          <w:sz w:val="22"/>
        </w:rPr>
        <w:t xml:space="preserve"> mokymo</w:t>
      </w:r>
      <w:r w:rsidR="00686062" w:rsidRPr="00FA24CF">
        <w:rPr>
          <w:sz w:val="22"/>
        </w:rPr>
        <w:t xml:space="preserve"> tikslus</w:t>
      </w:r>
      <w:r>
        <w:rPr>
          <w:sz w:val="22"/>
        </w:rPr>
        <w:t xml:space="preserve"> bei juos</w:t>
      </w:r>
      <w:r w:rsidR="00686062" w:rsidRPr="00FA24CF">
        <w:rPr>
          <w:sz w:val="22"/>
        </w:rPr>
        <w:t xml:space="preserve"> suprantamai p</w:t>
      </w:r>
      <w:r>
        <w:rPr>
          <w:sz w:val="22"/>
        </w:rPr>
        <w:t xml:space="preserve">erteikti </w:t>
      </w:r>
      <w:r w:rsidR="00686062" w:rsidRPr="00FA24CF">
        <w:rPr>
          <w:sz w:val="22"/>
        </w:rPr>
        <w:t>dalyviams.</w:t>
      </w:r>
    </w:p>
    <w:p w14:paraId="49FE1C2C" w14:textId="6B3E61FB" w:rsidR="00686062" w:rsidRPr="00FA24CF" w:rsidRDefault="0039525D" w:rsidP="00F45F70">
      <w:pPr>
        <w:pStyle w:val="ListParagraph"/>
        <w:numPr>
          <w:ilvl w:val="0"/>
          <w:numId w:val="14"/>
        </w:numPr>
        <w:spacing w:after="240"/>
        <w:jc w:val="both"/>
        <w:rPr>
          <w:sz w:val="22"/>
        </w:rPr>
      </w:pPr>
      <w:r>
        <w:rPr>
          <w:sz w:val="22"/>
        </w:rPr>
        <w:t>Organizuoti d</w:t>
      </w:r>
      <w:r w:rsidR="00686062" w:rsidRPr="00FA24CF">
        <w:rPr>
          <w:sz w:val="22"/>
        </w:rPr>
        <w:t xml:space="preserve">arbą </w:t>
      </w:r>
      <w:r>
        <w:rPr>
          <w:sz w:val="22"/>
        </w:rPr>
        <w:t xml:space="preserve">atsižvelgiant į </w:t>
      </w:r>
      <w:r w:rsidR="00686062" w:rsidRPr="00FA24CF">
        <w:rPr>
          <w:sz w:val="22"/>
        </w:rPr>
        <w:t xml:space="preserve">dalyvių galimybes ir </w:t>
      </w:r>
      <w:r>
        <w:rPr>
          <w:sz w:val="22"/>
        </w:rPr>
        <w:t xml:space="preserve">pritaikyti </w:t>
      </w:r>
      <w:r w:rsidR="00686062" w:rsidRPr="00FA24CF">
        <w:rPr>
          <w:sz w:val="22"/>
        </w:rPr>
        <w:t>mokym</w:t>
      </w:r>
      <w:r>
        <w:rPr>
          <w:sz w:val="22"/>
        </w:rPr>
        <w:t xml:space="preserve">us </w:t>
      </w:r>
      <w:r w:rsidR="00686062" w:rsidRPr="00FA24CF">
        <w:rPr>
          <w:sz w:val="22"/>
        </w:rPr>
        <w:t>dalyvių patir</w:t>
      </w:r>
      <w:r>
        <w:rPr>
          <w:sz w:val="22"/>
        </w:rPr>
        <w:t xml:space="preserve">čiai </w:t>
      </w:r>
      <w:r w:rsidR="00686062" w:rsidRPr="00FA24CF">
        <w:rPr>
          <w:sz w:val="22"/>
        </w:rPr>
        <w:t>bei žini</w:t>
      </w:r>
      <w:r>
        <w:rPr>
          <w:sz w:val="22"/>
        </w:rPr>
        <w:t>oms</w:t>
      </w:r>
      <w:r w:rsidR="00686062" w:rsidRPr="00FA24CF">
        <w:rPr>
          <w:sz w:val="22"/>
        </w:rPr>
        <w:t>.</w:t>
      </w:r>
    </w:p>
    <w:p w14:paraId="348B9223" w14:textId="73D5EF9C" w:rsidR="00686062" w:rsidRPr="00FA24CF" w:rsidRDefault="0039525D" w:rsidP="00F45F70">
      <w:pPr>
        <w:pStyle w:val="ListParagraph"/>
        <w:numPr>
          <w:ilvl w:val="0"/>
          <w:numId w:val="14"/>
        </w:numPr>
        <w:spacing w:after="240"/>
        <w:jc w:val="both"/>
        <w:rPr>
          <w:sz w:val="22"/>
        </w:rPr>
      </w:pPr>
      <w:r>
        <w:rPr>
          <w:sz w:val="22"/>
        </w:rPr>
        <w:t>Stebėti m</w:t>
      </w:r>
      <w:r w:rsidR="00686062" w:rsidRPr="00FA24CF">
        <w:rPr>
          <w:sz w:val="22"/>
        </w:rPr>
        <w:t>okymo</w:t>
      </w:r>
      <w:r>
        <w:rPr>
          <w:sz w:val="22"/>
        </w:rPr>
        <w:t>(si)</w:t>
      </w:r>
      <w:r w:rsidR="00686062" w:rsidRPr="00FA24CF">
        <w:rPr>
          <w:sz w:val="22"/>
        </w:rPr>
        <w:t xml:space="preserve"> proces</w:t>
      </w:r>
      <w:r>
        <w:rPr>
          <w:sz w:val="22"/>
        </w:rPr>
        <w:t xml:space="preserve">ą, </w:t>
      </w:r>
      <w:r w:rsidR="00686062" w:rsidRPr="00FA24CF">
        <w:rPr>
          <w:sz w:val="22"/>
        </w:rPr>
        <w:t xml:space="preserve">ir, esant poreikiui, </w:t>
      </w:r>
      <w:r>
        <w:rPr>
          <w:sz w:val="22"/>
        </w:rPr>
        <w:t xml:space="preserve">jį keisti. </w:t>
      </w:r>
    </w:p>
    <w:p w14:paraId="69720D7F" w14:textId="17005792" w:rsidR="00686062" w:rsidRPr="00FA24CF" w:rsidRDefault="0039525D" w:rsidP="00F45F70">
      <w:pPr>
        <w:pStyle w:val="ListParagraph"/>
        <w:numPr>
          <w:ilvl w:val="0"/>
          <w:numId w:val="14"/>
        </w:numPr>
        <w:spacing w:after="240"/>
        <w:jc w:val="both"/>
        <w:rPr>
          <w:sz w:val="22"/>
        </w:rPr>
      </w:pPr>
      <w:r>
        <w:rPr>
          <w:sz w:val="22"/>
        </w:rPr>
        <w:t>Paaiškinti m</w:t>
      </w:r>
      <w:r w:rsidR="00686062" w:rsidRPr="00FA24CF">
        <w:rPr>
          <w:sz w:val="22"/>
        </w:rPr>
        <w:t>okymo proces</w:t>
      </w:r>
      <w:r>
        <w:rPr>
          <w:sz w:val="22"/>
        </w:rPr>
        <w:t>ą</w:t>
      </w:r>
      <w:r w:rsidR="00686062" w:rsidRPr="00FA24CF">
        <w:rPr>
          <w:sz w:val="22"/>
        </w:rPr>
        <w:t>, kad</w:t>
      </w:r>
      <w:r>
        <w:rPr>
          <w:sz w:val="22"/>
        </w:rPr>
        <w:t xml:space="preserve"> dalyvaujantieji s</w:t>
      </w:r>
      <w:r w:rsidR="00686062" w:rsidRPr="00FA24CF">
        <w:rPr>
          <w:sz w:val="22"/>
        </w:rPr>
        <w:t xml:space="preserve">uvoktų savo </w:t>
      </w:r>
      <w:r>
        <w:rPr>
          <w:sz w:val="22"/>
        </w:rPr>
        <w:t xml:space="preserve">vaidmenį ir atsakomybę. </w:t>
      </w:r>
    </w:p>
    <w:p w14:paraId="577CB799" w14:textId="402A5A4A" w:rsidR="00686062" w:rsidRPr="00DB70D4" w:rsidRDefault="0039525D" w:rsidP="00F45F70">
      <w:pPr>
        <w:pStyle w:val="ListParagraph"/>
        <w:numPr>
          <w:ilvl w:val="0"/>
          <w:numId w:val="14"/>
        </w:numPr>
        <w:spacing w:after="240"/>
        <w:jc w:val="both"/>
        <w:rPr>
          <w:sz w:val="22"/>
        </w:rPr>
      </w:pPr>
      <w:r>
        <w:rPr>
          <w:sz w:val="22"/>
        </w:rPr>
        <w:t xml:space="preserve">Suvokti savo paties </w:t>
      </w:r>
      <w:r w:rsidR="00686062" w:rsidRPr="00DB70D4">
        <w:rPr>
          <w:sz w:val="22"/>
        </w:rPr>
        <w:t xml:space="preserve">ribotumų </w:t>
      </w:r>
      <w:r>
        <w:rPr>
          <w:sz w:val="22"/>
        </w:rPr>
        <w:t xml:space="preserve">konkretaus </w:t>
      </w:r>
      <w:r w:rsidR="00686062" w:rsidRPr="00DB70D4">
        <w:rPr>
          <w:sz w:val="22"/>
        </w:rPr>
        <w:t>mokymo kontekste.</w:t>
      </w:r>
    </w:p>
    <w:p w14:paraId="669C4916" w14:textId="77777777" w:rsidR="0023558D" w:rsidRPr="006823E2" w:rsidRDefault="0023558D" w:rsidP="008A5B50">
      <w:pPr>
        <w:pStyle w:val="Heading4"/>
      </w:pPr>
      <w:r w:rsidRPr="006823E2">
        <w:t>Mokyma</w:t>
      </w:r>
      <w:r w:rsidR="00F2786A" w:rsidRPr="006823E2">
        <w:t>i</w:t>
      </w:r>
    </w:p>
    <w:p w14:paraId="14ACCF66" w14:textId="1C2ED1F5" w:rsidR="00F2786A" w:rsidRPr="00DB70D4" w:rsidRDefault="00F2786A" w:rsidP="00F45F70">
      <w:pPr>
        <w:spacing w:after="240"/>
        <w:jc w:val="both"/>
        <w:rPr>
          <w:sz w:val="22"/>
        </w:rPr>
      </w:pPr>
      <w:r w:rsidRPr="00DB70D4">
        <w:rPr>
          <w:sz w:val="22"/>
        </w:rPr>
        <w:t>Labai svarbu, kad dalyviai jaustųsi priimti ir įgytų pasitikėjimą mokytoju</w:t>
      </w:r>
      <w:r w:rsidR="0068170F">
        <w:rPr>
          <w:sz w:val="22"/>
        </w:rPr>
        <w:t xml:space="preserve"> /</w:t>
      </w:r>
      <w:r w:rsidRPr="00DB70D4">
        <w:rPr>
          <w:sz w:val="22"/>
        </w:rPr>
        <w:t xml:space="preserve"> lektoriumi bei </w:t>
      </w:r>
      <w:r w:rsidR="006823E2">
        <w:rPr>
          <w:sz w:val="22"/>
        </w:rPr>
        <w:t xml:space="preserve">pačiais </w:t>
      </w:r>
      <w:r w:rsidRPr="00DB70D4">
        <w:rPr>
          <w:sz w:val="22"/>
        </w:rPr>
        <w:t>mokym</w:t>
      </w:r>
      <w:r w:rsidR="006823E2">
        <w:rPr>
          <w:sz w:val="22"/>
        </w:rPr>
        <w:t xml:space="preserve">ais. </w:t>
      </w:r>
      <w:r w:rsidRPr="00DB70D4">
        <w:rPr>
          <w:sz w:val="22"/>
        </w:rPr>
        <w:t>T</w:t>
      </w:r>
      <w:r w:rsidR="006823E2">
        <w:rPr>
          <w:sz w:val="22"/>
        </w:rPr>
        <w:t xml:space="preserve">odėl svarbu: </w:t>
      </w:r>
    </w:p>
    <w:p w14:paraId="449D3FF1" w14:textId="76B1E3BE" w:rsidR="00F2786A" w:rsidRPr="00DB70D4" w:rsidRDefault="006823E2" w:rsidP="00F45F70">
      <w:pPr>
        <w:pStyle w:val="ListParagraph"/>
        <w:numPr>
          <w:ilvl w:val="0"/>
          <w:numId w:val="15"/>
        </w:numPr>
        <w:spacing w:after="240"/>
        <w:jc w:val="both"/>
        <w:rPr>
          <w:sz w:val="22"/>
        </w:rPr>
      </w:pPr>
      <w:r w:rsidRPr="006823E2">
        <w:rPr>
          <w:b/>
          <w:sz w:val="22"/>
        </w:rPr>
        <w:t>Patikimumas</w:t>
      </w:r>
      <w:r>
        <w:rPr>
          <w:sz w:val="22"/>
        </w:rPr>
        <w:t>: m</w:t>
      </w:r>
      <w:r w:rsidR="00F2786A" w:rsidRPr="00DB70D4">
        <w:rPr>
          <w:sz w:val="22"/>
        </w:rPr>
        <w:t xml:space="preserve">okymai visada turėtų būti organizuojami žinomos organizacijos, </w:t>
      </w:r>
      <w:r>
        <w:rPr>
          <w:sz w:val="22"/>
        </w:rPr>
        <w:t xml:space="preserve">nepaliekant mokymų </w:t>
      </w:r>
      <w:r w:rsidR="00F2786A" w:rsidRPr="00DB70D4">
        <w:rPr>
          <w:sz w:val="22"/>
        </w:rPr>
        <w:t>asmenin</w:t>
      </w:r>
      <w:r>
        <w:rPr>
          <w:sz w:val="22"/>
        </w:rPr>
        <w:t xml:space="preserve">ei </w:t>
      </w:r>
      <w:r w:rsidR="00F2786A" w:rsidRPr="00DB70D4">
        <w:rPr>
          <w:sz w:val="22"/>
        </w:rPr>
        <w:t>mokytojo</w:t>
      </w:r>
      <w:r w:rsidR="0068170F">
        <w:rPr>
          <w:sz w:val="22"/>
        </w:rPr>
        <w:t xml:space="preserve"> /</w:t>
      </w:r>
      <w:r w:rsidR="00F2786A" w:rsidRPr="00DB70D4">
        <w:rPr>
          <w:sz w:val="22"/>
        </w:rPr>
        <w:t xml:space="preserve"> lektoriaus atsakomyb</w:t>
      </w:r>
      <w:r>
        <w:rPr>
          <w:sz w:val="22"/>
        </w:rPr>
        <w:t>ei</w:t>
      </w:r>
      <w:r w:rsidR="00F2786A" w:rsidRPr="00DB70D4">
        <w:rPr>
          <w:sz w:val="22"/>
        </w:rPr>
        <w:t>.</w:t>
      </w:r>
    </w:p>
    <w:p w14:paraId="5FAAC9C1" w14:textId="0333C045" w:rsidR="00F2786A" w:rsidRPr="00DB70D4" w:rsidRDefault="006823E2" w:rsidP="00F45F70">
      <w:pPr>
        <w:pStyle w:val="ListParagraph"/>
        <w:numPr>
          <w:ilvl w:val="0"/>
          <w:numId w:val="15"/>
        </w:numPr>
        <w:spacing w:after="240"/>
        <w:jc w:val="both"/>
        <w:rPr>
          <w:sz w:val="22"/>
        </w:rPr>
      </w:pPr>
      <w:r w:rsidRPr="006823E2">
        <w:rPr>
          <w:b/>
          <w:sz w:val="22"/>
        </w:rPr>
        <w:t>Saugumas</w:t>
      </w:r>
      <w:r>
        <w:rPr>
          <w:sz w:val="22"/>
        </w:rPr>
        <w:t>: d</w:t>
      </w:r>
      <w:r w:rsidR="00F2786A" w:rsidRPr="00DB70D4">
        <w:rPr>
          <w:sz w:val="22"/>
        </w:rPr>
        <w:t>alyviams gali būti naudinga susipažinti su mokytoju</w:t>
      </w:r>
      <w:r w:rsidR="0068170F">
        <w:rPr>
          <w:sz w:val="22"/>
        </w:rPr>
        <w:t xml:space="preserve"> /</w:t>
      </w:r>
      <w:r w:rsidR="00F2786A" w:rsidRPr="00DB70D4">
        <w:rPr>
          <w:sz w:val="22"/>
        </w:rPr>
        <w:t xml:space="preserve"> lektoriumi ir </w:t>
      </w:r>
      <w:r>
        <w:rPr>
          <w:sz w:val="22"/>
        </w:rPr>
        <w:t xml:space="preserve">mokymų </w:t>
      </w:r>
      <w:r w:rsidR="00F2786A" w:rsidRPr="00DB70D4">
        <w:rPr>
          <w:sz w:val="22"/>
        </w:rPr>
        <w:t xml:space="preserve">vieta prieš </w:t>
      </w:r>
      <w:r>
        <w:rPr>
          <w:sz w:val="22"/>
        </w:rPr>
        <w:t xml:space="preserve">jiems vykstant. Tuomet </w:t>
      </w:r>
      <w:r w:rsidR="00F2786A" w:rsidRPr="00DB70D4">
        <w:rPr>
          <w:sz w:val="22"/>
        </w:rPr>
        <w:t xml:space="preserve">jie </w:t>
      </w:r>
      <w:r w:rsidR="002F5882">
        <w:rPr>
          <w:sz w:val="22"/>
        </w:rPr>
        <w:t>įgaus</w:t>
      </w:r>
      <w:r w:rsidR="00F2786A" w:rsidRPr="00DB70D4">
        <w:rPr>
          <w:sz w:val="22"/>
        </w:rPr>
        <w:t xml:space="preserve"> kiek didesnį pasitikėjimą savimi. </w:t>
      </w:r>
      <w:r w:rsidR="002F5882">
        <w:rPr>
          <w:sz w:val="22"/>
        </w:rPr>
        <w:t xml:space="preserve">Tiems, </w:t>
      </w:r>
      <w:r w:rsidR="00F2786A" w:rsidRPr="00DB70D4">
        <w:rPr>
          <w:sz w:val="22"/>
        </w:rPr>
        <w:t xml:space="preserve">kurie nesijaučia saugūs, </w:t>
      </w:r>
      <w:r w:rsidR="002F5882">
        <w:rPr>
          <w:sz w:val="22"/>
        </w:rPr>
        <w:t xml:space="preserve">turi būti suteikta galimybė </w:t>
      </w:r>
      <w:r w:rsidR="00F2786A" w:rsidRPr="00DB70D4">
        <w:rPr>
          <w:sz w:val="22"/>
        </w:rPr>
        <w:t>atšaukti savo dalyvavimą mokymuose</w:t>
      </w:r>
      <w:r w:rsidR="002F5882">
        <w:rPr>
          <w:sz w:val="22"/>
        </w:rPr>
        <w:t xml:space="preserve"> be jokių pasekmių</w:t>
      </w:r>
      <w:r w:rsidR="00F2786A" w:rsidRPr="00DB70D4">
        <w:rPr>
          <w:sz w:val="22"/>
        </w:rPr>
        <w:t>.</w:t>
      </w:r>
    </w:p>
    <w:p w14:paraId="360ADCB6" w14:textId="5BF0E3A9" w:rsidR="0023558D" w:rsidRPr="00DB70D4" w:rsidRDefault="002F5882" w:rsidP="00F45F70">
      <w:pPr>
        <w:pStyle w:val="ListParagraph"/>
        <w:numPr>
          <w:ilvl w:val="0"/>
          <w:numId w:val="15"/>
        </w:numPr>
        <w:spacing w:after="240"/>
        <w:jc w:val="both"/>
        <w:rPr>
          <w:sz w:val="22"/>
        </w:rPr>
      </w:pPr>
      <w:r w:rsidRPr="002F5882">
        <w:rPr>
          <w:b/>
          <w:sz w:val="22"/>
        </w:rPr>
        <w:t>Informuotumas</w:t>
      </w:r>
      <w:r>
        <w:rPr>
          <w:sz w:val="22"/>
        </w:rPr>
        <w:t>: d</w:t>
      </w:r>
      <w:r w:rsidR="00F2786A" w:rsidRPr="00DB70D4">
        <w:rPr>
          <w:sz w:val="22"/>
        </w:rPr>
        <w:t xml:space="preserve">alyviai turėtų būti išsamiai informuoti apie </w:t>
      </w:r>
      <w:r>
        <w:rPr>
          <w:sz w:val="22"/>
        </w:rPr>
        <w:t xml:space="preserve">būsimų </w:t>
      </w:r>
      <w:r w:rsidR="00F2786A" w:rsidRPr="00DB70D4">
        <w:rPr>
          <w:sz w:val="22"/>
        </w:rPr>
        <w:t xml:space="preserve">mokymų </w:t>
      </w:r>
      <w:r>
        <w:rPr>
          <w:sz w:val="22"/>
        </w:rPr>
        <w:t xml:space="preserve">laiką, </w:t>
      </w:r>
      <w:r w:rsidR="00F2786A" w:rsidRPr="00DB70D4">
        <w:rPr>
          <w:sz w:val="22"/>
        </w:rPr>
        <w:t>turinį, metodus ir taisykles.</w:t>
      </w:r>
    </w:p>
    <w:p w14:paraId="59C205A9" w14:textId="77777777" w:rsidR="00F2786A" w:rsidRPr="00406FFB" w:rsidRDefault="00F2786A" w:rsidP="008A5B50">
      <w:pPr>
        <w:pStyle w:val="Heading4"/>
      </w:pPr>
      <w:r w:rsidRPr="00406FFB">
        <w:t xml:space="preserve">Priėmimas ir grupės atmosfera </w:t>
      </w:r>
    </w:p>
    <w:p w14:paraId="0360128B" w14:textId="77777777" w:rsidR="00AC2F1B" w:rsidRPr="00FA24CF" w:rsidRDefault="00AC2F1B" w:rsidP="00F45F70">
      <w:pPr>
        <w:jc w:val="both"/>
        <w:rPr>
          <w:sz w:val="22"/>
        </w:rPr>
      </w:pPr>
      <w:r w:rsidRPr="00FA24CF">
        <w:rPr>
          <w:sz w:val="22"/>
        </w:rPr>
        <w:t>Gera atmosfera grupėje ir dalyvių priėmimas yra būtini sėkmingam mokymų įgyvendinimui, ypač jei tikslinė grupė kasdien patiria atmetimą ir socialinę atskirtį.</w:t>
      </w:r>
    </w:p>
    <w:p w14:paraId="17B4126D" w14:textId="4C26F41F" w:rsidR="003D5807" w:rsidRPr="00FA24CF" w:rsidRDefault="00406FFB" w:rsidP="00F45F70">
      <w:pPr>
        <w:jc w:val="both"/>
        <w:rPr>
          <w:sz w:val="22"/>
        </w:rPr>
      </w:pPr>
      <w:r>
        <w:rPr>
          <w:sz w:val="22"/>
        </w:rPr>
        <w:t xml:space="preserve">Atkreipiamas dėmesys į: </w:t>
      </w:r>
    </w:p>
    <w:p w14:paraId="72338E5A" w14:textId="5025DC91" w:rsidR="003D5807" w:rsidRPr="00FA24CF" w:rsidRDefault="003D5807" w:rsidP="00F45F70">
      <w:pPr>
        <w:pStyle w:val="ListParagraph"/>
        <w:numPr>
          <w:ilvl w:val="0"/>
          <w:numId w:val="16"/>
        </w:numPr>
        <w:jc w:val="both"/>
        <w:rPr>
          <w:sz w:val="22"/>
        </w:rPr>
      </w:pPr>
      <w:r w:rsidRPr="00406FFB">
        <w:rPr>
          <w:b/>
          <w:sz w:val="22"/>
        </w:rPr>
        <w:t>Grupės atmosfer</w:t>
      </w:r>
      <w:r w:rsidR="00406FFB" w:rsidRPr="00406FFB">
        <w:rPr>
          <w:b/>
          <w:sz w:val="22"/>
        </w:rPr>
        <w:t>ą</w:t>
      </w:r>
      <w:r w:rsidR="00406FFB">
        <w:rPr>
          <w:sz w:val="22"/>
        </w:rPr>
        <w:t>: ji turi būti laisva, kviečianti ir priimanti visus. Besirandančius d</w:t>
      </w:r>
      <w:r w:rsidRPr="00FA24CF">
        <w:rPr>
          <w:sz w:val="22"/>
        </w:rPr>
        <w:t>alyvių konfliktus reikia spręsti nedelsiant –</w:t>
      </w:r>
      <w:r w:rsidR="00714C01">
        <w:rPr>
          <w:sz w:val="22"/>
        </w:rPr>
        <w:t xml:space="preserve"> </w:t>
      </w:r>
      <w:r w:rsidR="00406FFB">
        <w:rPr>
          <w:sz w:val="22"/>
        </w:rPr>
        <w:t>tokios</w:t>
      </w:r>
      <w:r w:rsidRPr="00FA24CF">
        <w:rPr>
          <w:sz w:val="22"/>
        </w:rPr>
        <w:t xml:space="preserve"> situacijos suteikia galimybę praktikuoti svarbių socialinių įgūdžių taikymą.</w:t>
      </w:r>
    </w:p>
    <w:p w14:paraId="3EE8F9B9" w14:textId="129851EE" w:rsidR="003D5807" w:rsidRPr="00FA24CF" w:rsidRDefault="00406FFB" w:rsidP="00F45F70">
      <w:pPr>
        <w:pStyle w:val="ListParagraph"/>
        <w:numPr>
          <w:ilvl w:val="0"/>
          <w:numId w:val="16"/>
        </w:numPr>
        <w:jc w:val="both"/>
        <w:rPr>
          <w:sz w:val="22"/>
        </w:rPr>
      </w:pPr>
      <w:r w:rsidRPr="00406FFB">
        <w:rPr>
          <w:b/>
          <w:sz w:val="22"/>
        </w:rPr>
        <w:t>Taisykles</w:t>
      </w:r>
      <w:r>
        <w:rPr>
          <w:sz w:val="22"/>
        </w:rPr>
        <w:t>: m</w:t>
      </w:r>
      <w:r w:rsidR="003D5807" w:rsidRPr="00FA24CF">
        <w:rPr>
          <w:sz w:val="22"/>
        </w:rPr>
        <w:t xml:space="preserve">okymo pradžioje reikia dėl </w:t>
      </w:r>
      <w:r>
        <w:rPr>
          <w:sz w:val="22"/>
        </w:rPr>
        <w:t>jų susitarti. P</w:t>
      </w:r>
      <w:r w:rsidR="003D5807" w:rsidRPr="00FA24CF">
        <w:rPr>
          <w:sz w:val="22"/>
        </w:rPr>
        <w:t>avyzdžiui, kaip bus teikiamas grįžtamasis ryšys, priimamos skirtingos nuomonės</w:t>
      </w:r>
      <w:r>
        <w:rPr>
          <w:sz w:val="22"/>
        </w:rPr>
        <w:t>, kaip bus dalijamasi</w:t>
      </w:r>
      <w:r w:rsidR="003D5807" w:rsidRPr="00FA24CF">
        <w:rPr>
          <w:sz w:val="22"/>
        </w:rPr>
        <w:t xml:space="preserve"> patirti</w:t>
      </w:r>
      <w:r>
        <w:rPr>
          <w:sz w:val="22"/>
        </w:rPr>
        <w:t>mi</w:t>
      </w:r>
      <w:r w:rsidR="003D5807" w:rsidRPr="00FA24CF">
        <w:rPr>
          <w:sz w:val="22"/>
        </w:rPr>
        <w:t xml:space="preserve"> ir pan. Priklausomai nuo grupės ir </w:t>
      </w:r>
      <w:r>
        <w:rPr>
          <w:sz w:val="22"/>
        </w:rPr>
        <w:t xml:space="preserve">turimo </w:t>
      </w:r>
      <w:r w:rsidR="003D5807" w:rsidRPr="00FA24CF">
        <w:rPr>
          <w:sz w:val="22"/>
        </w:rPr>
        <w:t xml:space="preserve">laiko, šias taisykles galima </w:t>
      </w:r>
      <w:r>
        <w:rPr>
          <w:sz w:val="22"/>
        </w:rPr>
        <w:t xml:space="preserve">susikurti </w:t>
      </w:r>
      <w:r w:rsidR="003D5807" w:rsidRPr="00FA24CF">
        <w:rPr>
          <w:sz w:val="22"/>
        </w:rPr>
        <w:t xml:space="preserve">kartu su </w:t>
      </w:r>
      <w:r>
        <w:rPr>
          <w:sz w:val="22"/>
        </w:rPr>
        <w:t>visa grupe.</w:t>
      </w:r>
    </w:p>
    <w:p w14:paraId="0AC0FEC2" w14:textId="11A62075" w:rsidR="003D5807" w:rsidRPr="00FA24CF" w:rsidRDefault="00406FFB" w:rsidP="00F45F70">
      <w:pPr>
        <w:pStyle w:val="ListParagraph"/>
        <w:numPr>
          <w:ilvl w:val="0"/>
          <w:numId w:val="16"/>
        </w:numPr>
        <w:jc w:val="both"/>
        <w:rPr>
          <w:sz w:val="22"/>
        </w:rPr>
      </w:pPr>
      <w:r w:rsidRPr="00406FFB">
        <w:rPr>
          <w:b/>
          <w:sz w:val="22"/>
        </w:rPr>
        <w:t>Nuotaiką</w:t>
      </w:r>
      <w:r>
        <w:rPr>
          <w:sz w:val="22"/>
        </w:rPr>
        <w:t>: m</w:t>
      </w:r>
      <w:r w:rsidR="003D5807" w:rsidRPr="00FA24CF">
        <w:rPr>
          <w:sz w:val="22"/>
        </w:rPr>
        <w:t>okyma</w:t>
      </w:r>
      <w:r>
        <w:rPr>
          <w:sz w:val="22"/>
        </w:rPr>
        <w:t xml:space="preserve">i </w:t>
      </w:r>
      <w:r w:rsidR="003D5807" w:rsidRPr="00FA24CF">
        <w:rPr>
          <w:sz w:val="22"/>
        </w:rPr>
        <w:t xml:space="preserve">turėtų būti </w:t>
      </w:r>
      <w:r w:rsidRPr="00FA24CF">
        <w:rPr>
          <w:sz w:val="22"/>
        </w:rPr>
        <w:t>smagūs</w:t>
      </w:r>
      <w:r w:rsidR="003D5807" w:rsidRPr="00FA24CF">
        <w:rPr>
          <w:sz w:val="22"/>
        </w:rPr>
        <w:t xml:space="preserve">. </w:t>
      </w:r>
      <w:r>
        <w:rPr>
          <w:sz w:val="22"/>
        </w:rPr>
        <w:t xml:space="preserve">Reikia skirti </w:t>
      </w:r>
      <w:r w:rsidR="003D5807" w:rsidRPr="00FA24CF">
        <w:rPr>
          <w:sz w:val="22"/>
        </w:rPr>
        <w:t>pakankamai laiko pertraukoms, atsipalaidavimui</w:t>
      </w:r>
      <w:r>
        <w:rPr>
          <w:sz w:val="22"/>
        </w:rPr>
        <w:t xml:space="preserve">, </w:t>
      </w:r>
      <w:r w:rsidR="003D5807" w:rsidRPr="00FA24CF">
        <w:rPr>
          <w:sz w:val="22"/>
        </w:rPr>
        <w:t>apšilimo žaidimams ir pratimams.</w:t>
      </w:r>
    </w:p>
    <w:p w14:paraId="28FA1612" w14:textId="2D37E473" w:rsidR="003D5807" w:rsidRPr="00406FFB" w:rsidRDefault="003D5807" w:rsidP="008A5B50">
      <w:pPr>
        <w:pStyle w:val="Heading4"/>
      </w:pPr>
      <w:r w:rsidRPr="00406FFB">
        <w:t>Atsižvelgimas į dalyvių poreikius</w:t>
      </w:r>
    </w:p>
    <w:p w14:paraId="1D2D6FDB" w14:textId="00D15E27" w:rsidR="003D6420" w:rsidRPr="00FA24CF" w:rsidRDefault="003D6420" w:rsidP="00F45F70">
      <w:pPr>
        <w:jc w:val="both"/>
        <w:rPr>
          <w:sz w:val="22"/>
        </w:rPr>
      </w:pPr>
      <w:r w:rsidRPr="00FA24CF">
        <w:rPr>
          <w:sz w:val="22"/>
        </w:rPr>
        <w:t xml:space="preserve">Mokymuose turėtų būti atsižvelgiama į dalyvių poreikius ir </w:t>
      </w:r>
      <w:r w:rsidR="007A1E47">
        <w:rPr>
          <w:sz w:val="22"/>
        </w:rPr>
        <w:t xml:space="preserve">v visos grupės </w:t>
      </w:r>
      <w:r w:rsidRPr="00FA24CF">
        <w:rPr>
          <w:sz w:val="22"/>
        </w:rPr>
        <w:t>specifiką:</w:t>
      </w:r>
    </w:p>
    <w:p w14:paraId="7328EAB0" w14:textId="0FDE9F22" w:rsidR="003D6420" w:rsidRPr="00FA24CF" w:rsidRDefault="00BC516D" w:rsidP="00F45F70">
      <w:pPr>
        <w:pStyle w:val="ListParagraph"/>
        <w:numPr>
          <w:ilvl w:val="0"/>
          <w:numId w:val="17"/>
        </w:numPr>
        <w:jc w:val="both"/>
        <w:rPr>
          <w:sz w:val="22"/>
        </w:rPr>
      </w:pPr>
      <w:r>
        <w:rPr>
          <w:sz w:val="22"/>
        </w:rPr>
        <w:t>P</w:t>
      </w:r>
      <w:r w:rsidR="003D6420" w:rsidRPr="00FA24CF">
        <w:rPr>
          <w:sz w:val="22"/>
        </w:rPr>
        <w:t xml:space="preserve">radžioje </w:t>
      </w:r>
      <w:r>
        <w:rPr>
          <w:sz w:val="22"/>
        </w:rPr>
        <w:t xml:space="preserve">reikia suteikti dalyviams </w:t>
      </w:r>
      <w:r w:rsidR="003D6420" w:rsidRPr="00FA24CF">
        <w:rPr>
          <w:sz w:val="22"/>
        </w:rPr>
        <w:t>galimybę išreikšti savo poreikius ir lūkesčius.</w:t>
      </w:r>
    </w:p>
    <w:p w14:paraId="03C062BE" w14:textId="1DD3E000" w:rsidR="003D6420" w:rsidRPr="00FA24CF" w:rsidRDefault="00BC516D" w:rsidP="00F45F70">
      <w:pPr>
        <w:pStyle w:val="ListParagraph"/>
        <w:numPr>
          <w:ilvl w:val="0"/>
          <w:numId w:val="17"/>
        </w:numPr>
        <w:jc w:val="both"/>
        <w:rPr>
          <w:sz w:val="22"/>
        </w:rPr>
      </w:pPr>
      <w:r w:rsidRPr="00FA24CF">
        <w:rPr>
          <w:sz w:val="22"/>
        </w:rPr>
        <w:t>Dalyvi</w:t>
      </w:r>
      <w:r>
        <w:rPr>
          <w:sz w:val="22"/>
        </w:rPr>
        <w:t>us įtraukti į tolimesnių mokymų planavimą</w:t>
      </w:r>
      <w:r w:rsidR="003D6420" w:rsidRPr="00FA24CF">
        <w:rPr>
          <w:sz w:val="22"/>
        </w:rPr>
        <w:t>.</w:t>
      </w:r>
    </w:p>
    <w:p w14:paraId="0698CFCB" w14:textId="1BD5257B" w:rsidR="003D6420" w:rsidRPr="00FA24CF" w:rsidRDefault="00BC516D" w:rsidP="00F45F70">
      <w:pPr>
        <w:pStyle w:val="ListParagraph"/>
        <w:numPr>
          <w:ilvl w:val="0"/>
          <w:numId w:val="17"/>
        </w:numPr>
        <w:jc w:val="both"/>
        <w:rPr>
          <w:sz w:val="22"/>
        </w:rPr>
      </w:pPr>
      <w:r>
        <w:rPr>
          <w:sz w:val="22"/>
        </w:rPr>
        <w:t>Vengti kultūriškai, psichologiškai ir emociškai nepriimtinų mokymo(si) būdų, formų ir strategijų.</w:t>
      </w:r>
      <w:r w:rsidR="00714C01">
        <w:rPr>
          <w:sz w:val="22"/>
        </w:rPr>
        <w:t xml:space="preserve">  </w:t>
      </w:r>
    </w:p>
    <w:p w14:paraId="2F685E23" w14:textId="58551189" w:rsidR="00270372" w:rsidRPr="00FA24CF" w:rsidRDefault="00BC516D" w:rsidP="00F45F70">
      <w:pPr>
        <w:pStyle w:val="ListParagraph"/>
        <w:numPr>
          <w:ilvl w:val="0"/>
          <w:numId w:val="17"/>
        </w:numPr>
        <w:jc w:val="both"/>
        <w:rPr>
          <w:sz w:val="22"/>
        </w:rPr>
      </w:pPr>
      <w:r>
        <w:rPr>
          <w:sz w:val="22"/>
        </w:rPr>
        <w:t>M</w:t>
      </w:r>
      <w:r w:rsidR="003D6420" w:rsidRPr="00FA24CF">
        <w:rPr>
          <w:sz w:val="22"/>
        </w:rPr>
        <w:t>okymo(si) proces</w:t>
      </w:r>
      <w:r>
        <w:rPr>
          <w:sz w:val="22"/>
        </w:rPr>
        <w:t xml:space="preserve">e eiti mažais žingsniais: </w:t>
      </w:r>
      <w:r w:rsidR="003D6420" w:rsidRPr="00FA24CF">
        <w:rPr>
          <w:sz w:val="22"/>
        </w:rPr>
        <w:t>nuo žinomo iki nežinomo</w:t>
      </w:r>
      <w:r>
        <w:rPr>
          <w:sz w:val="22"/>
        </w:rPr>
        <w:t xml:space="preserve">, </w:t>
      </w:r>
      <w:r w:rsidR="003D6420" w:rsidRPr="00FA24CF">
        <w:rPr>
          <w:sz w:val="22"/>
        </w:rPr>
        <w:t>nuo paprasto iki sudėting</w:t>
      </w:r>
      <w:r>
        <w:rPr>
          <w:sz w:val="22"/>
        </w:rPr>
        <w:t>o.</w:t>
      </w:r>
      <w:r w:rsidR="00714C01">
        <w:rPr>
          <w:sz w:val="22"/>
        </w:rPr>
        <w:t xml:space="preserve"> </w:t>
      </w:r>
      <w:r w:rsidR="003D6420" w:rsidRPr="00FA24CF">
        <w:rPr>
          <w:sz w:val="22"/>
        </w:rPr>
        <w:t>Mokytojas</w:t>
      </w:r>
      <w:r w:rsidR="0068170F">
        <w:rPr>
          <w:sz w:val="22"/>
        </w:rPr>
        <w:t xml:space="preserve"> /</w:t>
      </w:r>
      <w:r w:rsidR="003D6420" w:rsidRPr="00FA24CF">
        <w:rPr>
          <w:sz w:val="22"/>
        </w:rPr>
        <w:t xml:space="preserve"> lektorius yra atsakingas už tai, kad kiekvienas dalyvis galėtų sekti mokymosi procesą.</w:t>
      </w:r>
    </w:p>
    <w:p w14:paraId="51F031D1" w14:textId="779F66D5" w:rsidR="003D5807" w:rsidRDefault="00BC516D" w:rsidP="00F45F70">
      <w:pPr>
        <w:pStyle w:val="ListParagraph"/>
        <w:numPr>
          <w:ilvl w:val="0"/>
          <w:numId w:val="17"/>
        </w:numPr>
        <w:jc w:val="both"/>
        <w:rPr>
          <w:sz w:val="22"/>
        </w:rPr>
      </w:pPr>
      <w:r>
        <w:rPr>
          <w:sz w:val="22"/>
        </w:rPr>
        <w:t xml:space="preserve">Skirti pakankamai laiko dalyvių klausimams ir atsakymams į juos. </w:t>
      </w:r>
    </w:p>
    <w:p w14:paraId="3938F8C2" w14:textId="77777777" w:rsidR="00F45F70" w:rsidRPr="00F45F70" w:rsidRDefault="00F45F70" w:rsidP="00F45F70">
      <w:pPr>
        <w:jc w:val="both"/>
      </w:pPr>
    </w:p>
    <w:p w14:paraId="06B3F53F" w14:textId="4A225736" w:rsidR="00FF3F7A" w:rsidRPr="00FA24CF" w:rsidRDefault="00D31829" w:rsidP="0087130B">
      <w:pPr>
        <w:pStyle w:val="Heading2"/>
      </w:pPr>
      <w:bookmarkStart w:id="53" w:name="_heading=h.fudpiy4fkkmn" w:colFirst="0" w:colLast="0"/>
      <w:bookmarkStart w:id="54" w:name="_heading=h.odhitvqgtapy" w:colFirst="0" w:colLast="0"/>
      <w:bookmarkStart w:id="55" w:name="_heading=h.4i7ojhp" w:colFirst="0" w:colLast="0"/>
      <w:bookmarkStart w:id="56" w:name="_heading=h.1ci93xb" w:colFirst="0" w:colLast="0"/>
      <w:bookmarkStart w:id="57" w:name="_Toc95915239"/>
      <w:bookmarkEnd w:id="53"/>
      <w:bookmarkEnd w:id="54"/>
      <w:bookmarkEnd w:id="55"/>
      <w:bookmarkEnd w:id="56"/>
      <w:r>
        <w:t xml:space="preserve">2.3 </w:t>
      </w:r>
      <w:r w:rsidR="00FF57C6" w:rsidRPr="00FA24CF">
        <w:t>Susipažinimas su metodologine sistema</w:t>
      </w:r>
      <w:bookmarkEnd w:id="57"/>
    </w:p>
    <w:p w14:paraId="40D42EF4" w14:textId="77777777" w:rsidR="00230C13" w:rsidRPr="00FA24CF" w:rsidRDefault="00230C13" w:rsidP="008A5B50">
      <w:pPr>
        <w:pStyle w:val="Heading3"/>
      </w:pPr>
      <w:r w:rsidRPr="00FA24CF">
        <w:t>Trumpas teorinis įvadas</w:t>
      </w:r>
    </w:p>
    <w:p w14:paraId="271A21E8" w14:textId="093EC578" w:rsidR="00194771" w:rsidRPr="00FA24CF" w:rsidRDefault="00194771" w:rsidP="00F45F70">
      <w:pPr>
        <w:jc w:val="both"/>
        <w:rPr>
          <w:sz w:val="22"/>
        </w:rPr>
      </w:pPr>
      <w:bookmarkStart w:id="58" w:name="_Hlk80372029"/>
      <w:bookmarkStart w:id="59" w:name="_Hlk80362502"/>
      <w:r w:rsidRPr="00FA24CF">
        <w:rPr>
          <w:sz w:val="22"/>
        </w:rPr>
        <w:t>Mokymas remiasi</w:t>
      </w:r>
      <w:r w:rsidRPr="00FA24CF">
        <w:rPr>
          <w:b/>
          <w:sz w:val="22"/>
        </w:rPr>
        <w:t xml:space="preserve"> kritiniu tyrinėjimu</w:t>
      </w:r>
      <w:r w:rsidRPr="00FA24CF">
        <w:rPr>
          <w:sz w:val="22"/>
        </w:rPr>
        <w:t xml:space="preserve"> grįstu mokym</w:t>
      </w:r>
      <w:r w:rsidR="00611160">
        <w:rPr>
          <w:sz w:val="22"/>
        </w:rPr>
        <w:t>u</w:t>
      </w:r>
      <w:r w:rsidRPr="00FA24CF">
        <w:rPr>
          <w:sz w:val="22"/>
        </w:rPr>
        <w:t>(si)</w:t>
      </w:r>
      <w:r w:rsidR="00714C01">
        <w:rPr>
          <w:sz w:val="22"/>
        </w:rPr>
        <w:t xml:space="preserve"> </w:t>
      </w:r>
      <w:r w:rsidRPr="00FA24CF">
        <w:rPr>
          <w:sz w:val="22"/>
        </w:rPr>
        <w:t xml:space="preserve">ir </w:t>
      </w:r>
      <w:r w:rsidRPr="00FA24CF">
        <w:rPr>
          <w:b/>
          <w:sz w:val="22"/>
        </w:rPr>
        <w:t xml:space="preserve">ŽPR </w:t>
      </w:r>
      <w:r w:rsidRPr="00FA24CF">
        <w:rPr>
          <w:sz w:val="22"/>
        </w:rPr>
        <w:t>s</w:t>
      </w:r>
      <w:r w:rsidR="00BE0C31">
        <w:rPr>
          <w:sz w:val="22"/>
        </w:rPr>
        <w:t>chema</w:t>
      </w:r>
      <w:r w:rsidRPr="00FA24CF">
        <w:rPr>
          <w:sz w:val="22"/>
        </w:rPr>
        <w:t xml:space="preserve"> (Žadinimas</w:t>
      </w:r>
      <w:r w:rsidR="00562614" w:rsidRPr="00FA24CF">
        <w:rPr>
          <w:sz w:val="22"/>
        </w:rPr>
        <w:t xml:space="preserve"> - </w:t>
      </w:r>
      <w:r w:rsidRPr="00FA24CF">
        <w:rPr>
          <w:sz w:val="22"/>
        </w:rPr>
        <w:t>Prasmės suvokimas</w:t>
      </w:r>
      <w:r w:rsidR="00562614" w:rsidRPr="00FA24CF">
        <w:rPr>
          <w:sz w:val="22"/>
        </w:rPr>
        <w:t xml:space="preserve"> - </w:t>
      </w:r>
      <w:r w:rsidRPr="00FA24CF">
        <w:rPr>
          <w:sz w:val="22"/>
        </w:rPr>
        <w:t>Refleksija)</w:t>
      </w:r>
      <w:bookmarkEnd w:id="58"/>
      <w:r w:rsidRPr="00FA24CF">
        <w:rPr>
          <w:sz w:val="22"/>
        </w:rPr>
        <w:t>.</w:t>
      </w:r>
    </w:p>
    <w:p w14:paraId="30937DE6" w14:textId="64D04D78" w:rsidR="00DC324D" w:rsidRPr="00FA24CF" w:rsidRDefault="00DC324D" w:rsidP="00F45F70">
      <w:pPr>
        <w:jc w:val="both"/>
        <w:rPr>
          <w:sz w:val="22"/>
        </w:rPr>
      </w:pPr>
      <w:bookmarkStart w:id="60" w:name="_Hlk80362586"/>
      <w:bookmarkEnd w:id="59"/>
      <w:r w:rsidRPr="00FA24CF">
        <w:rPr>
          <w:b/>
          <w:color w:val="F79646" w:themeColor="accent6"/>
          <w:sz w:val="22"/>
        </w:rPr>
        <w:t>Žadinimas</w:t>
      </w:r>
      <w:r w:rsidR="0004365B">
        <w:rPr>
          <w:b/>
          <w:color w:val="F79646" w:themeColor="accent6"/>
          <w:sz w:val="22"/>
        </w:rPr>
        <w:t xml:space="preserve"> </w:t>
      </w:r>
      <w:r w:rsidRPr="00FA24CF">
        <w:rPr>
          <w:sz w:val="22"/>
        </w:rPr>
        <w:t>– tai etapas, kuriame besimokantieji kviečiami pasinaudoti savo ankstesnėmis žiniomis ir patirtimi prieš įsisavinant naują medžiagą. Šiame etape siekiama sužadinti besimokančiųjų susidomėjimą nauja tema ir pasiruošti sužinoti daugiau.</w:t>
      </w:r>
    </w:p>
    <w:p w14:paraId="2551B85F" w14:textId="191F363F" w:rsidR="00DC324D" w:rsidRPr="00FA24CF" w:rsidRDefault="00DC324D" w:rsidP="00F45F70">
      <w:pPr>
        <w:jc w:val="both"/>
        <w:rPr>
          <w:sz w:val="22"/>
        </w:rPr>
      </w:pPr>
      <w:r w:rsidRPr="00FA24CF">
        <w:rPr>
          <w:b/>
          <w:color w:val="F79646" w:themeColor="accent6"/>
          <w:sz w:val="22"/>
        </w:rPr>
        <w:t>Prasmės suvokimas</w:t>
      </w:r>
      <w:r w:rsidR="00714C01">
        <w:rPr>
          <w:color w:val="F79646" w:themeColor="accent6"/>
          <w:sz w:val="22"/>
        </w:rPr>
        <w:t xml:space="preserve"> </w:t>
      </w:r>
      <w:r w:rsidRPr="00FA24CF">
        <w:rPr>
          <w:sz w:val="22"/>
        </w:rPr>
        <w:t>– tai etapas, kuriame besimokantieji susipažįsta su nauja medžiaga ir aktyviai įsitraukia į jos supratimą.</w:t>
      </w:r>
    </w:p>
    <w:p w14:paraId="4B1AE9DB" w14:textId="2114BECC" w:rsidR="00DC324D" w:rsidRPr="00FA24CF" w:rsidRDefault="00DC324D" w:rsidP="00F45F70">
      <w:pPr>
        <w:jc w:val="both"/>
        <w:rPr>
          <w:sz w:val="22"/>
        </w:rPr>
      </w:pPr>
      <w:r w:rsidRPr="00FA24CF">
        <w:rPr>
          <w:b/>
          <w:color w:val="F79646" w:themeColor="accent6"/>
          <w:sz w:val="22"/>
        </w:rPr>
        <w:t>Refleksija</w:t>
      </w:r>
      <w:r w:rsidR="0004365B">
        <w:rPr>
          <w:b/>
          <w:color w:val="F79646" w:themeColor="accent6"/>
          <w:sz w:val="22"/>
        </w:rPr>
        <w:t xml:space="preserve"> </w:t>
      </w:r>
      <w:r w:rsidRPr="00FA24CF">
        <w:rPr>
          <w:sz w:val="22"/>
        </w:rPr>
        <w:t>– tai etapas, kuriame besimokantieji susieja savo ankstesnes žinias ir patirtį su naujai įgyta informacija ir apmąsto ją bei bendrą mokymo(si) procesą.</w:t>
      </w:r>
    </w:p>
    <w:p w14:paraId="628A4C20" w14:textId="3109B023" w:rsidR="00981318" w:rsidRPr="00FA24CF" w:rsidRDefault="00981318" w:rsidP="00F45F70">
      <w:pPr>
        <w:jc w:val="both"/>
        <w:rPr>
          <w:sz w:val="22"/>
        </w:rPr>
      </w:pPr>
      <w:r w:rsidRPr="00FA24CF">
        <w:rPr>
          <w:sz w:val="22"/>
        </w:rPr>
        <w:t xml:space="preserve">Mokymui(si) naudojamos įvairios </w:t>
      </w:r>
      <w:r w:rsidR="002F5235">
        <w:rPr>
          <w:sz w:val="22"/>
        </w:rPr>
        <w:t xml:space="preserve">formos, </w:t>
      </w:r>
      <w:r w:rsidRPr="00FA24CF">
        <w:rPr>
          <w:sz w:val="22"/>
        </w:rPr>
        <w:t xml:space="preserve">strategijos ir metodai, pvz., </w:t>
      </w:r>
      <w:r w:rsidR="002F5235">
        <w:rPr>
          <w:sz w:val="22"/>
        </w:rPr>
        <w:t xml:space="preserve">įtraukianti </w:t>
      </w:r>
      <w:r w:rsidRPr="00FA24CF">
        <w:rPr>
          <w:sz w:val="22"/>
        </w:rPr>
        <w:t>paskait</w:t>
      </w:r>
      <w:r w:rsidR="002F5235">
        <w:rPr>
          <w:sz w:val="22"/>
        </w:rPr>
        <w:t>a</w:t>
      </w:r>
      <w:r w:rsidRPr="00FA24CF">
        <w:rPr>
          <w:sz w:val="22"/>
        </w:rPr>
        <w:t>, individualus, porinis ir grupinis darbas.</w:t>
      </w:r>
    </w:p>
    <w:p w14:paraId="6E975218" w14:textId="77777777" w:rsidR="00981318" w:rsidRPr="00FA24CF" w:rsidRDefault="00981318" w:rsidP="00F45F70">
      <w:pPr>
        <w:jc w:val="both"/>
        <w:rPr>
          <w:sz w:val="22"/>
        </w:rPr>
      </w:pPr>
      <w:r w:rsidRPr="00FA24CF">
        <w:rPr>
          <w:sz w:val="22"/>
        </w:rPr>
        <w:t>Šios temos pristatymo trukmė yra 4 valandos.</w:t>
      </w:r>
    </w:p>
    <w:p w14:paraId="3E356731" w14:textId="77777777" w:rsidR="00052A15" w:rsidRPr="00DB70D4" w:rsidRDefault="00052A15" w:rsidP="008A5B50">
      <w:pPr>
        <w:pStyle w:val="Heading4"/>
      </w:pPr>
      <w:r w:rsidRPr="00DB70D4">
        <w:t>3 lentelė. Temos apžvalga</w:t>
      </w:r>
    </w:p>
    <w:tbl>
      <w:tblPr>
        <w:tblW w:w="9739" w:type="dxa"/>
        <w:tblBorders>
          <w:top w:val="nil"/>
          <w:left w:val="nil"/>
          <w:bottom w:val="nil"/>
          <w:right w:val="nil"/>
          <w:insideH w:val="nil"/>
          <w:insideV w:val="nil"/>
        </w:tblBorders>
        <w:tblLayout w:type="fixed"/>
        <w:tblLook w:val="0600" w:firstRow="0" w:lastRow="0" w:firstColumn="0" w:lastColumn="0" w:noHBand="1" w:noVBand="1"/>
      </w:tblPr>
      <w:tblGrid>
        <w:gridCol w:w="1440"/>
        <w:gridCol w:w="1779"/>
        <w:gridCol w:w="1843"/>
        <w:gridCol w:w="1568"/>
        <w:gridCol w:w="795"/>
        <w:gridCol w:w="2314"/>
      </w:tblGrid>
      <w:tr w:rsidR="00532252" w:rsidRPr="00FA24CF" w14:paraId="66559F88" w14:textId="77777777" w:rsidTr="007E07E3">
        <w:trPr>
          <w:trHeight w:val="627"/>
          <w:tblHeader/>
        </w:trPr>
        <w:tc>
          <w:tcPr>
            <w:tcW w:w="1440"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21C4A209" w14:textId="77777777" w:rsidR="00532252" w:rsidRPr="0078110E" w:rsidRDefault="00532252" w:rsidP="0078110E">
            <w:pPr>
              <w:spacing w:before="0" w:after="0"/>
              <w:jc w:val="center"/>
              <w:rPr>
                <w:b/>
                <w:sz w:val="22"/>
              </w:rPr>
            </w:pPr>
            <w:r w:rsidRPr="0078110E">
              <w:rPr>
                <w:b/>
                <w:sz w:val="22"/>
              </w:rPr>
              <w:t>Mokymo(si) tikslai</w:t>
            </w:r>
          </w:p>
        </w:tc>
        <w:tc>
          <w:tcPr>
            <w:tcW w:w="1779"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0F8907F1" w14:textId="77777777" w:rsidR="00532252" w:rsidRPr="0078110E" w:rsidRDefault="00532252" w:rsidP="0078110E">
            <w:pPr>
              <w:spacing w:before="0" w:after="0"/>
              <w:jc w:val="center"/>
              <w:rPr>
                <w:b/>
                <w:sz w:val="22"/>
              </w:rPr>
            </w:pPr>
            <w:r w:rsidRPr="0078110E">
              <w:rPr>
                <w:b/>
                <w:sz w:val="22"/>
              </w:rPr>
              <w:t>Turinys</w:t>
            </w:r>
          </w:p>
        </w:tc>
        <w:tc>
          <w:tcPr>
            <w:tcW w:w="1843"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170265C5" w14:textId="468B1419" w:rsidR="00532252" w:rsidRPr="0078110E" w:rsidRDefault="00532252" w:rsidP="0078110E">
            <w:pPr>
              <w:spacing w:before="0" w:after="0"/>
              <w:jc w:val="center"/>
              <w:rPr>
                <w:b/>
                <w:sz w:val="22"/>
              </w:rPr>
            </w:pPr>
            <w:r w:rsidRPr="0078110E">
              <w:rPr>
                <w:b/>
                <w:sz w:val="22"/>
              </w:rPr>
              <w:t>Veiklos</w:t>
            </w:r>
            <w:r w:rsidR="0068170F">
              <w:rPr>
                <w:b/>
                <w:sz w:val="22"/>
              </w:rPr>
              <w:t xml:space="preserve"> /</w:t>
            </w:r>
            <w:r w:rsidRPr="0078110E">
              <w:rPr>
                <w:b/>
                <w:sz w:val="22"/>
              </w:rPr>
              <w:t xml:space="preserve"> metodai</w:t>
            </w:r>
          </w:p>
        </w:tc>
        <w:tc>
          <w:tcPr>
            <w:tcW w:w="1568"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5206F967" w14:textId="77777777" w:rsidR="00532252" w:rsidRPr="0078110E" w:rsidRDefault="00532252" w:rsidP="0078110E">
            <w:pPr>
              <w:spacing w:before="0" w:after="0"/>
              <w:jc w:val="center"/>
              <w:rPr>
                <w:b/>
                <w:sz w:val="22"/>
              </w:rPr>
            </w:pPr>
            <w:r w:rsidRPr="0078110E">
              <w:rPr>
                <w:b/>
                <w:sz w:val="22"/>
              </w:rPr>
              <w:t>Priemonės</w:t>
            </w:r>
          </w:p>
        </w:tc>
        <w:tc>
          <w:tcPr>
            <w:tcW w:w="795"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709ABF27" w14:textId="77777777" w:rsidR="00532252" w:rsidRPr="0078110E" w:rsidRDefault="00532252" w:rsidP="0078110E">
            <w:pPr>
              <w:spacing w:before="0" w:after="0"/>
              <w:jc w:val="center"/>
              <w:rPr>
                <w:b/>
                <w:sz w:val="22"/>
              </w:rPr>
            </w:pPr>
            <w:r w:rsidRPr="0078110E">
              <w:rPr>
                <w:b/>
                <w:sz w:val="22"/>
              </w:rPr>
              <w:t>Trukmė</w:t>
            </w:r>
          </w:p>
        </w:tc>
        <w:tc>
          <w:tcPr>
            <w:tcW w:w="2314"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7BA43A18" w14:textId="77777777" w:rsidR="00532252" w:rsidRPr="0078110E" w:rsidRDefault="00532252" w:rsidP="0078110E">
            <w:pPr>
              <w:spacing w:before="0" w:after="0"/>
              <w:jc w:val="center"/>
              <w:rPr>
                <w:b/>
                <w:sz w:val="22"/>
              </w:rPr>
            </w:pPr>
            <w:r w:rsidRPr="0078110E">
              <w:rPr>
                <w:b/>
                <w:sz w:val="22"/>
              </w:rPr>
              <w:t>Mokymo(si) rezultatai</w:t>
            </w:r>
          </w:p>
        </w:tc>
      </w:tr>
      <w:tr w:rsidR="00532252" w:rsidRPr="00FA24CF" w14:paraId="76E23B50" w14:textId="77777777" w:rsidTr="007E07E3">
        <w:trPr>
          <w:trHeight w:val="1494"/>
        </w:trPr>
        <w:tc>
          <w:tcPr>
            <w:tcW w:w="144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DD60523" w14:textId="77777777" w:rsidR="00532252" w:rsidRPr="0078110E" w:rsidRDefault="00532252" w:rsidP="00532252">
            <w:pPr>
              <w:rPr>
                <w:sz w:val="22"/>
              </w:rPr>
            </w:pPr>
            <w:r w:rsidRPr="0078110E">
              <w:rPr>
                <w:sz w:val="22"/>
              </w:rPr>
              <w:t>Pristatyti ir aptarti projekto koncepciją</w:t>
            </w:r>
          </w:p>
        </w:tc>
        <w:tc>
          <w:tcPr>
            <w:tcW w:w="177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8FFCAA" w14:textId="77777777" w:rsidR="00532252" w:rsidRPr="0078110E" w:rsidRDefault="00532252" w:rsidP="00532252">
            <w:pPr>
              <w:rPr>
                <w:sz w:val="22"/>
              </w:rPr>
            </w:pPr>
            <w:r w:rsidRPr="0078110E">
              <w:rPr>
                <w:sz w:val="22"/>
              </w:rPr>
              <w:t>Programos apžvalga: ko ir kaip mokysimės</w:t>
            </w:r>
          </w:p>
        </w:tc>
        <w:tc>
          <w:tcPr>
            <w:tcW w:w="184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DCBD6E" w14:textId="4C1661DA" w:rsidR="00532252" w:rsidRPr="0078110E" w:rsidRDefault="002F5235" w:rsidP="00532252">
            <w:pPr>
              <w:rPr>
                <w:sz w:val="22"/>
              </w:rPr>
            </w:pPr>
            <w:r>
              <w:rPr>
                <w:sz w:val="22"/>
              </w:rPr>
              <w:t>Įtraukianti</w:t>
            </w:r>
            <w:r w:rsidR="00714C01">
              <w:rPr>
                <w:sz w:val="22"/>
              </w:rPr>
              <w:t xml:space="preserve"> </w:t>
            </w:r>
            <w:r w:rsidR="00532252" w:rsidRPr="0078110E">
              <w:rPr>
                <w:sz w:val="22"/>
              </w:rPr>
              <w:t xml:space="preserve">paskaita ir grupės diskusijos </w:t>
            </w:r>
          </w:p>
        </w:tc>
        <w:tc>
          <w:tcPr>
            <w:tcW w:w="15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5BFD3A" w14:textId="77777777" w:rsidR="00532252" w:rsidRPr="0078110E" w:rsidRDefault="00532252" w:rsidP="00532252">
            <w:pPr>
              <w:rPr>
                <w:sz w:val="22"/>
              </w:rPr>
            </w:pPr>
            <w:r w:rsidRPr="0078110E">
              <w:rPr>
                <w:sz w:val="22"/>
              </w:rPr>
              <w:t xml:space="preserve">Multimedija projektorius </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0E72DD" w14:textId="77777777" w:rsidR="00532252" w:rsidRPr="0078110E" w:rsidRDefault="00532252" w:rsidP="00532252">
            <w:pPr>
              <w:rPr>
                <w:sz w:val="22"/>
              </w:rPr>
            </w:pPr>
            <w:r w:rsidRPr="0078110E">
              <w:rPr>
                <w:sz w:val="22"/>
              </w:rPr>
              <w:t>15 min.</w:t>
            </w:r>
          </w:p>
          <w:p w14:paraId="5C594520" w14:textId="77777777" w:rsidR="00532252" w:rsidRPr="0078110E" w:rsidRDefault="00532252" w:rsidP="00532252">
            <w:pPr>
              <w:rPr>
                <w:sz w:val="22"/>
              </w:rPr>
            </w:pPr>
            <w:r w:rsidRPr="0078110E">
              <w:rPr>
                <w:sz w:val="22"/>
              </w:rPr>
              <w:t xml:space="preserve"> </w:t>
            </w:r>
          </w:p>
        </w:tc>
        <w:tc>
          <w:tcPr>
            <w:tcW w:w="23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BDC959" w14:textId="77777777" w:rsidR="00532252" w:rsidRPr="0078110E" w:rsidRDefault="00532252" w:rsidP="00532252">
            <w:pPr>
              <w:rPr>
                <w:sz w:val="22"/>
              </w:rPr>
            </w:pPr>
            <w:r w:rsidRPr="0078110E">
              <w:rPr>
                <w:sz w:val="22"/>
              </w:rPr>
              <w:t>Aiškus programos tikslų ir esmės supratimas</w:t>
            </w:r>
          </w:p>
        </w:tc>
      </w:tr>
      <w:tr w:rsidR="00532252" w:rsidRPr="00FA24CF" w14:paraId="6C766062" w14:textId="77777777" w:rsidTr="00F45F70">
        <w:trPr>
          <w:trHeight w:val="2474"/>
        </w:trPr>
        <w:tc>
          <w:tcPr>
            <w:tcW w:w="14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0A600D" w14:textId="77777777" w:rsidR="00532252" w:rsidRPr="0078110E" w:rsidRDefault="00532252" w:rsidP="00532252">
            <w:pPr>
              <w:rPr>
                <w:sz w:val="22"/>
              </w:rPr>
            </w:pPr>
          </w:p>
        </w:tc>
        <w:tc>
          <w:tcPr>
            <w:tcW w:w="177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13B375" w14:textId="77777777" w:rsidR="00532252" w:rsidRPr="0078110E" w:rsidRDefault="00532252" w:rsidP="00532252">
            <w:pPr>
              <w:rPr>
                <w:sz w:val="22"/>
              </w:rPr>
            </w:pPr>
            <w:r w:rsidRPr="0078110E">
              <w:rPr>
                <w:sz w:val="22"/>
              </w:rPr>
              <w:t>Tėvų švietimas</w:t>
            </w:r>
          </w:p>
          <w:p w14:paraId="53D85616" w14:textId="77777777" w:rsidR="00532252" w:rsidRPr="0078110E" w:rsidRDefault="00532252" w:rsidP="00532252">
            <w:pPr>
              <w:rPr>
                <w:sz w:val="22"/>
              </w:rPr>
            </w:pPr>
          </w:p>
        </w:tc>
        <w:tc>
          <w:tcPr>
            <w:tcW w:w="184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6B67E1" w14:textId="77777777" w:rsidR="00532252" w:rsidRPr="0078110E" w:rsidRDefault="00532252" w:rsidP="00532252">
            <w:pPr>
              <w:rPr>
                <w:sz w:val="22"/>
              </w:rPr>
            </w:pPr>
            <w:r w:rsidRPr="0078110E">
              <w:rPr>
                <w:sz w:val="22"/>
              </w:rPr>
              <w:t>Skaitymas, kalbėjimas ir rašymas</w:t>
            </w:r>
          </w:p>
          <w:p w14:paraId="0C7CED12" w14:textId="77777777" w:rsidR="00532252" w:rsidRPr="0078110E" w:rsidRDefault="00532252" w:rsidP="00532252">
            <w:pPr>
              <w:rPr>
                <w:i/>
                <w:sz w:val="22"/>
              </w:rPr>
            </w:pPr>
            <w:r w:rsidRPr="0078110E">
              <w:rPr>
                <w:i/>
                <w:sz w:val="22"/>
              </w:rPr>
              <w:t>„Minčių lietus“, Ž-N-I (Žinau-Noriu sužinoti-Išmokau)</w:t>
            </w:r>
          </w:p>
        </w:tc>
        <w:tc>
          <w:tcPr>
            <w:tcW w:w="15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9F8636" w14:textId="630F063D" w:rsidR="00532252" w:rsidRPr="0078110E" w:rsidRDefault="002F5235" w:rsidP="00532252">
            <w:pPr>
              <w:rPr>
                <w:sz w:val="22"/>
              </w:rPr>
            </w:pPr>
            <w:r>
              <w:rPr>
                <w:sz w:val="22"/>
              </w:rPr>
              <w:t>Pad</w:t>
            </w:r>
            <w:r w:rsidR="00532252" w:rsidRPr="0078110E">
              <w:rPr>
                <w:sz w:val="22"/>
              </w:rPr>
              <w:t>alomoji medžiaga, multimedija projektorius, konferencinis bloknotas, rašikliai</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EC81B6" w14:textId="77777777" w:rsidR="00532252" w:rsidRPr="0078110E" w:rsidRDefault="00532252" w:rsidP="00532252">
            <w:pPr>
              <w:rPr>
                <w:sz w:val="22"/>
              </w:rPr>
            </w:pPr>
            <w:r w:rsidRPr="0078110E">
              <w:rPr>
                <w:sz w:val="22"/>
              </w:rPr>
              <w:t>15 min.</w:t>
            </w:r>
          </w:p>
          <w:p w14:paraId="2D38F085" w14:textId="77777777" w:rsidR="00532252" w:rsidRPr="0078110E" w:rsidRDefault="00532252" w:rsidP="00532252">
            <w:pPr>
              <w:rPr>
                <w:sz w:val="22"/>
              </w:rPr>
            </w:pPr>
            <w:r w:rsidRPr="0078110E">
              <w:rPr>
                <w:sz w:val="22"/>
              </w:rPr>
              <w:t xml:space="preserve"> </w:t>
            </w:r>
          </w:p>
        </w:tc>
        <w:tc>
          <w:tcPr>
            <w:tcW w:w="23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6FEA24" w14:textId="77777777" w:rsidR="00532252" w:rsidRPr="0078110E" w:rsidRDefault="00532252" w:rsidP="00532252">
            <w:pPr>
              <w:rPr>
                <w:sz w:val="22"/>
              </w:rPr>
            </w:pPr>
            <w:r w:rsidRPr="0078110E">
              <w:rPr>
                <w:sz w:val="22"/>
              </w:rPr>
              <w:t>Susipažinimas su koncepcija</w:t>
            </w:r>
          </w:p>
        </w:tc>
      </w:tr>
      <w:tr w:rsidR="00532252" w:rsidRPr="00FA24CF" w14:paraId="3F5EBC73" w14:textId="77777777" w:rsidTr="007E07E3">
        <w:trPr>
          <w:trHeight w:val="3413"/>
        </w:trPr>
        <w:tc>
          <w:tcPr>
            <w:tcW w:w="14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5C92CE" w14:textId="77777777" w:rsidR="00532252" w:rsidRPr="0078110E" w:rsidRDefault="00532252" w:rsidP="00532252">
            <w:pPr>
              <w:rPr>
                <w:sz w:val="22"/>
              </w:rPr>
            </w:pPr>
          </w:p>
        </w:tc>
        <w:tc>
          <w:tcPr>
            <w:tcW w:w="1779" w:type="dxa"/>
            <w:tcBorders>
              <w:top w:val="nil"/>
              <w:left w:val="nil"/>
              <w:bottom w:val="single" w:sz="8" w:space="0" w:color="000000"/>
              <w:right w:val="single" w:sz="8" w:space="0" w:color="000000"/>
            </w:tcBorders>
            <w:tcMar>
              <w:top w:w="100" w:type="dxa"/>
              <w:left w:w="100" w:type="dxa"/>
              <w:bottom w:w="100" w:type="dxa"/>
              <w:right w:w="100" w:type="dxa"/>
            </w:tcMar>
          </w:tcPr>
          <w:p w14:paraId="3E789E69" w14:textId="77777777" w:rsidR="00532252" w:rsidRPr="0078110E" w:rsidRDefault="00532252" w:rsidP="00532252">
            <w:pPr>
              <w:rPr>
                <w:sz w:val="22"/>
              </w:rPr>
            </w:pPr>
            <w:r w:rsidRPr="0078110E">
              <w:rPr>
                <w:sz w:val="22"/>
              </w:rPr>
              <w:t>Darbas su nepalankioje padėtyje esančiomis gru</w:t>
            </w:r>
            <w:r w:rsidR="007E07E3">
              <w:rPr>
                <w:sz w:val="22"/>
              </w:rPr>
              <w:t>pėmis (pagrindinės kompetencijos</w:t>
            </w:r>
            <w:r w:rsidRPr="0078110E">
              <w:rPr>
                <w:sz w:val="22"/>
              </w:rPr>
              <w:t>, pedagoginiai metodai, mokymo koncepcija)</w:t>
            </w:r>
          </w:p>
        </w:tc>
        <w:tc>
          <w:tcPr>
            <w:tcW w:w="1843" w:type="dxa"/>
            <w:tcBorders>
              <w:top w:val="nil"/>
              <w:left w:val="nil"/>
              <w:bottom w:val="single" w:sz="8" w:space="0" w:color="000000"/>
              <w:right w:val="single" w:sz="8" w:space="0" w:color="000000"/>
            </w:tcBorders>
            <w:tcMar>
              <w:top w:w="100" w:type="dxa"/>
              <w:left w:w="100" w:type="dxa"/>
              <w:bottom w:w="100" w:type="dxa"/>
              <w:right w:w="100" w:type="dxa"/>
            </w:tcMar>
          </w:tcPr>
          <w:p w14:paraId="3461F71D" w14:textId="77777777" w:rsidR="00532252" w:rsidRPr="0078110E" w:rsidRDefault="00532252" w:rsidP="00532252">
            <w:pPr>
              <w:rPr>
                <w:sz w:val="22"/>
              </w:rPr>
            </w:pPr>
            <w:r w:rsidRPr="0078110E">
              <w:rPr>
                <w:sz w:val="22"/>
              </w:rPr>
              <w:t xml:space="preserve">Paskaita-pristatymas; interaktyvi paskaita ir grupės diskusijos </w:t>
            </w:r>
          </w:p>
        </w:tc>
        <w:tc>
          <w:tcPr>
            <w:tcW w:w="1568" w:type="dxa"/>
            <w:tcBorders>
              <w:top w:val="nil"/>
              <w:left w:val="nil"/>
              <w:bottom w:val="single" w:sz="8" w:space="0" w:color="000000"/>
              <w:right w:val="single" w:sz="8" w:space="0" w:color="000000"/>
            </w:tcBorders>
            <w:tcMar>
              <w:top w:w="100" w:type="dxa"/>
              <w:left w:w="100" w:type="dxa"/>
              <w:bottom w:w="100" w:type="dxa"/>
              <w:right w:w="100" w:type="dxa"/>
            </w:tcMar>
          </w:tcPr>
          <w:p w14:paraId="2D51ECA0" w14:textId="61627690" w:rsidR="00532252" w:rsidRPr="0078110E" w:rsidRDefault="00532252" w:rsidP="00532252">
            <w:pPr>
              <w:rPr>
                <w:sz w:val="22"/>
              </w:rPr>
            </w:pPr>
            <w:r w:rsidRPr="0078110E">
              <w:rPr>
                <w:sz w:val="22"/>
              </w:rPr>
              <w:t xml:space="preserve">Multimedija projektorius </w:t>
            </w:r>
            <w:r w:rsidR="002F5235">
              <w:rPr>
                <w:sz w:val="22"/>
              </w:rPr>
              <w:t>pa</w:t>
            </w:r>
            <w:r w:rsidRPr="0078110E">
              <w:rPr>
                <w:sz w:val="22"/>
              </w:rPr>
              <w:t>dalomoji medžiaga,</w:t>
            </w:r>
            <w:r w:rsidR="002F5235">
              <w:rPr>
                <w:sz w:val="22"/>
              </w:rPr>
              <w:t xml:space="preserve"> </w:t>
            </w:r>
            <w:r w:rsidRPr="0078110E">
              <w:rPr>
                <w:sz w:val="22"/>
              </w:rPr>
              <w:t>rašomasis popierius</w:t>
            </w:r>
            <w:r w:rsidR="0068170F">
              <w:rPr>
                <w:sz w:val="22"/>
              </w:rPr>
              <w:t xml:space="preserve"> /</w:t>
            </w:r>
            <w:r w:rsidRPr="0078110E">
              <w:rPr>
                <w:sz w:val="22"/>
              </w:rPr>
              <w:t xml:space="preserve"> lipnūs lapeliai, konferencinis bloknotas, rašikliai</w:t>
            </w:r>
          </w:p>
        </w:tc>
        <w:tc>
          <w:tcPr>
            <w:tcW w:w="795" w:type="dxa"/>
            <w:tcBorders>
              <w:top w:val="nil"/>
              <w:left w:val="nil"/>
              <w:bottom w:val="single" w:sz="8" w:space="0" w:color="000000"/>
              <w:right w:val="single" w:sz="8" w:space="0" w:color="000000"/>
            </w:tcBorders>
            <w:tcMar>
              <w:top w:w="100" w:type="dxa"/>
              <w:left w:w="100" w:type="dxa"/>
              <w:bottom w:w="100" w:type="dxa"/>
              <w:right w:w="100" w:type="dxa"/>
            </w:tcMar>
          </w:tcPr>
          <w:p w14:paraId="3AEF8ED7" w14:textId="77777777" w:rsidR="00532252" w:rsidRPr="0078110E" w:rsidRDefault="00532252" w:rsidP="00532252">
            <w:pPr>
              <w:rPr>
                <w:sz w:val="22"/>
              </w:rPr>
            </w:pPr>
            <w:r w:rsidRPr="0078110E">
              <w:rPr>
                <w:sz w:val="22"/>
              </w:rPr>
              <w:t>30 min.</w:t>
            </w:r>
          </w:p>
        </w:tc>
        <w:tc>
          <w:tcPr>
            <w:tcW w:w="2314" w:type="dxa"/>
            <w:tcBorders>
              <w:top w:val="nil"/>
              <w:left w:val="nil"/>
              <w:bottom w:val="single" w:sz="8" w:space="0" w:color="000000"/>
              <w:right w:val="single" w:sz="8" w:space="0" w:color="000000"/>
            </w:tcBorders>
            <w:tcMar>
              <w:top w:w="100" w:type="dxa"/>
              <w:left w:w="100" w:type="dxa"/>
              <w:bottom w:w="100" w:type="dxa"/>
              <w:right w:w="100" w:type="dxa"/>
            </w:tcMar>
          </w:tcPr>
          <w:p w14:paraId="1347AA58" w14:textId="77777777" w:rsidR="00532252" w:rsidRPr="0078110E" w:rsidRDefault="00532252" w:rsidP="00532252">
            <w:pPr>
              <w:rPr>
                <w:sz w:val="22"/>
              </w:rPr>
            </w:pPr>
            <w:r w:rsidRPr="0078110E">
              <w:rPr>
                <w:sz w:val="22"/>
              </w:rPr>
              <w:t>Susipažinimas su tikslinėmis grupėmis</w:t>
            </w:r>
          </w:p>
        </w:tc>
      </w:tr>
      <w:tr w:rsidR="00532252" w:rsidRPr="00FA24CF" w14:paraId="68D9537E" w14:textId="77777777" w:rsidTr="007E07E3">
        <w:trPr>
          <w:trHeight w:val="318"/>
        </w:trPr>
        <w:tc>
          <w:tcPr>
            <w:tcW w:w="14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705062" w14:textId="77777777" w:rsidR="00532252" w:rsidRPr="0078110E" w:rsidRDefault="00532252" w:rsidP="00532252">
            <w:pPr>
              <w:rPr>
                <w:sz w:val="22"/>
              </w:rPr>
            </w:pPr>
          </w:p>
        </w:tc>
        <w:tc>
          <w:tcPr>
            <w:tcW w:w="177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C899D0" w14:textId="77777777" w:rsidR="00532252" w:rsidRPr="0078110E" w:rsidRDefault="00532252" w:rsidP="00532252">
            <w:pPr>
              <w:rPr>
                <w:sz w:val="22"/>
              </w:rPr>
            </w:pPr>
            <w:r w:rsidRPr="0078110E">
              <w:rPr>
                <w:sz w:val="22"/>
              </w:rPr>
              <w:t>Medijų raštingumo ir kritinio mąstymo sąvokos</w:t>
            </w:r>
          </w:p>
        </w:tc>
        <w:tc>
          <w:tcPr>
            <w:tcW w:w="184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C1B514" w14:textId="77777777" w:rsidR="00532252" w:rsidRPr="0078110E" w:rsidRDefault="00532252" w:rsidP="00532252">
            <w:pPr>
              <w:rPr>
                <w:sz w:val="22"/>
              </w:rPr>
            </w:pPr>
            <w:r w:rsidRPr="0078110E">
              <w:rPr>
                <w:sz w:val="22"/>
              </w:rPr>
              <w:t>Skaitymas, kalbėjimas ir rašymas</w:t>
            </w:r>
          </w:p>
          <w:p w14:paraId="7B4C850C" w14:textId="77777777" w:rsidR="00532252" w:rsidRPr="0078110E" w:rsidRDefault="00532252" w:rsidP="00532252">
            <w:pPr>
              <w:rPr>
                <w:i/>
                <w:sz w:val="22"/>
              </w:rPr>
            </w:pPr>
            <w:r w:rsidRPr="0078110E">
              <w:rPr>
                <w:i/>
                <w:sz w:val="22"/>
              </w:rPr>
              <w:t xml:space="preserve">I.N.S.E.R.T </w:t>
            </w:r>
            <w:r w:rsidRPr="0078110E">
              <w:rPr>
                <w:i/>
                <w:sz w:val="22"/>
                <w:vertAlign w:val="superscript"/>
              </w:rPr>
              <w:footnoteReference w:id="3"/>
            </w:r>
            <w:r w:rsidRPr="0078110E">
              <w:rPr>
                <w:i/>
                <w:sz w:val="22"/>
              </w:rPr>
              <w:t xml:space="preserve"> Dėlionė</w:t>
            </w:r>
          </w:p>
        </w:tc>
        <w:tc>
          <w:tcPr>
            <w:tcW w:w="15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9913D2" w14:textId="6747D1BE" w:rsidR="00532252" w:rsidRPr="0078110E" w:rsidRDefault="002F5235" w:rsidP="00532252">
            <w:pPr>
              <w:rPr>
                <w:sz w:val="22"/>
              </w:rPr>
            </w:pPr>
            <w:r>
              <w:rPr>
                <w:sz w:val="22"/>
              </w:rPr>
              <w:t>Pad</w:t>
            </w:r>
            <w:r w:rsidR="00532252" w:rsidRPr="0078110E">
              <w:rPr>
                <w:sz w:val="22"/>
              </w:rPr>
              <w:t>alomoji medžiaga, multimedija projektorius, konferencinis bloknotas, rašikliai</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9A3FE0" w14:textId="77777777" w:rsidR="00532252" w:rsidRPr="0078110E" w:rsidRDefault="00532252" w:rsidP="00532252">
            <w:pPr>
              <w:rPr>
                <w:sz w:val="22"/>
              </w:rPr>
            </w:pPr>
            <w:r w:rsidRPr="0078110E">
              <w:rPr>
                <w:sz w:val="22"/>
              </w:rPr>
              <w:t>40 min.</w:t>
            </w:r>
          </w:p>
          <w:p w14:paraId="40912D05" w14:textId="77777777" w:rsidR="00532252" w:rsidRPr="0078110E" w:rsidRDefault="00532252" w:rsidP="00532252">
            <w:pPr>
              <w:rPr>
                <w:sz w:val="22"/>
              </w:rPr>
            </w:pPr>
            <w:r w:rsidRPr="0078110E">
              <w:rPr>
                <w:sz w:val="22"/>
              </w:rPr>
              <w:t xml:space="preserve"> </w:t>
            </w:r>
          </w:p>
        </w:tc>
        <w:tc>
          <w:tcPr>
            <w:tcW w:w="23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78FEF2" w14:textId="77777777" w:rsidR="00532252" w:rsidRPr="0078110E" w:rsidRDefault="00532252" w:rsidP="00532252">
            <w:pPr>
              <w:rPr>
                <w:sz w:val="22"/>
              </w:rPr>
            </w:pPr>
            <w:r w:rsidRPr="0078110E">
              <w:rPr>
                <w:sz w:val="22"/>
              </w:rPr>
              <w:t>Susipažinimas su sąvokomis</w:t>
            </w:r>
          </w:p>
        </w:tc>
      </w:tr>
      <w:tr w:rsidR="00532252" w:rsidRPr="00FA24CF" w14:paraId="32C46DEB" w14:textId="77777777" w:rsidTr="00F45F70">
        <w:trPr>
          <w:trHeight w:val="134"/>
        </w:trPr>
        <w:tc>
          <w:tcPr>
            <w:tcW w:w="144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464F0D9" w14:textId="77777777" w:rsidR="00532252" w:rsidRPr="0078110E" w:rsidRDefault="00532252" w:rsidP="00532252">
            <w:pPr>
              <w:rPr>
                <w:sz w:val="22"/>
              </w:rPr>
            </w:pPr>
            <w:r w:rsidRPr="0078110E">
              <w:rPr>
                <w:sz w:val="22"/>
              </w:rPr>
              <w:t>Susipažinti su programos metodine sistema</w:t>
            </w:r>
          </w:p>
        </w:tc>
        <w:tc>
          <w:tcPr>
            <w:tcW w:w="177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789A22" w14:textId="77777777" w:rsidR="00532252" w:rsidRPr="0078110E" w:rsidRDefault="00532252" w:rsidP="00532252">
            <w:pPr>
              <w:rPr>
                <w:sz w:val="22"/>
              </w:rPr>
            </w:pPr>
            <w:r w:rsidRPr="0078110E">
              <w:rPr>
                <w:sz w:val="22"/>
              </w:rPr>
              <w:t>Tyrimas, kaip geriausiai mokosi suaugusieji</w:t>
            </w:r>
          </w:p>
        </w:tc>
        <w:tc>
          <w:tcPr>
            <w:tcW w:w="184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BDFA5F" w14:textId="77777777" w:rsidR="00532252" w:rsidRPr="0078110E" w:rsidRDefault="00532252" w:rsidP="00532252">
            <w:pPr>
              <w:rPr>
                <w:sz w:val="22"/>
              </w:rPr>
            </w:pPr>
            <w:r w:rsidRPr="0078110E">
              <w:rPr>
                <w:sz w:val="22"/>
              </w:rPr>
              <w:t xml:space="preserve">Interaktyvi paskaita ir grupės diskusijos </w:t>
            </w:r>
          </w:p>
        </w:tc>
        <w:tc>
          <w:tcPr>
            <w:tcW w:w="15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3AD732" w14:textId="77777777" w:rsidR="00532252" w:rsidRPr="0078110E" w:rsidRDefault="00532252" w:rsidP="00532252">
            <w:pPr>
              <w:rPr>
                <w:sz w:val="22"/>
              </w:rPr>
            </w:pPr>
            <w:r w:rsidRPr="0078110E">
              <w:rPr>
                <w:sz w:val="22"/>
              </w:rPr>
              <w:t>Mokslinių straipsnių apžvalga, multimedija projektorius</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5E53FD" w14:textId="77777777" w:rsidR="00532252" w:rsidRPr="0078110E" w:rsidRDefault="00532252" w:rsidP="00532252">
            <w:pPr>
              <w:rPr>
                <w:sz w:val="22"/>
              </w:rPr>
            </w:pPr>
            <w:r w:rsidRPr="0078110E">
              <w:rPr>
                <w:sz w:val="22"/>
              </w:rPr>
              <w:t>10 min.</w:t>
            </w:r>
          </w:p>
        </w:tc>
        <w:tc>
          <w:tcPr>
            <w:tcW w:w="23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C8B494" w14:textId="77777777" w:rsidR="00532252" w:rsidRPr="0078110E" w:rsidRDefault="00532252" w:rsidP="00532252">
            <w:pPr>
              <w:rPr>
                <w:sz w:val="22"/>
              </w:rPr>
            </w:pPr>
            <w:r w:rsidRPr="0078110E">
              <w:rPr>
                <w:sz w:val="22"/>
              </w:rPr>
              <w:t>Susipažinimas su sistema</w:t>
            </w:r>
          </w:p>
        </w:tc>
      </w:tr>
      <w:tr w:rsidR="00532252" w:rsidRPr="00FA24CF" w14:paraId="0F443D8B" w14:textId="77777777" w:rsidTr="007E07E3">
        <w:trPr>
          <w:trHeight w:val="2325"/>
        </w:trPr>
        <w:tc>
          <w:tcPr>
            <w:tcW w:w="14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4B9AAF6" w14:textId="77777777" w:rsidR="00532252" w:rsidRPr="0078110E" w:rsidRDefault="00532252" w:rsidP="00532252">
            <w:pPr>
              <w:rPr>
                <w:sz w:val="22"/>
              </w:rPr>
            </w:pPr>
          </w:p>
        </w:tc>
        <w:tc>
          <w:tcPr>
            <w:tcW w:w="177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E069FF" w14:textId="77777777" w:rsidR="00532252" w:rsidRPr="0078110E" w:rsidRDefault="00532252" w:rsidP="00532252">
            <w:pPr>
              <w:rPr>
                <w:sz w:val="22"/>
              </w:rPr>
            </w:pPr>
            <w:r w:rsidRPr="0078110E">
              <w:rPr>
                <w:sz w:val="22"/>
              </w:rPr>
              <w:t>ŽPR sistema (Žadinimas - Prasmės suvokimas - Refleksija)</w:t>
            </w:r>
          </w:p>
        </w:tc>
        <w:tc>
          <w:tcPr>
            <w:tcW w:w="184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4F322E" w14:textId="77777777" w:rsidR="00532252" w:rsidRPr="0078110E" w:rsidRDefault="00532252" w:rsidP="00532252">
            <w:pPr>
              <w:rPr>
                <w:sz w:val="22"/>
              </w:rPr>
            </w:pPr>
            <w:r w:rsidRPr="0078110E">
              <w:rPr>
                <w:sz w:val="22"/>
              </w:rPr>
              <w:t>Proceso analizė ir refleksija</w:t>
            </w:r>
          </w:p>
          <w:p w14:paraId="5E44E0AE" w14:textId="77777777" w:rsidR="00532252" w:rsidRPr="0078110E" w:rsidRDefault="00532252" w:rsidP="00532252">
            <w:pPr>
              <w:rPr>
                <w:sz w:val="22"/>
              </w:rPr>
            </w:pPr>
            <w:r w:rsidRPr="0078110E">
              <w:rPr>
                <w:sz w:val="22"/>
              </w:rPr>
              <w:t>Individualios ir grupės diskusijos</w:t>
            </w:r>
          </w:p>
          <w:p w14:paraId="136C687A" w14:textId="77777777" w:rsidR="00532252" w:rsidRPr="0078110E" w:rsidRDefault="00532252" w:rsidP="00532252">
            <w:pPr>
              <w:rPr>
                <w:sz w:val="22"/>
              </w:rPr>
            </w:pPr>
            <w:r w:rsidRPr="0078110E">
              <w:rPr>
                <w:sz w:val="22"/>
              </w:rPr>
              <w:t>Nebaigti sakiniai</w:t>
            </w:r>
          </w:p>
        </w:tc>
        <w:tc>
          <w:tcPr>
            <w:tcW w:w="15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F0CE10" w14:textId="77777777" w:rsidR="00532252" w:rsidRPr="0078110E" w:rsidRDefault="00532252" w:rsidP="00532252">
            <w:pPr>
              <w:rPr>
                <w:sz w:val="22"/>
              </w:rPr>
            </w:pPr>
            <w:r w:rsidRPr="0078110E">
              <w:rPr>
                <w:sz w:val="22"/>
              </w:rPr>
              <w:t>Konferencinis bloknotas, rašikliai</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1E0910" w14:textId="77777777" w:rsidR="00532252" w:rsidRPr="0078110E" w:rsidRDefault="00532252" w:rsidP="00532252">
            <w:pPr>
              <w:rPr>
                <w:sz w:val="22"/>
              </w:rPr>
            </w:pPr>
            <w:r w:rsidRPr="0078110E">
              <w:rPr>
                <w:sz w:val="22"/>
              </w:rPr>
              <w:t>10 min.</w:t>
            </w:r>
          </w:p>
        </w:tc>
        <w:tc>
          <w:tcPr>
            <w:tcW w:w="23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4E8F11" w14:textId="77777777" w:rsidR="00532252" w:rsidRPr="0078110E" w:rsidRDefault="00532252" w:rsidP="00532252">
            <w:pPr>
              <w:rPr>
                <w:sz w:val="22"/>
              </w:rPr>
            </w:pPr>
            <w:r w:rsidRPr="0078110E">
              <w:rPr>
                <w:sz w:val="22"/>
              </w:rPr>
              <w:t>Patirties naudoti ŽPR sistemą įgijimas</w:t>
            </w:r>
          </w:p>
          <w:p w14:paraId="68D35A83" w14:textId="77777777" w:rsidR="00532252" w:rsidRPr="0078110E" w:rsidRDefault="00532252" w:rsidP="00532252">
            <w:pPr>
              <w:rPr>
                <w:sz w:val="22"/>
              </w:rPr>
            </w:pPr>
            <w:r w:rsidRPr="0078110E">
              <w:rPr>
                <w:sz w:val="22"/>
              </w:rPr>
              <w:t>Mokymo(si) proceso refleksija ir jo atkartojimas natūralioje aplinkoje</w:t>
            </w:r>
          </w:p>
        </w:tc>
      </w:tr>
    </w:tbl>
    <w:p w14:paraId="33513629" w14:textId="77777777" w:rsidR="00F45F70" w:rsidRPr="00F45F70" w:rsidRDefault="00F45F70" w:rsidP="008A5B50">
      <w:pPr>
        <w:pStyle w:val="Heading4"/>
      </w:pPr>
      <w:bookmarkStart w:id="62" w:name="_heading=h.2p2csry" w:colFirst="0" w:colLast="0"/>
      <w:bookmarkStart w:id="63" w:name="introduction1"/>
      <w:bookmarkEnd w:id="60"/>
      <w:bookmarkEnd w:id="62"/>
    </w:p>
    <w:p w14:paraId="47F9AAD4" w14:textId="30C5E78F" w:rsidR="009C654A" w:rsidRPr="002F5235" w:rsidRDefault="009C654A" w:rsidP="008A5B50">
      <w:pPr>
        <w:pStyle w:val="Heading4"/>
      </w:pPr>
      <w:r w:rsidRPr="002F5235">
        <w:t>I dalis. Veiklos pavyzdžio pristatymas</w:t>
      </w:r>
    </w:p>
    <w:p w14:paraId="501B5CBC" w14:textId="77777777" w:rsidR="009C654A" w:rsidRPr="00FA24CF" w:rsidRDefault="009C654A" w:rsidP="009C654A">
      <w:pPr>
        <w:pStyle w:val="Heading5"/>
      </w:pPr>
      <w:bookmarkStart w:id="64" w:name="_heading=h.qsh70q" w:colFirst="0" w:colLast="0"/>
      <w:bookmarkEnd w:id="64"/>
      <w:r w:rsidRPr="00FA24CF">
        <w:t>1 žingsnis</w:t>
      </w:r>
    </w:p>
    <w:p w14:paraId="44C16A58" w14:textId="77777777" w:rsidR="009C654A" w:rsidRPr="00FA24CF" w:rsidRDefault="009C654A" w:rsidP="00F45F70">
      <w:pPr>
        <w:jc w:val="both"/>
        <w:rPr>
          <w:bCs/>
          <w:sz w:val="22"/>
          <w:szCs w:val="28"/>
        </w:rPr>
      </w:pPr>
      <w:r w:rsidRPr="00FA24CF">
        <w:rPr>
          <w:bCs/>
          <w:sz w:val="22"/>
          <w:szCs w:val="28"/>
        </w:rPr>
        <w:t>Seminaro dalyviai dalyvauja 1-2 minučių „apšilimo“ veikloje, po to, kai sesijos vadovas supažindina su užsiėmimo tikslu ir trumpai apibūdina, kas vyks jo metu.</w:t>
      </w:r>
    </w:p>
    <w:p w14:paraId="4B1987D6" w14:textId="77777777" w:rsidR="009C654A" w:rsidRPr="00FA24CF" w:rsidRDefault="009C654A" w:rsidP="009C654A">
      <w:pPr>
        <w:pStyle w:val="Heading5"/>
      </w:pPr>
      <w:bookmarkStart w:id="65" w:name="_heading=h.3as4poj" w:colFirst="0" w:colLast="0"/>
      <w:bookmarkEnd w:id="65"/>
      <w:r w:rsidRPr="00FA24CF">
        <w:t>2 žingsnis</w:t>
      </w:r>
    </w:p>
    <w:p w14:paraId="2D7CFCBA" w14:textId="5C60E923" w:rsidR="009C654A" w:rsidRPr="00FA24CF" w:rsidRDefault="009C654A" w:rsidP="00F45F70">
      <w:pPr>
        <w:jc w:val="both"/>
        <w:rPr>
          <w:bCs/>
          <w:sz w:val="22"/>
          <w:szCs w:val="28"/>
        </w:rPr>
      </w:pPr>
      <w:r w:rsidRPr="00FA24CF">
        <w:rPr>
          <w:b/>
          <w:bCs/>
          <w:color w:val="F79646" w:themeColor="accent6"/>
          <w:sz w:val="22"/>
          <w:szCs w:val="28"/>
        </w:rPr>
        <w:t>1 užduotis</w:t>
      </w:r>
      <w:r w:rsidRPr="00FA24CF">
        <w:rPr>
          <w:bCs/>
          <w:sz w:val="22"/>
          <w:szCs w:val="28"/>
        </w:rPr>
        <w:t>: Kurso dalyvių prašoma prisiminti savo, kaip tėvų</w:t>
      </w:r>
      <w:r w:rsidR="0068170F">
        <w:rPr>
          <w:bCs/>
          <w:sz w:val="22"/>
          <w:szCs w:val="28"/>
        </w:rPr>
        <w:t xml:space="preserve"> /</w:t>
      </w:r>
      <w:r w:rsidRPr="00FA24CF">
        <w:rPr>
          <w:bCs/>
          <w:sz w:val="22"/>
          <w:szCs w:val="28"/>
        </w:rPr>
        <w:t xml:space="preserve"> senelių, teigiamos mokymo(si) patirties pavyzdį. Kada tai buvo? Kas tai buvo? Kaip tai nutiko? Ko buvo išmokta? Jei </w:t>
      </w:r>
      <w:r w:rsidR="009B7129">
        <w:rPr>
          <w:bCs/>
          <w:sz w:val="22"/>
          <w:szCs w:val="28"/>
        </w:rPr>
        <w:t xml:space="preserve">ne visi grupės nariai yra </w:t>
      </w:r>
      <w:r w:rsidRPr="00FA24CF">
        <w:rPr>
          <w:bCs/>
          <w:sz w:val="22"/>
          <w:szCs w:val="28"/>
        </w:rPr>
        <w:t>tėvai, jie kviečiami pagalvoti apie savo tėvus</w:t>
      </w:r>
      <w:r w:rsidR="0068170F">
        <w:rPr>
          <w:bCs/>
          <w:sz w:val="22"/>
          <w:szCs w:val="28"/>
        </w:rPr>
        <w:t xml:space="preserve"> /</w:t>
      </w:r>
      <w:r w:rsidRPr="00FA24CF">
        <w:rPr>
          <w:bCs/>
          <w:sz w:val="22"/>
          <w:szCs w:val="28"/>
        </w:rPr>
        <w:t xml:space="preserve"> senelius.</w:t>
      </w:r>
    </w:p>
    <w:p w14:paraId="2EF83933" w14:textId="77777777" w:rsidR="009C654A" w:rsidRPr="00FA24CF" w:rsidRDefault="009C654A" w:rsidP="00F45F70">
      <w:pPr>
        <w:jc w:val="both"/>
        <w:rPr>
          <w:bCs/>
          <w:sz w:val="22"/>
          <w:szCs w:val="28"/>
        </w:rPr>
      </w:pPr>
      <w:r w:rsidRPr="00FA24CF">
        <w:rPr>
          <w:bCs/>
          <w:sz w:val="22"/>
          <w:szCs w:val="28"/>
        </w:rPr>
        <w:t>Visi pavyzdžiai ir istorijos yra išklausomos, užrašomos konferenciniame bloknote ir vėliau sugrupuojamos į kelias kategorijas pagal jų pobūdį. Kiekvieno grupės nario patirtis bus panaudota vėliau, aptariant kitą temą „Kaip suaugusieji mokosi geriausiai“.</w:t>
      </w:r>
    </w:p>
    <w:p w14:paraId="03B713E7" w14:textId="77777777" w:rsidR="009C654A" w:rsidRPr="00FA24CF" w:rsidRDefault="009C654A" w:rsidP="00F45F70">
      <w:pPr>
        <w:jc w:val="both"/>
        <w:rPr>
          <w:bCs/>
          <w:sz w:val="22"/>
          <w:szCs w:val="28"/>
        </w:rPr>
      </w:pPr>
      <w:r w:rsidRPr="00FA24CF">
        <w:rPr>
          <w:b/>
          <w:bCs/>
          <w:color w:val="F79646" w:themeColor="accent6"/>
          <w:sz w:val="22"/>
          <w:szCs w:val="28"/>
        </w:rPr>
        <w:t>2 užduotis</w:t>
      </w:r>
      <w:r w:rsidRPr="00FA24CF">
        <w:rPr>
          <w:bCs/>
          <w:sz w:val="22"/>
          <w:szCs w:val="28"/>
        </w:rPr>
        <w:t>: Pirmoji užduotis yra įvadas į tėvų švietimo temą. Antroji užduotis veda į gilesnį šios temos tyrimą. Dalyviai turi pagalvoti apie medijų raštingumo situaciją Lietuvoje. Kursų dalyvių patirtis naudojama pildant lentelės Ž-N-I pirmąjį stulpelį (Ogle, 1986).</w:t>
      </w:r>
    </w:p>
    <w:tbl>
      <w:tblPr>
        <w:tblW w:w="9465" w:type="dxa"/>
        <w:tblBorders>
          <w:top w:val="nil"/>
          <w:left w:val="nil"/>
          <w:bottom w:val="nil"/>
          <w:right w:val="nil"/>
          <w:insideH w:val="nil"/>
          <w:insideV w:val="nil"/>
        </w:tblBorders>
        <w:tblLayout w:type="fixed"/>
        <w:tblLook w:val="0600" w:firstRow="0" w:lastRow="0" w:firstColumn="0" w:lastColumn="0" w:noHBand="1" w:noVBand="1"/>
      </w:tblPr>
      <w:tblGrid>
        <w:gridCol w:w="2850"/>
        <w:gridCol w:w="3510"/>
        <w:gridCol w:w="3105"/>
      </w:tblGrid>
      <w:tr w:rsidR="009C654A" w:rsidRPr="00FA24CF" w14:paraId="696EB976" w14:textId="77777777" w:rsidTr="009C654A">
        <w:trPr>
          <w:trHeight w:val="485"/>
          <w:tblHeader/>
        </w:trPr>
        <w:tc>
          <w:tcPr>
            <w:tcW w:w="2850"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21832524" w14:textId="77777777" w:rsidR="009C654A" w:rsidRPr="00FA24CF" w:rsidRDefault="009C654A" w:rsidP="009C654A">
            <w:pPr>
              <w:jc w:val="center"/>
              <w:rPr>
                <w:b/>
                <w:bCs/>
                <w:sz w:val="22"/>
                <w:szCs w:val="28"/>
              </w:rPr>
            </w:pPr>
            <w:r w:rsidRPr="00FA24CF">
              <w:rPr>
                <w:b/>
                <w:bCs/>
                <w:sz w:val="22"/>
                <w:szCs w:val="28"/>
              </w:rPr>
              <w:t>ŽINAU</w:t>
            </w:r>
          </w:p>
        </w:tc>
        <w:tc>
          <w:tcPr>
            <w:tcW w:w="3510"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3F348D9A" w14:textId="77777777" w:rsidR="009C654A" w:rsidRPr="00FA24CF" w:rsidRDefault="009C654A" w:rsidP="009C654A">
            <w:pPr>
              <w:jc w:val="center"/>
              <w:rPr>
                <w:b/>
                <w:bCs/>
                <w:sz w:val="22"/>
                <w:szCs w:val="28"/>
              </w:rPr>
            </w:pPr>
            <w:r w:rsidRPr="00FA24CF">
              <w:rPr>
                <w:b/>
                <w:bCs/>
                <w:sz w:val="22"/>
                <w:szCs w:val="28"/>
              </w:rPr>
              <w:t>NORIU SUŽINOTI</w:t>
            </w:r>
          </w:p>
        </w:tc>
        <w:tc>
          <w:tcPr>
            <w:tcW w:w="3105"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5E291746" w14:textId="77777777" w:rsidR="009C654A" w:rsidRPr="00FA24CF" w:rsidRDefault="009C654A" w:rsidP="009C654A">
            <w:pPr>
              <w:jc w:val="center"/>
              <w:rPr>
                <w:b/>
                <w:bCs/>
                <w:sz w:val="22"/>
                <w:szCs w:val="28"/>
              </w:rPr>
            </w:pPr>
            <w:r w:rsidRPr="00FA24CF">
              <w:rPr>
                <w:b/>
                <w:bCs/>
                <w:sz w:val="22"/>
                <w:szCs w:val="28"/>
              </w:rPr>
              <w:t>IŠMOKAU</w:t>
            </w:r>
          </w:p>
        </w:tc>
      </w:tr>
      <w:tr w:rsidR="009C654A" w:rsidRPr="00FA24CF" w14:paraId="1CDE5F75" w14:textId="77777777" w:rsidTr="009C654A">
        <w:trPr>
          <w:trHeight w:val="588"/>
        </w:trPr>
        <w:tc>
          <w:tcPr>
            <w:tcW w:w="28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CDC652" w14:textId="77777777" w:rsidR="009C654A" w:rsidRPr="00FA24CF" w:rsidRDefault="009C654A" w:rsidP="009C654A">
            <w:pPr>
              <w:rPr>
                <w:bCs/>
                <w:sz w:val="22"/>
                <w:szCs w:val="28"/>
              </w:rPr>
            </w:pPr>
            <w:r w:rsidRPr="00FA24CF">
              <w:rPr>
                <w:bCs/>
                <w:sz w:val="22"/>
                <w:szCs w:val="28"/>
              </w:rPr>
              <w:t xml:space="preserve"> </w:t>
            </w:r>
          </w:p>
        </w:tc>
        <w:tc>
          <w:tcPr>
            <w:tcW w:w="35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3E2B8F" w14:textId="77777777" w:rsidR="009C654A" w:rsidRPr="00FA24CF" w:rsidRDefault="009C654A" w:rsidP="009C654A">
            <w:pPr>
              <w:rPr>
                <w:bCs/>
                <w:sz w:val="22"/>
                <w:szCs w:val="28"/>
              </w:rPr>
            </w:pPr>
            <w:r w:rsidRPr="00FA24CF">
              <w:rPr>
                <w:bCs/>
                <w:sz w:val="22"/>
                <w:szCs w:val="28"/>
              </w:rPr>
              <w:t xml:space="preserve"> </w:t>
            </w:r>
          </w:p>
        </w:tc>
        <w:tc>
          <w:tcPr>
            <w:tcW w:w="31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19B26A" w14:textId="77777777" w:rsidR="009C654A" w:rsidRPr="00FA24CF" w:rsidRDefault="009C654A" w:rsidP="009C654A">
            <w:pPr>
              <w:rPr>
                <w:bCs/>
                <w:sz w:val="22"/>
                <w:szCs w:val="28"/>
              </w:rPr>
            </w:pPr>
            <w:r w:rsidRPr="00FA24CF">
              <w:rPr>
                <w:bCs/>
                <w:sz w:val="22"/>
                <w:szCs w:val="28"/>
              </w:rPr>
              <w:t xml:space="preserve"> </w:t>
            </w:r>
          </w:p>
        </w:tc>
      </w:tr>
    </w:tbl>
    <w:p w14:paraId="1A00C1E8" w14:textId="64C9F093" w:rsidR="009C654A" w:rsidRPr="00FA24CF" w:rsidRDefault="009C654A" w:rsidP="00F45F70">
      <w:pPr>
        <w:jc w:val="both"/>
        <w:rPr>
          <w:bCs/>
          <w:sz w:val="22"/>
          <w:szCs w:val="28"/>
        </w:rPr>
      </w:pPr>
      <w:r w:rsidRPr="00FA24CF">
        <w:rPr>
          <w:bCs/>
          <w:sz w:val="22"/>
          <w:szCs w:val="28"/>
        </w:rPr>
        <w:t>Mokymų vadovas su dalyviais aptaria, ką jie žino.</w:t>
      </w:r>
      <w:r w:rsidR="00714C01">
        <w:rPr>
          <w:bCs/>
          <w:sz w:val="22"/>
          <w:szCs w:val="28"/>
        </w:rPr>
        <w:t xml:space="preserve"> </w:t>
      </w:r>
      <w:r w:rsidRPr="00FA24CF">
        <w:rPr>
          <w:bCs/>
          <w:sz w:val="22"/>
          <w:szCs w:val="28"/>
        </w:rPr>
        <w:t xml:space="preserve">Atsakymai surašomi pirmame stulpelyje. Antrasis žingsnis – išsiaiškinti, ką dalyviai </w:t>
      </w:r>
      <w:r w:rsidRPr="00FA24CF">
        <w:rPr>
          <w:bCs/>
          <w:i/>
          <w:sz w:val="22"/>
          <w:szCs w:val="28"/>
        </w:rPr>
        <w:t xml:space="preserve">norėtų žinoti, </w:t>
      </w:r>
      <w:r w:rsidRPr="00FA24CF">
        <w:rPr>
          <w:bCs/>
          <w:sz w:val="22"/>
          <w:szCs w:val="28"/>
        </w:rPr>
        <w:t>taip užpildomas</w:t>
      </w:r>
      <w:r w:rsidR="00714C01">
        <w:rPr>
          <w:bCs/>
          <w:sz w:val="22"/>
          <w:szCs w:val="28"/>
        </w:rPr>
        <w:t xml:space="preserve"> </w:t>
      </w:r>
      <w:r w:rsidRPr="00FA24CF">
        <w:rPr>
          <w:bCs/>
          <w:sz w:val="22"/>
          <w:szCs w:val="28"/>
        </w:rPr>
        <w:t>antrasis lentelės stulpelis.</w:t>
      </w:r>
    </w:p>
    <w:p w14:paraId="2A1B8FD0" w14:textId="1C120645" w:rsidR="009C654A" w:rsidRPr="00FA24CF" w:rsidRDefault="009C654A" w:rsidP="00F45F70">
      <w:pPr>
        <w:jc w:val="both"/>
        <w:rPr>
          <w:bCs/>
          <w:sz w:val="22"/>
          <w:szCs w:val="28"/>
        </w:rPr>
      </w:pPr>
      <w:r w:rsidRPr="00FA24CF">
        <w:rPr>
          <w:bCs/>
          <w:sz w:val="22"/>
          <w:szCs w:val="28"/>
        </w:rPr>
        <w:t xml:space="preserve">Užsiėmimo pabaigoje dalyviai grįžta prie Ž-N-I ir </w:t>
      </w:r>
      <w:r w:rsidR="004C3D16" w:rsidRPr="00FA24CF">
        <w:rPr>
          <w:bCs/>
          <w:sz w:val="22"/>
          <w:szCs w:val="28"/>
        </w:rPr>
        <w:t>nusprendžia</w:t>
      </w:r>
      <w:r w:rsidRPr="00FA24CF">
        <w:rPr>
          <w:bCs/>
          <w:sz w:val="22"/>
          <w:szCs w:val="28"/>
        </w:rPr>
        <w:t>, k</w:t>
      </w:r>
      <w:r w:rsidR="004C3D16">
        <w:rPr>
          <w:bCs/>
          <w:sz w:val="22"/>
          <w:szCs w:val="28"/>
        </w:rPr>
        <w:t>o</w:t>
      </w:r>
      <w:r w:rsidRPr="00FA24CF">
        <w:rPr>
          <w:bCs/>
          <w:sz w:val="22"/>
          <w:szCs w:val="28"/>
        </w:rPr>
        <w:t xml:space="preserve"> išmoko. Kai kurie jų klausimai gali likti neatsakyti, gali atsirasti naujų klausimų. Jei taip nutiktų, šie klausimai gali būti tolesnio tyrinėjimo pagrindas.</w:t>
      </w:r>
    </w:p>
    <w:p w14:paraId="7E68F0AE" w14:textId="77777777" w:rsidR="009C654A" w:rsidRPr="00FA24CF" w:rsidRDefault="009C654A" w:rsidP="00F45F70">
      <w:pPr>
        <w:jc w:val="both"/>
        <w:rPr>
          <w:bCs/>
          <w:sz w:val="22"/>
          <w:szCs w:val="28"/>
        </w:rPr>
      </w:pPr>
      <w:r w:rsidRPr="00FA24CF">
        <w:rPr>
          <w:b/>
          <w:bCs/>
          <w:color w:val="F79646" w:themeColor="accent6"/>
          <w:sz w:val="22"/>
          <w:szCs w:val="28"/>
        </w:rPr>
        <w:t>3 užduotis</w:t>
      </w:r>
      <w:r w:rsidR="00201AE4" w:rsidRPr="00FA24CF">
        <w:rPr>
          <w:bCs/>
          <w:sz w:val="22"/>
          <w:szCs w:val="28"/>
        </w:rPr>
        <w:t xml:space="preserve">: Dalyviams pateikiamas tekstas </w:t>
      </w:r>
      <w:r w:rsidRPr="00FA24CF">
        <w:rPr>
          <w:bCs/>
          <w:i/>
          <w:sz w:val="22"/>
          <w:szCs w:val="28"/>
        </w:rPr>
        <w:t>M</w:t>
      </w:r>
      <w:r w:rsidR="00201AE4" w:rsidRPr="00FA24CF">
        <w:rPr>
          <w:bCs/>
          <w:i/>
          <w:sz w:val="22"/>
          <w:szCs w:val="28"/>
        </w:rPr>
        <w:t>edijų ir informacinis raštingumas Lietuvoje: laikas keisti požiūrį?</w:t>
      </w:r>
      <w:r w:rsidRPr="00FA24CF">
        <w:rPr>
          <w:bCs/>
          <w:sz w:val="22"/>
          <w:szCs w:val="28"/>
        </w:rPr>
        <w:t xml:space="preserve"> Tekstas pateiktas </w:t>
      </w:r>
      <w:r w:rsidRPr="00FA24CF">
        <w:rPr>
          <w:b/>
          <w:bCs/>
          <w:color w:val="F79646" w:themeColor="accent6"/>
          <w:sz w:val="22"/>
          <w:szCs w:val="28"/>
        </w:rPr>
        <w:t>1 priede</w:t>
      </w:r>
      <w:r w:rsidRPr="00FA24CF">
        <w:rPr>
          <w:bCs/>
          <w:sz w:val="22"/>
          <w:szCs w:val="28"/>
        </w:rPr>
        <w:t>.</w:t>
      </w:r>
    </w:p>
    <w:p w14:paraId="1AE6466A" w14:textId="77777777" w:rsidR="009C654A" w:rsidRPr="00FA24CF" w:rsidRDefault="009C654A" w:rsidP="00F45F70">
      <w:pPr>
        <w:jc w:val="both"/>
        <w:rPr>
          <w:bCs/>
          <w:sz w:val="22"/>
          <w:szCs w:val="28"/>
        </w:rPr>
      </w:pPr>
      <w:r w:rsidRPr="00FA24CF">
        <w:rPr>
          <w:bCs/>
          <w:sz w:val="22"/>
          <w:szCs w:val="28"/>
        </w:rPr>
        <w:t xml:space="preserve">Tekstas suskirstytas į 5 dalis ir analizuojamas naudojant </w:t>
      </w:r>
      <w:r w:rsidRPr="00FA24CF">
        <w:rPr>
          <w:bCs/>
          <w:i/>
          <w:sz w:val="22"/>
          <w:szCs w:val="28"/>
        </w:rPr>
        <w:t>Kompozicijos</w:t>
      </w:r>
      <w:r w:rsidRPr="00FA24CF">
        <w:rPr>
          <w:bCs/>
          <w:sz w:val="22"/>
          <w:szCs w:val="28"/>
        </w:rPr>
        <w:t xml:space="preserve"> metodą (Slavin, 1990):</w:t>
      </w:r>
    </w:p>
    <w:p w14:paraId="0F280616" w14:textId="77777777" w:rsidR="009C654A" w:rsidRPr="00FA24CF" w:rsidRDefault="009C654A" w:rsidP="00F45F70">
      <w:pPr>
        <w:pStyle w:val="ListParagraph"/>
        <w:numPr>
          <w:ilvl w:val="0"/>
          <w:numId w:val="19"/>
        </w:numPr>
        <w:jc w:val="both"/>
        <w:rPr>
          <w:bCs/>
          <w:sz w:val="22"/>
          <w:szCs w:val="28"/>
        </w:rPr>
      </w:pPr>
      <w:r w:rsidRPr="00FA24CF">
        <w:rPr>
          <w:bCs/>
          <w:sz w:val="22"/>
          <w:szCs w:val="28"/>
        </w:rPr>
        <w:t>1 dalis: Įvadas (1 psl.)</w:t>
      </w:r>
      <w:r w:rsidR="00940587" w:rsidRPr="00FA24CF">
        <w:rPr>
          <w:bCs/>
          <w:sz w:val="22"/>
          <w:szCs w:val="28"/>
        </w:rPr>
        <w:t>.</w:t>
      </w:r>
    </w:p>
    <w:p w14:paraId="0D7E289A" w14:textId="77777777" w:rsidR="009C654A" w:rsidRPr="00FA24CF" w:rsidRDefault="009C654A" w:rsidP="00F45F70">
      <w:pPr>
        <w:pStyle w:val="ListParagraph"/>
        <w:numPr>
          <w:ilvl w:val="0"/>
          <w:numId w:val="19"/>
        </w:numPr>
        <w:jc w:val="both"/>
        <w:rPr>
          <w:bCs/>
          <w:sz w:val="22"/>
          <w:szCs w:val="28"/>
        </w:rPr>
      </w:pPr>
      <w:r w:rsidRPr="00FA24CF">
        <w:rPr>
          <w:bCs/>
          <w:sz w:val="22"/>
          <w:szCs w:val="28"/>
        </w:rPr>
        <w:t>2 dalis: „Kas yra medijų ir informacinis raštingumas“ (2-3 psl.)</w:t>
      </w:r>
      <w:r w:rsidR="00940587" w:rsidRPr="00FA24CF">
        <w:rPr>
          <w:bCs/>
          <w:sz w:val="22"/>
          <w:szCs w:val="28"/>
        </w:rPr>
        <w:t>.</w:t>
      </w:r>
    </w:p>
    <w:p w14:paraId="3BE84EAC" w14:textId="77777777" w:rsidR="009C654A" w:rsidRPr="00FA24CF" w:rsidRDefault="009C654A" w:rsidP="00F45F70">
      <w:pPr>
        <w:pStyle w:val="ListParagraph"/>
        <w:numPr>
          <w:ilvl w:val="0"/>
          <w:numId w:val="19"/>
        </w:numPr>
        <w:jc w:val="both"/>
        <w:rPr>
          <w:bCs/>
          <w:sz w:val="22"/>
          <w:szCs w:val="28"/>
        </w:rPr>
      </w:pPr>
      <w:r w:rsidRPr="00FA24CF">
        <w:rPr>
          <w:bCs/>
          <w:sz w:val="22"/>
          <w:szCs w:val="28"/>
        </w:rPr>
        <w:t>3 dalis: „Kam individui rei</w:t>
      </w:r>
      <w:r w:rsidR="00940587" w:rsidRPr="00FA24CF">
        <w:rPr>
          <w:bCs/>
          <w:sz w:val="22"/>
          <w:szCs w:val="28"/>
        </w:rPr>
        <w:t>kalingas medijų raštingumas“, „</w:t>
      </w:r>
      <w:r w:rsidRPr="00FA24CF">
        <w:rPr>
          <w:bCs/>
          <w:sz w:val="22"/>
          <w:szCs w:val="28"/>
        </w:rPr>
        <w:t xml:space="preserve">Kam visuomenei reikalingas individų medijų </w:t>
      </w:r>
      <w:r w:rsidR="00940587" w:rsidRPr="00FA24CF">
        <w:rPr>
          <w:bCs/>
          <w:sz w:val="22"/>
          <w:szCs w:val="28"/>
        </w:rPr>
        <w:t>ir informacinis raštingumas“ (</w:t>
      </w:r>
      <w:r w:rsidRPr="00FA24CF">
        <w:rPr>
          <w:bCs/>
          <w:sz w:val="22"/>
          <w:szCs w:val="28"/>
        </w:rPr>
        <w:t>3-4 psl.)</w:t>
      </w:r>
      <w:r w:rsidR="00940587" w:rsidRPr="00FA24CF">
        <w:rPr>
          <w:bCs/>
          <w:sz w:val="22"/>
          <w:szCs w:val="28"/>
        </w:rPr>
        <w:t>.</w:t>
      </w:r>
    </w:p>
    <w:p w14:paraId="5A1EF533" w14:textId="77777777" w:rsidR="009C654A" w:rsidRPr="00FA24CF" w:rsidRDefault="009C654A" w:rsidP="00F45F70">
      <w:pPr>
        <w:pStyle w:val="ListParagraph"/>
        <w:numPr>
          <w:ilvl w:val="0"/>
          <w:numId w:val="19"/>
        </w:numPr>
        <w:jc w:val="both"/>
        <w:rPr>
          <w:bCs/>
          <w:sz w:val="22"/>
          <w:szCs w:val="28"/>
        </w:rPr>
      </w:pPr>
      <w:r w:rsidRPr="00FA24CF">
        <w:rPr>
          <w:bCs/>
          <w:sz w:val="22"/>
          <w:szCs w:val="28"/>
        </w:rPr>
        <w:t>4 dalis: „Kodėl medijų ir informacinis raštingumas svarbus mokykloje“</w:t>
      </w:r>
      <w:r w:rsidR="00940587" w:rsidRPr="00FA24CF">
        <w:rPr>
          <w:bCs/>
          <w:sz w:val="22"/>
          <w:szCs w:val="28"/>
        </w:rPr>
        <w:t xml:space="preserve">, </w:t>
      </w:r>
      <w:r w:rsidRPr="00FA24CF">
        <w:rPr>
          <w:bCs/>
          <w:sz w:val="22"/>
          <w:szCs w:val="28"/>
        </w:rPr>
        <w:t>„ Lietuvos patirtis ugdant medijų ir informacinį r</w:t>
      </w:r>
      <w:r w:rsidR="00940587" w:rsidRPr="00FA24CF">
        <w:rPr>
          <w:bCs/>
          <w:sz w:val="22"/>
          <w:szCs w:val="28"/>
        </w:rPr>
        <w:t>aštingumą“ (</w:t>
      </w:r>
      <w:r w:rsidRPr="00FA24CF">
        <w:rPr>
          <w:bCs/>
          <w:sz w:val="22"/>
          <w:szCs w:val="28"/>
        </w:rPr>
        <w:t>4-5 psl.)</w:t>
      </w:r>
      <w:r w:rsidR="00940587" w:rsidRPr="00FA24CF">
        <w:rPr>
          <w:bCs/>
          <w:sz w:val="22"/>
          <w:szCs w:val="28"/>
        </w:rPr>
        <w:t>.</w:t>
      </w:r>
    </w:p>
    <w:p w14:paraId="70B181C3" w14:textId="77777777" w:rsidR="009C654A" w:rsidRPr="00FA24CF" w:rsidRDefault="009C654A" w:rsidP="00F45F70">
      <w:pPr>
        <w:pStyle w:val="ListParagraph"/>
        <w:numPr>
          <w:ilvl w:val="0"/>
          <w:numId w:val="19"/>
        </w:numPr>
        <w:jc w:val="both"/>
        <w:rPr>
          <w:bCs/>
          <w:sz w:val="22"/>
          <w:szCs w:val="28"/>
        </w:rPr>
      </w:pPr>
      <w:r w:rsidRPr="00FA24CF">
        <w:rPr>
          <w:bCs/>
          <w:sz w:val="22"/>
          <w:szCs w:val="28"/>
        </w:rPr>
        <w:t>5 dalis: „Medijų raštingumas ir bendrosios ugdymo programos“</w:t>
      </w:r>
      <w:r w:rsidR="00940587" w:rsidRPr="00FA24CF">
        <w:rPr>
          <w:bCs/>
          <w:sz w:val="22"/>
          <w:szCs w:val="28"/>
        </w:rPr>
        <w:t>, „</w:t>
      </w:r>
      <w:r w:rsidRPr="00FA24CF">
        <w:rPr>
          <w:bCs/>
          <w:sz w:val="22"/>
          <w:szCs w:val="28"/>
        </w:rPr>
        <w:t>Kitų šalių, Europos Sąjungos patirtis“</w:t>
      </w:r>
      <w:r w:rsidR="00940587" w:rsidRPr="00FA24CF">
        <w:rPr>
          <w:bCs/>
          <w:sz w:val="22"/>
          <w:szCs w:val="28"/>
        </w:rPr>
        <w:t>, „Padėties vertinimas“ (</w:t>
      </w:r>
      <w:r w:rsidRPr="00FA24CF">
        <w:rPr>
          <w:bCs/>
          <w:sz w:val="22"/>
          <w:szCs w:val="28"/>
        </w:rPr>
        <w:t>5-7 psl.)</w:t>
      </w:r>
      <w:r w:rsidR="00940587" w:rsidRPr="00FA24CF">
        <w:rPr>
          <w:bCs/>
          <w:sz w:val="22"/>
          <w:szCs w:val="28"/>
        </w:rPr>
        <w:t>.</w:t>
      </w:r>
    </w:p>
    <w:p w14:paraId="64CC06AE" w14:textId="77777777" w:rsidR="009C654A" w:rsidRPr="00FA24CF" w:rsidRDefault="009C654A" w:rsidP="00201AE4">
      <w:pPr>
        <w:pStyle w:val="Heading5"/>
      </w:pPr>
      <w:bookmarkStart w:id="66" w:name="_heading=h.1pxezwc" w:colFirst="0" w:colLast="0"/>
      <w:bookmarkEnd w:id="66"/>
      <w:r w:rsidRPr="00FA24CF">
        <w:t>3 žingsnis. Kompozicijos metodas</w:t>
      </w:r>
    </w:p>
    <w:p w14:paraId="02293055" w14:textId="77777777" w:rsidR="009C654A" w:rsidRPr="00FA24CF" w:rsidRDefault="009C654A" w:rsidP="00F45F70">
      <w:pPr>
        <w:numPr>
          <w:ilvl w:val="6"/>
          <w:numId w:val="18"/>
        </w:numPr>
        <w:ind w:left="426"/>
        <w:jc w:val="both"/>
        <w:rPr>
          <w:bCs/>
          <w:sz w:val="22"/>
          <w:szCs w:val="28"/>
        </w:rPr>
      </w:pPr>
      <w:r w:rsidRPr="00FA24CF">
        <w:rPr>
          <w:bCs/>
          <w:sz w:val="22"/>
          <w:szCs w:val="28"/>
        </w:rPr>
        <w:t>Dalyviai įsisavins visas teksto dalis, tačiau kiekvienas asmuo taps vienos teksto dalies ekspertu ir mokys apie ją kitus.</w:t>
      </w:r>
    </w:p>
    <w:p w14:paraId="012FEEAC" w14:textId="77777777" w:rsidR="009C654A" w:rsidRPr="00FA24CF" w:rsidRDefault="009C654A" w:rsidP="00F45F70">
      <w:pPr>
        <w:numPr>
          <w:ilvl w:val="6"/>
          <w:numId w:val="18"/>
        </w:numPr>
        <w:ind w:left="426"/>
        <w:jc w:val="both"/>
        <w:rPr>
          <w:bCs/>
          <w:sz w:val="22"/>
          <w:szCs w:val="28"/>
        </w:rPr>
      </w:pPr>
      <w:r w:rsidRPr="00FA24CF">
        <w:rPr>
          <w:bCs/>
          <w:sz w:val="22"/>
          <w:szCs w:val="28"/>
        </w:rPr>
        <w:t>Visi dalyviai suskirstomi į vadinamąsias „namų grupes“, kiekvienoje po 5 narius. Kiekvienas „namų grupės“ narys gauna skirtingas teksto dalis.</w:t>
      </w:r>
    </w:p>
    <w:p w14:paraId="26E3DC09" w14:textId="77777777" w:rsidR="009C654A" w:rsidRPr="00FA24CF" w:rsidRDefault="009C654A" w:rsidP="00F45F70">
      <w:pPr>
        <w:numPr>
          <w:ilvl w:val="6"/>
          <w:numId w:val="18"/>
        </w:numPr>
        <w:ind w:left="426"/>
        <w:jc w:val="both"/>
        <w:rPr>
          <w:bCs/>
          <w:sz w:val="22"/>
          <w:szCs w:val="28"/>
        </w:rPr>
      </w:pPr>
      <w:r w:rsidRPr="00FA24CF">
        <w:rPr>
          <w:bCs/>
          <w:sz w:val="22"/>
          <w:szCs w:val="28"/>
        </w:rPr>
        <w:t>„Namų grupės“ nariai siunčiami į „ekspertų grupes“ – tuos, kurie skaito tą pačią teksto dalį.</w:t>
      </w:r>
    </w:p>
    <w:p w14:paraId="0E7CFB71" w14:textId="77777777" w:rsidR="009C654A" w:rsidRPr="00FA24CF" w:rsidRDefault="009C654A" w:rsidP="00F45F70">
      <w:pPr>
        <w:numPr>
          <w:ilvl w:val="6"/>
          <w:numId w:val="18"/>
        </w:numPr>
        <w:ind w:left="426"/>
        <w:jc w:val="both"/>
        <w:rPr>
          <w:bCs/>
          <w:sz w:val="22"/>
          <w:szCs w:val="28"/>
        </w:rPr>
      </w:pPr>
      <w:r w:rsidRPr="00FA24CF">
        <w:rPr>
          <w:bCs/>
          <w:sz w:val="22"/>
          <w:szCs w:val="28"/>
        </w:rPr>
        <w:t>Kiekvienas „ekspertas“ gauna straipsnio kopiją ir eksperto lapą. Jame yra klausimai, padedantys žmogui skaityti tekstą. Ekspertų lapai skiriasi, nes vėliau kiekvienas asmuo atsakingas už tai, kad padėtų kitiems „namų grupės“ nariams įsisavinti savo teksto dalį.</w:t>
      </w:r>
    </w:p>
    <w:p w14:paraId="6BC6CAE5" w14:textId="0AF946EB" w:rsidR="009C654A" w:rsidRPr="00FA24CF" w:rsidRDefault="009C654A" w:rsidP="00F45F70">
      <w:pPr>
        <w:numPr>
          <w:ilvl w:val="6"/>
          <w:numId w:val="18"/>
        </w:numPr>
        <w:ind w:left="426"/>
        <w:jc w:val="both"/>
        <w:rPr>
          <w:bCs/>
          <w:sz w:val="22"/>
          <w:szCs w:val="28"/>
        </w:rPr>
      </w:pPr>
      <w:r w:rsidRPr="00FA24CF">
        <w:rPr>
          <w:bCs/>
          <w:sz w:val="22"/>
          <w:szCs w:val="28"/>
        </w:rPr>
        <w:t>Visi skaito straipsnį 15-20 minučių. Kiekvienas atkreipia dėmesį į tas teksto dalis, kurios atsako į jo</w:t>
      </w:r>
      <w:r w:rsidR="0068170F">
        <w:rPr>
          <w:bCs/>
          <w:sz w:val="22"/>
          <w:szCs w:val="28"/>
        </w:rPr>
        <w:t xml:space="preserve"> /</w:t>
      </w:r>
      <w:r w:rsidRPr="00FA24CF">
        <w:rPr>
          <w:bCs/>
          <w:sz w:val="22"/>
          <w:szCs w:val="28"/>
        </w:rPr>
        <w:t xml:space="preserve"> jos ekspertų lapo klausimus.</w:t>
      </w:r>
    </w:p>
    <w:p w14:paraId="44629529" w14:textId="77777777" w:rsidR="009C654A" w:rsidRPr="00FA24CF" w:rsidRDefault="009C654A" w:rsidP="00F45F70">
      <w:pPr>
        <w:numPr>
          <w:ilvl w:val="6"/>
          <w:numId w:val="18"/>
        </w:numPr>
        <w:ind w:left="426"/>
        <w:jc w:val="both"/>
        <w:rPr>
          <w:bCs/>
          <w:sz w:val="22"/>
          <w:szCs w:val="28"/>
        </w:rPr>
      </w:pPr>
      <w:r w:rsidRPr="00FA24CF">
        <w:rPr>
          <w:bCs/>
          <w:sz w:val="22"/>
          <w:szCs w:val="28"/>
        </w:rPr>
        <w:t>Ekspertai analizuoja ir aptaria tekstą ekspertų grupėse. Diskusijoms vadovauja kiekvienos ekspertų grupės vadovas. Prieš apsispręsdama, grupė susitaria, ką reiškia klausimas ar kokia yra užduotis. Sesijos vadovas turi paaiškinti viską, dėl ko dalyviai nėra tikri. Ekspertų grupės aptarinėja savo klausimus ir atsakymus apie 10-15 minučių. Sesijos vadovas vaikšto tarp ekspertų grupių, kad galėtų pateikti papildomų būtinų paaiškinimų. Ekspertai turi būti pasirengę mokyti „namų grupes“, todėl turi nuspręsti dėl tinkamiausios paaiškinimo formos. Eksperto užduotis ne perduoti informaciją „pažodžiui“, bet paprasta ir aiškia kalba perteikti pagrindinę žinią ir svarbiausias konkretaus teksto idėjas.</w:t>
      </w:r>
    </w:p>
    <w:p w14:paraId="15011F96" w14:textId="77777777" w:rsidR="009C654A" w:rsidRPr="00FA24CF" w:rsidRDefault="009C654A" w:rsidP="00F45F70">
      <w:pPr>
        <w:numPr>
          <w:ilvl w:val="6"/>
          <w:numId w:val="18"/>
        </w:numPr>
        <w:ind w:left="426"/>
        <w:jc w:val="both"/>
        <w:rPr>
          <w:bCs/>
          <w:sz w:val="22"/>
          <w:szCs w:val="28"/>
        </w:rPr>
      </w:pPr>
      <w:r w:rsidRPr="00FA24CF">
        <w:rPr>
          <w:bCs/>
          <w:sz w:val="22"/>
          <w:szCs w:val="28"/>
        </w:rPr>
        <w:t>Ekspertai grįžta į „namų grupes“ ir moko savo kolegas. Kiekvienas dalyvis, per ne ilgiau kaip 5 minutes, pristato kitiems tai, ką sužinojo „ekspertų grupėje“.</w:t>
      </w:r>
    </w:p>
    <w:p w14:paraId="6725813A" w14:textId="77777777" w:rsidR="009C654A" w:rsidRPr="00FA24CF" w:rsidRDefault="009C654A" w:rsidP="00F45F70">
      <w:pPr>
        <w:numPr>
          <w:ilvl w:val="6"/>
          <w:numId w:val="18"/>
        </w:numPr>
        <w:ind w:left="426"/>
        <w:jc w:val="both"/>
        <w:rPr>
          <w:bCs/>
          <w:sz w:val="22"/>
          <w:szCs w:val="28"/>
        </w:rPr>
      </w:pPr>
      <w:r w:rsidRPr="00FA24CF">
        <w:rPr>
          <w:bCs/>
          <w:sz w:val="22"/>
          <w:szCs w:val="28"/>
        </w:rPr>
        <w:t xml:space="preserve">Dalyviai vertina mokymo(si) procesą. </w:t>
      </w:r>
    </w:p>
    <w:p w14:paraId="24DB6FB4" w14:textId="0E69F7B0" w:rsidR="009C654A" w:rsidRPr="00FA24CF" w:rsidRDefault="009C654A" w:rsidP="00F45F70">
      <w:pPr>
        <w:jc w:val="both"/>
        <w:rPr>
          <w:bCs/>
          <w:sz w:val="22"/>
          <w:szCs w:val="28"/>
        </w:rPr>
      </w:pPr>
      <w:r w:rsidRPr="00FA24CF">
        <w:rPr>
          <w:b/>
          <w:bCs/>
          <w:color w:val="F79646" w:themeColor="accent6"/>
          <w:sz w:val="22"/>
          <w:szCs w:val="28"/>
        </w:rPr>
        <w:t>4 užduotis</w:t>
      </w:r>
      <w:r w:rsidRPr="00FA24CF">
        <w:rPr>
          <w:bCs/>
          <w:sz w:val="22"/>
          <w:szCs w:val="28"/>
        </w:rPr>
        <w:t xml:space="preserve">: </w:t>
      </w:r>
      <w:r w:rsidR="00747534">
        <w:rPr>
          <w:bCs/>
          <w:sz w:val="22"/>
          <w:szCs w:val="28"/>
        </w:rPr>
        <w:t>K</w:t>
      </w:r>
      <w:r w:rsidRPr="00FA24CF">
        <w:rPr>
          <w:bCs/>
          <w:sz w:val="22"/>
          <w:szCs w:val="28"/>
        </w:rPr>
        <w:t>iekvienas atskirai užpildo paskutinį Ž-N-I lentelės stulpelį. Tada pasidalinama tuo, kas išmokta, ir pa</w:t>
      </w:r>
      <w:r w:rsidR="00747534">
        <w:rPr>
          <w:bCs/>
          <w:sz w:val="22"/>
          <w:szCs w:val="28"/>
        </w:rPr>
        <w:t>si</w:t>
      </w:r>
      <w:r w:rsidRPr="00FA24CF">
        <w:rPr>
          <w:bCs/>
          <w:sz w:val="22"/>
          <w:szCs w:val="28"/>
        </w:rPr>
        <w:t xml:space="preserve">tikrinama, ar viduriniame stulpelyje neliko neatsakytų </w:t>
      </w:r>
      <w:r w:rsidR="00747534">
        <w:rPr>
          <w:bCs/>
          <w:sz w:val="22"/>
          <w:szCs w:val="28"/>
        </w:rPr>
        <w:t>klausimų</w:t>
      </w:r>
      <w:r w:rsidRPr="00FA24CF">
        <w:rPr>
          <w:bCs/>
          <w:sz w:val="22"/>
          <w:szCs w:val="28"/>
        </w:rPr>
        <w:t>.</w:t>
      </w:r>
    </w:p>
    <w:p w14:paraId="115919DF" w14:textId="77777777" w:rsidR="009C654A" w:rsidRPr="00747534" w:rsidRDefault="009C654A" w:rsidP="008A5B50">
      <w:pPr>
        <w:pStyle w:val="Heading4"/>
      </w:pPr>
      <w:r w:rsidRPr="00747534">
        <w:t>II dalis. Proceso analizė</w:t>
      </w:r>
    </w:p>
    <w:p w14:paraId="22422C72" w14:textId="77777777" w:rsidR="009C654A" w:rsidRPr="00747534" w:rsidRDefault="009C654A" w:rsidP="00F45F70">
      <w:pPr>
        <w:pStyle w:val="ListParagraph"/>
        <w:numPr>
          <w:ilvl w:val="6"/>
          <w:numId w:val="20"/>
        </w:numPr>
        <w:ind w:left="426"/>
        <w:jc w:val="both"/>
        <w:rPr>
          <w:bCs/>
          <w:sz w:val="22"/>
          <w:szCs w:val="28"/>
        </w:rPr>
      </w:pPr>
      <w:r w:rsidRPr="00747534">
        <w:rPr>
          <w:bCs/>
          <w:sz w:val="22"/>
          <w:szCs w:val="28"/>
        </w:rPr>
        <w:t>Mokymo(si) proceso atgaminimas – kas, kada, kaip.</w:t>
      </w:r>
    </w:p>
    <w:p w14:paraId="5FAFE03D" w14:textId="77777777" w:rsidR="009C654A" w:rsidRPr="00747534" w:rsidRDefault="009C654A" w:rsidP="00F45F70">
      <w:pPr>
        <w:pStyle w:val="ListParagraph"/>
        <w:numPr>
          <w:ilvl w:val="6"/>
          <w:numId w:val="20"/>
        </w:numPr>
        <w:ind w:left="425" w:hanging="357"/>
        <w:jc w:val="both"/>
        <w:rPr>
          <w:bCs/>
          <w:sz w:val="22"/>
          <w:szCs w:val="28"/>
        </w:rPr>
      </w:pPr>
      <w:r w:rsidRPr="00747534">
        <w:rPr>
          <w:bCs/>
          <w:sz w:val="22"/>
          <w:szCs w:val="28"/>
        </w:rPr>
        <w:t>Mokymo(si) proceso refleksija – ką besimokantieji jautė, patyrė, išmoko.</w:t>
      </w:r>
    </w:p>
    <w:p w14:paraId="793A614B" w14:textId="77777777" w:rsidR="009C654A" w:rsidRPr="00747534" w:rsidRDefault="009C654A" w:rsidP="008A5B50">
      <w:pPr>
        <w:pStyle w:val="Heading4"/>
      </w:pPr>
      <w:r w:rsidRPr="00747534">
        <w:t>III dalis. Įgyvendinimo planavimas</w:t>
      </w:r>
    </w:p>
    <w:p w14:paraId="4FB371FB" w14:textId="77E29812" w:rsidR="009C654A" w:rsidRPr="00747534" w:rsidRDefault="009C654A" w:rsidP="00F45F70">
      <w:pPr>
        <w:pStyle w:val="ListParagraph"/>
        <w:numPr>
          <w:ilvl w:val="0"/>
          <w:numId w:val="21"/>
        </w:numPr>
        <w:ind w:left="426"/>
        <w:jc w:val="both"/>
        <w:rPr>
          <w:bCs/>
          <w:sz w:val="22"/>
          <w:szCs w:val="28"/>
        </w:rPr>
      </w:pPr>
      <w:r w:rsidRPr="00747534">
        <w:rPr>
          <w:bCs/>
          <w:sz w:val="22"/>
          <w:szCs w:val="28"/>
        </w:rPr>
        <w:t>Diskusija apie tai, kaip ir kam šis užsiėmimas</w:t>
      </w:r>
      <w:r w:rsidR="0068170F">
        <w:rPr>
          <w:bCs/>
          <w:sz w:val="22"/>
          <w:szCs w:val="28"/>
        </w:rPr>
        <w:t xml:space="preserve"> /</w:t>
      </w:r>
      <w:r w:rsidRPr="00747534">
        <w:rPr>
          <w:bCs/>
          <w:sz w:val="22"/>
          <w:szCs w:val="28"/>
        </w:rPr>
        <w:t xml:space="preserve"> veikla gali būti pritaikyta konkrečiame kontekste.</w:t>
      </w:r>
    </w:p>
    <w:p w14:paraId="32288E37" w14:textId="77777777" w:rsidR="009C654A" w:rsidRPr="00747534" w:rsidRDefault="009C654A" w:rsidP="00F45F70">
      <w:pPr>
        <w:pStyle w:val="ListParagraph"/>
        <w:numPr>
          <w:ilvl w:val="0"/>
          <w:numId w:val="21"/>
        </w:numPr>
        <w:ind w:left="426"/>
        <w:jc w:val="both"/>
        <w:rPr>
          <w:bCs/>
          <w:sz w:val="22"/>
          <w:szCs w:val="28"/>
        </w:rPr>
      </w:pPr>
      <w:r w:rsidRPr="00747534">
        <w:rPr>
          <w:bCs/>
          <w:sz w:val="22"/>
          <w:szCs w:val="28"/>
        </w:rPr>
        <w:t>Įgyvendinimo plano rengimas.</w:t>
      </w:r>
    </w:p>
    <w:p w14:paraId="58E49A43" w14:textId="77777777" w:rsidR="009C654A" w:rsidRPr="00747534" w:rsidRDefault="009C654A" w:rsidP="008A5B50">
      <w:pPr>
        <w:pStyle w:val="Heading4"/>
      </w:pPr>
      <w:bookmarkStart w:id="67" w:name="_heading=h.147n2zr" w:colFirst="0" w:colLast="0"/>
      <w:bookmarkEnd w:id="67"/>
      <w:r w:rsidRPr="00747534">
        <w:t>Galimos adaptacijos</w:t>
      </w:r>
    </w:p>
    <w:p w14:paraId="54FEE4B7" w14:textId="170E50E9" w:rsidR="009C654A" w:rsidRPr="00FA24CF" w:rsidRDefault="009C654A" w:rsidP="00F45F70">
      <w:pPr>
        <w:jc w:val="both"/>
        <w:rPr>
          <w:bCs/>
          <w:sz w:val="22"/>
          <w:szCs w:val="28"/>
        </w:rPr>
      </w:pPr>
      <w:r w:rsidRPr="00747534">
        <w:rPr>
          <w:bCs/>
          <w:sz w:val="22"/>
          <w:szCs w:val="28"/>
        </w:rPr>
        <w:t>Jei suaugusiųjų švietėjai planuoja dirbti su nepalankioje padėtyje esančiomis</w:t>
      </w:r>
      <w:r w:rsidRPr="00FA24CF">
        <w:rPr>
          <w:bCs/>
          <w:sz w:val="22"/>
          <w:szCs w:val="28"/>
        </w:rPr>
        <w:t xml:space="preserve"> tėvų</w:t>
      </w:r>
      <w:r w:rsidR="0068170F">
        <w:rPr>
          <w:bCs/>
          <w:sz w:val="22"/>
          <w:szCs w:val="28"/>
        </w:rPr>
        <w:t xml:space="preserve"> /</w:t>
      </w:r>
      <w:r w:rsidRPr="00FA24CF">
        <w:rPr>
          <w:bCs/>
          <w:sz w:val="22"/>
          <w:szCs w:val="28"/>
        </w:rPr>
        <w:t xml:space="preserve"> senelių grupėmis, rekomenduojame:</w:t>
      </w:r>
    </w:p>
    <w:p w14:paraId="51991B4B" w14:textId="6B9CA4B6" w:rsidR="009C654A" w:rsidRPr="00FA24CF" w:rsidRDefault="009C654A" w:rsidP="00F45F70">
      <w:pPr>
        <w:pStyle w:val="ListParagraph"/>
        <w:numPr>
          <w:ilvl w:val="0"/>
          <w:numId w:val="22"/>
        </w:numPr>
        <w:jc w:val="both"/>
        <w:rPr>
          <w:bCs/>
          <w:sz w:val="22"/>
          <w:szCs w:val="28"/>
        </w:rPr>
      </w:pPr>
      <w:r w:rsidRPr="00FA24CF">
        <w:rPr>
          <w:bCs/>
          <w:sz w:val="22"/>
          <w:szCs w:val="28"/>
        </w:rPr>
        <w:t>naudoti trumpus tekstus ir / ar daugiau vaizdinės medžiagos (esant menkam išsilavinimui</w:t>
      </w:r>
      <w:r w:rsidR="0068170F">
        <w:rPr>
          <w:bCs/>
          <w:sz w:val="22"/>
          <w:szCs w:val="28"/>
        </w:rPr>
        <w:t xml:space="preserve"> /</w:t>
      </w:r>
      <w:r w:rsidRPr="00FA24CF">
        <w:rPr>
          <w:bCs/>
          <w:sz w:val="22"/>
          <w:szCs w:val="28"/>
        </w:rPr>
        <w:t xml:space="preserve"> prastiems skaitymo ir rašymo įgūdžiams);</w:t>
      </w:r>
    </w:p>
    <w:p w14:paraId="79B8EBC7" w14:textId="77777777" w:rsidR="009C654A" w:rsidRPr="00FA24CF" w:rsidRDefault="009C654A" w:rsidP="00F45F70">
      <w:pPr>
        <w:pStyle w:val="ListParagraph"/>
        <w:numPr>
          <w:ilvl w:val="0"/>
          <w:numId w:val="22"/>
        </w:numPr>
        <w:jc w:val="both"/>
        <w:rPr>
          <w:bCs/>
          <w:sz w:val="22"/>
          <w:szCs w:val="28"/>
        </w:rPr>
      </w:pPr>
      <w:r w:rsidRPr="00FA24CF">
        <w:rPr>
          <w:bCs/>
          <w:sz w:val="22"/>
          <w:szCs w:val="28"/>
        </w:rPr>
        <w:t>pritaikyti veiklas darbui porose ar mažose grupėse (esant žemai savivertei, socialiniams ir emociniams įgūdžiams);</w:t>
      </w:r>
    </w:p>
    <w:p w14:paraId="463A21D6" w14:textId="77777777" w:rsidR="009C654A" w:rsidRPr="00FA24CF" w:rsidRDefault="009C654A" w:rsidP="00F45F70">
      <w:pPr>
        <w:pStyle w:val="ListParagraph"/>
        <w:numPr>
          <w:ilvl w:val="0"/>
          <w:numId w:val="22"/>
        </w:numPr>
        <w:jc w:val="both"/>
        <w:rPr>
          <w:bCs/>
          <w:sz w:val="22"/>
          <w:szCs w:val="28"/>
        </w:rPr>
      </w:pPr>
      <w:r w:rsidRPr="00FA24CF">
        <w:rPr>
          <w:bCs/>
          <w:sz w:val="22"/>
          <w:szCs w:val="28"/>
        </w:rPr>
        <w:t>naudoti tekstus dalyvių gimtąja kalba (esant daugianacionalinei auditorijai, kurios gyvenamosios šalies kalbos įgūdžiai yra menki).</w:t>
      </w:r>
    </w:p>
    <w:p w14:paraId="3F30E1FD" w14:textId="77777777" w:rsidR="009C654A" w:rsidRPr="00FA24CF" w:rsidRDefault="009C654A" w:rsidP="008A5B50">
      <w:pPr>
        <w:pStyle w:val="Heading4"/>
      </w:pPr>
      <w:bookmarkStart w:id="68" w:name="_heading=h.3o7alnk" w:colFirst="0" w:colLast="0"/>
      <w:bookmarkEnd w:id="68"/>
      <w:r w:rsidRPr="00FA24CF">
        <w:t>Šaltiniai</w:t>
      </w:r>
    </w:p>
    <w:p w14:paraId="515A792E" w14:textId="77777777" w:rsidR="009C654A" w:rsidRPr="00FA24CF" w:rsidRDefault="009C654A" w:rsidP="00F45F70">
      <w:pPr>
        <w:jc w:val="both"/>
        <w:rPr>
          <w:bCs/>
          <w:sz w:val="22"/>
          <w:szCs w:val="28"/>
        </w:rPr>
      </w:pPr>
      <w:r w:rsidRPr="00FA24CF">
        <w:rPr>
          <w:bCs/>
          <w:sz w:val="22"/>
          <w:szCs w:val="28"/>
        </w:rPr>
        <w:t>Meredith K., Steele J., Temple Ch. (1998). Cooperative Learning. Reading &amp; Writing for Critical Thinking. Guidebook V. US.</w:t>
      </w:r>
    </w:p>
    <w:p w14:paraId="16E7C47D" w14:textId="77777777" w:rsidR="009C654A" w:rsidRPr="00FA24CF" w:rsidRDefault="009C654A" w:rsidP="00F45F70">
      <w:pPr>
        <w:jc w:val="both"/>
        <w:rPr>
          <w:bCs/>
          <w:sz w:val="22"/>
          <w:szCs w:val="28"/>
        </w:rPr>
      </w:pPr>
      <w:r w:rsidRPr="00FA24CF">
        <w:rPr>
          <w:bCs/>
          <w:sz w:val="22"/>
          <w:szCs w:val="28"/>
        </w:rPr>
        <w:t xml:space="preserve">Slavin, R., Madden, N., Stevens, R., &amp; Hannigan, M. (1990). Cooperative learning: Models for 3 R’s. </w:t>
      </w:r>
      <w:r w:rsidRPr="00FA24CF">
        <w:rPr>
          <w:bCs/>
          <w:i/>
          <w:sz w:val="22"/>
          <w:szCs w:val="28"/>
        </w:rPr>
        <w:t>Educational Leadership</w:t>
      </w:r>
      <w:r w:rsidRPr="00FA24CF">
        <w:rPr>
          <w:bCs/>
          <w:sz w:val="22"/>
          <w:szCs w:val="28"/>
        </w:rPr>
        <w:t xml:space="preserve">, </w:t>
      </w:r>
      <w:r w:rsidRPr="00FA24CF">
        <w:rPr>
          <w:bCs/>
          <w:i/>
          <w:sz w:val="22"/>
          <w:szCs w:val="28"/>
        </w:rPr>
        <w:t>47</w:t>
      </w:r>
      <w:r w:rsidRPr="00FA24CF">
        <w:rPr>
          <w:bCs/>
          <w:sz w:val="22"/>
          <w:szCs w:val="28"/>
        </w:rPr>
        <w:t>(4), 22–28.</w:t>
      </w:r>
    </w:p>
    <w:p w14:paraId="54699CAA" w14:textId="77777777" w:rsidR="009C654A" w:rsidRPr="00FA24CF" w:rsidRDefault="009C654A" w:rsidP="00F45F70">
      <w:pPr>
        <w:jc w:val="both"/>
        <w:rPr>
          <w:bCs/>
          <w:sz w:val="22"/>
          <w:szCs w:val="28"/>
        </w:rPr>
      </w:pPr>
      <w:bookmarkStart w:id="69" w:name="_heading=h.23ckvvd" w:colFirst="0" w:colLast="0"/>
      <w:bookmarkEnd w:id="69"/>
      <w:r w:rsidRPr="00FA24CF">
        <w:rPr>
          <w:bCs/>
          <w:sz w:val="22"/>
          <w:szCs w:val="28"/>
        </w:rPr>
        <w:t>Švietimo problemos analizė</w:t>
      </w:r>
      <w:r w:rsidR="00EC487B" w:rsidRPr="00FA24CF">
        <w:t xml:space="preserve">. </w:t>
      </w:r>
      <w:r w:rsidR="00F32131" w:rsidRPr="00FA24CF">
        <w:rPr>
          <w:bCs/>
          <w:i/>
          <w:sz w:val="22"/>
          <w:szCs w:val="28"/>
        </w:rPr>
        <w:t xml:space="preserve">Medijų ir informacinis raštingumas Lietuvoje: laikas keisti požiūrį? </w:t>
      </w:r>
      <w:r w:rsidR="00EC487B" w:rsidRPr="00FA24CF">
        <w:rPr>
          <w:bCs/>
          <w:sz w:val="22"/>
          <w:szCs w:val="28"/>
        </w:rPr>
        <w:t>2014 spalis, Nr. 9 (114)</w:t>
      </w:r>
      <w:r w:rsidRPr="00FA24CF">
        <w:rPr>
          <w:bCs/>
          <w:sz w:val="22"/>
          <w:szCs w:val="28"/>
        </w:rPr>
        <w:t>.</w:t>
      </w:r>
    </w:p>
    <w:p w14:paraId="72AC1ADE" w14:textId="77777777" w:rsidR="0078110E" w:rsidRDefault="0078110E">
      <w:pPr>
        <w:spacing w:before="0" w:after="0"/>
        <w:rPr>
          <w:bCs/>
          <w:sz w:val="22"/>
          <w:szCs w:val="28"/>
        </w:rPr>
      </w:pPr>
      <w:r>
        <w:rPr>
          <w:bCs/>
          <w:sz w:val="22"/>
          <w:szCs w:val="28"/>
        </w:rPr>
        <w:br w:type="page"/>
      </w:r>
    </w:p>
    <w:p w14:paraId="4F8FB32E" w14:textId="3C48A1C4" w:rsidR="003B5631" w:rsidRPr="00FA24CF" w:rsidRDefault="00D31829" w:rsidP="0087130B">
      <w:pPr>
        <w:pStyle w:val="Heading2"/>
        <w:rPr>
          <w:szCs w:val="24"/>
        </w:rPr>
      </w:pPr>
      <w:bookmarkStart w:id="70" w:name="_Toc95915240"/>
      <w:r>
        <w:t xml:space="preserve">2.4 </w:t>
      </w:r>
      <w:r w:rsidR="0044302F" w:rsidRPr="00FA24CF">
        <w:t>@ Įvadas į programą</w:t>
      </w:r>
      <w:bookmarkEnd w:id="63"/>
      <w:bookmarkEnd w:id="70"/>
      <w:r w:rsidR="003519EA" w:rsidRPr="00FA24CF">
        <w:t xml:space="preserve"> </w:t>
      </w:r>
    </w:p>
    <w:p w14:paraId="56D9C15A" w14:textId="77777777" w:rsidR="00B3762F" w:rsidRPr="00FA24CF" w:rsidRDefault="00D8501C" w:rsidP="003B5631">
      <w:pPr>
        <w:jc w:val="center"/>
        <w:rPr>
          <w:b/>
        </w:rPr>
      </w:pPr>
      <w:r w:rsidRPr="00FA24CF">
        <w:rPr>
          <w:b/>
        </w:rPr>
        <w:t>nuotoliniam mokymui(si)</w:t>
      </w:r>
    </w:p>
    <w:p w14:paraId="7ADB8B22" w14:textId="6E03FB45" w:rsidR="00516389" w:rsidRDefault="00BB703F" w:rsidP="00BB703F">
      <w:pPr>
        <w:jc w:val="center"/>
        <w:rPr>
          <w:szCs w:val="24"/>
        </w:rPr>
      </w:pPr>
      <w:r w:rsidRPr="00FA24CF">
        <w:rPr>
          <w:b/>
          <w:noProof/>
          <w:szCs w:val="24"/>
          <w:lang w:val="en-US" w:eastAsia="en-US"/>
        </w:rPr>
        <w:drawing>
          <wp:inline distT="0" distB="0" distL="0" distR="0" wp14:anchorId="05F68128" wp14:editId="5CC5978C">
            <wp:extent cx="590550" cy="565150"/>
            <wp:effectExtent l="0" t="0" r="0" b="635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
                      <a:duotone>
                        <a:schemeClr val="accent6">
                          <a:shade val="45000"/>
                          <a:satMod val="135000"/>
                        </a:schemeClr>
                        <a:prstClr val="white"/>
                      </a:duotone>
                    </a:blip>
                    <a:srcRect/>
                    <a:stretch>
                      <a:fillRect/>
                    </a:stretch>
                  </pic:blipFill>
                  <pic:spPr>
                    <a:xfrm>
                      <a:off x="0" y="0"/>
                      <a:ext cx="591262" cy="565831"/>
                    </a:xfrm>
                    <a:prstGeom prst="rect">
                      <a:avLst/>
                    </a:prstGeom>
                    <a:ln/>
                  </pic:spPr>
                </pic:pic>
              </a:graphicData>
            </a:graphic>
          </wp:inline>
        </w:drawing>
      </w:r>
    </w:p>
    <w:p w14:paraId="29CB65E7" w14:textId="77777777" w:rsidR="00154641" w:rsidRPr="00FA24CF" w:rsidRDefault="00154641" w:rsidP="00154641">
      <w:pPr>
        <w:rPr>
          <w:szCs w:val="24"/>
        </w:rPr>
      </w:pPr>
    </w:p>
    <w:p w14:paraId="537597B4" w14:textId="245BC799" w:rsidR="0034481B" w:rsidRPr="00FA24CF" w:rsidRDefault="0034481B" w:rsidP="0034481B">
      <w:pPr>
        <w:jc w:val="both"/>
        <w:rPr>
          <w:sz w:val="22"/>
          <w:szCs w:val="24"/>
        </w:rPr>
      </w:pPr>
      <w:r w:rsidRPr="00FA24CF">
        <w:rPr>
          <w:b/>
          <w:color w:val="F79646" w:themeColor="accent6"/>
          <w:sz w:val="22"/>
          <w:szCs w:val="24"/>
        </w:rPr>
        <w:t>Šios mokymo(si) veiklos tiksla</w:t>
      </w:r>
      <w:r w:rsidR="001002F5">
        <w:rPr>
          <w:b/>
          <w:color w:val="F79646" w:themeColor="accent6"/>
          <w:sz w:val="22"/>
          <w:szCs w:val="24"/>
        </w:rPr>
        <w:t>s</w:t>
      </w:r>
      <w:r w:rsidRPr="00FA24CF">
        <w:rPr>
          <w:color w:val="F79646" w:themeColor="accent6"/>
          <w:sz w:val="22"/>
          <w:szCs w:val="24"/>
        </w:rPr>
        <w:t xml:space="preserve"> </w:t>
      </w:r>
      <w:r w:rsidRPr="00FA24CF">
        <w:rPr>
          <w:sz w:val="22"/>
          <w:szCs w:val="24"/>
        </w:rPr>
        <w:t>yra susipažinti su projekto sąvokomis ir programos metodologine sistema.</w:t>
      </w:r>
    </w:p>
    <w:p w14:paraId="6149B413" w14:textId="1FA24CFC" w:rsidR="0034481B" w:rsidRPr="00FA24CF" w:rsidRDefault="0034481B" w:rsidP="0034481B">
      <w:pPr>
        <w:jc w:val="both"/>
        <w:rPr>
          <w:b/>
          <w:color w:val="F79646" w:themeColor="accent6"/>
          <w:sz w:val="22"/>
          <w:szCs w:val="24"/>
        </w:rPr>
      </w:pPr>
      <w:r w:rsidRPr="00FA24CF">
        <w:rPr>
          <w:b/>
          <w:color w:val="F79646" w:themeColor="accent6"/>
          <w:sz w:val="22"/>
          <w:szCs w:val="24"/>
        </w:rPr>
        <w:t>Suaugusiųjų švietėja</w:t>
      </w:r>
      <w:r w:rsidR="00696CED">
        <w:rPr>
          <w:b/>
          <w:color w:val="F79646" w:themeColor="accent6"/>
          <w:sz w:val="22"/>
          <w:szCs w:val="24"/>
        </w:rPr>
        <w:t>i</w:t>
      </w:r>
      <w:r w:rsidRPr="00FA24CF">
        <w:rPr>
          <w:b/>
          <w:color w:val="F79646" w:themeColor="accent6"/>
          <w:sz w:val="22"/>
          <w:szCs w:val="24"/>
        </w:rPr>
        <w:t>:</w:t>
      </w:r>
    </w:p>
    <w:p w14:paraId="638E1504" w14:textId="6FC54943" w:rsidR="0034481B" w:rsidRPr="00FA24CF" w:rsidRDefault="001002F5" w:rsidP="001E7999">
      <w:pPr>
        <w:pStyle w:val="ListParagraph"/>
        <w:numPr>
          <w:ilvl w:val="0"/>
          <w:numId w:val="23"/>
        </w:numPr>
        <w:jc w:val="both"/>
        <w:rPr>
          <w:sz w:val="22"/>
          <w:szCs w:val="24"/>
        </w:rPr>
      </w:pPr>
      <w:r>
        <w:rPr>
          <w:sz w:val="22"/>
          <w:szCs w:val="24"/>
        </w:rPr>
        <w:t xml:space="preserve">aptars </w:t>
      </w:r>
      <w:r w:rsidR="0034481B" w:rsidRPr="00FA24CF">
        <w:rPr>
          <w:sz w:val="22"/>
          <w:szCs w:val="24"/>
        </w:rPr>
        <w:t xml:space="preserve">sąvokas, </w:t>
      </w:r>
      <w:r>
        <w:rPr>
          <w:sz w:val="22"/>
          <w:szCs w:val="24"/>
        </w:rPr>
        <w:t>ap</w:t>
      </w:r>
      <w:r w:rsidR="0034481B" w:rsidRPr="00FA24CF">
        <w:rPr>
          <w:sz w:val="22"/>
          <w:szCs w:val="24"/>
        </w:rPr>
        <w:t>ibrėžiam</w:t>
      </w:r>
      <w:r w:rsidR="00E453F0">
        <w:rPr>
          <w:sz w:val="22"/>
          <w:szCs w:val="24"/>
        </w:rPr>
        <w:t>a</w:t>
      </w:r>
      <w:r w:rsidR="0034481B" w:rsidRPr="00FA24CF">
        <w:rPr>
          <w:sz w:val="22"/>
          <w:szCs w:val="24"/>
        </w:rPr>
        <w:t>s projekte APRICOT: medijų raštingumas, kritinis mąstymas, tėvų</w:t>
      </w:r>
      <w:r w:rsidR="0068170F">
        <w:rPr>
          <w:sz w:val="22"/>
          <w:szCs w:val="24"/>
        </w:rPr>
        <w:t xml:space="preserve"> /</w:t>
      </w:r>
      <w:r w:rsidR="0034481B" w:rsidRPr="00FA24CF">
        <w:rPr>
          <w:sz w:val="22"/>
          <w:szCs w:val="24"/>
        </w:rPr>
        <w:t xml:space="preserve"> senelių ugdymas, </w:t>
      </w:r>
      <w:r w:rsidR="00E453F0">
        <w:rPr>
          <w:sz w:val="22"/>
          <w:szCs w:val="24"/>
        </w:rPr>
        <w:t>„</w:t>
      </w:r>
      <w:r w:rsidR="0034481B" w:rsidRPr="00FA24CF">
        <w:rPr>
          <w:sz w:val="22"/>
          <w:szCs w:val="24"/>
        </w:rPr>
        <w:t>nepalankioje padėtyje</w:t>
      </w:r>
      <w:r w:rsidR="00E453F0">
        <w:rPr>
          <w:sz w:val="22"/>
          <w:szCs w:val="24"/>
        </w:rPr>
        <w:t>“</w:t>
      </w:r>
      <w:r w:rsidR="0034481B" w:rsidRPr="00FA24CF">
        <w:rPr>
          <w:sz w:val="22"/>
          <w:szCs w:val="24"/>
        </w:rPr>
        <w:t xml:space="preserve"> esančios besimokančiųjų grupės;</w:t>
      </w:r>
    </w:p>
    <w:p w14:paraId="5CC92BAB" w14:textId="004B9EFF" w:rsidR="0034481B" w:rsidRPr="00FA24CF" w:rsidRDefault="0034481B" w:rsidP="001E7999">
      <w:pPr>
        <w:pStyle w:val="ListParagraph"/>
        <w:numPr>
          <w:ilvl w:val="0"/>
          <w:numId w:val="23"/>
        </w:numPr>
        <w:jc w:val="both"/>
        <w:rPr>
          <w:sz w:val="22"/>
          <w:szCs w:val="24"/>
        </w:rPr>
      </w:pPr>
      <w:r w:rsidRPr="00FA24CF">
        <w:rPr>
          <w:sz w:val="22"/>
          <w:szCs w:val="24"/>
        </w:rPr>
        <w:t>praktiškai taiky</w:t>
      </w:r>
      <w:r w:rsidR="00E453F0">
        <w:rPr>
          <w:sz w:val="22"/>
          <w:szCs w:val="24"/>
        </w:rPr>
        <w:t>s</w:t>
      </w:r>
      <w:r w:rsidRPr="00FA24CF">
        <w:rPr>
          <w:sz w:val="22"/>
          <w:szCs w:val="24"/>
        </w:rPr>
        <w:t xml:space="preserve"> tikslinių grupių mokymo metodiką;</w:t>
      </w:r>
    </w:p>
    <w:p w14:paraId="2C9D2A92" w14:textId="72D84F1E" w:rsidR="0034481B" w:rsidRPr="00FA24CF" w:rsidRDefault="0034481B" w:rsidP="001E7999">
      <w:pPr>
        <w:pStyle w:val="ListParagraph"/>
        <w:numPr>
          <w:ilvl w:val="0"/>
          <w:numId w:val="23"/>
        </w:numPr>
        <w:jc w:val="both"/>
        <w:rPr>
          <w:sz w:val="22"/>
          <w:szCs w:val="24"/>
        </w:rPr>
      </w:pPr>
      <w:r w:rsidRPr="00FA24CF">
        <w:rPr>
          <w:sz w:val="22"/>
          <w:szCs w:val="24"/>
        </w:rPr>
        <w:t>apmąsty</w:t>
      </w:r>
      <w:r w:rsidR="00E453F0">
        <w:rPr>
          <w:sz w:val="22"/>
          <w:szCs w:val="24"/>
        </w:rPr>
        <w:t>s</w:t>
      </w:r>
      <w:r w:rsidRPr="00FA24CF">
        <w:rPr>
          <w:sz w:val="22"/>
          <w:szCs w:val="24"/>
        </w:rPr>
        <w:t xml:space="preserve"> mokymo(si) procesą;</w:t>
      </w:r>
    </w:p>
    <w:p w14:paraId="2476E8A6" w14:textId="0C879CE7" w:rsidR="0034481B" w:rsidRPr="00FA24CF" w:rsidRDefault="0034481B" w:rsidP="001E7999">
      <w:pPr>
        <w:pStyle w:val="ListParagraph"/>
        <w:numPr>
          <w:ilvl w:val="0"/>
          <w:numId w:val="23"/>
        </w:numPr>
        <w:jc w:val="both"/>
        <w:rPr>
          <w:sz w:val="22"/>
          <w:szCs w:val="24"/>
        </w:rPr>
      </w:pPr>
      <w:r w:rsidRPr="00FA24CF">
        <w:rPr>
          <w:sz w:val="22"/>
          <w:szCs w:val="24"/>
        </w:rPr>
        <w:t>planuo</w:t>
      </w:r>
      <w:r w:rsidR="00E453F0">
        <w:rPr>
          <w:sz w:val="22"/>
          <w:szCs w:val="24"/>
        </w:rPr>
        <w:t>s</w:t>
      </w:r>
      <w:r w:rsidRPr="00FA24CF">
        <w:rPr>
          <w:sz w:val="22"/>
          <w:szCs w:val="24"/>
        </w:rPr>
        <w:t xml:space="preserve"> savo mokymo procesą, pristatant programą konkrečioms tikslinėms grupėms.</w:t>
      </w:r>
    </w:p>
    <w:p w14:paraId="00C7F855" w14:textId="77777777" w:rsidR="0034481B" w:rsidRPr="00FA24CF" w:rsidRDefault="0034481B" w:rsidP="008A5B50">
      <w:pPr>
        <w:pStyle w:val="Heading3"/>
      </w:pPr>
      <w:r w:rsidRPr="00FA24CF">
        <w:t xml:space="preserve"> </w:t>
      </w:r>
      <w:bookmarkStart w:id="71" w:name="_heading=h.nc0zyrx741ar" w:colFirst="0" w:colLast="0"/>
      <w:bookmarkEnd w:id="71"/>
      <w:r w:rsidRPr="00FA24CF">
        <w:t xml:space="preserve">Susipažinimas su metodine sistema </w:t>
      </w:r>
    </w:p>
    <w:p w14:paraId="128E880F" w14:textId="4F68E017" w:rsidR="0034481B" w:rsidRPr="00FA24CF" w:rsidRDefault="0034481B" w:rsidP="0034481B">
      <w:pPr>
        <w:jc w:val="both"/>
        <w:rPr>
          <w:sz w:val="22"/>
          <w:szCs w:val="24"/>
        </w:rPr>
      </w:pPr>
      <w:r w:rsidRPr="00FA24CF">
        <w:rPr>
          <w:sz w:val="22"/>
          <w:szCs w:val="24"/>
        </w:rPr>
        <w:t>Mokymas yra paremtas kritiniu tyrinėjimu</w:t>
      </w:r>
      <w:r w:rsidR="007169F5">
        <w:rPr>
          <w:sz w:val="22"/>
          <w:szCs w:val="24"/>
        </w:rPr>
        <w:t xml:space="preserve"> </w:t>
      </w:r>
      <w:r w:rsidRPr="00FA24CF">
        <w:rPr>
          <w:sz w:val="22"/>
          <w:szCs w:val="24"/>
        </w:rPr>
        <w:t>ir ŽPR s</w:t>
      </w:r>
      <w:r w:rsidR="00BE0C31">
        <w:rPr>
          <w:sz w:val="22"/>
          <w:szCs w:val="24"/>
        </w:rPr>
        <w:t>chema</w:t>
      </w:r>
      <w:r w:rsidRPr="00FA24CF">
        <w:rPr>
          <w:sz w:val="22"/>
          <w:szCs w:val="24"/>
        </w:rPr>
        <w:t xml:space="preserve"> (Žadinimas</w:t>
      </w:r>
      <w:r w:rsidR="00DB70D4">
        <w:rPr>
          <w:sz w:val="22"/>
          <w:szCs w:val="24"/>
        </w:rPr>
        <w:t xml:space="preserve"> </w:t>
      </w:r>
      <w:r w:rsidRPr="00FA24CF">
        <w:rPr>
          <w:sz w:val="22"/>
          <w:szCs w:val="24"/>
        </w:rPr>
        <w:t>-</w:t>
      </w:r>
      <w:r w:rsidR="00DB70D4">
        <w:rPr>
          <w:sz w:val="22"/>
          <w:szCs w:val="24"/>
        </w:rPr>
        <w:t xml:space="preserve"> </w:t>
      </w:r>
      <w:r w:rsidRPr="00FA24CF">
        <w:rPr>
          <w:sz w:val="22"/>
          <w:szCs w:val="24"/>
        </w:rPr>
        <w:t>Prasmės suvokimas</w:t>
      </w:r>
      <w:r w:rsidR="00DB70D4">
        <w:rPr>
          <w:sz w:val="22"/>
          <w:szCs w:val="24"/>
        </w:rPr>
        <w:t xml:space="preserve"> - </w:t>
      </w:r>
      <w:r w:rsidRPr="00FA24CF">
        <w:rPr>
          <w:sz w:val="22"/>
          <w:szCs w:val="24"/>
        </w:rPr>
        <w:t>Refleksija).</w:t>
      </w:r>
    </w:p>
    <w:p w14:paraId="01065D41" w14:textId="286FD7C6" w:rsidR="0034481B" w:rsidRPr="00FA24CF" w:rsidRDefault="0034481B" w:rsidP="0034481B">
      <w:pPr>
        <w:jc w:val="both"/>
        <w:rPr>
          <w:sz w:val="22"/>
          <w:szCs w:val="24"/>
        </w:rPr>
      </w:pPr>
      <w:r w:rsidRPr="00FA24CF">
        <w:rPr>
          <w:b/>
          <w:color w:val="F79646" w:themeColor="accent6"/>
          <w:sz w:val="22"/>
          <w:szCs w:val="24"/>
        </w:rPr>
        <w:t>Žadinimas</w:t>
      </w:r>
      <w:r w:rsidR="0078110E" w:rsidRPr="00BF0F19">
        <w:rPr>
          <w:b/>
          <w:color w:val="000000" w:themeColor="text1"/>
          <w:sz w:val="22"/>
          <w:szCs w:val="24"/>
        </w:rPr>
        <w:t xml:space="preserve"> </w:t>
      </w:r>
      <w:r w:rsidRPr="00FA24CF">
        <w:rPr>
          <w:sz w:val="22"/>
          <w:szCs w:val="24"/>
        </w:rPr>
        <w:t>– tai etapas, kuriame besimokantieji kviečiami pasinaudoti savo ankstesnėmis žiniomis ir patirtimi prieš įsisavinant naują medžiagą. Šiame etape siekiama sužadinti besimokančiųjų susidomėjimą nauja tema ir pasiruošti sužinoti daugiau.</w:t>
      </w:r>
    </w:p>
    <w:p w14:paraId="6C342F42" w14:textId="1F57AE99" w:rsidR="0034481B" w:rsidRPr="00FA24CF" w:rsidRDefault="0034481B" w:rsidP="0034481B">
      <w:pPr>
        <w:jc w:val="both"/>
        <w:rPr>
          <w:sz w:val="22"/>
          <w:szCs w:val="24"/>
        </w:rPr>
      </w:pPr>
      <w:r w:rsidRPr="00FA24CF">
        <w:rPr>
          <w:b/>
          <w:color w:val="F79646" w:themeColor="accent6"/>
          <w:sz w:val="22"/>
          <w:szCs w:val="24"/>
        </w:rPr>
        <w:t>Prasmės suvokimas</w:t>
      </w:r>
      <w:r w:rsidRPr="00FA24CF">
        <w:rPr>
          <w:color w:val="F79646" w:themeColor="accent6"/>
          <w:sz w:val="22"/>
          <w:szCs w:val="24"/>
        </w:rPr>
        <w:t xml:space="preserve"> </w:t>
      </w:r>
      <w:r w:rsidRPr="00FA24CF">
        <w:rPr>
          <w:sz w:val="22"/>
          <w:szCs w:val="24"/>
        </w:rPr>
        <w:t>– tai etapas, kuriame besimokantieji susipažįsta su nauja medžiaga ir aktyviai įsitraukia į jos supratimą.</w:t>
      </w:r>
    </w:p>
    <w:p w14:paraId="2905F8B8" w14:textId="109E6D05" w:rsidR="0034481B" w:rsidRPr="00FA24CF" w:rsidRDefault="0034481B" w:rsidP="0034481B">
      <w:pPr>
        <w:jc w:val="both"/>
        <w:rPr>
          <w:sz w:val="22"/>
          <w:szCs w:val="24"/>
        </w:rPr>
      </w:pPr>
      <w:r w:rsidRPr="00FA24CF">
        <w:rPr>
          <w:b/>
          <w:color w:val="F79646" w:themeColor="accent6"/>
          <w:sz w:val="22"/>
          <w:szCs w:val="24"/>
        </w:rPr>
        <w:t>Refleksija</w:t>
      </w:r>
      <w:r w:rsidRPr="00FA24CF">
        <w:rPr>
          <w:sz w:val="22"/>
          <w:szCs w:val="24"/>
        </w:rPr>
        <w:t xml:space="preserve"> – tai etapas, kuriame besimokantieji susieja savo ankstesnes žinias ir patirtį su naujai įgyta informacija ir apmąsto ją bei bendrą mokymo(si) procesą.</w:t>
      </w:r>
    </w:p>
    <w:p w14:paraId="65236A4E" w14:textId="54863811" w:rsidR="0034481B" w:rsidRPr="00FA24CF" w:rsidRDefault="0034481B" w:rsidP="0034481B">
      <w:pPr>
        <w:jc w:val="both"/>
        <w:rPr>
          <w:sz w:val="22"/>
          <w:szCs w:val="24"/>
        </w:rPr>
      </w:pPr>
      <w:r w:rsidRPr="00FA24CF">
        <w:rPr>
          <w:sz w:val="22"/>
          <w:szCs w:val="24"/>
        </w:rPr>
        <w:t>Mokym</w:t>
      </w:r>
      <w:r w:rsidR="00E453F0">
        <w:rPr>
          <w:sz w:val="22"/>
          <w:szCs w:val="24"/>
        </w:rPr>
        <w:t>o</w:t>
      </w:r>
      <w:r w:rsidRPr="00FA24CF">
        <w:rPr>
          <w:sz w:val="22"/>
          <w:szCs w:val="24"/>
        </w:rPr>
        <w:t xml:space="preserve">(is) </w:t>
      </w:r>
      <w:r w:rsidR="00E453F0">
        <w:rPr>
          <w:sz w:val="22"/>
          <w:szCs w:val="24"/>
        </w:rPr>
        <w:t>metodai</w:t>
      </w:r>
      <w:r w:rsidRPr="00FA24CF">
        <w:rPr>
          <w:sz w:val="22"/>
          <w:szCs w:val="24"/>
        </w:rPr>
        <w:t>: atvir</w:t>
      </w:r>
      <w:r w:rsidR="00E453F0">
        <w:rPr>
          <w:sz w:val="22"/>
          <w:szCs w:val="24"/>
        </w:rPr>
        <w:t>i</w:t>
      </w:r>
      <w:r w:rsidRPr="00FA24CF">
        <w:rPr>
          <w:sz w:val="22"/>
          <w:szCs w:val="24"/>
        </w:rPr>
        <w:t xml:space="preserve"> klausim</w:t>
      </w:r>
      <w:r w:rsidR="00E453F0">
        <w:rPr>
          <w:sz w:val="22"/>
          <w:szCs w:val="24"/>
        </w:rPr>
        <w:t>ai</w:t>
      </w:r>
      <w:r w:rsidRPr="00FA24CF">
        <w:rPr>
          <w:sz w:val="22"/>
          <w:szCs w:val="24"/>
        </w:rPr>
        <w:t xml:space="preserve">, I.N.S.E.R.T strategiją </w:t>
      </w:r>
      <w:r w:rsidRPr="00F646C3">
        <w:rPr>
          <w:sz w:val="22"/>
        </w:rPr>
        <w:t>(</w:t>
      </w:r>
      <w:r w:rsidR="00F646C3" w:rsidRPr="00F646C3">
        <w:rPr>
          <w:i/>
          <w:sz w:val="22"/>
        </w:rPr>
        <w:t>Interactive Noting System of Effective Reading and Thinking</w:t>
      </w:r>
      <w:r w:rsidR="00F646C3" w:rsidRPr="00F646C3">
        <w:rPr>
          <w:sz w:val="22"/>
        </w:rPr>
        <w:t xml:space="preserve"> – </w:t>
      </w:r>
      <w:r w:rsidRPr="00F646C3">
        <w:rPr>
          <w:sz w:val="22"/>
        </w:rPr>
        <w:t>Interaktyvi</w:t>
      </w:r>
      <w:r w:rsidR="00F646C3" w:rsidRPr="00F646C3">
        <w:rPr>
          <w:sz w:val="22"/>
        </w:rPr>
        <w:t xml:space="preserve"> </w:t>
      </w:r>
      <w:r w:rsidRPr="00F646C3">
        <w:rPr>
          <w:sz w:val="22"/>
        </w:rPr>
        <w:t>teksto žymėjimo sistema efektyviam skaitymui ir apmąstymui</w:t>
      </w:r>
      <w:r w:rsidRPr="00FA24CF">
        <w:rPr>
          <w:sz w:val="22"/>
          <w:szCs w:val="24"/>
        </w:rPr>
        <w:t>), individual</w:t>
      </w:r>
      <w:r w:rsidR="00E453F0">
        <w:rPr>
          <w:sz w:val="22"/>
          <w:szCs w:val="24"/>
        </w:rPr>
        <w:t xml:space="preserve">ūs ir grupės darbo metodai, </w:t>
      </w:r>
      <w:r w:rsidRPr="00FA24CF">
        <w:rPr>
          <w:sz w:val="22"/>
          <w:szCs w:val="24"/>
        </w:rPr>
        <w:t>diskusij</w:t>
      </w:r>
      <w:r w:rsidR="00E453F0">
        <w:rPr>
          <w:sz w:val="22"/>
          <w:szCs w:val="24"/>
        </w:rPr>
        <w:t>o</w:t>
      </w:r>
      <w:r w:rsidRPr="00FA24CF">
        <w:rPr>
          <w:sz w:val="22"/>
          <w:szCs w:val="24"/>
        </w:rPr>
        <w:t>s.</w:t>
      </w:r>
    </w:p>
    <w:p w14:paraId="1AB22CC5" w14:textId="5E8D8AA4" w:rsidR="0034481B" w:rsidRDefault="0034481B" w:rsidP="0034481B">
      <w:pPr>
        <w:jc w:val="both"/>
        <w:rPr>
          <w:sz w:val="22"/>
          <w:szCs w:val="24"/>
        </w:rPr>
      </w:pPr>
      <w:r w:rsidRPr="00FA24CF">
        <w:rPr>
          <w:sz w:val="22"/>
          <w:szCs w:val="24"/>
        </w:rPr>
        <w:t>Šios temos pristatymo trukmė yra 1,5</w:t>
      </w:r>
      <w:r w:rsidR="0078110E">
        <w:rPr>
          <w:sz w:val="22"/>
          <w:szCs w:val="24"/>
        </w:rPr>
        <w:t>-</w:t>
      </w:r>
      <w:r w:rsidRPr="00FA24CF">
        <w:rPr>
          <w:sz w:val="22"/>
          <w:szCs w:val="24"/>
        </w:rPr>
        <w:t>2 valandos.</w:t>
      </w:r>
    </w:p>
    <w:p w14:paraId="770C9003" w14:textId="77777777" w:rsidR="00F45F70" w:rsidRPr="00F45F70" w:rsidRDefault="00F45F70" w:rsidP="0034481B">
      <w:pPr>
        <w:jc w:val="both"/>
        <w:rPr>
          <w:szCs w:val="24"/>
        </w:rPr>
      </w:pPr>
    </w:p>
    <w:p w14:paraId="406C53C3" w14:textId="77777777" w:rsidR="0034481B" w:rsidRPr="00D46500" w:rsidRDefault="0034481B" w:rsidP="008A5B50">
      <w:pPr>
        <w:pStyle w:val="Heading4"/>
      </w:pPr>
      <w:r w:rsidRPr="00D46500">
        <w:t>I dalis. Veiklos pavyzdžio pristatymas</w:t>
      </w:r>
    </w:p>
    <w:p w14:paraId="16D643A6" w14:textId="4217DEE8" w:rsidR="0034481B" w:rsidRPr="00FA24CF" w:rsidRDefault="0034481B" w:rsidP="00165566">
      <w:pPr>
        <w:pStyle w:val="Heading5"/>
      </w:pPr>
      <w:bookmarkStart w:id="72" w:name="_heading=h.wcp97tcq3p6z" w:colFirst="0" w:colLast="0"/>
      <w:bookmarkEnd w:id="72"/>
      <w:r w:rsidRPr="00FA24CF">
        <w:t xml:space="preserve">„Žadinimo“ </w:t>
      </w:r>
      <w:r w:rsidR="00F23CA5">
        <w:t>už</w:t>
      </w:r>
      <w:r w:rsidR="00F23CA5">
        <w:rPr>
          <w:lang w:val="en-US"/>
        </w:rPr>
        <w:t>duotis</w:t>
      </w:r>
    </w:p>
    <w:p w14:paraId="34EDE8AF" w14:textId="3E46138E" w:rsidR="0034481B" w:rsidRPr="00FA24CF" w:rsidRDefault="0034481B" w:rsidP="0034481B">
      <w:pPr>
        <w:jc w:val="both"/>
        <w:rPr>
          <w:sz w:val="22"/>
          <w:szCs w:val="24"/>
        </w:rPr>
      </w:pPr>
      <w:r w:rsidRPr="00FA24CF">
        <w:rPr>
          <w:sz w:val="22"/>
          <w:szCs w:val="24"/>
        </w:rPr>
        <w:t>Kaip medijų raštingumas (įskaitant kritinį ir skaitmeninį raštingumą) atrodo jūsų organizacijoje ir</w:t>
      </w:r>
      <w:r w:rsidR="0068170F">
        <w:rPr>
          <w:sz w:val="22"/>
          <w:szCs w:val="24"/>
        </w:rPr>
        <w:t xml:space="preserve"> /</w:t>
      </w:r>
      <w:r w:rsidRPr="00FA24CF">
        <w:rPr>
          <w:sz w:val="22"/>
          <w:szCs w:val="24"/>
        </w:rPr>
        <w:t xml:space="preserve"> ar jūsų profesinėje praktikoje?</w:t>
      </w:r>
    </w:p>
    <w:p w14:paraId="26044FF3" w14:textId="77777777" w:rsidR="0034481B" w:rsidRPr="00FA24CF" w:rsidRDefault="0034481B" w:rsidP="0034481B">
      <w:pPr>
        <w:jc w:val="both"/>
        <w:rPr>
          <w:sz w:val="22"/>
          <w:szCs w:val="24"/>
        </w:rPr>
      </w:pPr>
      <w:r w:rsidRPr="00FA24CF">
        <w:rPr>
          <w:sz w:val="22"/>
          <w:szCs w:val="24"/>
        </w:rPr>
        <w:t>Mokymų dalyviai apgalvoja individualiai ir dalijasi savo praktika internetinėje grupėje. Apytikslis laikas – 15-30 minučių (priklausomai nuo grupės dydžio).</w:t>
      </w:r>
    </w:p>
    <w:p w14:paraId="0E7BF6F8" w14:textId="77777777" w:rsidR="0034481B" w:rsidRPr="00FA24CF" w:rsidRDefault="0034481B" w:rsidP="0034481B">
      <w:pPr>
        <w:jc w:val="both"/>
        <w:rPr>
          <w:b/>
          <w:sz w:val="22"/>
          <w:szCs w:val="24"/>
        </w:rPr>
      </w:pPr>
      <w:r w:rsidRPr="00FA24CF">
        <w:rPr>
          <w:b/>
          <w:color w:val="F79646" w:themeColor="accent6"/>
          <w:sz w:val="22"/>
          <w:szCs w:val="24"/>
        </w:rPr>
        <w:t xml:space="preserve">„Žadinimo“ užduotis </w:t>
      </w:r>
      <w:r w:rsidRPr="00FA24CF">
        <w:rPr>
          <w:b/>
          <w:sz w:val="22"/>
          <w:szCs w:val="24"/>
        </w:rPr>
        <w:t>grup</w:t>
      </w:r>
      <w:r w:rsidR="00427894" w:rsidRPr="00FA24CF">
        <w:rPr>
          <w:b/>
          <w:sz w:val="22"/>
          <w:szCs w:val="24"/>
        </w:rPr>
        <w:t>ių</w:t>
      </w:r>
      <w:r w:rsidRPr="00FA24CF">
        <w:rPr>
          <w:b/>
          <w:sz w:val="22"/>
          <w:szCs w:val="24"/>
        </w:rPr>
        <w:t xml:space="preserve"> darbui</w:t>
      </w:r>
    </w:p>
    <w:p w14:paraId="44BE4BD4" w14:textId="5244B3FF" w:rsidR="0034481B" w:rsidRPr="00FA24CF" w:rsidRDefault="0034481B" w:rsidP="001E7999">
      <w:pPr>
        <w:pStyle w:val="ListParagraph"/>
        <w:numPr>
          <w:ilvl w:val="0"/>
          <w:numId w:val="24"/>
        </w:numPr>
        <w:jc w:val="both"/>
        <w:rPr>
          <w:sz w:val="22"/>
          <w:szCs w:val="24"/>
        </w:rPr>
      </w:pPr>
      <w:r w:rsidRPr="00FA24CF">
        <w:rPr>
          <w:sz w:val="22"/>
          <w:szCs w:val="24"/>
        </w:rPr>
        <w:t xml:space="preserve">1 </w:t>
      </w:r>
      <w:r w:rsidR="00427894" w:rsidRPr="00FA24CF">
        <w:rPr>
          <w:sz w:val="22"/>
          <w:szCs w:val="24"/>
        </w:rPr>
        <w:t>grupė</w:t>
      </w:r>
      <w:r w:rsidRPr="00FA24CF">
        <w:rPr>
          <w:sz w:val="22"/>
          <w:szCs w:val="24"/>
        </w:rPr>
        <w:t>: ką tėvai</w:t>
      </w:r>
      <w:r w:rsidR="0068170F">
        <w:rPr>
          <w:sz w:val="22"/>
          <w:szCs w:val="24"/>
        </w:rPr>
        <w:t xml:space="preserve"> /</w:t>
      </w:r>
      <w:r w:rsidRPr="00FA24CF">
        <w:rPr>
          <w:sz w:val="22"/>
          <w:szCs w:val="24"/>
        </w:rPr>
        <w:t xml:space="preserve"> seneliai gali padaryti ir jau daro, kad padėtų savo vaikams medijų raštingumo srityje?</w:t>
      </w:r>
    </w:p>
    <w:p w14:paraId="536FE5A5" w14:textId="70FD9424" w:rsidR="0034481B" w:rsidRPr="00FA24CF" w:rsidRDefault="0034481B" w:rsidP="001E7999">
      <w:pPr>
        <w:pStyle w:val="ListParagraph"/>
        <w:numPr>
          <w:ilvl w:val="0"/>
          <w:numId w:val="24"/>
        </w:numPr>
        <w:jc w:val="both"/>
        <w:rPr>
          <w:sz w:val="22"/>
          <w:szCs w:val="24"/>
        </w:rPr>
      </w:pPr>
      <w:r w:rsidRPr="00FA24CF">
        <w:rPr>
          <w:sz w:val="22"/>
          <w:szCs w:val="24"/>
        </w:rPr>
        <w:t xml:space="preserve">2 </w:t>
      </w:r>
      <w:r w:rsidR="00427894" w:rsidRPr="00FA24CF">
        <w:rPr>
          <w:sz w:val="22"/>
          <w:szCs w:val="24"/>
        </w:rPr>
        <w:t>grupė</w:t>
      </w:r>
      <w:r w:rsidRPr="00FA24CF">
        <w:rPr>
          <w:sz w:val="22"/>
          <w:szCs w:val="24"/>
        </w:rPr>
        <w:t>: ką tėvai</w:t>
      </w:r>
      <w:r w:rsidR="0068170F">
        <w:rPr>
          <w:sz w:val="22"/>
          <w:szCs w:val="24"/>
        </w:rPr>
        <w:t xml:space="preserve"> /</w:t>
      </w:r>
      <w:r w:rsidRPr="00FA24CF">
        <w:rPr>
          <w:sz w:val="22"/>
          <w:szCs w:val="24"/>
        </w:rPr>
        <w:t xml:space="preserve"> seneliai gali padaryti, bet šiuo metu nedaro, kad padėtų savo vaikams medijų raštingumo srityje?</w:t>
      </w:r>
    </w:p>
    <w:p w14:paraId="06C9DEC9" w14:textId="036C9491" w:rsidR="0034481B" w:rsidRPr="00FA24CF" w:rsidRDefault="0034481B" w:rsidP="001E7999">
      <w:pPr>
        <w:pStyle w:val="ListParagraph"/>
        <w:numPr>
          <w:ilvl w:val="0"/>
          <w:numId w:val="24"/>
        </w:numPr>
        <w:jc w:val="both"/>
        <w:rPr>
          <w:sz w:val="22"/>
          <w:szCs w:val="24"/>
        </w:rPr>
      </w:pPr>
      <w:r w:rsidRPr="00FA24CF">
        <w:rPr>
          <w:sz w:val="22"/>
          <w:szCs w:val="24"/>
        </w:rPr>
        <w:t xml:space="preserve">3 </w:t>
      </w:r>
      <w:r w:rsidR="00427894" w:rsidRPr="00FA24CF">
        <w:rPr>
          <w:sz w:val="22"/>
          <w:szCs w:val="24"/>
        </w:rPr>
        <w:t>grupė</w:t>
      </w:r>
      <w:r w:rsidRPr="00FA24CF">
        <w:rPr>
          <w:sz w:val="22"/>
          <w:szCs w:val="24"/>
        </w:rPr>
        <w:t>: ką suaugusiųjų švietėjai gali padaryti ir jau dar</w:t>
      </w:r>
      <w:r w:rsidR="00E314F3">
        <w:rPr>
          <w:sz w:val="22"/>
          <w:szCs w:val="24"/>
        </w:rPr>
        <w:t>o</w:t>
      </w:r>
      <w:r w:rsidRPr="00FA24CF">
        <w:rPr>
          <w:sz w:val="22"/>
          <w:szCs w:val="24"/>
        </w:rPr>
        <w:t>, kad padėtų tėvams</w:t>
      </w:r>
      <w:r w:rsidR="0068170F">
        <w:rPr>
          <w:sz w:val="22"/>
          <w:szCs w:val="24"/>
        </w:rPr>
        <w:t xml:space="preserve"> /</w:t>
      </w:r>
      <w:r w:rsidRPr="00FA24CF">
        <w:rPr>
          <w:sz w:val="22"/>
          <w:szCs w:val="24"/>
        </w:rPr>
        <w:t xml:space="preserve"> seneliams medijų raštingumo srityje?</w:t>
      </w:r>
    </w:p>
    <w:p w14:paraId="09747175" w14:textId="558A1513" w:rsidR="0034481B" w:rsidRPr="00FA24CF" w:rsidRDefault="0034481B" w:rsidP="001E7999">
      <w:pPr>
        <w:pStyle w:val="ListParagraph"/>
        <w:numPr>
          <w:ilvl w:val="0"/>
          <w:numId w:val="24"/>
        </w:numPr>
        <w:jc w:val="both"/>
        <w:rPr>
          <w:sz w:val="22"/>
          <w:szCs w:val="24"/>
        </w:rPr>
      </w:pPr>
      <w:r w:rsidRPr="00FA24CF">
        <w:rPr>
          <w:sz w:val="22"/>
          <w:szCs w:val="24"/>
        </w:rPr>
        <w:t xml:space="preserve">4 </w:t>
      </w:r>
      <w:r w:rsidR="00427894" w:rsidRPr="00FA24CF">
        <w:rPr>
          <w:sz w:val="22"/>
          <w:szCs w:val="24"/>
        </w:rPr>
        <w:t>grupė</w:t>
      </w:r>
      <w:r w:rsidRPr="00FA24CF">
        <w:rPr>
          <w:sz w:val="22"/>
          <w:szCs w:val="24"/>
        </w:rPr>
        <w:t>: ką suaugusiųjų švietėjai gali padaryti, bet šiuo metu nedaro, kad padėtų tėvams</w:t>
      </w:r>
      <w:r w:rsidR="0068170F">
        <w:rPr>
          <w:sz w:val="22"/>
          <w:szCs w:val="24"/>
        </w:rPr>
        <w:t xml:space="preserve"> /</w:t>
      </w:r>
      <w:r w:rsidRPr="00FA24CF">
        <w:rPr>
          <w:sz w:val="22"/>
          <w:szCs w:val="24"/>
        </w:rPr>
        <w:t xml:space="preserve"> seneliams medijų raštingumo srityje?</w:t>
      </w:r>
    </w:p>
    <w:p w14:paraId="53313DF7" w14:textId="77777777" w:rsidR="0034481B" w:rsidRPr="00FA24CF" w:rsidRDefault="0034481B" w:rsidP="0034481B">
      <w:pPr>
        <w:jc w:val="both"/>
        <w:rPr>
          <w:i/>
          <w:sz w:val="22"/>
          <w:szCs w:val="24"/>
        </w:rPr>
      </w:pPr>
      <w:r w:rsidRPr="00FA24CF">
        <w:rPr>
          <w:sz w:val="22"/>
          <w:szCs w:val="24"/>
        </w:rPr>
        <w:t>Mokymų dalyviai dirba internetiniuose kambariuose ir grupėse ieško atsakymų į pateiktus klausimus. Apytikslis grupės darbo laikas – 10-15 minučių (priklausomai nuo grupės dydžio)</w:t>
      </w:r>
      <w:r w:rsidR="00427894" w:rsidRPr="00FA24CF">
        <w:rPr>
          <w:sz w:val="22"/>
          <w:szCs w:val="24"/>
        </w:rPr>
        <w:t>,</w:t>
      </w:r>
      <w:r w:rsidRPr="00FA24CF">
        <w:rPr>
          <w:sz w:val="22"/>
          <w:szCs w:val="24"/>
        </w:rPr>
        <w:t xml:space="preserve"> ir 2-3 minutės kiekvienos grupės pristatymui</w:t>
      </w:r>
      <w:r w:rsidRPr="00FA24CF">
        <w:rPr>
          <w:i/>
          <w:sz w:val="22"/>
          <w:szCs w:val="24"/>
        </w:rPr>
        <w:t>.</w:t>
      </w:r>
    </w:p>
    <w:p w14:paraId="232309DE" w14:textId="77777777" w:rsidR="0034481B" w:rsidRPr="00FA24CF" w:rsidRDefault="0034481B" w:rsidP="00165566">
      <w:pPr>
        <w:pStyle w:val="Heading5"/>
      </w:pPr>
      <w:bookmarkStart w:id="73" w:name="_heading=h.ngzi7bdakvo" w:colFirst="0" w:colLast="0"/>
      <w:bookmarkEnd w:id="73"/>
      <w:r w:rsidRPr="00FA24CF">
        <w:t>Prasmės suvokimo užduotis</w:t>
      </w:r>
    </w:p>
    <w:p w14:paraId="123E5B06" w14:textId="77777777" w:rsidR="0034481B" w:rsidRPr="00FA24CF" w:rsidRDefault="0034481B" w:rsidP="0034481B">
      <w:pPr>
        <w:jc w:val="both"/>
        <w:rPr>
          <w:i/>
          <w:sz w:val="22"/>
          <w:szCs w:val="24"/>
        </w:rPr>
      </w:pPr>
      <w:r w:rsidRPr="00FA24CF">
        <w:rPr>
          <w:sz w:val="22"/>
          <w:szCs w:val="24"/>
        </w:rPr>
        <w:t xml:space="preserve">Darbas grupėse internetiniuose kambariuose: </w:t>
      </w:r>
      <w:r w:rsidRPr="00FA24CF">
        <w:rPr>
          <w:i/>
          <w:sz w:val="22"/>
          <w:szCs w:val="24"/>
        </w:rPr>
        <w:t>Prašome, prisiminkite išpuolį prieš JAV Kapitolijų. Šis įvykis privertė tėvus susimąstyti, kaip kalbėti su vaikais apie tai, kas nutiko. Koks būtų jūsų patarimas?</w:t>
      </w:r>
    </w:p>
    <w:p w14:paraId="7D36B2B1" w14:textId="77777777" w:rsidR="0034481B" w:rsidRPr="00FA24CF" w:rsidRDefault="0034481B" w:rsidP="0034481B">
      <w:pPr>
        <w:jc w:val="both"/>
        <w:rPr>
          <w:sz w:val="22"/>
          <w:szCs w:val="24"/>
        </w:rPr>
      </w:pPr>
      <w:r w:rsidRPr="00FA24CF">
        <w:rPr>
          <w:sz w:val="22"/>
          <w:szCs w:val="24"/>
        </w:rPr>
        <w:t xml:space="preserve">Grupės sugalvoja po 2-3 patarimus tėvams ir kartu juos aptaria. </w:t>
      </w:r>
    </w:p>
    <w:p w14:paraId="36723560" w14:textId="77777777" w:rsidR="0034481B" w:rsidRPr="00FA24CF" w:rsidRDefault="0034481B" w:rsidP="0034481B">
      <w:pPr>
        <w:jc w:val="both"/>
        <w:rPr>
          <w:sz w:val="22"/>
          <w:szCs w:val="24"/>
        </w:rPr>
      </w:pPr>
      <w:r w:rsidRPr="00FA24CF">
        <w:rPr>
          <w:sz w:val="22"/>
          <w:szCs w:val="24"/>
        </w:rPr>
        <w:t xml:space="preserve">Vėliau </w:t>
      </w:r>
      <w:r w:rsidR="00427894" w:rsidRPr="00FA24CF">
        <w:rPr>
          <w:sz w:val="22"/>
          <w:szCs w:val="24"/>
        </w:rPr>
        <w:t xml:space="preserve">dalyviai </w:t>
      </w:r>
      <w:r w:rsidRPr="00FA24CF">
        <w:rPr>
          <w:sz w:val="22"/>
          <w:szCs w:val="24"/>
        </w:rPr>
        <w:t xml:space="preserve">individualiai </w:t>
      </w:r>
      <w:r w:rsidR="00427894" w:rsidRPr="00FA24CF">
        <w:rPr>
          <w:sz w:val="22"/>
          <w:szCs w:val="24"/>
        </w:rPr>
        <w:t xml:space="preserve">perskaito Dr. </w:t>
      </w:r>
      <w:r w:rsidRPr="00FA24CF">
        <w:rPr>
          <w:sz w:val="22"/>
          <w:szCs w:val="24"/>
        </w:rPr>
        <w:t>Neha Chaudhary tekstą „10 patarimų, kaip kalbėti su savo vaikais apie išpuolį prieš JAV Kapitolijų“</w:t>
      </w:r>
      <w:r w:rsidR="00427894" w:rsidRPr="00FA24CF">
        <w:rPr>
          <w:sz w:val="22"/>
          <w:szCs w:val="24"/>
        </w:rPr>
        <w:t xml:space="preserve">: </w:t>
      </w:r>
      <w:hyperlink r:id="rId37" w:history="1">
        <w:r w:rsidRPr="00FA24CF">
          <w:rPr>
            <w:rStyle w:val="Hyperlink"/>
            <w:sz w:val="22"/>
            <w:szCs w:val="24"/>
          </w:rPr>
          <w:t>https://edition.cnn.com/2021/01/08/health/talking-kids-capitol-violence-wellness/index.html</w:t>
        </w:r>
      </w:hyperlink>
      <w:r w:rsidRPr="00FA24CF">
        <w:rPr>
          <w:sz w:val="22"/>
          <w:szCs w:val="24"/>
        </w:rPr>
        <w:t xml:space="preserve"> </w:t>
      </w:r>
    </w:p>
    <w:p w14:paraId="56766E21" w14:textId="77777777" w:rsidR="0034481B" w:rsidRPr="00FA24CF" w:rsidRDefault="0034481B" w:rsidP="0034481B">
      <w:pPr>
        <w:jc w:val="both"/>
        <w:rPr>
          <w:sz w:val="22"/>
          <w:szCs w:val="24"/>
        </w:rPr>
      </w:pPr>
      <w:r w:rsidRPr="00FA24CF">
        <w:rPr>
          <w:sz w:val="22"/>
          <w:szCs w:val="24"/>
        </w:rPr>
        <w:t xml:space="preserve">Ieškoma ir pažymimi panašūs patarimai </w:t>
      </w:r>
      <w:r w:rsidR="00427894" w:rsidRPr="00FA24CF">
        <w:rPr>
          <w:sz w:val="22"/>
          <w:szCs w:val="24"/>
        </w:rPr>
        <w:t xml:space="preserve">(+) </w:t>
      </w:r>
      <w:r w:rsidRPr="00FA24CF">
        <w:rPr>
          <w:sz w:val="22"/>
          <w:szCs w:val="24"/>
        </w:rPr>
        <w:t>ir nauji (!). Tada pasidalinama individualiais atradimais su likusia grupe.</w:t>
      </w:r>
    </w:p>
    <w:p w14:paraId="186BC20E" w14:textId="77777777" w:rsidR="0034481B" w:rsidRPr="00FA24CF" w:rsidRDefault="0034481B" w:rsidP="00165566">
      <w:pPr>
        <w:pStyle w:val="Heading5"/>
      </w:pPr>
      <w:r w:rsidRPr="00FA24CF">
        <w:t>Refleksija. Darbas bendroje grupėje</w:t>
      </w:r>
    </w:p>
    <w:p w14:paraId="7900534C" w14:textId="0DA40A20" w:rsidR="0034481B" w:rsidRPr="00FA24CF" w:rsidRDefault="0034481B" w:rsidP="0034481B">
      <w:pPr>
        <w:jc w:val="both"/>
        <w:rPr>
          <w:i/>
          <w:sz w:val="22"/>
          <w:szCs w:val="24"/>
        </w:rPr>
      </w:pPr>
      <w:r w:rsidRPr="00FA24CF">
        <w:rPr>
          <w:i/>
          <w:sz w:val="22"/>
          <w:szCs w:val="24"/>
        </w:rPr>
        <w:t>Kaip galėtumėte pritaikyti šiuos patarimus kitose situacijose</w:t>
      </w:r>
      <w:r w:rsidR="0068170F">
        <w:rPr>
          <w:i/>
          <w:sz w:val="22"/>
          <w:szCs w:val="24"/>
        </w:rPr>
        <w:t xml:space="preserve"> /</w:t>
      </w:r>
      <w:r w:rsidRPr="00FA24CF">
        <w:rPr>
          <w:i/>
          <w:sz w:val="22"/>
          <w:szCs w:val="24"/>
        </w:rPr>
        <w:t xml:space="preserve"> autentiškame kontekste?</w:t>
      </w:r>
    </w:p>
    <w:p w14:paraId="1C887E00" w14:textId="51202C5B" w:rsidR="0034481B" w:rsidRDefault="0034481B" w:rsidP="0034481B">
      <w:pPr>
        <w:jc w:val="both"/>
        <w:rPr>
          <w:sz w:val="22"/>
          <w:szCs w:val="24"/>
        </w:rPr>
      </w:pPr>
      <w:r w:rsidRPr="00FA24CF">
        <w:rPr>
          <w:sz w:val="22"/>
          <w:szCs w:val="24"/>
        </w:rPr>
        <w:t>Dalyvių gali būti prašoma paruošti</w:t>
      </w:r>
      <w:r w:rsidR="0068170F">
        <w:rPr>
          <w:sz w:val="22"/>
          <w:szCs w:val="24"/>
        </w:rPr>
        <w:t xml:space="preserve"> /</w:t>
      </w:r>
      <w:r w:rsidRPr="00FA24CF">
        <w:rPr>
          <w:sz w:val="22"/>
          <w:szCs w:val="24"/>
        </w:rPr>
        <w:t xml:space="preserve"> pateikti realių šių patarimų taikymo pavyzdžių.</w:t>
      </w:r>
    </w:p>
    <w:p w14:paraId="3CD406B9" w14:textId="77777777" w:rsidR="00F45F70" w:rsidRPr="00F45F70" w:rsidRDefault="00F45F70" w:rsidP="0034481B">
      <w:pPr>
        <w:jc w:val="both"/>
        <w:rPr>
          <w:szCs w:val="24"/>
        </w:rPr>
      </w:pPr>
    </w:p>
    <w:p w14:paraId="3B56955A" w14:textId="77777777" w:rsidR="0034481B" w:rsidRPr="008D1123" w:rsidRDefault="0034481B" w:rsidP="008A5B50">
      <w:pPr>
        <w:pStyle w:val="Heading4"/>
      </w:pPr>
      <w:r w:rsidRPr="00FA24CF">
        <w:rPr>
          <w:i/>
        </w:rPr>
        <w:t xml:space="preserve"> </w:t>
      </w:r>
      <w:bookmarkStart w:id="74" w:name="_heading=h.jsikdu8bljef" w:colFirst="0" w:colLast="0"/>
      <w:bookmarkEnd w:id="74"/>
      <w:r w:rsidRPr="008D1123">
        <w:t>II dalis. Proceso analizė</w:t>
      </w:r>
    </w:p>
    <w:p w14:paraId="03AC5EE3" w14:textId="2C13FD47" w:rsidR="0034481B" w:rsidRPr="008D1123" w:rsidRDefault="0034481B" w:rsidP="001E7999">
      <w:pPr>
        <w:pStyle w:val="ListParagraph"/>
        <w:numPr>
          <w:ilvl w:val="0"/>
          <w:numId w:val="25"/>
        </w:numPr>
        <w:ind w:left="426"/>
        <w:jc w:val="both"/>
        <w:rPr>
          <w:sz w:val="22"/>
          <w:szCs w:val="24"/>
        </w:rPr>
      </w:pPr>
      <w:r w:rsidRPr="008D1123">
        <w:rPr>
          <w:sz w:val="22"/>
          <w:szCs w:val="24"/>
        </w:rPr>
        <w:t>Visų veiklos</w:t>
      </w:r>
      <w:r w:rsidR="0068170F">
        <w:rPr>
          <w:sz w:val="22"/>
          <w:szCs w:val="24"/>
        </w:rPr>
        <w:t xml:space="preserve"> /</w:t>
      </w:r>
      <w:r w:rsidRPr="008D1123">
        <w:rPr>
          <w:sz w:val="22"/>
          <w:szCs w:val="24"/>
        </w:rPr>
        <w:t xml:space="preserve"> užsiėmimo žingsnių atgaminimas.</w:t>
      </w:r>
    </w:p>
    <w:p w14:paraId="06C0DEFE" w14:textId="0AAE6077" w:rsidR="0034481B" w:rsidRPr="008D1123" w:rsidRDefault="00427894" w:rsidP="001E7999">
      <w:pPr>
        <w:pStyle w:val="ListParagraph"/>
        <w:numPr>
          <w:ilvl w:val="0"/>
          <w:numId w:val="25"/>
        </w:numPr>
        <w:ind w:left="426"/>
        <w:jc w:val="both"/>
        <w:rPr>
          <w:sz w:val="22"/>
          <w:szCs w:val="24"/>
        </w:rPr>
      </w:pPr>
      <w:r w:rsidRPr="008D1123">
        <w:rPr>
          <w:sz w:val="22"/>
          <w:szCs w:val="24"/>
        </w:rPr>
        <w:t>V</w:t>
      </w:r>
      <w:r w:rsidR="0034481B" w:rsidRPr="008D1123">
        <w:rPr>
          <w:sz w:val="22"/>
          <w:szCs w:val="24"/>
        </w:rPr>
        <w:t>eiklos</w:t>
      </w:r>
      <w:r w:rsidR="0068170F">
        <w:rPr>
          <w:sz w:val="22"/>
          <w:szCs w:val="24"/>
        </w:rPr>
        <w:t xml:space="preserve"> /</w:t>
      </w:r>
      <w:r w:rsidR="0034481B" w:rsidRPr="008D1123">
        <w:rPr>
          <w:sz w:val="22"/>
          <w:szCs w:val="24"/>
        </w:rPr>
        <w:t xml:space="preserve"> užsiėmimo analizė iš besimokančiųjų perspektyvos.</w:t>
      </w:r>
    </w:p>
    <w:p w14:paraId="3037766A" w14:textId="3DDF71ED" w:rsidR="0034481B" w:rsidRPr="008D1123" w:rsidRDefault="00427894" w:rsidP="001E7999">
      <w:pPr>
        <w:pStyle w:val="ListParagraph"/>
        <w:numPr>
          <w:ilvl w:val="0"/>
          <w:numId w:val="25"/>
        </w:numPr>
        <w:ind w:left="426"/>
        <w:jc w:val="both"/>
        <w:rPr>
          <w:sz w:val="22"/>
          <w:szCs w:val="24"/>
        </w:rPr>
      </w:pPr>
      <w:r w:rsidRPr="008D1123">
        <w:rPr>
          <w:sz w:val="22"/>
          <w:szCs w:val="24"/>
        </w:rPr>
        <w:t>V</w:t>
      </w:r>
      <w:r w:rsidR="0034481B" w:rsidRPr="008D1123">
        <w:rPr>
          <w:sz w:val="22"/>
          <w:szCs w:val="24"/>
        </w:rPr>
        <w:t>eiklos</w:t>
      </w:r>
      <w:r w:rsidR="0068170F">
        <w:rPr>
          <w:sz w:val="22"/>
          <w:szCs w:val="24"/>
        </w:rPr>
        <w:t xml:space="preserve"> /</w:t>
      </w:r>
      <w:r w:rsidR="0034481B" w:rsidRPr="008D1123">
        <w:rPr>
          <w:sz w:val="22"/>
          <w:szCs w:val="24"/>
        </w:rPr>
        <w:t xml:space="preserve"> užsiėmimo analizė iš suaugusiųjų švietėjų perspektyvos.</w:t>
      </w:r>
    </w:p>
    <w:p w14:paraId="5AC68691" w14:textId="77777777" w:rsidR="0034481B" w:rsidRPr="008D1123" w:rsidRDefault="0034481B" w:rsidP="001E7999">
      <w:pPr>
        <w:pStyle w:val="ListParagraph"/>
        <w:numPr>
          <w:ilvl w:val="0"/>
          <w:numId w:val="25"/>
        </w:numPr>
        <w:ind w:left="426"/>
        <w:jc w:val="both"/>
        <w:rPr>
          <w:sz w:val="22"/>
          <w:szCs w:val="24"/>
        </w:rPr>
      </w:pPr>
      <w:r w:rsidRPr="008D1123">
        <w:rPr>
          <w:sz w:val="22"/>
          <w:szCs w:val="24"/>
        </w:rPr>
        <w:t>Diskusijos.</w:t>
      </w:r>
      <w:bookmarkStart w:id="75" w:name="_heading=h.vbsygk6bzzw" w:colFirst="0" w:colLast="0"/>
      <w:bookmarkEnd w:id="75"/>
    </w:p>
    <w:p w14:paraId="0D253C26" w14:textId="77777777" w:rsidR="0034481B" w:rsidRPr="008D1123" w:rsidRDefault="0034481B" w:rsidP="008A5B50">
      <w:pPr>
        <w:pStyle w:val="Heading4"/>
      </w:pPr>
      <w:r w:rsidRPr="008D1123">
        <w:t>III dalis. Įgyvendinimo planavimas</w:t>
      </w:r>
    </w:p>
    <w:p w14:paraId="68813E9E" w14:textId="0208DAE6" w:rsidR="0034481B" w:rsidRPr="00FA24CF" w:rsidRDefault="0034481B" w:rsidP="001E7999">
      <w:pPr>
        <w:pStyle w:val="ListParagraph"/>
        <w:numPr>
          <w:ilvl w:val="0"/>
          <w:numId w:val="26"/>
        </w:numPr>
        <w:ind w:left="426"/>
        <w:jc w:val="both"/>
        <w:rPr>
          <w:sz w:val="22"/>
          <w:szCs w:val="24"/>
        </w:rPr>
      </w:pPr>
      <w:r w:rsidRPr="00FA24CF">
        <w:rPr>
          <w:sz w:val="22"/>
          <w:szCs w:val="24"/>
        </w:rPr>
        <w:t>Diskusija, kaip ir kam šis užsiėmimas</w:t>
      </w:r>
      <w:r w:rsidR="0068170F">
        <w:rPr>
          <w:sz w:val="22"/>
          <w:szCs w:val="24"/>
        </w:rPr>
        <w:t xml:space="preserve"> /</w:t>
      </w:r>
      <w:r w:rsidRPr="00FA24CF">
        <w:rPr>
          <w:sz w:val="22"/>
          <w:szCs w:val="24"/>
        </w:rPr>
        <w:t xml:space="preserve"> veikla gali būti pritaikyta konkrečiame kontekste.</w:t>
      </w:r>
    </w:p>
    <w:p w14:paraId="414C11CF" w14:textId="77777777" w:rsidR="0034481B" w:rsidRPr="00FA24CF" w:rsidRDefault="0034481B" w:rsidP="001E7999">
      <w:pPr>
        <w:pStyle w:val="ListParagraph"/>
        <w:numPr>
          <w:ilvl w:val="0"/>
          <w:numId w:val="26"/>
        </w:numPr>
        <w:ind w:left="426"/>
        <w:jc w:val="both"/>
        <w:rPr>
          <w:sz w:val="22"/>
          <w:szCs w:val="24"/>
        </w:rPr>
      </w:pPr>
      <w:r w:rsidRPr="00FA24CF">
        <w:rPr>
          <w:sz w:val="22"/>
          <w:szCs w:val="24"/>
        </w:rPr>
        <w:t>Įgyvendinimo plano rengimas.</w:t>
      </w:r>
    </w:p>
    <w:p w14:paraId="1E5406F2" w14:textId="77777777" w:rsidR="0034481B" w:rsidRPr="001C0F64" w:rsidRDefault="0034481B" w:rsidP="008A5B50">
      <w:pPr>
        <w:pStyle w:val="Heading4"/>
      </w:pPr>
      <w:bookmarkStart w:id="76" w:name="_heading=h.3oa5ie7vb6gz" w:colFirst="0" w:colLast="0"/>
      <w:bookmarkEnd w:id="76"/>
      <w:r w:rsidRPr="001C0F64">
        <w:t>Galimos adaptacijos</w:t>
      </w:r>
    </w:p>
    <w:p w14:paraId="189B361A" w14:textId="14CB4518" w:rsidR="0034481B" w:rsidRPr="001C0F64" w:rsidRDefault="0034481B" w:rsidP="0034481B">
      <w:pPr>
        <w:jc w:val="both"/>
        <w:rPr>
          <w:sz w:val="22"/>
          <w:szCs w:val="24"/>
        </w:rPr>
      </w:pPr>
      <w:r w:rsidRPr="001C0F64">
        <w:rPr>
          <w:b/>
          <w:color w:val="F79646" w:themeColor="accent6"/>
          <w:sz w:val="22"/>
          <w:szCs w:val="24"/>
        </w:rPr>
        <w:t>Turinys</w:t>
      </w:r>
      <w:r w:rsidRPr="001C0F64">
        <w:rPr>
          <w:b/>
          <w:sz w:val="22"/>
          <w:szCs w:val="24"/>
        </w:rPr>
        <w:t>:</w:t>
      </w:r>
      <w:r w:rsidRPr="001C0F64">
        <w:rPr>
          <w:sz w:val="22"/>
          <w:szCs w:val="24"/>
        </w:rPr>
        <w:t xml:space="preserve"> naudokite grupės profiliui</w:t>
      </w:r>
      <w:r w:rsidR="0068170F">
        <w:rPr>
          <w:sz w:val="22"/>
          <w:szCs w:val="24"/>
        </w:rPr>
        <w:t xml:space="preserve"> /</w:t>
      </w:r>
      <w:r w:rsidRPr="001C0F64">
        <w:rPr>
          <w:sz w:val="22"/>
          <w:szCs w:val="24"/>
        </w:rPr>
        <w:t xml:space="preserve"> patirčiai tinkamą tekstą</w:t>
      </w:r>
      <w:r w:rsidR="0068170F">
        <w:rPr>
          <w:sz w:val="22"/>
          <w:szCs w:val="24"/>
        </w:rPr>
        <w:t xml:space="preserve"> /</w:t>
      </w:r>
      <w:r w:rsidRPr="001C0F64">
        <w:rPr>
          <w:sz w:val="22"/>
          <w:szCs w:val="24"/>
        </w:rPr>
        <w:t xml:space="preserve"> medžiagą;</w:t>
      </w:r>
    </w:p>
    <w:p w14:paraId="1577422A" w14:textId="3CB24EC0" w:rsidR="0034481B" w:rsidRPr="001C0F64" w:rsidRDefault="0034481B" w:rsidP="0034481B">
      <w:pPr>
        <w:jc w:val="both"/>
        <w:rPr>
          <w:sz w:val="22"/>
          <w:szCs w:val="24"/>
        </w:rPr>
      </w:pPr>
      <w:r w:rsidRPr="001C0F64">
        <w:rPr>
          <w:b/>
          <w:color w:val="F79646" w:themeColor="accent6"/>
          <w:sz w:val="22"/>
          <w:szCs w:val="24"/>
        </w:rPr>
        <w:t>Laikas</w:t>
      </w:r>
      <w:r w:rsidRPr="001C0F64">
        <w:rPr>
          <w:b/>
          <w:sz w:val="22"/>
          <w:szCs w:val="24"/>
        </w:rPr>
        <w:t>:</w:t>
      </w:r>
      <w:r w:rsidRPr="001C0F64">
        <w:rPr>
          <w:sz w:val="22"/>
          <w:szCs w:val="24"/>
        </w:rPr>
        <w:t xml:space="preserve"> suplanuokite darbą pagal grupės dydį; jei reikia, darykite pertraukas (rekomenduojama po „žadinimo“ ir</w:t>
      </w:r>
      <w:r w:rsidR="0068170F">
        <w:rPr>
          <w:sz w:val="22"/>
          <w:szCs w:val="24"/>
        </w:rPr>
        <w:t xml:space="preserve"> /</w:t>
      </w:r>
      <w:r w:rsidRPr="001C0F64">
        <w:rPr>
          <w:sz w:val="22"/>
          <w:szCs w:val="24"/>
        </w:rPr>
        <w:t xml:space="preserve"> ar prasmės suvokimo etapo); palikite pakankamai laiko refleksijai, proceso analizei ir įgyvendinimo planavimui.</w:t>
      </w:r>
    </w:p>
    <w:p w14:paraId="1B31FA03" w14:textId="777556FE" w:rsidR="0034481B" w:rsidRPr="001C0F64" w:rsidRDefault="0034481B" w:rsidP="0034481B">
      <w:pPr>
        <w:jc w:val="both"/>
        <w:rPr>
          <w:sz w:val="22"/>
          <w:szCs w:val="24"/>
        </w:rPr>
      </w:pPr>
      <w:r w:rsidRPr="001C0F64">
        <w:rPr>
          <w:b/>
          <w:color w:val="F79646" w:themeColor="accent6"/>
          <w:sz w:val="22"/>
          <w:szCs w:val="24"/>
        </w:rPr>
        <w:t>Darbas bendroje grupėje</w:t>
      </w:r>
      <w:r w:rsidR="0068170F">
        <w:rPr>
          <w:b/>
          <w:color w:val="F79646" w:themeColor="accent6"/>
          <w:sz w:val="22"/>
          <w:szCs w:val="24"/>
        </w:rPr>
        <w:t xml:space="preserve"> /</w:t>
      </w:r>
      <w:r w:rsidRPr="001C0F64">
        <w:rPr>
          <w:b/>
          <w:color w:val="F79646" w:themeColor="accent6"/>
          <w:sz w:val="22"/>
          <w:szCs w:val="24"/>
        </w:rPr>
        <w:t xml:space="preserve"> kambariuose</w:t>
      </w:r>
      <w:r w:rsidRPr="001C0F64">
        <w:rPr>
          <w:sz w:val="22"/>
          <w:szCs w:val="24"/>
        </w:rPr>
        <w:t>: jei besimokančiųjų grupė yra maža, darbas susiskirsčius internetiniuose kambariuose nereikalingas. Jei grupė didelė, lektoriams</w:t>
      </w:r>
      <w:r w:rsidR="0068170F">
        <w:rPr>
          <w:sz w:val="22"/>
          <w:szCs w:val="24"/>
        </w:rPr>
        <w:t xml:space="preserve"> /</w:t>
      </w:r>
      <w:r w:rsidRPr="001C0F64">
        <w:rPr>
          <w:sz w:val="22"/>
          <w:szCs w:val="24"/>
        </w:rPr>
        <w:t xml:space="preserve"> suaugusiųjų švietėjams rekomenduojama dirbti poromis.</w:t>
      </w:r>
    </w:p>
    <w:p w14:paraId="6750F3C5" w14:textId="77777777" w:rsidR="0034481B" w:rsidRPr="001C0F64" w:rsidRDefault="0034481B" w:rsidP="008A5B50">
      <w:pPr>
        <w:pStyle w:val="Heading4"/>
      </w:pPr>
      <w:r w:rsidRPr="001C0F64">
        <w:t>Galimos papildomos veiklos</w:t>
      </w:r>
    </w:p>
    <w:p w14:paraId="27A4ACA0" w14:textId="77777777" w:rsidR="0034481B" w:rsidRPr="001C0F64" w:rsidRDefault="0034481B" w:rsidP="0034481B">
      <w:pPr>
        <w:jc w:val="both"/>
        <w:rPr>
          <w:sz w:val="22"/>
          <w:szCs w:val="24"/>
        </w:rPr>
      </w:pPr>
      <w:r w:rsidRPr="001C0F64">
        <w:rPr>
          <w:b/>
          <w:color w:val="F79646" w:themeColor="accent6"/>
          <w:sz w:val="22"/>
          <w:szCs w:val="24"/>
        </w:rPr>
        <w:t>Istorijų kūrimas:</w:t>
      </w:r>
      <w:r w:rsidRPr="001C0F64">
        <w:rPr>
          <w:color w:val="F79646" w:themeColor="accent6"/>
          <w:sz w:val="22"/>
          <w:szCs w:val="24"/>
        </w:rPr>
        <w:t xml:space="preserve"> </w:t>
      </w:r>
      <w:r w:rsidRPr="001C0F64">
        <w:rPr>
          <w:sz w:val="22"/>
          <w:szCs w:val="24"/>
        </w:rPr>
        <w:t>Galite kurti istorijas apie savo mokymo(si) patirtį.</w:t>
      </w:r>
      <w:r w:rsidR="00427894" w:rsidRPr="001C0F64">
        <w:rPr>
          <w:sz w:val="22"/>
          <w:szCs w:val="24"/>
        </w:rPr>
        <w:t xml:space="preserve"> </w:t>
      </w:r>
      <w:r w:rsidRPr="001C0F64">
        <w:rPr>
          <w:sz w:val="22"/>
          <w:szCs w:val="24"/>
        </w:rPr>
        <w:t xml:space="preserve">Daugiau apie tai – </w:t>
      </w:r>
      <w:r w:rsidRPr="001C0F64">
        <w:rPr>
          <w:color w:val="F79646" w:themeColor="accent6"/>
          <w:sz w:val="22"/>
          <w:szCs w:val="24"/>
        </w:rPr>
        <w:t>7 skyriuje: @</w:t>
      </w:r>
      <w:r w:rsidR="0078110E" w:rsidRPr="001C0F64">
        <w:rPr>
          <w:color w:val="F79646" w:themeColor="accent6"/>
          <w:sz w:val="22"/>
          <w:szCs w:val="24"/>
        </w:rPr>
        <w:t>APRICOT i</w:t>
      </w:r>
      <w:r w:rsidRPr="001C0F64">
        <w:rPr>
          <w:color w:val="F79646" w:themeColor="accent6"/>
          <w:sz w:val="22"/>
          <w:szCs w:val="24"/>
        </w:rPr>
        <w:t>storij</w:t>
      </w:r>
      <w:r w:rsidR="0078110E" w:rsidRPr="001C0F64">
        <w:rPr>
          <w:color w:val="F79646" w:themeColor="accent6"/>
          <w:sz w:val="22"/>
          <w:szCs w:val="24"/>
        </w:rPr>
        <w:t>os</w:t>
      </w:r>
      <w:r w:rsidRPr="001C0F64">
        <w:rPr>
          <w:sz w:val="22"/>
          <w:szCs w:val="24"/>
        </w:rPr>
        <w:t>.</w:t>
      </w:r>
    </w:p>
    <w:p w14:paraId="737F4AB7" w14:textId="77777777" w:rsidR="0034481B" w:rsidRPr="001C0F64" w:rsidRDefault="0034481B" w:rsidP="008A5B50">
      <w:pPr>
        <w:pStyle w:val="Heading4"/>
      </w:pPr>
      <w:bookmarkStart w:id="77" w:name="_heading=h.8gzj05ocsn9l" w:colFirst="0" w:colLast="0"/>
      <w:bookmarkStart w:id="78" w:name="_heading=h.3exqdodqizeh" w:colFirst="0" w:colLast="0"/>
      <w:bookmarkEnd w:id="77"/>
      <w:bookmarkEnd w:id="78"/>
      <w:r w:rsidRPr="001C0F64">
        <w:t>Šaltiniai</w:t>
      </w:r>
    </w:p>
    <w:p w14:paraId="75625174" w14:textId="269EF096" w:rsidR="0034481B" w:rsidRPr="00FA24CF" w:rsidRDefault="0034481B" w:rsidP="00427894">
      <w:pPr>
        <w:rPr>
          <w:sz w:val="22"/>
          <w:szCs w:val="24"/>
        </w:rPr>
      </w:pPr>
      <w:r w:rsidRPr="00FA24CF">
        <w:rPr>
          <w:sz w:val="22"/>
          <w:szCs w:val="24"/>
        </w:rPr>
        <w:t xml:space="preserve">Neha Chaudhary. </w:t>
      </w:r>
      <w:r w:rsidR="00427894" w:rsidRPr="00FA24CF">
        <w:rPr>
          <w:bCs/>
          <w:i/>
          <w:sz w:val="22"/>
          <w:szCs w:val="24"/>
        </w:rPr>
        <w:t>10 tips for talking to your kids about the attack on the US Capitol</w:t>
      </w:r>
      <w:r w:rsidR="0068170F">
        <w:rPr>
          <w:bCs/>
          <w:i/>
          <w:sz w:val="22"/>
          <w:szCs w:val="24"/>
        </w:rPr>
        <w:t xml:space="preserve"> /</w:t>
      </w:r>
      <w:r w:rsidR="00714C01">
        <w:rPr>
          <w:bCs/>
          <w:i/>
          <w:sz w:val="22"/>
          <w:szCs w:val="24"/>
        </w:rPr>
        <w:t xml:space="preserve"> </w:t>
      </w:r>
      <w:r w:rsidRPr="00FA24CF">
        <w:rPr>
          <w:i/>
          <w:sz w:val="22"/>
          <w:szCs w:val="24"/>
        </w:rPr>
        <w:t>10 patarimų, kaip kalbėti su savo vaikais apie išpuolį prieš JAV Kapitolijų</w:t>
      </w:r>
      <w:r w:rsidR="007169F5">
        <w:rPr>
          <w:sz w:val="22"/>
          <w:szCs w:val="24"/>
        </w:rPr>
        <w:t>:</w:t>
      </w:r>
      <w:r w:rsidR="0078110E">
        <w:rPr>
          <w:sz w:val="22"/>
          <w:szCs w:val="24"/>
        </w:rPr>
        <w:t xml:space="preserve"> </w:t>
      </w:r>
      <w:hyperlink r:id="rId38">
        <w:r w:rsidRPr="00FA24CF">
          <w:rPr>
            <w:rStyle w:val="Hyperlink"/>
            <w:sz w:val="22"/>
            <w:szCs w:val="24"/>
          </w:rPr>
          <w:t>https://edition.cnn.com/2021/01/08/health/talking-kids-capitol-vio</w:t>
        </w:r>
      </w:hyperlink>
      <w:hyperlink r:id="rId39">
        <w:r w:rsidRPr="00FA24CF">
          <w:rPr>
            <w:rStyle w:val="Hyperlink"/>
            <w:sz w:val="22"/>
            <w:szCs w:val="24"/>
          </w:rPr>
          <w:t>lence-wellness/index.html</w:t>
        </w:r>
      </w:hyperlink>
      <w:r w:rsidRPr="00FA24CF">
        <w:rPr>
          <w:sz w:val="22"/>
          <w:szCs w:val="24"/>
        </w:rPr>
        <w:t>.</w:t>
      </w:r>
    </w:p>
    <w:p w14:paraId="57DBBC76" w14:textId="77777777" w:rsidR="00B83C5F" w:rsidRPr="00FA24CF" w:rsidRDefault="00B83C5F" w:rsidP="00427894">
      <w:pPr>
        <w:rPr>
          <w:sz w:val="22"/>
          <w:szCs w:val="24"/>
        </w:rPr>
      </w:pPr>
    </w:p>
    <w:p w14:paraId="23D9D54F" w14:textId="77777777" w:rsidR="00BB703F" w:rsidRPr="00FA24CF" w:rsidRDefault="00BB703F" w:rsidP="00B3762F">
      <w:pPr>
        <w:jc w:val="both"/>
        <w:rPr>
          <w:sz w:val="22"/>
          <w:szCs w:val="24"/>
        </w:rPr>
        <w:sectPr w:rsidR="00BB703F" w:rsidRPr="00FA24CF" w:rsidSect="0087130B">
          <w:headerReference w:type="default" r:id="rId40"/>
          <w:pgSz w:w="11909" w:h="16834" w:code="9"/>
          <w:pgMar w:top="1800" w:right="1021" w:bottom="1134" w:left="1418" w:header="454" w:footer="454" w:gutter="0"/>
          <w:cols w:space="720"/>
        </w:sectPr>
      </w:pPr>
    </w:p>
    <w:p w14:paraId="76D8F463" w14:textId="21DE7E9A" w:rsidR="00FF3F7A" w:rsidRDefault="00D31829" w:rsidP="00946895">
      <w:pPr>
        <w:pStyle w:val="Heading1"/>
      </w:pPr>
      <w:bookmarkStart w:id="79" w:name="_heading=h.1v1yuxt" w:colFirst="0" w:colLast="0"/>
      <w:bookmarkStart w:id="80" w:name="_Toc77766615"/>
      <w:bookmarkStart w:id="81" w:name="_Ref79397948"/>
      <w:bookmarkStart w:id="82" w:name="_Toc79744702"/>
      <w:bookmarkStart w:id="83" w:name="_Ref85200529"/>
      <w:bookmarkStart w:id="84" w:name="_Toc95915241"/>
      <w:bookmarkEnd w:id="79"/>
      <w:r>
        <w:t>3 skyrius</w:t>
      </w:r>
      <w:r w:rsidR="00E4220E">
        <w:t>.</w:t>
      </w:r>
      <w:r>
        <w:t xml:space="preserve"> </w:t>
      </w:r>
      <w:r w:rsidR="00FF3F7A" w:rsidRPr="00FA24CF">
        <w:t>2</w:t>
      </w:r>
      <w:r w:rsidR="00A91F4E" w:rsidRPr="00FA24CF">
        <w:t xml:space="preserve"> tema</w:t>
      </w:r>
      <w:r w:rsidR="00FF3F7A" w:rsidRPr="00FA24CF">
        <w:t xml:space="preserve">: </w:t>
      </w:r>
      <w:bookmarkEnd w:id="80"/>
      <w:bookmarkEnd w:id="81"/>
      <w:bookmarkEnd w:id="82"/>
      <w:r w:rsidR="00A91F4E" w:rsidRPr="00FA24CF">
        <w:t>Moralinės dilemos šiuolaikiniame pasaulyje</w:t>
      </w:r>
      <w:bookmarkEnd w:id="83"/>
      <w:bookmarkEnd w:id="84"/>
    </w:p>
    <w:p w14:paraId="41274567" w14:textId="77777777" w:rsidR="00793DB6" w:rsidRPr="00793DB6" w:rsidRDefault="00793DB6" w:rsidP="00793DB6"/>
    <w:p w14:paraId="7C247F1C" w14:textId="20225D49" w:rsidR="00FF3F7A" w:rsidRPr="00FA24CF" w:rsidRDefault="00D31829" w:rsidP="0087130B">
      <w:pPr>
        <w:pStyle w:val="Heading2"/>
      </w:pPr>
      <w:bookmarkStart w:id="85" w:name="_heading=h.b568mdjlpa2w" w:colFirst="0" w:colLast="0"/>
      <w:bookmarkStart w:id="86" w:name="_Toc95915242"/>
      <w:bookmarkEnd w:id="85"/>
      <w:r>
        <w:t xml:space="preserve">3.1 </w:t>
      </w:r>
      <w:r w:rsidR="00483876" w:rsidRPr="00FA24CF">
        <w:t>Įvadas į temą</w:t>
      </w:r>
      <w:bookmarkEnd w:id="86"/>
    </w:p>
    <w:p w14:paraId="1F2D4CD6" w14:textId="77777777" w:rsidR="00483876" w:rsidRPr="00FA24CF" w:rsidRDefault="00483876" w:rsidP="00793DB6">
      <w:pPr>
        <w:jc w:val="both"/>
        <w:rPr>
          <w:sz w:val="22"/>
          <w:lang w:eastAsia="lt-LT"/>
        </w:rPr>
      </w:pPr>
      <w:r w:rsidRPr="00FA24CF">
        <w:rPr>
          <w:b/>
          <w:color w:val="F79646" w:themeColor="accent6"/>
          <w:sz w:val="22"/>
          <w:lang w:eastAsia="lt-LT"/>
        </w:rPr>
        <w:t>Šios temos tikslas</w:t>
      </w:r>
      <w:r w:rsidRPr="00FA24CF">
        <w:rPr>
          <w:color w:val="F79646" w:themeColor="accent6"/>
          <w:sz w:val="22"/>
          <w:lang w:eastAsia="lt-LT"/>
        </w:rPr>
        <w:t xml:space="preserve"> </w:t>
      </w:r>
      <w:r w:rsidRPr="00FA24CF">
        <w:rPr>
          <w:sz w:val="22"/>
          <w:lang w:eastAsia="lt-LT"/>
        </w:rPr>
        <w:t>– aptarti moralines dilemas, su kuriomis šiuolaikiniame pasaulyje susiduria žmonės – jas įvardinti, išanalizuoti ir apmąstyti.</w:t>
      </w:r>
    </w:p>
    <w:p w14:paraId="27E9645E" w14:textId="23291C7B" w:rsidR="00483876" w:rsidRPr="00FA24CF" w:rsidRDefault="00483876" w:rsidP="008A5B50">
      <w:pPr>
        <w:pStyle w:val="Heading3"/>
        <w:rPr>
          <w:lang w:eastAsia="lt-LT"/>
        </w:rPr>
      </w:pPr>
      <w:bookmarkStart w:id="87" w:name="_heading=h.77nzo2nhw250" w:colFirst="0" w:colLast="0"/>
      <w:bookmarkEnd w:id="87"/>
      <w:r w:rsidRPr="00FA24CF">
        <w:rPr>
          <w:lang w:eastAsia="lt-LT"/>
        </w:rPr>
        <w:t>Suaugusiųjų švietėjai:</w:t>
      </w:r>
    </w:p>
    <w:p w14:paraId="3FBC2D96" w14:textId="6A99FBA7" w:rsidR="00483876" w:rsidRPr="00FA24CF" w:rsidRDefault="000302F1" w:rsidP="00793DB6">
      <w:pPr>
        <w:numPr>
          <w:ilvl w:val="0"/>
          <w:numId w:val="27"/>
        </w:numPr>
        <w:contextualSpacing/>
        <w:rPr>
          <w:sz w:val="22"/>
          <w:lang w:eastAsia="lt-LT"/>
        </w:rPr>
      </w:pPr>
      <w:r>
        <w:rPr>
          <w:sz w:val="22"/>
          <w:lang w:eastAsia="lt-LT"/>
        </w:rPr>
        <w:t xml:space="preserve">aptars </w:t>
      </w:r>
      <w:r w:rsidR="00483876" w:rsidRPr="00FA24CF">
        <w:rPr>
          <w:sz w:val="22"/>
          <w:lang w:eastAsia="lt-LT"/>
        </w:rPr>
        <w:t>pagrindines temos sąvokas</w:t>
      </w:r>
      <w:r>
        <w:rPr>
          <w:sz w:val="22"/>
          <w:lang w:eastAsia="lt-LT"/>
        </w:rPr>
        <w:t xml:space="preserve"> ir </w:t>
      </w:r>
      <w:r w:rsidR="00483876" w:rsidRPr="00FA24CF">
        <w:rPr>
          <w:sz w:val="22"/>
          <w:lang w:eastAsia="lt-LT"/>
        </w:rPr>
        <w:t>kaip jas naudoti praktinėse užduotyse;</w:t>
      </w:r>
    </w:p>
    <w:p w14:paraId="312D9940" w14:textId="413176C3" w:rsidR="00483876" w:rsidRPr="00FA24CF" w:rsidRDefault="00483876" w:rsidP="00793DB6">
      <w:pPr>
        <w:numPr>
          <w:ilvl w:val="0"/>
          <w:numId w:val="27"/>
        </w:numPr>
        <w:contextualSpacing/>
        <w:rPr>
          <w:sz w:val="22"/>
          <w:lang w:eastAsia="lt-LT"/>
        </w:rPr>
      </w:pPr>
      <w:r w:rsidRPr="00FA24CF">
        <w:rPr>
          <w:sz w:val="22"/>
          <w:lang w:eastAsia="lt-LT"/>
        </w:rPr>
        <w:t>pristaty</w:t>
      </w:r>
      <w:r w:rsidR="000302F1">
        <w:rPr>
          <w:sz w:val="22"/>
          <w:lang w:eastAsia="lt-LT"/>
        </w:rPr>
        <w:t>s</w:t>
      </w:r>
      <w:r w:rsidRPr="00FA24CF">
        <w:rPr>
          <w:sz w:val="22"/>
          <w:lang w:eastAsia="lt-LT"/>
        </w:rPr>
        <w:t xml:space="preserve"> ir aptar</w:t>
      </w:r>
      <w:r w:rsidR="000302F1">
        <w:rPr>
          <w:sz w:val="22"/>
          <w:lang w:eastAsia="lt-LT"/>
        </w:rPr>
        <w:t>s</w:t>
      </w:r>
      <w:r w:rsidRPr="00FA24CF">
        <w:rPr>
          <w:sz w:val="22"/>
          <w:lang w:eastAsia="lt-LT"/>
        </w:rPr>
        <w:t xml:space="preserve"> moralines dilemas;</w:t>
      </w:r>
    </w:p>
    <w:p w14:paraId="3D5D0A36" w14:textId="77777777" w:rsidR="00483876" w:rsidRPr="00FA24CF" w:rsidRDefault="00483876" w:rsidP="00793DB6">
      <w:pPr>
        <w:numPr>
          <w:ilvl w:val="0"/>
          <w:numId w:val="27"/>
        </w:numPr>
        <w:contextualSpacing/>
        <w:rPr>
          <w:sz w:val="22"/>
          <w:lang w:eastAsia="lt-LT"/>
        </w:rPr>
      </w:pPr>
      <w:r w:rsidRPr="00FA24CF">
        <w:rPr>
          <w:sz w:val="22"/>
          <w:lang w:eastAsia="lt-LT"/>
        </w:rPr>
        <w:t>praktiškai naudoti metodinę sistemą tikslinėms grupėms mokyti;</w:t>
      </w:r>
    </w:p>
    <w:p w14:paraId="355D8AEA" w14:textId="78886B2E" w:rsidR="00483876" w:rsidRPr="00FA24CF" w:rsidRDefault="00483876" w:rsidP="00793DB6">
      <w:pPr>
        <w:numPr>
          <w:ilvl w:val="0"/>
          <w:numId w:val="27"/>
        </w:numPr>
        <w:contextualSpacing/>
        <w:rPr>
          <w:sz w:val="22"/>
          <w:lang w:eastAsia="lt-LT"/>
        </w:rPr>
      </w:pPr>
      <w:r w:rsidRPr="00FA24CF">
        <w:rPr>
          <w:sz w:val="22"/>
          <w:lang w:eastAsia="lt-LT"/>
        </w:rPr>
        <w:t>reflektuo</w:t>
      </w:r>
      <w:r w:rsidR="006A753C">
        <w:rPr>
          <w:sz w:val="22"/>
          <w:lang w:eastAsia="lt-LT"/>
        </w:rPr>
        <w:t>s</w:t>
      </w:r>
      <w:r w:rsidRPr="00FA24CF">
        <w:rPr>
          <w:sz w:val="22"/>
          <w:lang w:eastAsia="lt-LT"/>
        </w:rPr>
        <w:t xml:space="preserve"> turinį ir mokymo(si) procesą;</w:t>
      </w:r>
    </w:p>
    <w:p w14:paraId="60A70FEB" w14:textId="11A4B4BF" w:rsidR="00483876" w:rsidRPr="00FA24CF" w:rsidRDefault="00483876" w:rsidP="00793DB6">
      <w:pPr>
        <w:numPr>
          <w:ilvl w:val="0"/>
          <w:numId w:val="27"/>
        </w:numPr>
        <w:contextualSpacing/>
        <w:rPr>
          <w:sz w:val="22"/>
          <w:lang w:eastAsia="lt-LT"/>
        </w:rPr>
      </w:pPr>
      <w:r w:rsidRPr="00FA24CF">
        <w:rPr>
          <w:sz w:val="22"/>
          <w:lang w:eastAsia="lt-LT"/>
        </w:rPr>
        <w:t>planuo</w:t>
      </w:r>
      <w:r w:rsidR="006A753C">
        <w:rPr>
          <w:sz w:val="22"/>
          <w:lang w:eastAsia="lt-LT"/>
        </w:rPr>
        <w:t>s</w:t>
      </w:r>
      <w:r w:rsidRPr="00FA24CF">
        <w:rPr>
          <w:sz w:val="22"/>
          <w:lang w:eastAsia="lt-LT"/>
        </w:rPr>
        <w:t xml:space="preserve"> savo mokymo(si) procesą, pristatant programą konkrečioms tikslinėms grupėms.</w:t>
      </w:r>
    </w:p>
    <w:p w14:paraId="041A8D35" w14:textId="77777777" w:rsidR="00483876" w:rsidRPr="00FA24CF" w:rsidRDefault="00483876" w:rsidP="008A5B50">
      <w:pPr>
        <w:pStyle w:val="Heading3"/>
        <w:rPr>
          <w:lang w:eastAsia="lt-LT"/>
        </w:rPr>
      </w:pPr>
      <w:r w:rsidRPr="00FA24CF">
        <w:rPr>
          <w:lang w:eastAsia="lt-LT"/>
        </w:rPr>
        <w:t>Kaip tai vyksta:</w:t>
      </w:r>
    </w:p>
    <w:p w14:paraId="09A7CDC6" w14:textId="7ED5AD07" w:rsidR="00483876" w:rsidRPr="00FA24CF" w:rsidRDefault="00483876" w:rsidP="00793DB6">
      <w:pPr>
        <w:numPr>
          <w:ilvl w:val="0"/>
          <w:numId w:val="28"/>
        </w:numPr>
        <w:contextualSpacing/>
        <w:jc w:val="both"/>
        <w:rPr>
          <w:sz w:val="22"/>
          <w:lang w:eastAsia="lt-LT"/>
        </w:rPr>
      </w:pPr>
      <w:bookmarkStart w:id="88" w:name="_Hlk81920195"/>
      <w:r w:rsidRPr="00FA24CF">
        <w:rPr>
          <w:sz w:val="22"/>
          <w:lang w:eastAsia="lt-LT"/>
        </w:rPr>
        <w:t xml:space="preserve">Mokymas(is) remiasi </w:t>
      </w:r>
      <w:r w:rsidRPr="00FA24CF">
        <w:rPr>
          <w:b/>
          <w:sz w:val="22"/>
          <w:lang w:eastAsia="lt-LT"/>
        </w:rPr>
        <w:t>kritiniu tyrinėjimu</w:t>
      </w:r>
      <w:r w:rsidRPr="00FA24CF">
        <w:rPr>
          <w:sz w:val="22"/>
          <w:lang w:eastAsia="lt-LT"/>
        </w:rPr>
        <w:t xml:space="preserve"> ir </w:t>
      </w:r>
      <w:r w:rsidRPr="004E57B4">
        <w:rPr>
          <w:sz w:val="22"/>
          <w:lang w:eastAsia="lt-LT"/>
        </w:rPr>
        <w:t xml:space="preserve">ŽPR </w:t>
      </w:r>
      <w:r w:rsidR="004E57B4" w:rsidRPr="004E57B4">
        <w:rPr>
          <w:sz w:val="22"/>
          <w:lang w:eastAsia="lt-LT"/>
        </w:rPr>
        <w:t>schema</w:t>
      </w:r>
      <w:r w:rsidRPr="00FA24CF">
        <w:rPr>
          <w:sz w:val="22"/>
          <w:lang w:eastAsia="lt-LT"/>
        </w:rPr>
        <w:t xml:space="preserve"> (Žadinimas - Prasmės suvokimas - Refleksija)</w:t>
      </w:r>
      <w:bookmarkEnd w:id="88"/>
      <w:r w:rsidRPr="00FA24CF">
        <w:rPr>
          <w:sz w:val="22"/>
          <w:lang w:eastAsia="lt-LT"/>
        </w:rPr>
        <w:t>.</w:t>
      </w:r>
    </w:p>
    <w:p w14:paraId="058DDC28" w14:textId="52539A4B" w:rsidR="00483876" w:rsidRPr="00FA24CF" w:rsidRDefault="00834F4D" w:rsidP="00793DB6">
      <w:pPr>
        <w:numPr>
          <w:ilvl w:val="0"/>
          <w:numId w:val="28"/>
        </w:numPr>
        <w:contextualSpacing/>
        <w:jc w:val="both"/>
        <w:rPr>
          <w:sz w:val="22"/>
          <w:lang w:eastAsia="lt-LT"/>
        </w:rPr>
      </w:pPr>
      <w:r w:rsidRPr="00FA24CF">
        <w:rPr>
          <w:sz w:val="22"/>
          <w:lang w:eastAsia="lt-LT"/>
        </w:rPr>
        <w:t>Mok</w:t>
      </w:r>
      <w:r>
        <w:rPr>
          <w:sz w:val="22"/>
          <w:lang w:eastAsia="lt-LT"/>
        </w:rPr>
        <w:t>ymo(si) formos, strategijos ir metodai: įtraukianti p</w:t>
      </w:r>
      <w:r w:rsidR="00483876" w:rsidRPr="00FA24CF">
        <w:rPr>
          <w:sz w:val="22"/>
          <w:lang w:eastAsia="lt-LT"/>
        </w:rPr>
        <w:t>askaita, individual</w:t>
      </w:r>
      <w:r>
        <w:rPr>
          <w:sz w:val="22"/>
          <w:lang w:eastAsia="lt-LT"/>
        </w:rPr>
        <w:t>aus ir grupės darbo metodai.</w:t>
      </w:r>
      <w:r w:rsidR="00714C01">
        <w:rPr>
          <w:sz w:val="22"/>
          <w:lang w:eastAsia="lt-LT"/>
        </w:rPr>
        <w:t xml:space="preserve"> </w:t>
      </w:r>
    </w:p>
    <w:p w14:paraId="2E4398FD" w14:textId="77777777" w:rsidR="00483876" w:rsidRPr="00FA24CF" w:rsidRDefault="00483876" w:rsidP="00793DB6">
      <w:pPr>
        <w:numPr>
          <w:ilvl w:val="0"/>
          <w:numId w:val="28"/>
        </w:numPr>
        <w:contextualSpacing/>
        <w:jc w:val="both"/>
        <w:rPr>
          <w:sz w:val="22"/>
          <w:lang w:eastAsia="lt-LT"/>
        </w:rPr>
      </w:pPr>
      <w:r w:rsidRPr="00FA24CF">
        <w:rPr>
          <w:sz w:val="22"/>
          <w:lang w:eastAsia="lt-LT"/>
        </w:rPr>
        <w:t>Šios temos pristatymo trukmė 4 valandos.</w:t>
      </w:r>
    </w:p>
    <w:p w14:paraId="7250ED0F" w14:textId="77777777" w:rsidR="00483876" w:rsidRPr="00FA24CF" w:rsidRDefault="00483876" w:rsidP="008A5B50">
      <w:pPr>
        <w:pStyle w:val="Heading3"/>
        <w:rPr>
          <w:lang w:eastAsia="lt-LT"/>
        </w:rPr>
      </w:pPr>
      <w:bookmarkStart w:id="89" w:name="_heading=h.4f1mdlm" w:colFirst="0" w:colLast="0"/>
      <w:bookmarkEnd w:id="89"/>
      <w:r w:rsidRPr="00FA24CF">
        <w:rPr>
          <w:lang w:eastAsia="lt-LT"/>
        </w:rPr>
        <w:t xml:space="preserve">4 lentelė. Temos apžvalga </w:t>
      </w:r>
    </w:p>
    <w:tbl>
      <w:tblPr>
        <w:tblW w:w="10080" w:type="dxa"/>
        <w:tblInd w:w="-190" w:type="dxa"/>
        <w:tblBorders>
          <w:top w:val="nil"/>
          <w:left w:val="nil"/>
          <w:bottom w:val="nil"/>
          <w:right w:val="nil"/>
          <w:insideH w:val="nil"/>
          <w:insideV w:val="nil"/>
        </w:tblBorders>
        <w:tblLayout w:type="fixed"/>
        <w:tblLook w:val="0600" w:firstRow="0" w:lastRow="0" w:firstColumn="0" w:lastColumn="0" w:noHBand="1" w:noVBand="1"/>
      </w:tblPr>
      <w:tblGrid>
        <w:gridCol w:w="1710"/>
        <w:gridCol w:w="2080"/>
        <w:gridCol w:w="2029"/>
        <w:gridCol w:w="1559"/>
        <w:gridCol w:w="850"/>
        <w:gridCol w:w="1852"/>
      </w:tblGrid>
      <w:tr w:rsidR="00560799" w:rsidRPr="00FA24CF" w14:paraId="7111350A" w14:textId="77777777" w:rsidTr="00793DB6">
        <w:trPr>
          <w:trHeight w:val="770"/>
          <w:tblHeader/>
        </w:trPr>
        <w:tc>
          <w:tcPr>
            <w:tcW w:w="1710"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25A35FC6" w14:textId="77777777" w:rsidR="00483876" w:rsidRPr="00FA24CF" w:rsidRDefault="00483876" w:rsidP="00483876">
            <w:pPr>
              <w:jc w:val="center"/>
              <w:rPr>
                <w:b/>
                <w:sz w:val="22"/>
                <w:lang w:eastAsia="lt-LT"/>
              </w:rPr>
            </w:pPr>
            <w:bookmarkStart w:id="90" w:name="_Hlk81920504"/>
            <w:r w:rsidRPr="00FA24CF">
              <w:rPr>
                <w:b/>
                <w:sz w:val="22"/>
                <w:lang w:eastAsia="lt-LT"/>
              </w:rPr>
              <w:t>Mokymo(si) tikslai</w:t>
            </w:r>
          </w:p>
        </w:tc>
        <w:tc>
          <w:tcPr>
            <w:tcW w:w="2080"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079DE435" w14:textId="77777777" w:rsidR="00483876" w:rsidRPr="00FA24CF" w:rsidRDefault="00483876" w:rsidP="00483876">
            <w:pPr>
              <w:jc w:val="center"/>
              <w:rPr>
                <w:b/>
                <w:sz w:val="22"/>
                <w:lang w:eastAsia="lt-LT"/>
              </w:rPr>
            </w:pPr>
            <w:r w:rsidRPr="00FA24CF">
              <w:rPr>
                <w:b/>
                <w:sz w:val="22"/>
                <w:lang w:eastAsia="lt-LT"/>
              </w:rPr>
              <w:t>Turinys</w:t>
            </w:r>
          </w:p>
        </w:tc>
        <w:tc>
          <w:tcPr>
            <w:tcW w:w="2029"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4F487E59" w14:textId="6D171CEE" w:rsidR="00483876" w:rsidRPr="00FA24CF" w:rsidRDefault="00483876" w:rsidP="00483876">
            <w:pPr>
              <w:jc w:val="center"/>
              <w:rPr>
                <w:b/>
                <w:sz w:val="22"/>
                <w:lang w:eastAsia="lt-LT"/>
              </w:rPr>
            </w:pPr>
            <w:r w:rsidRPr="00FA24CF">
              <w:rPr>
                <w:b/>
                <w:sz w:val="22"/>
                <w:lang w:eastAsia="lt-LT"/>
              </w:rPr>
              <w:t>Veiklos</w:t>
            </w:r>
            <w:r w:rsidR="0068170F">
              <w:rPr>
                <w:b/>
                <w:sz w:val="22"/>
                <w:lang w:eastAsia="lt-LT"/>
              </w:rPr>
              <w:t xml:space="preserve"> /</w:t>
            </w:r>
            <w:r w:rsidRPr="00FA24CF">
              <w:rPr>
                <w:b/>
                <w:sz w:val="22"/>
                <w:lang w:eastAsia="lt-LT"/>
              </w:rPr>
              <w:t xml:space="preserve"> metodai</w:t>
            </w:r>
          </w:p>
        </w:tc>
        <w:tc>
          <w:tcPr>
            <w:tcW w:w="1559"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2B2405E8" w14:textId="77777777" w:rsidR="00483876" w:rsidRPr="00FA24CF" w:rsidRDefault="00483876" w:rsidP="00483876">
            <w:pPr>
              <w:jc w:val="center"/>
              <w:rPr>
                <w:b/>
                <w:sz w:val="22"/>
                <w:lang w:eastAsia="lt-LT"/>
              </w:rPr>
            </w:pPr>
            <w:r w:rsidRPr="00FA24CF">
              <w:rPr>
                <w:b/>
                <w:sz w:val="22"/>
                <w:lang w:eastAsia="lt-LT"/>
              </w:rPr>
              <w:t>Priemonės</w:t>
            </w:r>
          </w:p>
        </w:tc>
        <w:tc>
          <w:tcPr>
            <w:tcW w:w="850"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20036C80" w14:textId="77777777" w:rsidR="00483876" w:rsidRPr="00FA24CF" w:rsidRDefault="00483876" w:rsidP="00483876">
            <w:pPr>
              <w:jc w:val="center"/>
              <w:rPr>
                <w:b/>
                <w:sz w:val="22"/>
                <w:lang w:eastAsia="lt-LT"/>
              </w:rPr>
            </w:pPr>
            <w:r w:rsidRPr="00FA24CF">
              <w:rPr>
                <w:b/>
                <w:sz w:val="22"/>
                <w:lang w:eastAsia="lt-LT"/>
              </w:rPr>
              <w:t>Trukmė</w:t>
            </w:r>
          </w:p>
        </w:tc>
        <w:tc>
          <w:tcPr>
            <w:tcW w:w="1852"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3E662E76" w14:textId="77777777" w:rsidR="00483876" w:rsidRPr="00FA24CF" w:rsidRDefault="00483876" w:rsidP="00483876">
            <w:pPr>
              <w:jc w:val="center"/>
              <w:rPr>
                <w:b/>
                <w:sz w:val="22"/>
                <w:lang w:eastAsia="lt-LT"/>
              </w:rPr>
            </w:pPr>
            <w:r w:rsidRPr="00FA24CF">
              <w:rPr>
                <w:b/>
                <w:sz w:val="22"/>
                <w:lang w:eastAsia="lt-LT"/>
              </w:rPr>
              <w:t>Mokymo(si) rezultatai</w:t>
            </w:r>
          </w:p>
        </w:tc>
      </w:tr>
      <w:bookmarkEnd w:id="90"/>
      <w:tr w:rsidR="00483876" w:rsidRPr="00FA24CF" w14:paraId="3FB44D14" w14:textId="77777777" w:rsidTr="00793DB6">
        <w:trPr>
          <w:trHeight w:val="1785"/>
        </w:trPr>
        <w:tc>
          <w:tcPr>
            <w:tcW w:w="171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C2CA81C" w14:textId="77777777" w:rsidR="00483876" w:rsidRPr="00FA24CF" w:rsidRDefault="00483876" w:rsidP="00483876">
            <w:pPr>
              <w:rPr>
                <w:sz w:val="22"/>
                <w:lang w:eastAsia="lt-LT"/>
              </w:rPr>
            </w:pPr>
            <w:r w:rsidRPr="00FA24CF">
              <w:rPr>
                <w:sz w:val="22"/>
                <w:lang w:eastAsia="lt-LT"/>
              </w:rPr>
              <w:t>Pristatyti ir aptarti pagrindines temos sąvokas</w:t>
            </w:r>
          </w:p>
        </w:tc>
        <w:tc>
          <w:tcPr>
            <w:tcW w:w="2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3A0E2B" w14:textId="77777777" w:rsidR="00483876" w:rsidRPr="00FA24CF" w:rsidRDefault="00483876" w:rsidP="00483876">
            <w:pPr>
              <w:rPr>
                <w:sz w:val="22"/>
                <w:lang w:eastAsia="lt-LT"/>
              </w:rPr>
            </w:pPr>
            <w:r w:rsidRPr="00FA24CF">
              <w:rPr>
                <w:b/>
                <w:sz w:val="22"/>
                <w:lang w:eastAsia="lt-LT"/>
              </w:rPr>
              <w:t xml:space="preserve">Įvadas į temą: </w:t>
            </w:r>
            <w:r w:rsidRPr="00FA24CF">
              <w:rPr>
                <w:sz w:val="22"/>
                <w:lang w:eastAsia="lt-LT"/>
              </w:rPr>
              <w:t>Būti žmogumi prieštaringose, konfliktinėse, kritinėse situacijose</w:t>
            </w:r>
          </w:p>
        </w:tc>
        <w:tc>
          <w:tcPr>
            <w:tcW w:w="20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3E52DA" w14:textId="77777777" w:rsidR="00483876" w:rsidRPr="00FA24CF" w:rsidRDefault="00483876" w:rsidP="00483876">
            <w:pPr>
              <w:rPr>
                <w:sz w:val="22"/>
                <w:lang w:eastAsia="lt-LT"/>
              </w:rPr>
            </w:pPr>
            <w:r w:rsidRPr="00FA24CF">
              <w:rPr>
                <w:sz w:val="22"/>
                <w:lang w:eastAsia="lt-LT"/>
              </w:rPr>
              <w:t xml:space="preserve">Interaktyvi paskaita ir grupės diskusijos </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FD36C3" w14:textId="77777777" w:rsidR="00483876" w:rsidRPr="00FA24CF" w:rsidRDefault="00483876" w:rsidP="00483876">
            <w:pPr>
              <w:rPr>
                <w:sz w:val="22"/>
                <w:lang w:eastAsia="lt-LT"/>
              </w:rPr>
            </w:pPr>
            <w:r w:rsidRPr="00FA24CF">
              <w:rPr>
                <w:sz w:val="22"/>
                <w:lang w:eastAsia="lt-LT"/>
              </w:rPr>
              <w:t>Multimedija projektorius</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2A87D8" w14:textId="77777777" w:rsidR="00483876" w:rsidRPr="00FA24CF" w:rsidRDefault="00483876" w:rsidP="00483876">
            <w:pPr>
              <w:rPr>
                <w:sz w:val="22"/>
                <w:lang w:eastAsia="lt-LT"/>
              </w:rPr>
            </w:pPr>
            <w:r w:rsidRPr="00FA24CF">
              <w:rPr>
                <w:sz w:val="22"/>
                <w:lang w:eastAsia="lt-LT"/>
              </w:rPr>
              <w:t>1,5 val.</w:t>
            </w:r>
          </w:p>
        </w:tc>
        <w:tc>
          <w:tcPr>
            <w:tcW w:w="185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AAA3B5E" w14:textId="77777777" w:rsidR="00483876" w:rsidRPr="00FA24CF" w:rsidRDefault="00483876" w:rsidP="00483876">
            <w:pPr>
              <w:ind w:right="576"/>
              <w:rPr>
                <w:sz w:val="22"/>
                <w:lang w:eastAsia="lt-LT"/>
              </w:rPr>
            </w:pPr>
            <w:r w:rsidRPr="00FA24CF">
              <w:rPr>
                <w:sz w:val="22"/>
                <w:lang w:eastAsia="lt-LT"/>
              </w:rPr>
              <w:t>Susipažinimas su pagrindinėmis sąvokomis</w:t>
            </w:r>
          </w:p>
        </w:tc>
      </w:tr>
      <w:tr w:rsidR="00483876" w:rsidRPr="00FA24CF" w14:paraId="61A444DD" w14:textId="77777777" w:rsidTr="00793DB6">
        <w:trPr>
          <w:trHeight w:val="294"/>
        </w:trPr>
        <w:tc>
          <w:tcPr>
            <w:tcW w:w="171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2FDE07F" w14:textId="77777777" w:rsidR="00483876" w:rsidRPr="00FA24CF" w:rsidRDefault="00483876" w:rsidP="00483876">
            <w:pPr>
              <w:widowControl w:val="0"/>
              <w:pBdr>
                <w:top w:val="nil"/>
                <w:left w:val="nil"/>
                <w:bottom w:val="nil"/>
                <w:right w:val="nil"/>
                <w:between w:val="nil"/>
              </w:pBdr>
              <w:rPr>
                <w:sz w:val="22"/>
                <w:lang w:eastAsia="lt-LT"/>
              </w:rPr>
            </w:pPr>
          </w:p>
        </w:tc>
        <w:tc>
          <w:tcPr>
            <w:tcW w:w="2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9A0EA6" w14:textId="3102623D" w:rsidR="00483876" w:rsidRPr="00FA24CF" w:rsidRDefault="00483876" w:rsidP="00483876">
            <w:pPr>
              <w:rPr>
                <w:sz w:val="22"/>
                <w:lang w:eastAsia="lt-LT"/>
              </w:rPr>
            </w:pPr>
            <w:r w:rsidRPr="00FA24CF">
              <w:rPr>
                <w:b/>
                <w:sz w:val="22"/>
                <w:lang w:eastAsia="lt-LT"/>
              </w:rPr>
              <w:t xml:space="preserve">1 potemė </w:t>
            </w:r>
            <w:r w:rsidRPr="00FA24CF">
              <w:rPr>
                <w:sz w:val="22"/>
                <w:lang w:eastAsia="lt-LT"/>
              </w:rPr>
              <w:t>Sąžiningi asmeniniai sprendimai: savimonė</w:t>
            </w:r>
            <w:r w:rsidR="004931BB">
              <w:rPr>
                <w:sz w:val="22"/>
                <w:lang w:eastAsia="lt-LT"/>
              </w:rPr>
              <w:t>,</w:t>
            </w:r>
            <w:r w:rsidRPr="00FA24CF">
              <w:rPr>
                <w:sz w:val="22"/>
                <w:lang w:eastAsia="lt-LT"/>
              </w:rPr>
              <w:t xml:space="preserve"> saviveiksmingu</w:t>
            </w:r>
            <w:r w:rsidR="004931BB">
              <w:rPr>
                <w:sz w:val="22"/>
                <w:lang w:eastAsia="lt-LT"/>
              </w:rPr>
              <w:t>-</w:t>
            </w:r>
            <w:r w:rsidRPr="00FA24CF">
              <w:rPr>
                <w:sz w:val="22"/>
                <w:lang w:eastAsia="lt-LT"/>
              </w:rPr>
              <w:t>mas;</w:t>
            </w:r>
            <w:r w:rsidR="004931BB">
              <w:rPr>
                <w:sz w:val="22"/>
                <w:lang w:eastAsia="lt-LT"/>
              </w:rPr>
              <w:t xml:space="preserve"> </w:t>
            </w:r>
            <w:r w:rsidRPr="00FA24CF">
              <w:rPr>
                <w:sz w:val="22"/>
                <w:lang w:eastAsia="lt-LT"/>
              </w:rPr>
              <w:t>savireguliacija.</w:t>
            </w:r>
          </w:p>
        </w:tc>
        <w:tc>
          <w:tcPr>
            <w:tcW w:w="20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30DE16" w14:textId="77777777" w:rsidR="00483876" w:rsidRPr="00FA24CF" w:rsidRDefault="00483876" w:rsidP="00483876">
            <w:pPr>
              <w:rPr>
                <w:sz w:val="22"/>
                <w:lang w:eastAsia="lt-LT"/>
              </w:rPr>
            </w:pPr>
            <w:r w:rsidRPr="00FA24CF">
              <w:rPr>
                <w:sz w:val="22"/>
                <w:lang w:eastAsia="lt-LT"/>
              </w:rPr>
              <w:t>Skaitymas ir rašymas, filmo žiūrėjimas ir aptarimas.</w:t>
            </w:r>
          </w:p>
          <w:p w14:paraId="1AC4AC10" w14:textId="77777777" w:rsidR="00483876" w:rsidRPr="00FA24CF" w:rsidRDefault="00483876" w:rsidP="00483876">
            <w:pPr>
              <w:rPr>
                <w:sz w:val="22"/>
                <w:lang w:eastAsia="lt-LT"/>
              </w:rPr>
            </w:pPr>
            <w:r w:rsidRPr="00FA24CF">
              <w:rPr>
                <w:sz w:val="22"/>
                <w:lang w:eastAsia="lt-LT"/>
              </w:rPr>
              <w:t>Minčių lietus, Dviejų dalių dienoraštis</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09B2E4" w14:textId="6D92B877" w:rsidR="00483876" w:rsidRPr="00FA24CF" w:rsidRDefault="004931BB" w:rsidP="00483876">
            <w:pPr>
              <w:rPr>
                <w:sz w:val="22"/>
                <w:lang w:eastAsia="lt-LT"/>
              </w:rPr>
            </w:pPr>
            <w:r>
              <w:rPr>
                <w:sz w:val="22"/>
                <w:lang w:eastAsia="lt-LT"/>
              </w:rPr>
              <w:t>Pad</w:t>
            </w:r>
            <w:r w:rsidR="00483876" w:rsidRPr="00FA24CF">
              <w:rPr>
                <w:sz w:val="22"/>
                <w:lang w:eastAsia="lt-LT"/>
              </w:rPr>
              <w:t>alomoji medžiaga, multimedija projektorius, konferencinis bloknotas, rašikliai</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207679" w14:textId="77777777" w:rsidR="00483876" w:rsidRPr="00FA24CF" w:rsidRDefault="00483876" w:rsidP="00483876">
            <w:pPr>
              <w:rPr>
                <w:sz w:val="22"/>
                <w:lang w:eastAsia="lt-LT"/>
              </w:rPr>
            </w:pPr>
            <w:r w:rsidRPr="00FA24CF">
              <w:rPr>
                <w:sz w:val="22"/>
                <w:lang w:eastAsia="lt-LT"/>
              </w:rPr>
              <w:t>1,5 val.</w:t>
            </w:r>
          </w:p>
          <w:p w14:paraId="216DC8CA" w14:textId="77777777" w:rsidR="00483876" w:rsidRPr="00FA24CF" w:rsidRDefault="00483876" w:rsidP="00483876">
            <w:pPr>
              <w:rPr>
                <w:sz w:val="22"/>
                <w:lang w:eastAsia="lt-LT"/>
              </w:rPr>
            </w:pPr>
            <w:r w:rsidRPr="00FA24CF">
              <w:rPr>
                <w:sz w:val="22"/>
                <w:lang w:eastAsia="lt-LT"/>
              </w:rPr>
              <w:t xml:space="preserve"> </w:t>
            </w:r>
          </w:p>
        </w:tc>
        <w:tc>
          <w:tcPr>
            <w:tcW w:w="185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BCB624" w14:textId="77777777" w:rsidR="00483876" w:rsidRPr="00FA24CF" w:rsidRDefault="00483876" w:rsidP="00483876">
            <w:pPr>
              <w:rPr>
                <w:sz w:val="22"/>
                <w:lang w:eastAsia="lt-LT"/>
              </w:rPr>
            </w:pPr>
            <w:r w:rsidRPr="00FA24CF">
              <w:rPr>
                <w:sz w:val="22"/>
                <w:lang w:eastAsia="lt-LT"/>
              </w:rPr>
              <w:t>Sąžiningų asmeninių sprendimų svarbos suvokimas; gebėjimas juos apmąstyti</w:t>
            </w:r>
          </w:p>
        </w:tc>
      </w:tr>
      <w:tr w:rsidR="00483876" w:rsidRPr="00FA24CF" w14:paraId="41A739F3" w14:textId="77777777" w:rsidTr="00793DB6">
        <w:trPr>
          <w:trHeight w:val="3951"/>
        </w:trPr>
        <w:tc>
          <w:tcPr>
            <w:tcW w:w="171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F2BE8E" w14:textId="77777777" w:rsidR="00483876" w:rsidRPr="00FA24CF" w:rsidRDefault="00483876" w:rsidP="00483876">
            <w:pPr>
              <w:widowControl w:val="0"/>
              <w:pBdr>
                <w:top w:val="nil"/>
                <w:left w:val="nil"/>
                <w:bottom w:val="nil"/>
                <w:right w:val="nil"/>
                <w:between w:val="nil"/>
              </w:pBdr>
              <w:rPr>
                <w:sz w:val="22"/>
                <w:lang w:eastAsia="lt-LT"/>
              </w:rPr>
            </w:pPr>
          </w:p>
        </w:tc>
        <w:tc>
          <w:tcPr>
            <w:tcW w:w="2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85397B" w14:textId="77777777" w:rsidR="00483876" w:rsidRPr="00FA24CF" w:rsidRDefault="00483876" w:rsidP="00483876">
            <w:pPr>
              <w:rPr>
                <w:b/>
                <w:sz w:val="22"/>
                <w:lang w:eastAsia="lt-LT"/>
              </w:rPr>
            </w:pPr>
            <w:r w:rsidRPr="00FA24CF">
              <w:rPr>
                <w:b/>
                <w:sz w:val="22"/>
                <w:lang w:eastAsia="lt-LT"/>
              </w:rPr>
              <w:t>2 potemė</w:t>
            </w:r>
          </w:p>
          <w:p w14:paraId="1DFB131B" w14:textId="77777777" w:rsidR="00483876" w:rsidRPr="00FA24CF" w:rsidRDefault="00483876" w:rsidP="00483876">
            <w:pPr>
              <w:rPr>
                <w:sz w:val="22"/>
                <w:lang w:eastAsia="lt-LT"/>
              </w:rPr>
            </w:pPr>
            <w:r w:rsidRPr="00FA24CF">
              <w:rPr>
                <w:sz w:val="22"/>
                <w:lang w:eastAsia="lt-LT"/>
              </w:rPr>
              <w:t>Sąžiningi tarpasmeniniai sprendimai: gebėjimas išklausyti ir išgirsti; noras ir pasirengimas padėti, rūpintis kitais asmeninėje ir profesinėje aplinkoje</w:t>
            </w:r>
          </w:p>
        </w:tc>
        <w:tc>
          <w:tcPr>
            <w:tcW w:w="20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18AA2E" w14:textId="77777777" w:rsidR="00483876" w:rsidRPr="00FA24CF" w:rsidRDefault="00483876" w:rsidP="00483876">
            <w:pPr>
              <w:rPr>
                <w:sz w:val="22"/>
                <w:lang w:eastAsia="lt-LT"/>
              </w:rPr>
            </w:pPr>
            <w:r w:rsidRPr="00FA24CF">
              <w:rPr>
                <w:sz w:val="22"/>
                <w:lang w:eastAsia="lt-LT"/>
              </w:rPr>
              <w:t>Filmo scenarijaus kūrimas</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458978" w14:textId="77777777" w:rsidR="00483876" w:rsidRPr="00FA24CF" w:rsidRDefault="00483876" w:rsidP="00483876">
            <w:pPr>
              <w:rPr>
                <w:sz w:val="22"/>
                <w:lang w:eastAsia="lt-LT"/>
              </w:rPr>
            </w:pPr>
            <w:r w:rsidRPr="00FA24CF">
              <w:rPr>
                <w:sz w:val="22"/>
                <w:lang w:eastAsia="lt-LT"/>
              </w:rPr>
              <w:t>Multimedija projektorius, konferencinis bloknotas, rašikliai</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B78381" w14:textId="77777777" w:rsidR="00483876" w:rsidRPr="00FA24CF" w:rsidRDefault="00483876" w:rsidP="00483876">
            <w:pPr>
              <w:rPr>
                <w:sz w:val="22"/>
                <w:lang w:eastAsia="lt-LT"/>
              </w:rPr>
            </w:pPr>
            <w:r w:rsidRPr="00FA24CF">
              <w:rPr>
                <w:sz w:val="22"/>
                <w:lang w:eastAsia="lt-LT"/>
              </w:rPr>
              <w:t xml:space="preserve">1,5 val. </w:t>
            </w:r>
          </w:p>
        </w:tc>
        <w:tc>
          <w:tcPr>
            <w:tcW w:w="185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3CCD93" w14:textId="77777777" w:rsidR="00483876" w:rsidRPr="00FA24CF" w:rsidRDefault="00483876" w:rsidP="00483876">
            <w:pPr>
              <w:rPr>
                <w:sz w:val="22"/>
                <w:lang w:eastAsia="lt-LT"/>
              </w:rPr>
            </w:pPr>
            <w:r w:rsidRPr="00FA24CF">
              <w:rPr>
                <w:sz w:val="22"/>
                <w:lang w:eastAsia="lt-LT"/>
              </w:rPr>
              <w:t>Sąžiningų tarpasmeninių sprendimų svarbos suvokimas; gebėjimas juos apmąstyti</w:t>
            </w:r>
          </w:p>
        </w:tc>
      </w:tr>
      <w:tr w:rsidR="00483876" w:rsidRPr="00FA24CF" w14:paraId="5392DD77" w14:textId="77777777" w:rsidTr="00793DB6">
        <w:trPr>
          <w:trHeight w:val="2415"/>
        </w:trPr>
        <w:tc>
          <w:tcPr>
            <w:tcW w:w="171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66E5EF" w14:textId="77777777" w:rsidR="00483876" w:rsidRPr="00FA24CF" w:rsidRDefault="00483876" w:rsidP="00483876">
            <w:pPr>
              <w:widowControl w:val="0"/>
              <w:pBdr>
                <w:top w:val="nil"/>
                <w:left w:val="nil"/>
                <w:bottom w:val="nil"/>
                <w:right w:val="nil"/>
                <w:between w:val="nil"/>
              </w:pBdr>
              <w:rPr>
                <w:sz w:val="22"/>
                <w:lang w:eastAsia="lt-LT"/>
              </w:rPr>
            </w:pPr>
          </w:p>
        </w:tc>
        <w:tc>
          <w:tcPr>
            <w:tcW w:w="2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8FE6AD" w14:textId="77777777" w:rsidR="00483876" w:rsidRPr="00FA24CF" w:rsidRDefault="00483876" w:rsidP="00483876">
            <w:pPr>
              <w:rPr>
                <w:sz w:val="22"/>
                <w:lang w:eastAsia="lt-LT"/>
              </w:rPr>
            </w:pPr>
            <w:r w:rsidRPr="00FA24CF">
              <w:rPr>
                <w:b/>
                <w:sz w:val="22"/>
                <w:lang w:eastAsia="lt-LT"/>
              </w:rPr>
              <w:t>3 potemė</w:t>
            </w:r>
            <w:r w:rsidRPr="00FA24CF">
              <w:rPr>
                <w:sz w:val="22"/>
                <w:lang w:eastAsia="lt-LT"/>
              </w:rPr>
              <w:t xml:space="preserve"> Sąžiningi socialiniai sprendimai: atsakingi ir kritiški sprendimai; individualumas ir socialumas; asmeninė laisvė ir socialinė atsakomybė</w:t>
            </w:r>
          </w:p>
        </w:tc>
        <w:tc>
          <w:tcPr>
            <w:tcW w:w="20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91676C" w14:textId="77777777" w:rsidR="00483876" w:rsidRPr="00FA24CF" w:rsidRDefault="00483876" w:rsidP="00483876">
            <w:pPr>
              <w:rPr>
                <w:sz w:val="22"/>
                <w:lang w:eastAsia="lt-LT"/>
              </w:rPr>
            </w:pPr>
            <w:r w:rsidRPr="00FA24CF">
              <w:rPr>
                <w:sz w:val="22"/>
                <w:lang w:eastAsia="lt-LT"/>
              </w:rPr>
              <w:t>Skaitymas, kalbėjimas ir rašymas</w:t>
            </w:r>
          </w:p>
          <w:p w14:paraId="1D395548" w14:textId="77777777" w:rsidR="00483876" w:rsidRPr="00FA24CF" w:rsidRDefault="00483876" w:rsidP="00483876">
            <w:pPr>
              <w:rPr>
                <w:i/>
                <w:sz w:val="22"/>
                <w:lang w:eastAsia="lt-LT"/>
              </w:rPr>
            </w:pPr>
            <w:r w:rsidRPr="00FA24CF">
              <w:rPr>
                <w:i/>
                <w:sz w:val="22"/>
                <w:lang w:eastAsia="lt-LT"/>
              </w:rPr>
              <w:t xml:space="preserve">I.N.S.E.R.T </w:t>
            </w:r>
            <w:r w:rsidRPr="00FA24CF">
              <w:rPr>
                <w:i/>
                <w:sz w:val="22"/>
                <w:vertAlign w:val="superscript"/>
                <w:lang w:eastAsia="lt-LT"/>
              </w:rPr>
              <w:footnoteReference w:id="4"/>
            </w:r>
          </w:p>
          <w:p w14:paraId="3B8963BA" w14:textId="77777777" w:rsidR="00483876" w:rsidRPr="00FA24CF" w:rsidRDefault="00483876" w:rsidP="00483876">
            <w:pPr>
              <w:rPr>
                <w:sz w:val="22"/>
                <w:lang w:eastAsia="lt-LT"/>
              </w:rPr>
            </w:pPr>
            <w:r w:rsidRPr="00FA24CF">
              <w:rPr>
                <w:sz w:val="22"/>
                <w:lang w:eastAsia="lt-LT"/>
              </w:rPr>
              <w:t>Nebaigti sakiniai</w:t>
            </w:r>
          </w:p>
          <w:p w14:paraId="20C3B5BB" w14:textId="77777777" w:rsidR="00483876" w:rsidRPr="00FA24CF" w:rsidRDefault="00483876" w:rsidP="00483876">
            <w:pPr>
              <w:rPr>
                <w:sz w:val="22"/>
                <w:lang w:eastAsia="lt-LT"/>
              </w:rPr>
            </w:pPr>
            <w:r w:rsidRPr="00FA24CF">
              <w:rPr>
                <w:sz w:val="22"/>
                <w:lang w:eastAsia="lt-LT"/>
              </w:rPr>
              <w:t>Esė</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1F94A3" w14:textId="3B0E4574" w:rsidR="00483876" w:rsidRPr="00FA24CF" w:rsidRDefault="004931BB" w:rsidP="00483876">
            <w:pPr>
              <w:rPr>
                <w:sz w:val="22"/>
                <w:lang w:eastAsia="lt-LT"/>
              </w:rPr>
            </w:pPr>
            <w:r>
              <w:rPr>
                <w:sz w:val="22"/>
                <w:lang w:eastAsia="lt-LT"/>
              </w:rPr>
              <w:t>Pad</w:t>
            </w:r>
            <w:r w:rsidR="00483876" w:rsidRPr="00FA24CF">
              <w:rPr>
                <w:sz w:val="22"/>
                <w:lang w:eastAsia="lt-LT"/>
              </w:rPr>
              <w:t>alomoji medžiaga, multimedija projektorius, konferencinis bloknotas, rašikliai</w:t>
            </w:r>
          </w:p>
          <w:p w14:paraId="4995F28D" w14:textId="77777777" w:rsidR="00483876" w:rsidRPr="00FA24CF" w:rsidRDefault="00483876" w:rsidP="00483876">
            <w:pPr>
              <w:rPr>
                <w:sz w:val="22"/>
                <w:lang w:eastAsia="lt-LT"/>
              </w:rPr>
            </w:pPr>
            <w:r w:rsidRPr="00FA24CF">
              <w:rPr>
                <w:sz w:val="22"/>
                <w:lang w:eastAsia="lt-LT"/>
              </w:rPr>
              <w:t xml:space="preserve"> </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86F40D" w14:textId="77777777" w:rsidR="00483876" w:rsidRPr="00FA24CF" w:rsidRDefault="00483876" w:rsidP="00483876">
            <w:pPr>
              <w:rPr>
                <w:sz w:val="22"/>
                <w:lang w:eastAsia="lt-LT"/>
              </w:rPr>
            </w:pPr>
            <w:r w:rsidRPr="00FA24CF">
              <w:rPr>
                <w:sz w:val="22"/>
                <w:lang w:eastAsia="lt-LT"/>
              </w:rPr>
              <w:t>1,5 val.</w:t>
            </w:r>
          </w:p>
          <w:p w14:paraId="0C4D4E9F" w14:textId="77777777" w:rsidR="00483876" w:rsidRPr="00FA24CF" w:rsidRDefault="00483876" w:rsidP="00483876">
            <w:pPr>
              <w:rPr>
                <w:sz w:val="22"/>
                <w:lang w:eastAsia="lt-LT"/>
              </w:rPr>
            </w:pPr>
            <w:r w:rsidRPr="00FA24CF">
              <w:rPr>
                <w:sz w:val="22"/>
                <w:lang w:eastAsia="lt-LT"/>
              </w:rPr>
              <w:t xml:space="preserve"> </w:t>
            </w:r>
          </w:p>
        </w:tc>
        <w:tc>
          <w:tcPr>
            <w:tcW w:w="185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CDF093" w14:textId="77777777" w:rsidR="00483876" w:rsidRPr="00FA24CF" w:rsidRDefault="00483876" w:rsidP="00483876">
            <w:pPr>
              <w:rPr>
                <w:sz w:val="22"/>
                <w:lang w:eastAsia="lt-LT"/>
              </w:rPr>
            </w:pPr>
            <w:r w:rsidRPr="00FA24CF">
              <w:rPr>
                <w:sz w:val="22"/>
                <w:lang w:eastAsia="lt-LT"/>
              </w:rPr>
              <w:t>Teisingų socialinių sprendimų svarbos suvokimas; gebėjimas juos apmąstyti</w:t>
            </w:r>
          </w:p>
        </w:tc>
      </w:tr>
    </w:tbl>
    <w:p w14:paraId="4447028F" w14:textId="77777777" w:rsidR="00483876" w:rsidRPr="00FA24CF" w:rsidRDefault="00483876" w:rsidP="00483876">
      <w:pPr>
        <w:jc w:val="both"/>
        <w:rPr>
          <w:sz w:val="22"/>
          <w:lang w:eastAsia="lt-LT"/>
        </w:rPr>
      </w:pPr>
      <w:r w:rsidRPr="00FA24CF">
        <w:rPr>
          <w:sz w:val="22"/>
          <w:lang w:eastAsia="lt-LT"/>
        </w:rPr>
        <w:t xml:space="preserve"> </w:t>
      </w:r>
    </w:p>
    <w:p w14:paraId="733A0A1A" w14:textId="77777777" w:rsidR="00483876" w:rsidRPr="00FA24CF" w:rsidRDefault="00483876" w:rsidP="00560799">
      <w:pPr>
        <w:keepNext/>
        <w:keepLines/>
        <w:shd w:val="clear" w:color="auto" w:fill="FFFFFF"/>
        <w:jc w:val="center"/>
        <w:outlineLvl w:val="2"/>
        <w:rPr>
          <w:b/>
          <w:color w:val="F79646" w:themeColor="accent6"/>
          <w:sz w:val="22"/>
          <w:lang w:eastAsia="lt-LT"/>
        </w:rPr>
      </w:pPr>
      <w:r w:rsidRPr="00FA24CF">
        <w:rPr>
          <w:b/>
          <w:color w:val="F79646" w:themeColor="accent6"/>
          <w:sz w:val="22"/>
          <w:lang w:eastAsia="lt-LT"/>
        </w:rPr>
        <w:t>Būti žmogumi prieštaringose, konfliktinėse, kritinėse situacijose</w:t>
      </w:r>
    </w:p>
    <w:p w14:paraId="14A285B4" w14:textId="475CE781" w:rsidR="00483876" w:rsidRPr="00FA24CF" w:rsidRDefault="00483876" w:rsidP="00483876">
      <w:pPr>
        <w:jc w:val="both"/>
        <w:rPr>
          <w:sz w:val="22"/>
          <w:lang w:eastAsia="lt-LT"/>
        </w:rPr>
      </w:pPr>
      <w:r w:rsidRPr="00FA24CF">
        <w:rPr>
          <w:sz w:val="22"/>
          <w:lang w:eastAsia="lt-LT"/>
        </w:rPr>
        <w:t xml:space="preserve">Pasaulis kupinas situacijų, kuriose gali būti sudėtinga ir sunku susiorientuoti – situacija gali būti itin </w:t>
      </w:r>
      <w:r w:rsidR="004931BB">
        <w:rPr>
          <w:sz w:val="22"/>
          <w:lang w:eastAsia="lt-LT"/>
        </w:rPr>
        <w:t xml:space="preserve">komplikuota, </w:t>
      </w:r>
      <w:r w:rsidRPr="00FA24CF">
        <w:rPr>
          <w:sz w:val="22"/>
          <w:lang w:eastAsia="lt-LT"/>
        </w:rPr>
        <w:t>arba itin prieštaringa ir konfliktiška. Gali būti sunku interpretuoti</w:t>
      </w:r>
      <w:r w:rsidR="00714C01">
        <w:rPr>
          <w:sz w:val="22"/>
          <w:lang w:eastAsia="lt-LT"/>
        </w:rPr>
        <w:t xml:space="preserve"> </w:t>
      </w:r>
      <w:r w:rsidRPr="00FA24CF">
        <w:rPr>
          <w:sz w:val="22"/>
          <w:lang w:eastAsia="lt-LT"/>
        </w:rPr>
        <w:t>– suprasti kitų elgesį ir ketinimus, taip pat mūsų pačių vaidmenį. Susidūrę su tokiomis neaiškiomis situacijomis, žmonės turi turėti įgūdžių, žinių ir praktinės patirties, kad galėtų priimti pagrįstus asmeninius sprendimus.</w:t>
      </w:r>
    </w:p>
    <w:p w14:paraId="39F0006A" w14:textId="2B13FCAD" w:rsidR="00483876" w:rsidRPr="00FA24CF" w:rsidRDefault="00483876" w:rsidP="00793DB6">
      <w:pPr>
        <w:shd w:val="clear" w:color="auto" w:fill="EDEDED"/>
        <w:jc w:val="both"/>
        <w:rPr>
          <w:sz w:val="22"/>
          <w:lang w:eastAsia="lt-LT"/>
        </w:rPr>
      </w:pPr>
      <w:r w:rsidRPr="00FA24CF">
        <w:rPr>
          <w:b/>
          <w:color w:val="F79646" w:themeColor="accent6"/>
          <w:sz w:val="22"/>
          <w:lang w:eastAsia="lt-LT"/>
        </w:rPr>
        <w:t>Prieštaringa situacija</w:t>
      </w:r>
      <w:r w:rsidRPr="00FA24CF">
        <w:rPr>
          <w:color w:val="F79646" w:themeColor="accent6"/>
          <w:sz w:val="22"/>
          <w:lang w:eastAsia="lt-LT"/>
        </w:rPr>
        <w:t xml:space="preserve"> </w:t>
      </w:r>
      <w:r w:rsidR="007F480E" w:rsidRPr="007F480E">
        <w:rPr>
          <w:i/>
          <w:color w:val="000000" w:themeColor="text1"/>
          <w:sz w:val="22"/>
          <w:lang w:eastAsia="lt-LT"/>
        </w:rPr>
        <w:t>(</w:t>
      </w:r>
      <w:r w:rsidR="007F480E" w:rsidRPr="007F480E">
        <w:rPr>
          <w:i/>
          <w:color w:val="000000" w:themeColor="text1"/>
          <w:sz w:val="22"/>
        </w:rPr>
        <w:t>Controversial situation</w:t>
      </w:r>
      <w:r w:rsidR="007F480E">
        <w:rPr>
          <w:sz w:val="22"/>
          <w:lang w:eastAsia="lt-LT"/>
        </w:rPr>
        <w:t xml:space="preserve">) </w:t>
      </w:r>
      <w:r w:rsidRPr="00FA24CF">
        <w:rPr>
          <w:sz w:val="22"/>
          <w:lang w:eastAsia="lt-LT"/>
        </w:rPr>
        <w:t>– tai situacija, kuri neturi vieno sutarto sprendimo. Šis terminas turi sinonimines reikšmes – neaiški</w:t>
      </w:r>
      <w:r w:rsidR="0068170F">
        <w:rPr>
          <w:sz w:val="22"/>
          <w:lang w:eastAsia="lt-LT"/>
        </w:rPr>
        <w:t xml:space="preserve"> /</w:t>
      </w:r>
      <w:r w:rsidRPr="00FA24CF">
        <w:rPr>
          <w:sz w:val="22"/>
          <w:lang w:eastAsia="lt-LT"/>
        </w:rPr>
        <w:t xml:space="preserve"> ginčytina</w:t>
      </w:r>
      <w:r w:rsidR="0068170F">
        <w:rPr>
          <w:sz w:val="22"/>
          <w:lang w:eastAsia="lt-LT"/>
        </w:rPr>
        <w:t xml:space="preserve"> /</w:t>
      </w:r>
      <w:r w:rsidRPr="00FA24CF">
        <w:rPr>
          <w:sz w:val="22"/>
          <w:lang w:eastAsia="lt-LT"/>
        </w:rPr>
        <w:t xml:space="preserve"> diskutuotina situacija.</w:t>
      </w:r>
    </w:p>
    <w:p w14:paraId="474CBAEC" w14:textId="1105BD73" w:rsidR="00483876" w:rsidRPr="00FA24CF" w:rsidRDefault="00483876" w:rsidP="00793DB6">
      <w:pPr>
        <w:shd w:val="clear" w:color="auto" w:fill="EDEDED"/>
        <w:jc w:val="both"/>
        <w:rPr>
          <w:sz w:val="22"/>
          <w:lang w:eastAsia="lt-LT"/>
        </w:rPr>
      </w:pPr>
      <w:r w:rsidRPr="00FA24CF">
        <w:rPr>
          <w:b/>
          <w:color w:val="F79646" w:themeColor="accent6"/>
          <w:sz w:val="22"/>
          <w:lang w:eastAsia="lt-LT"/>
        </w:rPr>
        <w:t>Prieštaring</w:t>
      </w:r>
      <w:r w:rsidR="00B35C61">
        <w:rPr>
          <w:b/>
          <w:color w:val="F79646" w:themeColor="accent6"/>
          <w:sz w:val="22"/>
          <w:lang w:eastAsia="lt-LT"/>
        </w:rPr>
        <w:t>os problemos</w:t>
      </w:r>
      <w:r w:rsidRPr="00FA24CF">
        <w:rPr>
          <w:color w:val="F79646" w:themeColor="accent6"/>
          <w:sz w:val="22"/>
          <w:lang w:eastAsia="lt-LT"/>
        </w:rPr>
        <w:t xml:space="preserve"> </w:t>
      </w:r>
      <w:r w:rsidR="00AD1979" w:rsidRPr="00AD1979">
        <w:rPr>
          <w:i/>
          <w:color w:val="000000" w:themeColor="text1"/>
          <w:sz w:val="22"/>
          <w:lang w:eastAsia="lt-LT"/>
        </w:rPr>
        <w:t>(</w:t>
      </w:r>
      <w:r w:rsidR="00AD1979" w:rsidRPr="00AD1979">
        <w:rPr>
          <w:i/>
          <w:color w:val="000000" w:themeColor="text1"/>
          <w:sz w:val="22"/>
        </w:rPr>
        <w:t>Controversial issues</w:t>
      </w:r>
      <w:r w:rsidR="00AD1979" w:rsidRPr="00AD1979">
        <w:rPr>
          <w:sz w:val="22"/>
        </w:rPr>
        <w:t>)</w:t>
      </w:r>
      <w:r w:rsidR="00AD1979" w:rsidRPr="00FA24CF">
        <w:rPr>
          <w:sz w:val="22"/>
          <w:lang w:eastAsia="lt-LT"/>
        </w:rPr>
        <w:t xml:space="preserve"> </w:t>
      </w:r>
      <w:r w:rsidRPr="00FA24CF">
        <w:rPr>
          <w:sz w:val="22"/>
          <w:lang w:eastAsia="lt-LT"/>
        </w:rPr>
        <w:t xml:space="preserve">– tai </w:t>
      </w:r>
      <w:r w:rsidR="00B35C61">
        <w:rPr>
          <w:sz w:val="22"/>
          <w:lang w:eastAsia="lt-LT"/>
        </w:rPr>
        <w:t>problemos</w:t>
      </w:r>
      <w:r w:rsidRPr="00FA24CF">
        <w:rPr>
          <w:sz w:val="22"/>
          <w:lang w:eastAsia="lt-LT"/>
        </w:rPr>
        <w:t>, kuri</w:t>
      </w:r>
      <w:r w:rsidR="00B35C61">
        <w:rPr>
          <w:sz w:val="22"/>
          <w:lang w:eastAsia="lt-LT"/>
        </w:rPr>
        <w:t>os</w:t>
      </w:r>
      <w:r w:rsidRPr="00FA24CF">
        <w:rPr>
          <w:sz w:val="22"/>
          <w:lang w:eastAsia="lt-LT"/>
        </w:rPr>
        <w:t xml:space="preserve"> sukelia stiprias emocijas, jausmus ir skaldo bendruomen</w:t>
      </w:r>
      <w:r w:rsidR="00F11802">
        <w:rPr>
          <w:sz w:val="22"/>
          <w:lang w:eastAsia="lt-LT"/>
        </w:rPr>
        <w:t>es</w:t>
      </w:r>
      <w:r w:rsidRPr="00FA24CF">
        <w:rPr>
          <w:sz w:val="22"/>
          <w:lang w:eastAsia="lt-LT"/>
        </w:rPr>
        <w:t>.</w:t>
      </w:r>
    </w:p>
    <w:p w14:paraId="65ABD676" w14:textId="339F7BFD" w:rsidR="00483876" w:rsidRPr="00FA24CF" w:rsidRDefault="00483876" w:rsidP="00793DB6">
      <w:pPr>
        <w:shd w:val="clear" w:color="auto" w:fill="EDEDED"/>
        <w:jc w:val="both"/>
        <w:rPr>
          <w:sz w:val="22"/>
          <w:lang w:eastAsia="lt-LT"/>
        </w:rPr>
      </w:pPr>
      <w:r w:rsidRPr="00FA24CF">
        <w:rPr>
          <w:b/>
          <w:color w:val="F79646" w:themeColor="accent6"/>
          <w:sz w:val="22"/>
          <w:lang w:eastAsia="lt-LT"/>
        </w:rPr>
        <w:t>Kon</w:t>
      </w:r>
      <w:r w:rsidR="00B35C61">
        <w:rPr>
          <w:b/>
          <w:color w:val="F79646" w:themeColor="accent6"/>
          <w:sz w:val="22"/>
          <w:lang w:eastAsia="lt-LT"/>
        </w:rPr>
        <w:t xml:space="preserve">fliktinė </w:t>
      </w:r>
      <w:r w:rsidRPr="00FA24CF">
        <w:rPr>
          <w:b/>
          <w:color w:val="F79646" w:themeColor="accent6"/>
          <w:sz w:val="22"/>
          <w:lang w:eastAsia="lt-LT"/>
        </w:rPr>
        <w:t>situacija</w:t>
      </w:r>
      <w:r w:rsidRPr="00FA24CF">
        <w:rPr>
          <w:color w:val="F79646" w:themeColor="accent6"/>
          <w:sz w:val="22"/>
          <w:lang w:eastAsia="lt-LT"/>
        </w:rPr>
        <w:t xml:space="preserve"> </w:t>
      </w:r>
      <w:r w:rsidR="00AD1979" w:rsidRPr="00AD1979">
        <w:rPr>
          <w:i/>
          <w:color w:val="000000" w:themeColor="text1"/>
          <w:sz w:val="22"/>
          <w:lang w:eastAsia="lt-LT"/>
        </w:rPr>
        <w:t>(</w:t>
      </w:r>
      <w:r w:rsidR="00AD1979" w:rsidRPr="00AD1979">
        <w:rPr>
          <w:i/>
          <w:color w:val="000000" w:themeColor="text1"/>
        </w:rPr>
        <w:t>Conflicting situation)</w:t>
      </w:r>
      <w:r w:rsidR="00AD1979" w:rsidRPr="00FA24CF">
        <w:rPr>
          <w:sz w:val="22"/>
          <w:lang w:eastAsia="lt-LT"/>
        </w:rPr>
        <w:t xml:space="preserve"> </w:t>
      </w:r>
      <w:r w:rsidRPr="00FA24CF">
        <w:rPr>
          <w:sz w:val="22"/>
          <w:lang w:eastAsia="lt-LT"/>
        </w:rPr>
        <w:t xml:space="preserve">reiškia tam tikrą prieštaravimą, </w:t>
      </w:r>
      <w:r w:rsidR="00F11802">
        <w:rPr>
          <w:sz w:val="22"/>
          <w:lang w:eastAsia="lt-LT"/>
        </w:rPr>
        <w:t xml:space="preserve">neatitikimą, </w:t>
      </w:r>
      <w:r w:rsidRPr="00FA24CF">
        <w:rPr>
          <w:sz w:val="22"/>
          <w:lang w:eastAsia="lt-LT"/>
        </w:rPr>
        <w:t xml:space="preserve">kurį reikia </w:t>
      </w:r>
      <w:r w:rsidR="00F11802">
        <w:rPr>
          <w:sz w:val="22"/>
          <w:lang w:eastAsia="lt-LT"/>
        </w:rPr>
        <w:t xml:space="preserve">įveikti. </w:t>
      </w:r>
      <w:r w:rsidRPr="00FA24CF">
        <w:rPr>
          <w:sz w:val="22"/>
          <w:lang w:eastAsia="lt-LT"/>
        </w:rPr>
        <w:t>Šis terminas turi sinonimines reikšmes – nuomonių susidūrim</w:t>
      </w:r>
      <w:r w:rsidR="00F11802">
        <w:rPr>
          <w:sz w:val="22"/>
          <w:lang w:eastAsia="lt-LT"/>
        </w:rPr>
        <w:t>as</w:t>
      </w:r>
      <w:r w:rsidR="0068170F">
        <w:rPr>
          <w:sz w:val="22"/>
          <w:lang w:eastAsia="lt-LT"/>
        </w:rPr>
        <w:t xml:space="preserve"> /</w:t>
      </w:r>
      <w:r w:rsidRPr="00FA24CF">
        <w:rPr>
          <w:sz w:val="22"/>
          <w:lang w:eastAsia="lt-LT"/>
        </w:rPr>
        <w:t xml:space="preserve"> prieštaringa</w:t>
      </w:r>
      <w:r w:rsidR="0068170F">
        <w:rPr>
          <w:sz w:val="22"/>
          <w:lang w:eastAsia="lt-LT"/>
        </w:rPr>
        <w:t xml:space="preserve"> /</w:t>
      </w:r>
      <w:r w:rsidRPr="00FA24CF">
        <w:rPr>
          <w:sz w:val="22"/>
          <w:lang w:eastAsia="lt-LT"/>
        </w:rPr>
        <w:t xml:space="preserve"> paradoksali</w:t>
      </w:r>
      <w:r w:rsidR="0068170F">
        <w:rPr>
          <w:sz w:val="22"/>
          <w:lang w:eastAsia="lt-LT"/>
        </w:rPr>
        <w:t xml:space="preserve"> /</w:t>
      </w:r>
      <w:r w:rsidRPr="00FA24CF">
        <w:rPr>
          <w:sz w:val="22"/>
          <w:lang w:eastAsia="lt-LT"/>
        </w:rPr>
        <w:t xml:space="preserve"> nenuosekli</w:t>
      </w:r>
      <w:r w:rsidR="0068170F">
        <w:rPr>
          <w:sz w:val="22"/>
          <w:lang w:eastAsia="lt-LT"/>
        </w:rPr>
        <w:t xml:space="preserve"> /</w:t>
      </w:r>
      <w:r w:rsidRPr="00FA24CF">
        <w:rPr>
          <w:sz w:val="22"/>
          <w:lang w:eastAsia="lt-LT"/>
        </w:rPr>
        <w:t xml:space="preserve"> nesuderinama situacija.</w:t>
      </w:r>
    </w:p>
    <w:p w14:paraId="0C4F47D5" w14:textId="586D02B8" w:rsidR="00483876" w:rsidRDefault="00483876" w:rsidP="00793DB6">
      <w:pPr>
        <w:shd w:val="clear" w:color="auto" w:fill="EDEDED"/>
        <w:jc w:val="both"/>
        <w:rPr>
          <w:sz w:val="22"/>
          <w:lang w:eastAsia="lt-LT"/>
        </w:rPr>
      </w:pPr>
      <w:r w:rsidRPr="00FA24CF">
        <w:rPr>
          <w:b/>
          <w:color w:val="F79646" w:themeColor="accent6"/>
          <w:sz w:val="22"/>
          <w:lang w:eastAsia="lt-LT"/>
        </w:rPr>
        <w:t>Kritinė situacija</w:t>
      </w:r>
      <w:r w:rsidRPr="00FA24CF">
        <w:rPr>
          <w:color w:val="F79646" w:themeColor="accent6"/>
          <w:sz w:val="22"/>
          <w:lang w:eastAsia="lt-LT"/>
        </w:rPr>
        <w:t xml:space="preserve"> </w:t>
      </w:r>
      <w:r w:rsidR="00AD1979" w:rsidRPr="00AD1979">
        <w:rPr>
          <w:i/>
          <w:color w:val="000000" w:themeColor="text1"/>
          <w:sz w:val="22"/>
          <w:lang w:eastAsia="lt-LT"/>
        </w:rPr>
        <w:t>(</w:t>
      </w:r>
      <w:r w:rsidR="00AD1979" w:rsidRPr="00AD1979">
        <w:rPr>
          <w:i/>
          <w:color w:val="000000" w:themeColor="text1"/>
          <w:sz w:val="22"/>
          <w:lang w:val="lt" w:eastAsia="lt-LT"/>
        </w:rPr>
        <w:t>Critical situation)</w:t>
      </w:r>
      <w:r w:rsidR="00AD1979" w:rsidRPr="00AD1979">
        <w:rPr>
          <w:b/>
          <w:color w:val="000000" w:themeColor="text1"/>
          <w:sz w:val="22"/>
          <w:lang w:val="lt" w:eastAsia="lt-LT"/>
        </w:rPr>
        <w:t xml:space="preserve"> </w:t>
      </w:r>
      <w:r w:rsidRPr="00FA24CF">
        <w:rPr>
          <w:sz w:val="22"/>
          <w:lang w:eastAsia="lt-LT"/>
        </w:rPr>
        <w:t>– tai pavojinga situacija, kai reikia greitai ir tinkamai priimti sprendimus. Šis terminas turi sinonimines reikšmes – lemiama</w:t>
      </w:r>
      <w:r w:rsidR="0068170F">
        <w:rPr>
          <w:sz w:val="22"/>
          <w:lang w:eastAsia="lt-LT"/>
        </w:rPr>
        <w:t xml:space="preserve"> /</w:t>
      </w:r>
      <w:r w:rsidRPr="00FA24CF">
        <w:rPr>
          <w:sz w:val="22"/>
          <w:lang w:eastAsia="lt-LT"/>
        </w:rPr>
        <w:t xml:space="preserve"> neatidėliotina</w:t>
      </w:r>
      <w:r w:rsidR="0068170F">
        <w:rPr>
          <w:sz w:val="22"/>
          <w:lang w:eastAsia="lt-LT"/>
        </w:rPr>
        <w:t xml:space="preserve"> /</w:t>
      </w:r>
      <w:r w:rsidRPr="00FA24CF">
        <w:rPr>
          <w:sz w:val="22"/>
          <w:lang w:eastAsia="lt-LT"/>
        </w:rPr>
        <w:t xml:space="preserve"> kritiškai svarbi</w:t>
      </w:r>
      <w:r w:rsidR="0068170F">
        <w:rPr>
          <w:sz w:val="22"/>
          <w:lang w:eastAsia="lt-LT"/>
        </w:rPr>
        <w:t xml:space="preserve"> /</w:t>
      </w:r>
      <w:r w:rsidRPr="00FA24CF">
        <w:rPr>
          <w:sz w:val="22"/>
          <w:lang w:eastAsia="lt-LT"/>
        </w:rPr>
        <w:t xml:space="preserve"> gyvybiškai svarbi, pvz.: </w:t>
      </w:r>
      <w:r w:rsidR="00AB32A4" w:rsidRPr="00FA24CF">
        <w:rPr>
          <w:i/>
          <w:sz w:val="22"/>
          <w:lang w:eastAsia="lt-LT"/>
        </w:rPr>
        <w:t>e</w:t>
      </w:r>
      <w:r w:rsidRPr="00FA24CF">
        <w:rPr>
          <w:i/>
          <w:sz w:val="22"/>
          <w:lang w:eastAsia="lt-LT"/>
        </w:rPr>
        <w:t>pideminė situacija mūsų šalyje yra kritiška; nepriimdami kritiškai svarbių sprendimų, prarasime konkurencinį pranašumą</w:t>
      </w:r>
      <w:r w:rsidRPr="00FA24CF">
        <w:rPr>
          <w:sz w:val="22"/>
          <w:lang w:eastAsia="lt-LT"/>
        </w:rPr>
        <w:t>.</w:t>
      </w:r>
    </w:p>
    <w:p w14:paraId="6239384A" w14:textId="25F9304B" w:rsidR="00793DB6" w:rsidRDefault="00793DB6" w:rsidP="00793DB6">
      <w:pPr>
        <w:shd w:val="clear" w:color="auto" w:fill="EDEDED"/>
        <w:jc w:val="both"/>
        <w:rPr>
          <w:sz w:val="22"/>
          <w:lang w:eastAsia="lt-LT"/>
        </w:rPr>
      </w:pPr>
      <w:r w:rsidRPr="00FA24CF">
        <w:rPr>
          <w:color w:val="000000" w:themeColor="text1"/>
          <w:sz w:val="22"/>
          <w:lang w:eastAsia="lt-LT"/>
        </w:rPr>
        <w:t>Tokios situacijos reikalauja, kad priimtume teisingą ir tinkam</w:t>
      </w:r>
      <w:r>
        <w:rPr>
          <w:color w:val="000000" w:themeColor="text1"/>
          <w:sz w:val="22"/>
          <w:lang w:eastAsia="lt-LT"/>
        </w:rPr>
        <w:t xml:space="preserve">iausią </w:t>
      </w:r>
      <w:r w:rsidRPr="00FA24CF">
        <w:rPr>
          <w:color w:val="000000" w:themeColor="text1"/>
          <w:sz w:val="22"/>
          <w:lang w:eastAsia="lt-LT"/>
        </w:rPr>
        <w:t xml:space="preserve">sprendimą </w:t>
      </w:r>
      <w:r>
        <w:rPr>
          <w:color w:val="000000" w:themeColor="text1"/>
          <w:sz w:val="22"/>
          <w:lang w:eastAsia="lt-LT"/>
        </w:rPr>
        <w:t xml:space="preserve">konkrečiu atveju. Tačiau galime </w:t>
      </w:r>
      <w:r w:rsidRPr="00FA24CF">
        <w:rPr>
          <w:color w:val="000000" w:themeColor="text1"/>
          <w:sz w:val="22"/>
          <w:lang w:eastAsia="lt-LT"/>
        </w:rPr>
        <w:t>susidurti su moraline dilema,</w:t>
      </w:r>
      <w:r>
        <w:rPr>
          <w:color w:val="000000" w:themeColor="text1"/>
          <w:sz w:val="22"/>
          <w:lang w:eastAsia="lt-LT"/>
        </w:rPr>
        <w:t xml:space="preserve"> kaip pasielgti. </w:t>
      </w:r>
      <w:r w:rsidRPr="00FA24CF">
        <w:rPr>
          <w:color w:val="000000" w:themeColor="text1"/>
          <w:sz w:val="22"/>
          <w:lang w:eastAsia="lt-LT"/>
        </w:rPr>
        <w:t>Pavyzdžiui</w:t>
      </w:r>
      <w:r>
        <w:rPr>
          <w:color w:val="000000" w:themeColor="text1"/>
          <w:sz w:val="22"/>
          <w:lang w:eastAsia="lt-LT"/>
        </w:rPr>
        <w:t xml:space="preserve">, yra </w:t>
      </w:r>
      <w:r w:rsidRPr="00FA24CF">
        <w:rPr>
          <w:color w:val="000000" w:themeColor="text1"/>
          <w:sz w:val="22"/>
          <w:lang w:eastAsia="lt-LT"/>
        </w:rPr>
        <w:t>laisva darbo vieta, į kurią norime pretenduoti, tačiau žinome, kad kolega nori padaryti tą patį ir geriau tinka šiai pozicijai</w:t>
      </w:r>
      <w:r>
        <w:rPr>
          <w:color w:val="000000" w:themeColor="text1"/>
          <w:sz w:val="22"/>
          <w:lang w:eastAsia="lt-LT"/>
        </w:rPr>
        <w:t xml:space="preserve"> – </w:t>
      </w:r>
      <w:r w:rsidRPr="00FA24CF">
        <w:rPr>
          <w:color w:val="000000" w:themeColor="text1"/>
          <w:sz w:val="22"/>
          <w:lang w:eastAsia="lt-LT"/>
        </w:rPr>
        <w:t>ar turime pasitraukti?</w:t>
      </w:r>
      <w:r>
        <w:rPr>
          <w:color w:val="000000" w:themeColor="text1"/>
          <w:sz w:val="22"/>
          <w:lang w:eastAsia="lt-LT"/>
        </w:rPr>
        <w:t xml:space="preserve"> K</w:t>
      </w:r>
      <w:r w:rsidRPr="00FA24CF">
        <w:rPr>
          <w:color w:val="000000" w:themeColor="text1"/>
          <w:sz w:val="22"/>
          <w:lang w:eastAsia="lt-LT"/>
        </w:rPr>
        <w:t>aimynas, kurį pamatome vagiantį maistą, bet žinome, kad jis neseniai neteko darbo</w:t>
      </w:r>
      <w:r>
        <w:rPr>
          <w:color w:val="000000" w:themeColor="text1"/>
          <w:sz w:val="22"/>
          <w:lang w:eastAsia="lt-LT"/>
        </w:rPr>
        <w:t xml:space="preserve"> –</w:t>
      </w:r>
      <w:r w:rsidRPr="00FA24CF">
        <w:rPr>
          <w:color w:val="000000" w:themeColor="text1"/>
          <w:sz w:val="22"/>
          <w:lang w:eastAsia="lt-LT"/>
        </w:rPr>
        <w:t xml:space="preserve"> ar turėtume apie tai pranešti</w:t>
      </w:r>
      <w:r>
        <w:rPr>
          <w:color w:val="000000" w:themeColor="text1"/>
          <w:sz w:val="22"/>
          <w:lang w:eastAsia="lt-LT"/>
        </w:rPr>
        <w:t>?</w:t>
      </w:r>
    </w:p>
    <w:p w14:paraId="6D6902DA" w14:textId="5DD525EB" w:rsidR="00793DB6" w:rsidRPr="00FA24CF" w:rsidRDefault="00793DB6" w:rsidP="00793DB6">
      <w:pPr>
        <w:shd w:val="clear" w:color="auto" w:fill="EDEDED"/>
        <w:jc w:val="both"/>
        <w:rPr>
          <w:i/>
          <w:sz w:val="22"/>
          <w:lang w:eastAsia="lt-LT"/>
        </w:rPr>
      </w:pPr>
      <w:r w:rsidRPr="00FA24CF">
        <w:rPr>
          <w:color w:val="000000" w:themeColor="text1"/>
          <w:sz w:val="22"/>
          <w:lang w:eastAsia="lt-LT"/>
        </w:rPr>
        <w:t xml:space="preserve">Tokiose sudėtingose situacijose niekada nėra tik vieno galimo sprendimo, ir dėl jų turime diskutuoti </w:t>
      </w:r>
      <w:r>
        <w:rPr>
          <w:color w:val="000000" w:themeColor="text1"/>
          <w:sz w:val="22"/>
          <w:lang w:eastAsia="lt-LT"/>
        </w:rPr>
        <w:t xml:space="preserve">kaip </w:t>
      </w:r>
      <w:r w:rsidRPr="00FA24CF">
        <w:rPr>
          <w:color w:val="000000" w:themeColor="text1"/>
          <w:sz w:val="22"/>
          <w:lang w:eastAsia="lt-LT"/>
        </w:rPr>
        <w:t xml:space="preserve">apie būtinybę ugdyti </w:t>
      </w:r>
      <w:r>
        <w:rPr>
          <w:color w:val="000000" w:themeColor="text1"/>
          <w:sz w:val="22"/>
          <w:lang w:eastAsia="lt-LT"/>
        </w:rPr>
        <w:t>teisingą</w:t>
      </w:r>
      <w:r w:rsidR="0068170F">
        <w:rPr>
          <w:color w:val="000000" w:themeColor="text1"/>
          <w:sz w:val="22"/>
          <w:lang w:eastAsia="lt-LT"/>
        </w:rPr>
        <w:t xml:space="preserve"> /</w:t>
      </w:r>
      <w:r>
        <w:rPr>
          <w:color w:val="000000" w:themeColor="text1"/>
          <w:sz w:val="22"/>
          <w:lang w:eastAsia="lt-LT"/>
        </w:rPr>
        <w:t xml:space="preserve"> </w:t>
      </w:r>
      <w:r w:rsidRPr="00FA24CF">
        <w:rPr>
          <w:color w:val="000000" w:themeColor="text1"/>
          <w:sz w:val="22"/>
          <w:lang w:eastAsia="lt-LT"/>
        </w:rPr>
        <w:t>sąžiningą mąstymą</w:t>
      </w:r>
      <w:r>
        <w:rPr>
          <w:color w:val="000000" w:themeColor="text1"/>
          <w:sz w:val="22"/>
          <w:lang w:eastAsia="lt-LT"/>
        </w:rPr>
        <w:t>.</w:t>
      </w:r>
    </w:p>
    <w:p w14:paraId="779EB82C" w14:textId="44B30126" w:rsidR="00483876" w:rsidRDefault="00B35C61" w:rsidP="00793DB6">
      <w:pPr>
        <w:shd w:val="clear" w:color="auto" w:fill="EDEDED"/>
        <w:jc w:val="both"/>
        <w:rPr>
          <w:sz w:val="22"/>
          <w:lang w:eastAsia="lt-LT"/>
        </w:rPr>
      </w:pPr>
      <w:r w:rsidRPr="00B35C61">
        <w:rPr>
          <w:b/>
          <w:color w:val="F79646" w:themeColor="accent6"/>
          <w:sz w:val="22"/>
          <w:lang w:eastAsia="lt-LT"/>
        </w:rPr>
        <w:t>Teisingas</w:t>
      </w:r>
      <w:r w:rsidR="0068170F">
        <w:rPr>
          <w:b/>
          <w:color w:val="F79646" w:themeColor="accent6"/>
          <w:sz w:val="22"/>
          <w:lang w:eastAsia="lt-LT"/>
        </w:rPr>
        <w:t xml:space="preserve"> /</w:t>
      </w:r>
      <w:r w:rsidRPr="00B35C61">
        <w:rPr>
          <w:b/>
          <w:color w:val="F79646" w:themeColor="accent6"/>
          <w:sz w:val="22"/>
          <w:lang w:eastAsia="lt-LT"/>
        </w:rPr>
        <w:t xml:space="preserve"> </w:t>
      </w:r>
      <w:r w:rsidRPr="00061DF2">
        <w:rPr>
          <w:b/>
          <w:color w:val="F79646" w:themeColor="accent6"/>
          <w:sz w:val="22"/>
          <w:lang w:eastAsia="lt-LT"/>
        </w:rPr>
        <w:t>s</w:t>
      </w:r>
      <w:r w:rsidR="00483876" w:rsidRPr="00061DF2">
        <w:rPr>
          <w:b/>
          <w:color w:val="F79646" w:themeColor="accent6"/>
          <w:sz w:val="22"/>
          <w:lang w:eastAsia="lt-LT"/>
        </w:rPr>
        <w:t>ąžiningas mąstymas</w:t>
      </w:r>
      <w:r w:rsidRPr="00061DF2">
        <w:rPr>
          <w:color w:val="F79646" w:themeColor="accent6"/>
          <w:sz w:val="22"/>
          <w:lang w:eastAsia="lt-LT"/>
        </w:rPr>
        <w:t xml:space="preserve"> </w:t>
      </w:r>
      <w:r>
        <w:rPr>
          <w:sz w:val="22"/>
          <w:lang w:eastAsia="lt-LT"/>
        </w:rPr>
        <w:t>(</w:t>
      </w:r>
      <w:r w:rsidRPr="00B35C61">
        <w:rPr>
          <w:i/>
          <w:sz w:val="22"/>
          <w:lang w:eastAsia="lt-LT"/>
        </w:rPr>
        <w:t>fair mindedness</w:t>
      </w:r>
      <w:r>
        <w:rPr>
          <w:sz w:val="22"/>
          <w:lang w:eastAsia="lt-LT"/>
        </w:rPr>
        <w:t xml:space="preserve">) </w:t>
      </w:r>
      <w:r w:rsidR="00483876" w:rsidRPr="00FA24CF">
        <w:rPr>
          <w:sz w:val="22"/>
          <w:lang w:eastAsia="lt-LT"/>
        </w:rPr>
        <w:t>yra nuostata, įgalinanti žmogų objektyviai traktuoti visas su problema susijusias perspektyvas, nesuteikiant pirmenybės savo pa</w:t>
      </w:r>
      <w:r w:rsidR="00BA5F26">
        <w:rPr>
          <w:sz w:val="22"/>
          <w:lang w:eastAsia="lt-LT"/>
        </w:rPr>
        <w:t>ties</w:t>
      </w:r>
      <w:r w:rsidR="00483876" w:rsidRPr="00FA24CF">
        <w:rPr>
          <w:sz w:val="22"/>
          <w:lang w:eastAsia="lt-LT"/>
        </w:rPr>
        <w:t xml:space="preserve"> ar savo </w:t>
      </w:r>
      <w:r w:rsidR="00BA5F26">
        <w:rPr>
          <w:sz w:val="22"/>
          <w:lang w:eastAsia="lt-LT"/>
        </w:rPr>
        <w:t xml:space="preserve">artimųjų </w:t>
      </w:r>
      <w:r w:rsidR="00483876" w:rsidRPr="00FA24CF">
        <w:rPr>
          <w:sz w:val="22"/>
          <w:lang w:eastAsia="lt-LT"/>
        </w:rPr>
        <w:t>pažiūroms (L. Elder, R. Paul).</w:t>
      </w:r>
    </w:p>
    <w:p w14:paraId="1F0C7A01" w14:textId="7889284B" w:rsidR="00483876" w:rsidRPr="00FA24CF" w:rsidRDefault="00793DB6" w:rsidP="00793DB6">
      <w:pPr>
        <w:shd w:val="clear" w:color="auto" w:fill="EDEDED"/>
        <w:jc w:val="both"/>
        <w:rPr>
          <w:sz w:val="22"/>
          <w:lang w:eastAsia="lt-LT"/>
        </w:rPr>
      </w:pPr>
      <w:r>
        <w:rPr>
          <w:sz w:val="22"/>
          <w:lang w:eastAsia="lt-LT"/>
        </w:rPr>
        <w:t>Teisingas</w:t>
      </w:r>
      <w:r w:rsidR="0068170F">
        <w:rPr>
          <w:sz w:val="22"/>
          <w:lang w:eastAsia="lt-LT"/>
        </w:rPr>
        <w:t xml:space="preserve"> /</w:t>
      </w:r>
      <w:r>
        <w:rPr>
          <w:sz w:val="22"/>
          <w:lang w:eastAsia="lt-LT"/>
        </w:rPr>
        <w:t xml:space="preserve"> s</w:t>
      </w:r>
      <w:r w:rsidRPr="00FA24CF">
        <w:rPr>
          <w:sz w:val="22"/>
          <w:lang w:eastAsia="lt-LT"/>
        </w:rPr>
        <w:t xml:space="preserve">ąžiningas </w:t>
      </w:r>
      <w:r w:rsidRPr="00B35C61">
        <w:rPr>
          <w:sz w:val="22"/>
          <w:lang w:eastAsia="lt-LT"/>
        </w:rPr>
        <w:t>mąstymas yra</w:t>
      </w:r>
      <w:r w:rsidRPr="00FA24CF">
        <w:rPr>
          <w:sz w:val="22"/>
          <w:lang w:eastAsia="lt-LT"/>
        </w:rPr>
        <w:t xml:space="preserve"> priešingas egocentrizmui, sociocentrizmui (palankumas konkrečiai grupei, kurią vienija bendri interesai), išskirtiniam etnocentrizmui ir pan. </w:t>
      </w:r>
      <w:r>
        <w:rPr>
          <w:sz w:val="22"/>
          <w:lang w:eastAsia="lt-LT"/>
        </w:rPr>
        <w:t>Teisingą</w:t>
      </w:r>
      <w:r w:rsidR="0068170F">
        <w:rPr>
          <w:sz w:val="22"/>
          <w:lang w:eastAsia="lt-LT"/>
        </w:rPr>
        <w:t xml:space="preserve"> /</w:t>
      </w:r>
      <w:r>
        <w:rPr>
          <w:sz w:val="22"/>
          <w:lang w:eastAsia="lt-LT"/>
        </w:rPr>
        <w:t xml:space="preserve"> s</w:t>
      </w:r>
      <w:r w:rsidRPr="00FA24CF">
        <w:rPr>
          <w:sz w:val="22"/>
          <w:lang w:eastAsia="lt-LT"/>
        </w:rPr>
        <w:t xml:space="preserve">ąžiningą mąstymą nėra lengva </w:t>
      </w:r>
      <w:r>
        <w:rPr>
          <w:sz w:val="22"/>
          <w:lang w:eastAsia="lt-LT"/>
        </w:rPr>
        <w:t>puoselėti</w:t>
      </w:r>
      <w:r w:rsidRPr="00FA24CF">
        <w:rPr>
          <w:sz w:val="22"/>
          <w:lang w:eastAsia="lt-LT"/>
        </w:rPr>
        <w:t>, nes jis prieštarauja mūsų natūraliems instinktams, įsitikinimams, įpročiams</w:t>
      </w:r>
      <w:r>
        <w:rPr>
          <w:sz w:val="22"/>
          <w:lang w:eastAsia="lt-LT"/>
        </w:rPr>
        <w:t>.</w:t>
      </w:r>
    </w:p>
    <w:p w14:paraId="63314615" w14:textId="77777777" w:rsidR="00793DB6" w:rsidRDefault="00793DB6" w:rsidP="00793DB6">
      <w:pPr>
        <w:rPr>
          <w:lang w:eastAsia="lt-LT"/>
        </w:rPr>
      </w:pPr>
      <w:bookmarkStart w:id="91" w:name="_heading=h.r4bvr2te66d8" w:colFirst="0" w:colLast="0"/>
      <w:bookmarkEnd w:id="91"/>
    </w:p>
    <w:p w14:paraId="3CB14251" w14:textId="17E2645F" w:rsidR="00483876" w:rsidRPr="00FA24CF" w:rsidRDefault="00AB32A4" w:rsidP="00AB32A4">
      <w:pPr>
        <w:keepNext/>
        <w:keepLines/>
        <w:shd w:val="clear" w:color="auto" w:fill="FFFFFF"/>
        <w:jc w:val="center"/>
        <w:outlineLvl w:val="2"/>
        <w:rPr>
          <w:b/>
          <w:color w:val="F79646" w:themeColor="accent6"/>
          <w:sz w:val="22"/>
          <w:lang w:eastAsia="lt-LT"/>
        </w:rPr>
      </w:pPr>
      <w:r w:rsidRPr="00FA24CF">
        <w:rPr>
          <w:b/>
          <w:color w:val="F79646" w:themeColor="accent6"/>
          <w:sz w:val="22"/>
          <w:lang w:eastAsia="lt-LT"/>
        </w:rPr>
        <w:t xml:space="preserve">9 priežastys mokyti(s) </w:t>
      </w:r>
      <w:r w:rsidR="00483876" w:rsidRPr="00FA24CF">
        <w:rPr>
          <w:b/>
          <w:color w:val="F79646" w:themeColor="accent6"/>
          <w:sz w:val="22"/>
          <w:lang w:eastAsia="lt-LT"/>
        </w:rPr>
        <w:t>spręsti prieštaringus klausimus</w:t>
      </w:r>
    </w:p>
    <w:p w14:paraId="774A01FA" w14:textId="77777777" w:rsidR="00483876" w:rsidRPr="00FA24CF" w:rsidRDefault="00483876" w:rsidP="00793DB6">
      <w:pPr>
        <w:shd w:val="clear" w:color="auto" w:fill="EDEDED"/>
        <w:jc w:val="both"/>
        <w:rPr>
          <w:sz w:val="22"/>
          <w:lang w:eastAsia="lt-LT"/>
        </w:rPr>
      </w:pPr>
      <w:r w:rsidRPr="00FA24CF">
        <w:rPr>
          <w:sz w:val="22"/>
          <w:lang w:eastAsia="lt-LT"/>
        </w:rPr>
        <w:t xml:space="preserve">1. </w:t>
      </w:r>
      <w:r w:rsidRPr="00FA24CF">
        <w:rPr>
          <w:i/>
          <w:sz w:val="22"/>
          <w:lang w:eastAsia="lt-LT"/>
        </w:rPr>
        <w:t>Prieštaringi klausimai</w:t>
      </w:r>
      <w:r w:rsidRPr="00FA24CF">
        <w:rPr>
          <w:sz w:val="22"/>
          <w:lang w:eastAsia="lt-LT"/>
        </w:rPr>
        <w:t xml:space="preserve"> savo esme yra labai reikšmingi visuomenės klausimai – mokymas(is) apie juos turėtų būti kiekvieno jauno žmogaus socialinio ir politinio išsilavinimo dalis.</w:t>
      </w:r>
    </w:p>
    <w:p w14:paraId="6D3ACAE1" w14:textId="77777777" w:rsidR="00483876" w:rsidRPr="00FA24CF" w:rsidRDefault="00483876" w:rsidP="00793DB6">
      <w:pPr>
        <w:shd w:val="clear" w:color="auto" w:fill="EDEDED"/>
        <w:jc w:val="both"/>
        <w:rPr>
          <w:sz w:val="22"/>
          <w:lang w:eastAsia="lt-LT"/>
        </w:rPr>
      </w:pPr>
      <w:r w:rsidRPr="00FA24CF">
        <w:rPr>
          <w:sz w:val="22"/>
          <w:lang w:eastAsia="lt-LT"/>
        </w:rPr>
        <w:t xml:space="preserve">2. </w:t>
      </w:r>
      <w:r w:rsidRPr="00FA24CF">
        <w:rPr>
          <w:i/>
          <w:sz w:val="22"/>
          <w:lang w:eastAsia="lt-LT"/>
        </w:rPr>
        <w:t>Debatuoti prieštaringais</w:t>
      </w:r>
      <w:r w:rsidRPr="00FA24CF">
        <w:rPr>
          <w:sz w:val="22"/>
          <w:lang w:eastAsia="lt-LT"/>
        </w:rPr>
        <w:t xml:space="preserve"> klausimais yra demokratinio proceso dalis – tai padeda jauniems žmonėms išsiugdyti kai kurias esmines demokratinio pilietiškumo kompetencijas, pavyzdžiui, atvirumą, smalsumą, norą suprasti kitą, toleranciją ir demokratinių diskusijų bei taikaus konflikto sprendimo įgūdžius.</w:t>
      </w:r>
    </w:p>
    <w:p w14:paraId="03860BB5" w14:textId="3FC233FA" w:rsidR="00483876" w:rsidRPr="00FA24CF" w:rsidRDefault="00483876" w:rsidP="00793DB6">
      <w:pPr>
        <w:shd w:val="clear" w:color="auto" w:fill="EDEDED"/>
        <w:jc w:val="both"/>
        <w:rPr>
          <w:sz w:val="22"/>
          <w:lang w:eastAsia="lt-LT"/>
        </w:rPr>
      </w:pPr>
      <w:r w:rsidRPr="00FA24CF">
        <w:rPr>
          <w:sz w:val="22"/>
          <w:lang w:eastAsia="lt-LT"/>
        </w:rPr>
        <w:t xml:space="preserve">3. </w:t>
      </w:r>
      <w:r w:rsidRPr="00FA24CF">
        <w:rPr>
          <w:i/>
          <w:sz w:val="22"/>
          <w:lang w:eastAsia="lt-LT"/>
        </w:rPr>
        <w:t>Jauni žmonės yra kasdien „</w:t>
      </w:r>
      <w:r w:rsidR="00793DB6">
        <w:rPr>
          <w:i/>
          <w:sz w:val="22"/>
          <w:lang w:eastAsia="lt-LT"/>
        </w:rPr>
        <w:t>atakuojami</w:t>
      </w:r>
      <w:r w:rsidRPr="00FA24CF">
        <w:rPr>
          <w:i/>
          <w:sz w:val="22"/>
          <w:lang w:eastAsia="lt-LT"/>
        </w:rPr>
        <w:t>“</w:t>
      </w:r>
      <w:r w:rsidRPr="00FA24CF">
        <w:rPr>
          <w:sz w:val="22"/>
          <w:lang w:eastAsia="lt-LT"/>
        </w:rPr>
        <w:t xml:space="preserve"> informacij</w:t>
      </w:r>
      <w:r w:rsidR="00793DB6">
        <w:rPr>
          <w:sz w:val="22"/>
          <w:lang w:eastAsia="lt-LT"/>
        </w:rPr>
        <w:t>os</w:t>
      </w:r>
      <w:r w:rsidRPr="00FA24CF">
        <w:rPr>
          <w:sz w:val="22"/>
          <w:lang w:eastAsia="lt-LT"/>
        </w:rPr>
        <w:t xml:space="preserve"> prieštaringais klausimais, kai naudojasi šiuolaikinėmis komunikacijos technologijomis ir platformomis: išmaniaisiais telefonai</w:t>
      </w:r>
      <w:r w:rsidR="00812E23">
        <w:rPr>
          <w:sz w:val="22"/>
          <w:lang w:eastAsia="lt-LT"/>
        </w:rPr>
        <w:t>s</w:t>
      </w:r>
      <w:r w:rsidRPr="00FA24CF">
        <w:rPr>
          <w:sz w:val="22"/>
          <w:lang w:eastAsia="lt-LT"/>
        </w:rPr>
        <w:t xml:space="preserve">, „Twitter“, „Facebook“ ir pan. Todėl jaunimui reikia pagalbos, kad jis galėtų </w:t>
      </w:r>
      <w:r w:rsidR="00812E23">
        <w:rPr>
          <w:sz w:val="22"/>
          <w:lang w:eastAsia="lt-LT"/>
        </w:rPr>
        <w:t xml:space="preserve">susivokti </w:t>
      </w:r>
      <w:r w:rsidRPr="00FA24CF">
        <w:rPr>
          <w:sz w:val="22"/>
          <w:lang w:eastAsia="lt-LT"/>
        </w:rPr>
        <w:t>ir susidoroti su tuo.</w:t>
      </w:r>
    </w:p>
    <w:p w14:paraId="487BDCDF" w14:textId="4A644197" w:rsidR="00483876" w:rsidRPr="00FA24CF" w:rsidRDefault="00483876" w:rsidP="00793DB6">
      <w:pPr>
        <w:shd w:val="clear" w:color="auto" w:fill="EDEDED"/>
        <w:jc w:val="both"/>
        <w:rPr>
          <w:sz w:val="22"/>
          <w:lang w:eastAsia="lt-LT"/>
        </w:rPr>
      </w:pPr>
      <w:r w:rsidRPr="00FA24CF">
        <w:rPr>
          <w:sz w:val="22"/>
          <w:lang w:eastAsia="lt-LT"/>
        </w:rPr>
        <w:t xml:space="preserve">4. </w:t>
      </w:r>
      <w:r w:rsidR="00B35C61" w:rsidRPr="00B35C61">
        <w:rPr>
          <w:i/>
          <w:sz w:val="22"/>
          <w:lang w:eastAsia="lt-LT"/>
        </w:rPr>
        <w:t xml:space="preserve">Medijos </w:t>
      </w:r>
      <w:r w:rsidRPr="00B35C61">
        <w:rPr>
          <w:i/>
          <w:sz w:val="22"/>
          <w:lang w:eastAsia="lt-LT"/>
        </w:rPr>
        <w:t>dažnai</w:t>
      </w:r>
      <w:r w:rsidRPr="00FA24CF">
        <w:rPr>
          <w:i/>
          <w:sz w:val="22"/>
          <w:lang w:eastAsia="lt-LT"/>
        </w:rPr>
        <w:t xml:space="preserve"> nušviečia </w:t>
      </w:r>
      <w:r w:rsidRPr="00FA24CF">
        <w:rPr>
          <w:sz w:val="22"/>
          <w:lang w:eastAsia="lt-LT"/>
        </w:rPr>
        <w:t xml:space="preserve">prieštaringus klausimus tik „iš dalies“ ir kartais klaidinančiu būdu – nesant pagalbos kitur, </w:t>
      </w:r>
      <w:r w:rsidR="00812E23">
        <w:rPr>
          <w:sz w:val="22"/>
          <w:lang w:eastAsia="lt-LT"/>
        </w:rPr>
        <w:t>suaugusiųjų</w:t>
      </w:r>
      <w:r w:rsidRPr="00FA24CF">
        <w:rPr>
          <w:sz w:val="22"/>
          <w:lang w:eastAsia="lt-LT"/>
        </w:rPr>
        <w:t xml:space="preserve"> pareiga yra užtikrinti, kad </w:t>
      </w:r>
      <w:r w:rsidR="00812E23">
        <w:rPr>
          <w:sz w:val="22"/>
          <w:lang w:eastAsia="lt-LT"/>
        </w:rPr>
        <w:t xml:space="preserve">vaikai, jauni žmonės </w:t>
      </w:r>
      <w:r w:rsidRPr="00FA24CF">
        <w:rPr>
          <w:sz w:val="22"/>
          <w:lang w:eastAsia="lt-LT"/>
        </w:rPr>
        <w:t xml:space="preserve">suprastų problemas, </w:t>
      </w:r>
      <w:r w:rsidR="00812E23">
        <w:rPr>
          <w:sz w:val="22"/>
          <w:lang w:eastAsia="lt-LT"/>
        </w:rPr>
        <w:t xml:space="preserve">turinčias </w:t>
      </w:r>
      <w:r w:rsidRPr="00FA24CF">
        <w:rPr>
          <w:sz w:val="22"/>
          <w:lang w:eastAsia="lt-LT"/>
        </w:rPr>
        <w:t xml:space="preserve">įtakos jų gyvenimui. </w:t>
      </w:r>
    </w:p>
    <w:p w14:paraId="52D520BE" w14:textId="2598BB89" w:rsidR="00483876" w:rsidRPr="00FA24CF" w:rsidRDefault="00483876" w:rsidP="00793DB6">
      <w:pPr>
        <w:shd w:val="clear" w:color="auto" w:fill="EDEDED"/>
        <w:jc w:val="both"/>
        <w:rPr>
          <w:sz w:val="22"/>
          <w:lang w:eastAsia="lt-LT"/>
        </w:rPr>
      </w:pPr>
      <w:r w:rsidRPr="00FA24CF">
        <w:rPr>
          <w:sz w:val="22"/>
          <w:lang w:eastAsia="lt-LT"/>
        </w:rPr>
        <w:t xml:space="preserve">5. </w:t>
      </w:r>
      <w:r w:rsidRPr="00FA24CF">
        <w:rPr>
          <w:i/>
          <w:sz w:val="22"/>
          <w:lang w:eastAsia="lt-LT"/>
        </w:rPr>
        <w:t>Naujų kontroversijų, ginčų</w:t>
      </w:r>
      <w:r w:rsidRPr="00FA24CF">
        <w:rPr>
          <w:sz w:val="22"/>
          <w:lang w:eastAsia="lt-LT"/>
        </w:rPr>
        <w:t xml:space="preserve"> kyla nuolat – išmokę spręsti prieštaringus klausimus dabar, jauni žmonės bus geriau pasirengę juos spręsti ateityje.</w:t>
      </w:r>
    </w:p>
    <w:p w14:paraId="5555E8AC" w14:textId="77777777" w:rsidR="00483876" w:rsidRPr="00FA24CF" w:rsidRDefault="00483876" w:rsidP="00793DB6">
      <w:pPr>
        <w:shd w:val="clear" w:color="auto" w:fill="EDEDED"/>
        <w:jc w:val="both"/>
        <w:rPr>
          <w:sz w:val="22"/>
          <w:lang w:eastAsia="lt-LT"/>
        </w:rPr>
      </w:pPr>
      <w:r w:rsidRPr="00FA24CF">
        <w:rPr>
          <w:sz w:val="22"/>
          <w:lang w:eastAsia="lt-LT"/>
        </w:rPr>
        <w:t xml:space="preserve">6. </w:t>
      </w:r>
      <w:r w:rsidRPr="00FA24CF">
        <w:rPr>
          <w:i/>
          <w:sz w:val="22"/>
          <w:lang w:eastAsia="lt-LT"/>
        </w:rPr>
        <w:t>Prieštaringų klausimų tyrinėjimui</w:t>
      </w:r>
      <w:r w:rsidRPr="00FA24CF">
        <w:rPr>
          <w:sz w:val="22"/>
          <w:lang w:eastAsia="lt-LT"/>
        </w:rPr>
        <w:t xml:space="preserve"> reikia kritinio mąstymo ir analitinių įgūdžių – tai padeda jauniems žmonėms išmokti pasverti įrodymus, pastebėti šališkumą ir priimti sprendimus, remiantis argumentais ir įrodymais.</w:t>
      </w:r>
    </w:p>
    <w:p w14:paraId="5BCBEB8B" w14:textId="77777777" w:rsidR="00483876" w:rsidRPr="00FA24CF" w:rsidRDefault="00483876" w:rsidP="00793DB6">
      <w:pPr>
        <w:shd w:val="clear" w:color="auto" w:fill="EDEDED"/>
        <w:jc w:val="both"/>
        <w:rPr>
          <w:sz w:val="22"/>
          <w:lang w:eastAsia="lt-LT"/>
        </w:rPr>
      </w:pPr>
      <w:r w:rsidRPr="00FA24CF">
        <w:rPr>
          <w:sz w:val="22"/>
          <w:lang w:eastAsia="lt-LT"/>
        </w:rPr>
        <w:t xml:space="preserve">7. </w:t>
      </w:r>
      <w:r w:rsidRPr="00FA24CF">
        <w:rPr>
          <w:i/>
          <w:sz w:val="22"/>
          <w:lang w:eastAsia="lt-LT"/>
        </w:rPr>
        <w:t>Įsitraukimas į mokymąsi spręsti prieštaringus klausimus</w:t>
      </w:r>
      <w:r w:rsidRPr="00FA24CF">
        <w:rPr>
          <w:sz w:val="22"/>
          <w:lang w:eastAsia="lt-LT"/>
        </w:rPr>
        <w:t xml:space="preserve"> gali teigiamai prisidėti prie jaunų žmonių asmeninio ir emocinio vystymosi – tai padeda jiems suprasti savo emocijas ir išsiaiškinti savo vertybes, tapti geresniais mokiniais ir labiau pasitikinčiais asmenimis.</w:t>
      </w:r>
    </w:p>
    <w:p w14:paraId="39182444" w14:textId="77777777" w:rsidR="00483876" w:rsidRPr="00FA24CF" w:rsidRDefault="00483876" w:rsidP="00793DB6">
      <w:pPr>
        <w:shd w:val="clear" w:color="auto" w:fill="EDEDED"/>
        <w:jc w:val="both"/>
        <w:rPr>
          <w:sz w:val="22"/>
          <w:lang w:eastAsia="lt-LT"/>
        </w:rPr>
      </w:pPr>
      <w:r w:rsidRPr="00FA24CF">
        <w:rPr>
          <w:sz w:val="22"/>
          <w:lang w:eastAsia="lt-LT"/>
        </w:rPr>
        <w:t xml:space="preserve">8. </w:t>
      </w:r>
      <w:r w:rsidRPr="00FA24CF">
        <w:rPr>
          <w:i/>
          <w:sz w:val="22"/>
          <w:lang w:eastAsia="lt-LT"/>
        </w:rPr>
        <w:t>Mokymas spręsti prieštaringas</w:t>
      </w:r>
      <w:r w:rsidRPr="00FA24CF">
        <w:rPr>
          <w:sz w:val="22"/>
          <w:lang w:eastAsia="lt-LT"/>
        </w:rPr>
        <w:t xml:space="preserve"> problemas apima realaus gyvenimo aktualijas – tai suteikia pilietiškumo ugdymui ir švietimui žmogaus teisių srityje realumo.</w:t>
      </w:r>
    </w:p>
    <w:p w14:paraId="6E340656" w14:textId="1AC83936" w:rsidR="00483876" w:rsidRPr="00FA24CF" w:rsidRDefault="00483876" w:rsidP="00793DB6">
      <w:pPr>
        <w:shd w:val="clear" w:color="auto" w:fill="EDEDED"/>
        <w:jc w:val="both"/>
        <w:rPr>
          <w:sz w:val="22"/>
          <w:lang w:eastAsia="lt-LT"/>
        </w:rPr>
      </w:pPr>
      <w:r w:rsidRPr="00FA24CF">
        <w:rPr>
          <w:sz w:val="22"/>
          <w:lang w:eastAsia="lt-LT"/>
        </w:rPr>
        <w:t xml:space="preserve">9. </w:t>
      </w:r>
      <w:r w:rsidR="00FD4427">
        <w:rPr>
          <w:i/>
          <w:sz w:val="22"/>
          <w:lang w:eastAsia="lt-LT"/>
        </w:rPr>
        <w:t xml:space="preserve">Besimokantieji </w:t>
      </w:r>
      <w:r w:rsidRPr="00FA24CF">
        <w:rPr>
          <w:i/>
          <w:sz w:val="22"/>
          <w:lang w:eastAsia="lt-LT"/>
        </w:rPr>
        <w:t>labai dažnai patys kelia prieštaringus klausimus</w:t>
      </w:r>
      <w:r w:rsidRPr="00FA24CF">
        <w:rPr>
          <w:sz w:val="22"/>
          <w:lang w:eastAsia="lt-LT"/>
        </w:rPr>
        <w:t xml:space="preserve">, nepriklausomai nuo </w:t>
      </w:r>
      <w:r w:rsidR="003E3B14">
        <w:rPr>
          <w:sz w:val="22"/>
          <w:lang w:eastAsia="lt-LT"/>
        </w:rPr>
        <w:t xml:space="preserve">mokymų </w:t>
      </w:r>
      <w:r w:rsidRPr="00FA24CF">
        <w:rPr>
          <w:sz w:val="22"/>
          <w:lang w:eastAsia="lt-LT"/>
        </w:rPr>
        <w:t xml:space="preserve">temos – geriau, kad </w:t>
      </w:r>
      <w:r w:rsidR="003E3B14">
        <w:rPr>
          <w:sz w:val="22"/>
          <w:lang w:eastAsia="lt-LT"/>
        </w:rPr>
        <w:t>suaugusieji</w:t>
      </w:r>
      <w:r w:rsidRPr="00FA24CF">
        <w:rPr>
          <w:sz w:val="22"/>
          <w:lang w:eastAsia="lt-LT"/>
        </w:rPr>
        <w:t xml:space="preserve"> būtų iš anksto pasiruošę</w:t>
      </w:r>
      <w:r w:rsidR="003E3B14">
        <w:rPr>
          <w:sz w:val="22"/>
          <w:lang w:eastAsia="lt-LT"/>
        </w:rPr>
        <w:t xml:space="preserve"> atsakyti</w:t>
      </w:r>
      <w:r w:rsidRPr="00FA24CF">
        <w:rPr>
          <w:sz w:val="22"/>
          <w:lang w:eastAsia="lt-LT"/>
        </w:rPr>
        <w:t xml:space="preserve">, kaip elgtis tokiose situacijose, nei imtųsi </w:t>
      </w:r>
      <w:r w:rsidR="003E3B14">
        <w:rPr>
          <w:sz w:val="22"/>
          <w:lang w:eastAsia="lt-LT"/>
        </w:rPr>
        <w:t xml:space="preserve">spėlioti ir improvizuoti. </w:t>
      </w:r>
    </w:p>
    <w:p w14:paraId="5CE415F0" w14:textId="3598CF82" w:rsidR="00483876" w:rsidRPr="00FA24CF" w:rsidRDefault="00483876" w:rsidP="00483876">
      <w:pPr>
        <w:shd w:val="clear" w:color="auto" w:fill="EDEDED"/>
        <w:jc w:val="right"/>
        <w:rPr>
          <w:sz w:val="22"/>
          <w:lang w:eastAsia="lt-LT"/>
        </w:rPr>
      </w:pPr>
      <w:r w:rsidRPr="00FA24CF">
        <w:rPr>
          <w:sz w:val="22"/>
          <w:lang w:eastAsia="lt-LT"/>
        </w:rPr>
        <w:t xml:space="preserve"> (Berg, W.,Graeffe, L.</w:t>
      </w:r>
      <w:r w:rsidR="00B75133">
        <w:rPr>
          <w:sz w:val="22"/>
          <w:lang w:eastAsia="lt-LT"/>
        </w:rPr>
        <w:t xml:space="preserve"> </w:t>
      </w:r>
      <w:r w:rsidRPr="00FA24CF">
        <w:rPr>
          <w:sz w:val="22"/>
          <w:lang w:eastAsia="lt-LT"/>
        </w:rPr>
        <w:t>&amp; Holden, C, 2003, p.</w:t>
      </w:r>
      <w:r w:rsidR="00B75133">
        <w:rPr>
          <w:sz w:val="22"/>
          <w:lang w:eastAsia="lt-LT"/>
        </w:rPr>
        <w:t xml:space="preserve"> </w:t>
      </w:r>
      <w:r w:rsidRPr="00FA24CF">
        <w:rPr>
          <w:sz w:val="22"/>
          <w:lang w:eastAsia="lt-LT"/>
        </w:rPr>
        <w:t>35)</w:t>
      </w:r>
      <w:r w:rsidR="00714C01">
        <w:rPr>
          <w:sz w:val="22"/>
          <w:lang w:eastAsia="lt-LT"/>
        </w:rPr>
        <w:t xml:space="preserve"> </w:t>
      </w:r>
    </w:p>
    <w:p w14:paraId="352A8C67" w14:textId="77777777" w:rsidR="00B75133" w:rsidRPr="00B75133" w:rsidRDefault="00B75133" w:rsidP="00B75133">
      <w:pPr>
        <w:spacing w:before="0" w:after="0"/>
        <w:rPr>
          <w:sz w:val="22"/>
          <w:lang w:eastAsia="lt-LT"/>
        </w:rPr>
      </w:pPr>
      <w:bookmarkStart w:id="92" w:name="_heading=h.19c6y18" w:colFirst="0" w:colLast="0"/>
      <w:bookmarkEnd w:id="92"/>
    </w:p>
    <w:p w14:paraId="3C591AB1" w14:textId="77777777" w:rsidR="00483876" w:rsidRPr="00FA24CF" w:rsidRDefault="00483876" w:rsidP="00AB32A4">
      <w:pPr>
        <w:keepNext/>
        <w:keepLines/>
        <w:shd w:val="clear" w:color="auto" w:fill="FFFFFF"/>
        <w:jc w:val="center"/>
        <w:outlineLvl w:val="2"/>
        <w:rPr>
          <w:b/>
          <w:color w:val="F79646" w:themeColor="accent6"/>
          <w:sz w:val="22"/>
          <w:lang w:eastAsia="lt-LT"/>
        </w:rPr>
      </w:pPr>
      <w:r w:rsidRPr="00FA24CF">
        <w:rPr>
          <w:b/>
          <w:color w:val="F79646" w:themeColor="accent6"/>
          <w:sz w:val="22"/>
          <w:lang w:eastAsia="lt-LT"/>
        </w:rPr>
        <w:t>Potemės struktūros pavyzdys</w:t>
      </w:r>
    </w:p>
    <w:p w14:paraId="4161D8E2" w14:textId="77777777" w:rsidR="00483876" w:rsidRPr="00D30071" w:rsidRDefault="00483876" w:rsidP="008A5B50">
      <w:pPr>
        <w:pStyle w:val="Heading4"/>
        <w:rPr>
          <w:lang w:eastAsia="lt-LT"/>
        </w:rPr>
      </w:pPr>
      <w:r w:rsidRPr="00D30071">
        <w:rPr>
          <w:lang w:eastAsia="lt-LT"/>
        </w:rPr>
        <w:t>I dalis. Veiklos pavyzdžio pristatymas</w:t>
      </w:r>
    </w:p>
    <w:p w14:paraId="61CA351C" w14:textId="77777777" w:rsidR="00483876" w:rsidRPr="00FA24CF" w:rsidRDefault="00483876" w:rsidP="00AB32A4">
      <w:pPr>
        <w:pStyle w:val="Heading5"/>
        <w:rPr>
          <w:lang w:eastAsia="lt-LT"/>
        </w:rPr>
      </w:pPr>
      <w:r w:rsidRPr="00FA24CF">
        <w:rPr>
          <w:lang w:eastAsia="lt-LT"/>
        </w:rPr>
        <w:t xml:space="preserve">1 žingsnis. APŠILIMAS: </w:t>
      </w:r>
      <w:r w:rsidRPr="00FA24CF">
        <w:rPr>
          <w:i/>
          <w:lang w:eastAsia="lt-LT"/>
        </w:rPr>
        <w:t>ATSPĖKITE, KAS TAI?</w:t>
      </w:r>
    </w:p>
    <w:p w14:paraId="2564594D" w14:textId="77777777" w:rsidR="00483876" w:rsidRPr="00FA24CF" w:rsidRDefault="00483876" w:rsidP="00793DB6">
      <w:pPr>
        <w:jc w:val="both"/>
        <w:rPr>
          <w:sz w:val="22"/>
          <w:lang w:eastAsia="lt-LT"/>
        </w:rPr>
      </w:pPr>
      <w:r w:rsidRPr="00FA24CF">
        <w:rPr>
          <w:sz w:val="22"/>
          <w:lang w:eastAsia="lt-LT"/>
        </w:rPr>
        <w:t>Lektorius be žodžių imituoja bet kurį kambaryje esantį objektą (daiktą, reiškinį). Mokymų dalyvių prašoma atspėti, kas tai yra. Dalyviai gali paeiliui perimti imituojančiojo vaidmenį. Šis apšilimas padeda sutelkti dėmesį ir pasiruošti būsimai sesijai.</w:t>
      </w:r>
    </w:p>
    <w:p w14:paraId="15C2A88E" w14:textId="77777777" w:rsidR="00483876" w:rsidRPr="00FA24CF" w:rsidRDefault="00483876" w:rsidP="00AB32A4">
      <w:pPr>
        <w:pStyle w:val="Heading5"/>
        <w:rPr>
          <w:lang w:eastAsia="lt-LT"/>
        </w:rPr>
      </w:pPr>
      <w:r w:rsidRPr="00FA24CF">
        <w:rPr>
          <w:lang w:eastAsia="lt-LT"/>
        </w:rPr>
        <w:t>2 žingsnis</w:t>
      </w:r>
    </w:p>
    <w:p w14:paraId="67C9114C" w14:textId="15B432F2" w:rsidR="00483876" w:rsidRPr="00FA24CF" w:rsidRDefault="00483876" w:rsidP="00793DB6">
      <w:pPr>
        <w:jc w:val="both"/>
        <w:rPr>
          <w:sz w:val="22"/>
          <w:lang w:eastAsia="lt-LT"/>
        </w:rPr>
      </w:pPr>
      <w:r w:rsidRPr="00FA24CF">
        <w:rPr>
          <w:b/>
          <w:color w:val="F79646" w:themeColor="accent6"/>
          <w:sz w:val="22"/>
          <w:lang w:eastAsia="lt-LT"/>
        </w:rPr>
        <w:t>1 užduotis</w:t>
      </w:r>
      <w:r w:rsidRPr="00FA24CF">
        <w:rPr>
          <w:sz w:val="22"/>
          <w:lang w:eastAsia="lt-LT"/>
        </w:rPr>
        <w:t>: Mokymų dalyvių prašoma prisiminti bet kokią prieštaringą situaciją, sukėlusią jiems prieštaringus jausmus (pvz., nežinojimą, kaip reaguoti ar ką pasakyti). Dalyviams pateikiamos trumpos gairės, kaip perteikti šią asmeninę patirtį.</w:t>
      </w:r>
    </w:p>
    <w:p w14:paraId="27A975EA" w14:textId="77777777" w:rsidR="00483876" w:rsidRPr="00FA24CF" w:rsidRDefault="00483876" w:rsidP="00793DB6">
      <w:pPr>
        <w:shd w:val="clear" w:color="auto" w:fill="D9D9D9" w:themeFill="background1" w:themeFillShade="D9"/>
        <w:jc w:val="both"/>
        <w:rPr>
          <w:sz w:val="22"/>
        </w:rPr>
      </w:pPr>
      <w:r w:rsidRPr="00FA24CF">
        <w:rPr>
          <w:b/>
          <w:color w:val="F79646" w:themeColor="accent6"/>
          <w:sz w:val="22"/>
        </w:rPr>
        <w:t>Tai atsitiko</w:t>
      </w:r>
      <w:r w:rsidR="00AB32A4" w:rsidRPr="00FA24CF">
        <w:rPr>
          <w:b/>
          <w:color w:val="F79646" w:themeColor="accent6"/>
          <w:sz w:val="22"/>
        </w:rPr>
        <w:t xml:space="preserve"> </w:t>
      </w:r>
      <w:r w:rsidR="00AB32A4" w:rsidRPr="00FA24CF">
        <w:rPr>
          <w:color w:val="000000" w:themeColor="text1"/>
          <w:sz w:val="22"/>
        </w:rPr>
        <w:t>...</w:t>
      </w:r>
      <w:r w:rsidRPr="00FA24CF">
        <w:rPr>
          <w:color w:val="000000" w:themeColor="text1"/>
          <w:sz w:val="22"/>
        </w:rPr>
        <w:t xml:space="preserve"> </w:t>
      </w:r>
      <w:r w:rsidRPr="00FA24CF">
        <w:rPr>
          <w:sz w:val="22"/>
        </w:rPr>
        <w:t>(kada, kur, su kuo ...)</w:t>
      </w:r>
    </w:p>
    <w:p w14:paraId="2B1D5BAA" w14:textId="4A9FD99C" w:rsidR="00483876" w:rsidRPr="00FA24CF" w:rsidRDefault="00483876" w:rsidP="00793DB6">
      <w:pPr>
        <w:shd w:val="clear" w:color="auto" w:fill="D9D9D9" w:themeFill="background1" w:themeFillShade="D9"/>
        <w:jc w:val="both"/>
        <w:rPr>
          <w:sz w:val="22"/>
        </w:rPr>
      </w:pPr>
      <w:r w:rsidRPr="00FA24CF">
        <w:rPr>
          <w:b/>
          <w:color w:val="F79646" w:themeColor="accent6"/>
          <w:sz w:val="22"/>
        </w:rPr>
        <w:t>Buvau</w:t>
      </w:r>
      <w:r w:rsidRPr="00FA24CF">
        <w:rPr>
          <w:sz w:val="22"/>
        </w:rPr>
        <w:t xml:space="preserve"> …. (veiksmo</w:t>
      </w:r>
      <w:r w:rsidR="0068170F">
        <w:rPr>
          <w:sz w:val="22"/>
        </w:rPr>
        <w:t xml:space="preserve"> /</w:t>
      </w:r>
      <w:r w:rsidRPr="00FA24CF">
        <w:rPr>
          <w:sz w:val="22"/>
        </w:rPr>
        <w:t xml:space="preserve"> pozicijos aprašymas ...)</w:t>
      </w:r>
    </w:p>
    <w:p w14:paraId="20525171" w14:textId="77777777" w:rsidR="00483876" w:rsidRPr="00FA24CF" w:rsidRDefault="00483876" w:rsidP="00793DB6">
      <w:pPr>
        <w:shd w:val="clear" w:color="auto" w:fill="D9D9D9" w:themeFill="background1" w:themeFillShade="D9"/>
        <w:jc w:val="both"/>
        <w:rPr>
          <w:sz w:val="22"/>
        </w:rPr>
      </w:pPr>
      <w:r w:rsidRPr="00FA24CF">
        <w:rPr>
          <w:b/>
          <w:color w:val="F79646" w:themeColor="accent6"/>
          <w:sz w:val="22"/>
        </w:rPr>
        <w:t>Patyriau</w:t>
      </w:r>
      <w:r w:rsidRPr="00FA24CF">
        <w:rPr>
          <w:sz w:val="22"/>
        </w:rPr>
        <w:t xml:space="preserve"> ... (diskomforto, sumišimo, netikrumo aprašymas ...)</w:t>
      </w:r>
    </w:p>
    <w:p w14:paraId="110B16DF" w14:textId="77777777" w:rsidR="00483876" w:rsidRPr="00FA24CF" w:rsidRDefault="00483876" w:rsidP="00793DB6">
      <w:pPr>
        <w:shd w:val="clear" w:color="auto" w:fill="D9D9D9" w:themeFill="background1" w:themeFillShade="D9"/>
        <w:jc w:val="both"/>
        <w:rPr>
          <w:sz w:val="22"/>
        </w:rPr>
      </w:pPr>
      <w:r w:rsidRPr="00FA24CF">
        <w:rPr>
          <w:b/>
          <w:color w:val="F79646" w:themeColor="accent6"/>
          <w:sz w:val="22"/>
        </w:rPr>
        <w:t>Pagaliau aš</w:t>
      </w:r>
      <w:r w:rsidRPr="00FA24CF">
        <w:rPr>
          <w:sz w:val="22"/>
        </w:rPr>
        <w:t>…. (situacijos sprendimas)</w:t>
      </w:r>
    </w:p>
    <w:p w14:paraId="7179330A" w14:textId="77777777" w:rsidR="00483876" w:rsidRPr="00FA24CF" w:rsidRDefault="00483876" w:rsidP="00793DB6">
      <w:pPr>
        <w:shd w:val="clear" w:color="auto" w:fill="D9D9D9" w:themeFill="background1" w:themeFillShade="D9"/>
        <w:jc w:val="both"/>
        <w:rPr>
          <w:sz w:val="22"/>
        </w:rPr>
      </w:pPr>
      <w:r w:rsidRPr="00FA24CF">
        <w:rPr>
          <w:b/>
          <w:color w:val="F79646" w:themeColor="accent6"/>
          <w:sz w:val="22"/>
        </w:rPr>
        <w:t>Prisimenu šią situaciją, nes</w:t>
      </w:r>
      <w:r w:rsidRPr="00FA24CF">
        <w:rPr>
          <w:color w:val="F79646" w:themeColor="accent6"/>
          <w:sz w:val="22"/>
        </w:rPr>
        <w:t xml:space="preserve"> </w:t>
      </w:r>
      <w:r w:rsidRPr="00FA24CF">
        <w:rPr>
          <w:sz w:val="22"/>
        </w:rPr>
        <w:t>... (kodėl tai buvo įsidėmėtina, nepamirštama)</w:t>
      </w:r>
    </w:p>
    <w:p w14:paraId="51A7F227" w14:textId="2584F27E" w:rsidR="00483876" w:rsidRPr="00FA24CF" w:rsidRDefault="00483876" w:rsidP="00793DB6">
      <w:pPr>
        <w:jc w:val="both"/>
        <w:rPr>
          <w:sz w:val="22"/>
          <w:lang w:eastAsia="lt-LT"/>
        </w:rPr>
      </w:pPr>
      <w:r w:rsidRPr="00FA24CF">
        <w:rPr>
          <w:sz w:val="22"/>
          <w:lang w:eastAsia="lt-LT"/>
        </w:rPr>
        <w:t>Lektorius kiekvieno pristatymo metu pasižymi pastabas ir vėliau sugrupuoja situacijas pagal ginčo</w:t>
      </w:r>
      <w:r w:rsidR="0068170F">
        <w:rPr>
          <w:sz w:val="22"/>
          <w:lang w:eastAsia="lt-LT"/>
        </w:rPr>
        <w:t xml:space="preserve"> /</w:t>
      </w:r>
      <w:r w:rsidRPr="00FA24CF">
        <w:rPr>
          <w:sz w:val="22"/>
          <w:lang w:eastAsia="lt-LT"/>
        </w:rPr>
        <w:t xml:space="preserve"> konflikto</w:t>
      </w:r>
      <w:r w:rsidR="0068170F">
        <w:rPr>
          <w:sz w:val="22"/>
          <w:lang w:eastAsia="lt-LT"/>
        </w:rPr>
        <w:t xml:space="preserve"> /</w:t>
      </w:r>
      <w:r w:rsidRPr="00FA24CF">
        <w:rPr>
          <w:sz w:val="22"/>
          <w:lang w:eastAsia="lt-LT"/>
        </w:rPr>
        <w:t xml:space="preserve"> kritinės problemos tipą ir (arba) patirtį</w:t>
      </w:r>
      <w:r w:rsidR="0068170F">
        <w:rPr>
          <w:sz w:val="22"/>
          <w:lang w:eastAsia="lt-LT"/>
        </w:rPr>
        <w:t xml:space="preserve"> /</w:t>
      </w:r>
      <w:r w:rsidRPr="00FA24CF">
        <w:rPr>
          <w:sz w:val="22"/>
          <w:lang w:eastAsia="lt-LT"/>
        </w:rPr>
        <w:t xml:space="preserve"> reakciją</w:t>
      </w:r>
      <w:r w:rsidR="0068170F">
        <w:rPr>
          <w:sz w:val="22"/>
          <w:lang w:eastAsia="lt-LT"/>
        </w:rPr>
        <w:t xml:space="preserve"> /</w:t>
      </w:r>
      <w:r w:rsidRPr="00FA24CF">
        <w:rPr>
          <w:sz w:val="22"/>
          <w:lang w:eastAsia="lt-LT"/>
        </w:rPr>
        <w:t xml:space="preserve"> t.t. Ši informacija bus panaudota vėliau, aptariant potemę „</w:t>
      </w:r>
      <w:r w:rsidRPr="00B75133">
        <w:rPr>
          <w:sz w:val="22"/>
          <w:lang w:eastAsia="lt-LT"/>
        </w:rPr>
        <w:t>Teisingi</w:t>
      </w:r>
      <w:r w:rsidRPr="00FA24CF">
        <w:rPr>
          <w:sz w:val="22"/>
          <w:lang w:eastAsia="lt-LT"/>
        </w:rPr>
        <w:t xml:space="preserve"> asmeniniai sprendimai“.</w:t>
      </w:r>
    </w:p>
    <w:p w14:paraId="3301B52F" w14:textId="77777777" w:rsidR="00483876" w:rsidRPr="00FA24CF" w:rsidRDefault="00483876" w:rsidP="00793DB6">
      <w:pPr>
        <w:jc w:val="both"/>
        <w:rPr>
          <w:sz w:val="22"/>
          <w:lang w:eastAsia="lt-LT"/>
        </w:rPr>
      </w:pPr>
      <w:r w:rsidRPr="00FA24CF">
        <w:rPr>
          <w:sz w:val="22"/>
          <w:lang w:eastAsia="lt-LT"/>
        </w:rPr>
        <w:t>Lektorius paprašo dalyvių apibrėžti asmenines patirtis, įrašant jas į tinkamą Venno diagramos vietą:</w:t>
      </w:r>
    </w:p>
    <w:p w14:paraId="63909EF1" w14:textId="77777777" w:rsidR="00483876" w:rsidRPr="00FA24CF" w:rsidRDefault="00483876" w:rsidP="00B75133">
      <w:pPr>
        <w:jc w:val="center"/>
        <w:rPr>
          <w:sz w:val="22"/>
          <w:lang w:eastAsia="lt-LT"/>
        </w:rPr>
      </w:pPr>
      <w:r w:rsidRPr="00FA24CF">
        <w:rPr>
          <w:noProof/>
          <w:sz w:val="22"/>
          <w:lang w:val="en-US" w:eastAsia="en-US"/>
        </w:rPr>
        <w:drawing>
          <wp:inline distT="0" distB="0" distL="0" distR="0" wp14:anchorId="2353C2A8" wp14:editId="5F5F76FA">
            <wp:extent cx="3649980" cy="1699260"/>
            <wp:effectExtent l="0" t="0" r="0" b="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3E2E7FB5" w14:textId="77777777" w:rsidR="00483876" w:rsidRPr="00FA24CF" w:rsidRDefault="00483876" w:rsidP="00793DB6">
      <w:pPr>
        <w:jc w:val="both"/>
        <w:rPr>
          <w:sz w:val="22"/>
          <w:lang w:eastAsia="lt-LT"/>
        </w:rPr>
      </w:pPr>
      <w:r w:rsidRPr="00FA24CF">
        <w:rPr>
          <w:sz w:val="22"/>
          <w:lang w:eastAsia="lt-LT"/>
        </w:rPr>
        <w:t>Dalyviai turi paaiškinti savo pasirinkimą ir apibrėžti „prieštaringą situaciją“, „konfliktinę situaciją“, „kritinę situaciją“.</w:t>
      </w:r>
    </w:p>
    <w:p w14:paraId="18E61BC5" w14:textId="77777777" w:rsidR="00483876" w:rsidRPr="00FA24CF" w:rsidRDefault="00483876" w:rsidP="00771BFC">
      <w:pPr>
        <w:pStyle w:val="Heading5"/>
        <w:rPr>
          <w:lang w:eastAsia="lt-LT"/>
        </w:rPr>
      </w:pPr>
      <w:r w:rsidRPr="00FA24CF">
        <w:rPr>
          <w:lang w:eastAsia="lt-LT"/>
        </w:rPr>
        <w:t>3 žingsnis</w:t>
      </w:r>
    </w:p>
    <w:p w14:paraId="1CA354DD" w14:textId="77777777" w:rsidR="00793DB6" w:rsidRDefault="00483876" w:rsidP="00793DB6">
      <w:pPr>
        <w:jc w:val="both"/>
        <w:rPr>
          <w:sz w:val="22"/>
          <w:lang w:eastAsia="lt-LT"/>
        </w:rPr>
      </w:pPr>
      <w:r w:rsidRPr="00FA24CF">
        <w:rPr>
          <w:sz w:val="22"/>
          <w:lang w:eastAsia="lt-LT"/>
        </w:rPr>
        <w:t>Asmeninius apibrėžimus galima palyginti su internetinių žodynų apibrėžimais. Tuomet dalyvių prašoma apmąstyti šią įžanginę veiklą – tai, ką jie išmoko ir patyrė.</w:t>
      </w:r>
    </w:p>
    <w:p w14:paraId="4EC42650" w14:textId="704EDDE4" w:rsidR="00483876" w:rsidRPr="00793DB6" w:rsidRDefault="00483876" w:rsidP="00793DB6">
      <w:pPr>
        <w:jc w:val="both"/>
        <w:rPr>
          <w:lang w:eastAsia="lt-LT"/>
        </w:rPr>
      </w:pPr>
      <w:r w:rsidRPr="00793DB6">
        <w:rPr>
          <w:lang w:eastAsia="lt-LT"/>
        </w:rPr>
        <w:t xml:space="preserve"> </w:t>
      </w:r>
    </w:p>
    <w:p w14:paraId="55FEAB6B" w14:textId="77777777" w:rsidR="00483876" w:rsidRPr="00BD56D6" w:rsidRDefault="00483876" w:rsidP="008A5B50">
      <w:pPr>
        <w:pStyle w:val="Heading4"/>
        <w:rPr>
          <w:lang w:eastAsia="lt-LT"/>
        </w:rPr>
      </w:pPr>
      <w:r w:rsidRPr="00BD56D6">
        <w:rPr>
          <w:lang w:eastAsia="lt-LT"/>
        </w:rPr>
        <w:t>II dalis. Proceso analizė</w:t>
      </w:r>
    </w:p>
    <w:p w14:paraId="26031857" w14:textId="77777777" w:rsidR="00483876" w:rsidRPr="00BD56D6" w:rsidRDefault="00483876" w:rsidP="001E7999">
      <w:pPr>
        <w:numPr>
          <w:ilvl w:val="0"/>
          <w:numId w:val="29"/>
        </w:numPr>
        <w:ind w:left="360"/>
        <w:contextualSpacing/>
        <w:rPr>
          <w:sz w:val="22"/>
          <w:lang w:eastAsia="lt-LT"/>
        </w:rPr>
      </w:pPr>
      <w:r w:rsidRPr="00BD56D6">
        <w:rPr>
          <w:sz w:val="22"/>
          <w:lang w:eastAsia="lt-LT"/>
        </w:rPr>
        <w:t>Mokymo(si) proceso atgaminimas – kas, kada, kaip.</w:t>
      </w:r>
    </w:p>
    <w:p w14:paraId="5FC98DBB" w14:textId="77777777" w:rsidR="00483876" w:rsidRPr="00BD56D6" w:rsidRDefault="00483876" w:rsidP="001E7999">
      <w:pPr>
        <w:numPr>
          <w:ilvl w:val="0"/>
          <w:numId w:val="29"/>
        </w:numPr>
        <w:ind w:left="360"/>
        <w:contextualSpacing/>
        <w:rPr>
          <w:sz w:val="22"/>
          <w:lang w:eastAsia="lt-LT"/>
        </w:rPr>
      </w:pPr>
      <w:r w:rsidRPr="00BD56D6">
        <w:rPr>
          <w:sz w:val="22"/>
          <w:lang w:eastAsia="lt-LT"/>
        </w:rPr>
        <w:t>Mokymo(si) proceso refleksija – ką besimokantieji jautė, patyrė, išmoko.</w:t>
      </w:r>
    </w:p>
    <w:p w14:paraId="524F2DC0" w14:textId="77777777" w:rsidR="00483876" w:rsidRPr="00BD56D6" w:rsidRDefault="00483876" w:rsidP="008A5B50">
      <w:pPr>
        <w:pStyle w:val="Heading4"/>
        <w:rPr>
          <w:lang w:eastAsia="lt-LT"/>
        </w:rPr>
      </w:pPr>
      <w:bookmarkStart w:id="93" w:name="_Hlk81916255"/>
      <w:r w:rsidRPr="00BD56D6">
        <w:rPr>
          <w:lang w:eastAsia="lt-LT"/>
        </w:rPr>
        <w:t>III dalis. Įgyvendinimo planavimas</w:t>
      </w:r>
      <w:bookmarkEnd w:id="93"/>
    </w:p>
    <w:p w14:paraId="429B1164" w14:textId="504C2553" w:rsidR="00771BFC" w:rsidRPr="00FA24CF" w:rsidRDefault="00483876" w:rsidP="00793DB6">
      <w:pPr>
        <w:numPr>
          <w:ilvl w:val="0"/>
          <w:numId w:val="30"/>
        </w:numPr>
        <w:ind w:left="360"/>
        <w:contextualSpacing/>
        <w:jc w:val="both"/>
        <w:rPr>
          <w:sz w:val="22"/>
          <w:lang w:eastAsia="lt-LT"/>
        </w:rPr>
      </w:pPr>
      <w:r w:rsidRPr="00FA24CF">
        <w:rPr>
          <w:sz w:val="22"/>
          <w:lang w:eastAsia="lt-LT"/>
        </w:rPr>
        <w:t>Diskusijos apie tai, kaip ir kam šis užsiėmimas</w:t>
      </w:r>
      <w:r w:rsidR="0068170F">
        <w:rPr>
          <w:sz w:val="22"/>
          <w:lang w:eastAsia="lt-LT"/>
        </w:rPr>
        <w:t xml:space="preserve"> /</w:t>
      </w:r>
      <w:r w:rsidRPr="00FA24CF">
        <w:rPr>
          <w:sz w:val="22"/>
          <w:lang w:eastAsia="lt-LT"/>
        </w:rPr>
        <w:t xml:space="preserve"> veikla gali būti pritaikyta konkrečiame kontekste.</w:t>
      </w:r>
    </w:p>
    <w:p w14:paraId="51F6FFB8" w14:textId="77777777" w:rsidR="00483876" w:rsidRPr="00FA24CF" w:rsidRDefault="00483876" w:rsidP="00793DB6">
      <w:pPr>
        <w:numPr>
          <w:ilvl w:val="0"/>
          <w:numId w:val="30"/>
        </w:numPr>
        <w:ind w:left="360"/>
        <w:contextualSpacing/>
        <w:jc w:val="both"/>
        <w:rPr>
          <w:sz w:val="22"/>
          <w:lang w:eastAsia="lt-LT"/>
        </w:rPr>
      </w:pPr>
      <w:r w:rsidRPr="00FA24CF">
        <w:rPr>
          <w:sz w:val="22"/>
          <w:lang w:eastAsia="lt-LT"/>
        </w:rPr>
        <w:t>Įgyvendinimo plano rengimas.</w:t>
      </w:r>
    </w:p>
    <w:p w14:paraId="0BBD203F" w14:textId="77777777" w:rsidR="009B5D87" w:rsidRPr="00FA24CF" w:rsidRDefault="009B5D87" w:rsidP="009B5D87">
      <w:pPr>
        <w:jc w:val="both"/>
        <w:rPr>
          <w:szCs w:val="24"/>
        </w:rPr>
      </w:pPr>
      <w:bookmarkStart w:id="94" w:name="_heading=h.18r21lje7k8i" w:colFirst="0" w:colLast="0"/>
      <w:bookmarkEnd w:id="94"/>
    </w:p>
    <w:p w14:paraId="718AC1AA" w14:textId="1F4FEC3C" w:rsidR="00FF3F7A" w:rsidRPr="00FA24CF" w:rsidRDefault="00D31829" w:rsidP="0087130B">
      <w:pPr>
        <w:pStyle w:val="Heading2"/>
      </w:pPr>
      <w:bookmarkStart w:id="95" w:name="_heading=h.2u6wntf" w:colFirst="0" w:colLast="0"/>
      <w:bookmarkStart w:id="96" w:name="_heading=h.d48on1hg5du1" w:colFirst="0" w:colLast="0"/>
      <w:bookmarkStart w:id="97" w:name="_Toc95915243"/>
      <w:bookmarkEnd w:id="95"/>
      <w:bookmarkEnd w:id="96"/>
      <w:r>
        <w:t xml:space="preserve">3.2 </w:t>
      </w:r>
      <w:r w:rsidR="00341F2A" w:rsidRPr="00FA24CF">
        <w:t>Teisingi asmeniniai sprendimai</w:t>
      </w:r>
      <w:bookmarkEnd w:id="97"/>
    </w:p>
    <w:p w14:paraId="73347A1C" w14:textId="77777777" w:rsidR="00B6489E" w:rsidRPr="00BD56D6" w:rsidRDefault="00B6489E" w:rsidP="008A5B50">
      <w:pPr>
        <w:pStyle w:val="Heading4"/>
      </w:pPr>
      <w:bookmarkStart w:id="98" w:name="_heading=h.dqsxhhr1048r" w:colFirst="0" w:colLast="0"/>
      <w:bookmarkEnd w:id="98"/>
      <w:r w:rsidRPr="00BD56D6">
        <w:t>Apibrėžimas</w:t>
      </w:r>
    </w:p>
    <w:p w14:paraId="3F3D7EFB" w14:textId="49532A28" w:rsidR="00B6489E" w:rsidRPr="00FA24CF" w:rsidRDefault="00B6489E" w:rsidP="00793DB6">
      <w:pPr>
        <w:spacing w:before="120" w:after="0"/>
        <w:jc w:val="both"/>
        <w:rPr>
          <w:sz w:val="22"/>
          <w:szCs w:val="24"/>
        </w:rPr>
      </w:pPr>
      <w:r w:rsidRPr="00FA24CF">
        <w:rPr>
          <w:b/>
          <w:color w:val="F79646" w:themeColor="accent6"/>
          <w:sz w:val="22"/>
          <w:szCs w:val="24"/>
        </w:rPr>
        <w:t>Teisingi asmeniniai sprendimai</w:t>
      </w:r>
      <w:r w:rsidRPr="00FA24CF">
        <w:rPr>
          <w:color w:val="F79646" w:themeColor="accent6"/>
          <w:sz w:val="22"/>
          <w:szCs w:val="24"/>
        </w:rPr>
        <w:t xml:space="preserve"> </w:t>
      </w:r>
      <w:r w:rsidRPr="00FA24CF">
        <w:rPr>
          <w:sz w:val="22"/>
          <w:szCs w:val="24"/>
        </w:rPr>
        <w:t xml:space="preserve">– tai </w:t>
      </w:r>
      <w:r w:rsidR="00D531DA" w:rsidRPr="00FA24CF">
        <w:rPr>
          <w:sz w:val="22"/>
          <w:szCs w:val="24"/>
        </w:rPr>
        <w:t>adekvatūs</w:t>
      </w:r>
      <w:r w:rsidRPr="00FA24CF">
        <w:rPr>
          <w:sz w:val="22"/>
          <w:szCs w:val="24"/>
        </w:rPr>
        <w:t xml:space="preserve"> sprendimai, priimti, remiantis savo įsitikinimais ir vertybėmis. Teisingi asmeniniai sprendimai nėra šališki – žmogus pripažįsta savo ribotumus, žinių, įgūdžių trūkumą. Prieš priimdamas bet kokį sprendimą, jis užduoda sau </w:t>
      </w:r>
      <w:r w:rsidR="00A6455B">
        <w:rPr>
          <w:sz w:val="22"/>
          <w:szCs w:val="24"/>
        </w:rPr>
        <w:t xml:space="preserve">tokio pobūdžio </w:t>
      </w:r>
      <w:r w:rsidRPr="00FA24CF">
        <w:rPr>
          <w:sz w:val="22"/>
          <w:szCs w:val="24"/>
        </w:rPr>
        <w:t>klausimus:</w:t>
      </w:r>
    </w:p>
    <w:p w14:paraId="353D31EF" w14:textId="15439211" w:rsidR="00B6489E" w:rsidRPr="00FA24CF" w:rsidRDefault="00B6489E" w:rsidP="00793DB6">
      <w:pPr>
        <w:pStyle w:val="ListParagraph"/>
        <w:numPr>
          <w:ilvl w:val="0"/>
          <w:numId w:val="31"/>
        </w:numPr>
        <w:spacing w:before="120" w:after="0"/>
        <w:jc w:val="both"/>
        <w:rPr>
          <w:sz w:val="22"/>
          <w:szCs w:val="24"/>
        </w:rPr>
      </w:pPr>
      <w:r w:rsidRPr="00FA24CF">
        <w:rPr>
          <w:sz w:val="22"/>
          <w:szCs w:val="24"/>
        </w:rPr>
        <w:t>Ar mano mąstymas ir veiksmai pagrįsti patikima ir nevienpusiška informacija? (nepasenęs ir</w:t>
      </w:r>
      <w:r w:rsidR="0068170F">
        <w:rPr>
          <w:sz w:val="22"/>
          <w:szCs w:val="24"/>
        </w:rPr>
        <w:t xml:space="preserve"> /</w:t>
      </w:r>
      <w:r w:rsidRPr="00FA24CF">
        <w:rPr>
          <w:sz w:val="22"/>
          <w:szCs w:val="24"/>
        </w:rPr>
        <w:t xml:space="preserve"> ar vienas informacijos šaltinis).</w:t>
      </w:r>
    </w:p>
    <w:p w14:paraId="07B173FF" w14:textId="34FB67B0" w:rsidR="00B6489E" w:rsidRPr="00FA24CF" w:rsidRDefault="00B6489E" w:rsidP="00793DB6">
      <w:pPr>
        <w:pStyle w:val="ListParagraph"/>
        <w:numPr>
          <w:ilvl w:val="0"/>
          <w:numId w:val="31"/>
        </w:numPr>
        <w:spacing w:before="120" w:after="0"/>
        <w:jc w:val="both"/>
        <w:rPr>
          <w:sz w:val="22"/>
          <w:szCs w:val="24"/>
        </w:rPr>
      </w:pPr>
      <w:r w:rsidRPr="00FA24CF">
        <w:rPr>
          <w:sz w:val="22"/>
          <w:szCs w:val="24"/>
        </w:rPr>
        <w:t>Ar mano veiksmai nėra paremti tik geidžiam</w:t>
      </w:r>
      <w:r w:rsidR="00D531DA" w:rsidRPr="00FA24CF">
        <w:rPr>
          <w:sz w:val="22"/>
          <w:szCs w:val="24"/>
        </w:rPr>
        <w:t xml:space="preserve">ais </w:t>
      </w:r>
      <w:r w:rsidRPr="00FA24CF">
        <w:rPr>
          <w:sz w:val="22"/>
          <w:szCs w:val="24"/>
        </w:rPr>
        <w:t>dalyk</w:t>
      </w:r>
      <w:r w:rsidR="00D531DA" w:rsidRPr="00FA24CF">
        <w:rPr>
          <w:sz w:val="22"/>
          <w:szCs w:val="24"/>
        </w:rPr>
        <w:t>ais</w:t>
      </w:r>
      <w:r w:rsidRPr="00FA24CF">
        <w:rPr>
          <w:sz w:val="22"/>
          <w:szCs w:val="24"/>
        </w:rPr>
        <w:t>? (noras matyti</w:t>
      </w:r>
      <w:r w:rsidR="0068170F">
        <w:rPr>
          <w:sz w:val="22"/>
          <w:szCs w:val="24"/>
        </w:rPr>
        <w:t xml:space="preserve"> /</w:t>
      </w:r>
      <w:r w:rsidRPr="00FA24CF">
        <w:rPr>
          <w:sz w:val="22"/>
          <w:szCs w:val="24"/>
        </w:rPr>
        <w:t xml:space="preserve"> gauti tai, ko trokšti).</w:t>
      </w:r>
    </w:p>
    <w:p w14:paraId="3DBBACC4" w14:textId="77777777" w:rsidR="00B6489E" w:rsidRPr="00FA24CF" w:rsidRDefault="00B6489E" w:rsidP="00793DB6">
      <w:pPr>
        <w:pStyle w:val="ListParagraph"/>
        <w:numPr>
          <w:ilvl w:val="0"/>
          <w:numId w:val="31"/>
        </w:numPr>
        <w:spacing w:before="120" w:after="0"/>
        <w:jc w:val="both"/>
        <w:rPr>
          <w:sz w:val="22"/>
          <w:szCs w:val="24"/>
        </w:rPr>
      </w:pPr>
      <w:r w:rsidRPr="00FA24CF">
        <w:rPr>
          <w:sz w:val="22"/>
          <w:szCs w:val="24"/>
        </w:rPr>
        <w:t>Ar mano tikslai šioje situacijoje yra teisingi? (atsižvelgimas į kontekstinius ypatumus).</w:t>
      </w:r>
    </w:p>
    <w:p w14:paraId="63DFBEB5" w14:textId="55E813A4" w:rsidR="00B6489E" w:rsidRDefault="00B6489E" w:rsidP="00793DB6">
      <w:pPr>
        <w:spacing w:before="120" w:after="0"/>
        <w:jc w:val="both"/>
        <w:rPr>
          <w:sz w:val="22"/>
          <w:szCs w:val="24"/>
        </w:rPr>
      </w:pPr>
      <w:r w:rsidRPr="00FA24CF">
        <w:rPr>
          <w:sz w:val="22"/>
          <w:szCs w:val="24"/>
        </w:rPr>
        <w:t>Teisingi asmeniniai sprendimai grindžiami etikos normomis (visuotinėmis ir konkrečiomis), rašytiniu ir nerašytu elgesio kodeksu. Sąžiningumas asmeniniame lygmenyje yra susijęs su asmens vientisumu. Jis</w:t>
      </w:r>
      <w:r w:rsidR="0068170F">
        <w:rPr>
          <w:sz w:val="22"/>
          <w:szCs w:val="24"/>
        </w:rPr>
        <w:t xml:space="preserve"> /</w:t>
      </w:r>
      <w:r w:rsidRPr="00FA24CF">
        <w:rPr>
          <w:sz w:val="22"/>
          <w:szCs w:val="24"/>
        </w:rPr>
        <w:t xml:space="preserve"> ji stengiasi būti vienodai teisingas visose situacijose, ne tik tose, kurios yra patogesnės, saugesnės ir naudingesnės. Sąžiningai mąstantys žmonės: a) žino savo stipriąsias ir silpnąsias puses, šališkumą ir ribotumus, b) nori tobulėti, c) yra jautrūs kontekstui; d) naudoja efektyvias tobulinimosi strategijas.</w:t>
      </w:r>
    </w:p>
    <w:p w14:paraId="06635C84" w14:textId="77777777" w:rsidR="00793DB6" w:rsidRPr="00793DB6" w:rsidRDefault="00793DB6" w:rsidP="00793DB6">
      <w:pPr>
        <w:spacing w:before="120" w:after="0"/>
        <w:jc w:val="both"/>
        <w:rPr>
          <w:szCs w:val="24"/>
        </w:rPr>
      </w:pPr>
    </w:p>
    <w:p w14:paraId="19A407FD" w14:textId="77777777" w:rsidR="00B6489E" w:rsidRPr="00A6455B" w:rsidRDefault="00B6489E" w:rsidP="008A5B50">
      <w:pPr>
        <w:pStyle w:val="Heading4"/>
      </w:pPr>
      <w:bookmarkStart w:id="99" w:name="_heading=h.vgajns2iyiek" w:colFirst="0" w:colLast="0"/>
      <w:bookmarkEnd w:id="99"/>
      <w:r w:rsidRPr="00A6455B">
        <w:t>I dalis. Veiklos pavyzdžio pristatymas</w:t>
      </w:r>
    </w:p>
    <w:p w14:paraId="44D32D68" w14:textId="77777777" w:rsidR="00B6489E" w:rsidRPr="00FA24CF" w:rsidRDefault="00B6489E" w:rsidP="00D531DA">
      <w:pPr>
        <w:pStyle w:val="Heading5"/>
      </w:pPr>
      <w:bookmarkStart w:id="100" w:name="_heading=h.37m2jsg" w:colFirst="0" w:colLast="0"/>
      <w:bookmarkEnd w:id="100"/>
      <w:r w:rsidRPr="00FA24CF">
        <w:t>1 žingsnis. APŠILIMAS</w:t>
      </w:r>
    </w:p>
    <w:p w14:paraId="7481C6F8" w14:textId="77777777" w:rsidR="00B6489E" w:rsidRPr="00FA24CF" w:rsidRDefault="00B6489E" w:rsidP="00B6489E">
      <w:pPr>
        <w:spacing w:before="120" w:after="0"/>
        <w:jc w:val="both"/>
        <w:rPr>
          <w:sz w:val="22"/>
          <w:szCs w:val="24"/>
        </w:rPr>
      </w:pPr>
      <w:r w:rsidRPr="00FA24CF">
        <w:rPr>
          <w:sz w:val="22"/>
          <w:szCs w:val="24"/>
        </w:rPr>
        <w:t>Paprašykite dalyvių perskaityti šiuos teiginius ir pasakyti, kuris sprendimas atrodo teisingas, o kuris ne. Kodėl?</w:t>
      </w:r>
    </w:p>
    <w:p w14:paraId="31BB1048" w14:textId="77777777" w:rsidR="00B6489E" w:rsidRPr="0025636E" w:rsidRDefault="00B6489E" w:rsidP="001E7999">
      <w:pPr>
        <w:pStyle w:val="ListParagraph"/>
        <w:numPr>
          <w:ilvl w:val="0"/>
          <w:numId w:val="77"/>
        </w:numPr>
        <w:spacing w:before="120" w:after="0"/>
        <w:jc w:val="both"/>
        <w:rPr>
          <w:i/>
          <w:sz w:val="22"/>
        </w:rPr>
      </w:pPr>
      <w:bookmarkStart w:id="101" w:name="_Hlk81913981"/>
      <w:r w:rsidRPr="0025636E">
        <w:rPr>
          <w:i/>
          <w:sz w:val="22"/>
        </w:rPr>
        <w:t>Kad parašyčiau šį anglų kalbos rašinį, aš tiesiog nukopijuosiu tekstą iš panašios užduoties, kurią dariau pernai.</w:t>
      </w:r>
    </w:p>
    <w:p w14:paraId="706C5B1E" w14:textId="77777777" w:rsidR="00B6489E" w:rsidRPr="0025636E" w:rsidRDefault="00B6489E" w:rsidP="001E7999">
      <w:pPr>
        <w:pStyle w:val="ListParagraph"/>
        <w:numPr>
          <w:ilvl w:val="0"/>
          <w:numId w:val="77"/>
        </w:numPr>
        <w:spacing w:before="120" w:after="0"/>
        <w:jc w:val="both"/>
        <w:rPr>
          <w:i/>
          <w:sz w:val="22"/>
        </w:rPr>
      </w:pPr>
      <w:bookmarkStart w:id="102" w:name="_Hlk81914070"/>
      <w:bookmarkEnd w:id="101"/>
      <w:r w:rsidRPr="0025636E">
        <w:rPr>
          <w:i/>
          <w:sz w:val="22"/>
        </w:rPr>
        <w:t>Šiandien man nesinori eiti į mokyklą. Paprašysiu mamos paskambinti mano klasės mokytojui ir pasakyti, kad man labai skauda galvą.</w:t>
      </w:r>
    </w:p>
    <w:p w14:paraId="07F07A40" w14:textId="77777777" w:rsidR="00B6489E" w:rsidRPr="0025636E" w:rsidRDefault="00B6489E" w:rsidP="001E7999">
      <w:pPr>
        <w:pStyle w:val="ListParagraph"/>
        <w:numPr>
          <w:ilvl w:val="0"/>
          <w:numId w:val="77"/>
        </w:numPr>
        <w:spacing w:before="120" w:after="0"/>
        <w:jc w:val="both"/>
        <w:rPr>
          <w:i/>
          <w:sz w:val="22"/>
        </w:rPr>
      </w:pPr>
      <w:bookmarkStart w:id="103" w:name="_Hlk81914087"/>
      <w:bookmarkEnd w:id="102"/>
      <w:r w:rsidRPr="0025636E">
        <w:rPr>
          <w:i/>
          <w:sz w:val="22"/>
        </w:rPr>
        <w:t>Aš pakankamai daug skaičiau apie visuotinį atšilimą. Manau, kad pagrindinė to priežastis yra vartojimas. Taigi, aš nesiruošiu domėtis jokiomis kitomis priežastimis.</w:t>
      </w:r>
    </w:p>
    <w:bookmarkEnd w:id="103"/>
    <w:p w14:paraId="2F8E8F8A" w14:textId="77777777" w:rsidR="00B6489E" w:rsidRPr="0025636E" w:rsidRDefault="00B6489E" w:rsidP="001E7999">
      <w:pPr>
        <w:pStyle w:val="ListParagraph"/>
        <w:numPr>
          <w:ilvl w:val="0"/>
          <w:numId w:val="77"/>
        </w:numPr>
        <w:spacing w:before="120" w:after="0"/>
        <w:jc w:val="both"/>
        <w:rPr>
          <w:i/>
          <w:sz w:val="22"/>
        </w:rPr>
      </w:pPr>
      <w:r w:rsidRPr="0025636E">
        <w:rPr>
          <w:i/>
          <w:sz w:val="22"/>
        </w:rPr>
        <w:t>Aš nesiruošiu daugiau mokytis. Mokykloje mokiausi 12 metų ir žinau, apie ką yra tas mokymas ir mokymasis.</w:t>
      </w:r>
    </w:p>
    <w:p w14:paraId="0B257402" w14:textId="77777777" w:rsidR="00B6489E" w:rsidRPr="0025636E" w:rsidRDefault="00B6489E" w:rsidP="001E7999">
      <w:pPr>
        <w:pStyle w:val="ListParagraph"/>
        <w:numPr>
          <w:ilvl w:val="0"/>
          <w:numId w:val="77"/>
        </w:numPr>
        <w:spacing w:before="120" w:after="0"/>
        <w:jc w:val="both"/>
        <w:rPr>
          <w:i/>
          <w:sz w:val="22"/>
        </w:rPr>
      </w:pPr>
      <w:r w:rsidRPr="0025636E">
        <w:rPr>
          <w:i/>
          <w:sz w:val="22"/>
        </w:rPr>
        <w:t>Esu per sena tokiai beprotiškai veiklai. Mano amžiaus žmonės turi demonstruoti tinkamą elgesį.</w:t>
      </w:r>
    </w:p>
    <w:p w14:paraId="36E02028" w14:textId="77777777" w:rsidR="00B6489E" w:rsidRPr="0025636E" w:rsidRDefault="00B6489E" w:rsidP="001E7999">
      <w:pPr>
        <w:pStyle w:val="ListParagraph"/>
        <w:numPr>
          <w:ilvl w:val="0"/>
          <w:numId w:val="77"/>
        </w:numPr>
        <w:spacing w:before="120" w:after="0"/>
        <w:jc w:val="both"/>
        <w:rPr>
          <w:i/>
          <w:sz w:val="22"/>
        </w:rPr>
      </w:pPr>
      <w:r w:rsidRPr="0025636E">
        <w:rPr>
          <w:i/>
          <w:sz w:val="22"/>
        </w:rPr>
        <w:t>Turiu kaimynų paauglių, todėl žinau juos – manau, kad visi paaugliai yra labai sudėtingo charakterio.</w:t>
      </w:r>
    </w:p>
    <w:p w14:paraId="4F3E778C" w14:textId="091DB756" w:rsidR="00B6489E" w:rsidRPr="0025636E" w:rsidRDefault="00B6489E" w:rsidP="00B6489E">
      <w:pPr>
        <w:spacing w:before="120" w:after="0"/>
        <w:jc w:val="both"/>
        <w:rPr>
          <w:sz w:val="22"/>
        </w:rPr>
      </w:pPr>
      <w:r w:rsidRPr="0025636E">
        <w:rPr>
          <w:sz w:val="22"/>
        </w:rPr>
        <w:t>Trumpai aptarkite, kaip buvo priimti šie sprendimai. Buvo lengva</w:t>
      </w:r>
      <w:r w:rsidR="0068170F">
        <w:rPr>
          <w:sz w:val="22"/>
        </w:rPr>
        <w:t xml:space="preserve"> /</w:t>
      </w:r>
      <w:r w:rsidRPr="0025636E">
        <w:rPr>
          <w:sz w:val="22"/>
        </w:rPr>
        <w:t xml:space="preserve"> sunku</w:t>
      </w:r>
      <w:r w:rsidR="0068170F">
        <w:rPr>
          <w:sz w:val="22"/>
        </w:rPr>
        <w:t xml:space="preserve"> /</w:t>
      </w:r>
      <w:r w:rsidRPr="0025636E">
        <w:rPr>
          <w:sz w:val="22"/>
        </w:rPr>
        <w:t xml:space="preserve"> sudėtinga nuspręsti ir kodėl?</w:t>
      </w:r>
    </w:p>
    <w:p w14:paraId="2A7D079C" w14:textId="77777777" w:rsidR="00B6489E" w:rsidRPr="00FA24CF" w:rsidRDefault="00B6489E" w:rsidP="00D531DA">
      <w:pPr>
        <w:pStyle w:val="Heading5"/>
      </w:pPr>
      <w:r w:rsidRPr="00FA24CF">
        <w:t>2 žingsnis</w:t>
      </w:r>
    </w:p>
    <w:p w14:paraId="1999A5AB" w14:textId="2E78EEF0" w:rsidR="00B6489E" w:rsidRPr="00FA24CF" w:rsidRDefault="00B6489E" w:rsidP="00793DB6">
      <w:pPr>
        <w:spacing w:before="120" w:after="0"/>
        <w:jc w:val="both"/>
        <w:rPr>
          <w:sz w:val="22"/>
          <w:szCs w:val="24"/>
        </w:rPr>
      </w:pPr>
      <w:r w:rsidRPr="00FA24CF">
        <w:rPr>
          <w:sz w:val="22"/>
          <w:szCs w:val="24"/>
        </w:rPr>
        <w:t>Asmeniniai sprendimai remiasi daugeliu vidinių ir išorinių veiksnių, kurie kartais apsunkina mūsų vertinimus. Pasižiūrėkite trumpametražį Pepe Danquart filmą „Zuikis“ (</w:t>
      </w:r>
      <w:r w:rsidRPr="00FA24CF">
        <w:rPr>
          <w:i/>
          <w:sz w:val="22"/>
          <w:szCs w:val="24"/>
        </w:rPr>
        <w:t xml:space="preserve">Schwarzfahrer </w:t>
      </w:r>
      <w:r w:rsidR="0068170F">
        <w:rPr>
          <w:i/>
          <w:sz w:val="22"/>
          <w:szCs w:val="24"/>
        </w:rPr>
        <w:t>/</w:t>
      </w:r>
      <w:r w:rsidRPr="00FA24CF">
        <w:rPr>
          <w:i/>
          <w:sz w:val="22"/>
          <w:szCs w:val="24"/>
        </w:rPr>
        <w:t xml:space="preserve"> Black rider):</w:t>
      </w:r>
    </w:p>
    <w:p w14:paraId="36755B3A" w14:textId="77777777" w:rsidR="00B6489E" w:rsidRPr="00FA24CF" w:rsidRDefault="00B6489E" w:rsidP="00793DB6">
      <w:pPr>
        <w:pStyle w:val="ListParagraph"/>
        <w:numPr>
          <w:ilvl w:val="0"/>
          <w:numId w:val="32"/>
        </w:numPr>
        <w:spacing w:before="120" w:after="0"/>
        <w:rPr>
          <w:sz w:val="22"/>
          <w:szCs w:val="24"/>
          <w:u w:val="single"/>
        </w:rPr>
      </w:pPr>
      <w:bookmarkStart w:id="104" w:name="_Hlk81914825"/>
      <w:r w:rsidRPr="00FA24CF">
        <w:rPr>
          <w:sz w:val="22"/>
          <w:szCs w:val="24"/>
        </w:rPr>
        <w:t xml:space="preserve">Filmas su angliškai subtitrais čia: </w:t>
      </w:r>
      <w:hyperlink r:id="rId46" w:history="1">
        <w:r w:rsidRPr="00FA24CF">
          <w:rPr>
            <w:rStyle w:val="Hyperlink"/>
            <w:sz w:val="22"/>
            <w:szCs w:val="24"/>
          </w:rPr>
          <w:t>https://www.youtube.com/watch?v=XFQXcv1k9OM&amp;t=30s</w:t>
        </w:r>
      </w:hyperlink>
    </w:p>
    <w:p w14:paraId="4F398C32" w14:textId="77777777" w:rsidR="00B6489E" w:rsidRPr="00FA24CF" w:rsidRDefault="00B6489E" w:rsidP="00793DB6">
      <w:pPr>
        <w:pStyle w:val="ListParagraph"/>
        <w:numPr>
          <w:ilvl w:val="0"/>
          <w:numId w:val="32"/>
        </w:numPr>
        <w:ind w:left="1077" w:hanging="357"/>
        <w:jc w:val="both"/>
        <w:rPr>
          <w:sz w:val="22"/>
          <w:szCs w:val="24"/>
          <w:u w:val="single"/>
        </w:rPr>
      </w:pPr>
      <w:r w:rsidRPr="00FA24CF">
        <w:rPr>
          <w:sz w:val="22"/>
          <w:szCs w:val="24"/>
        </w:rPr>
        <w:t xml:space="preserve">Angliškų subtitrų vertimas į lietuvių kalbą </w:t>
      </w:r>
      <w:hyperlink r:id="rId47" w:anchor="_Filmas_" w:history="1">
        <w:r w:rsidRPr="00FA24CF">
          <w:rPr>
            <w:rStyle w:val="Hyperlink"/>
            <w:sz w:val="22"/>
            <w:szCs w:val="24"/>
          </w:rPr>
          <w:t>čia</w:t>
        </w:r>
      </w:hyperlink>
      <w:r w:rsidRPr="00FA24CF">
        <w:rPr>
          <w:sz w:val="22"/>
          <w:szCs w:val="24"/>
        </w:rPr>
        <w:t>.</w:t>
      </w:r>
    </w:p>
    <w:bookmarkEnd w:id="104"/>
    <w:p w14:paraId="6DC448FB" w14:textId="42E49C99" w:rsidR="00B6489E" w:rsidRPr="00FA24CF" w:rsidRDefault="00B6489E" w:rsidP="00793DB6">
      <w:pPr>
        <w:spacing w:before="120" w:after="0"/>
        <w:jc w:val="both"/>
        <w:rPr>
          <w:sz w:val="22"/>
          <w:szCs w:val="24"/>
        </w:rPr>
      </w:pPr>
      <w:r w:rsidRPr="00FA24CF">
        <w:rPr>
          <w:sz w:val="22"/>
          <w:szCs w:val="24"/>
        </w:rPr>
        <w:t>Žiūrėdami filmą, mokymų dalyviai turi atlikti individualią užduotį – užpildyti dviejų dalių dienoraštį. Kairėje dienoraščio pusėje reikia įrašyti teisingą</w:t>
      </w:r>
      <w:r w:rsidR="0068170F">
        <w:rPr>
          <w:sz w:val="22"/>
          <w:szCs w:val="24"/>
        </w:rPr>
        <w:t xml:space="preserve"> /</w:t>
      </w:r>
      <w:r w:rsidRPr="00FA24CF">
        <w:rPr>
          <w:sz w:val="22"/>
          <w:szCs w:val="24"/>
        </w:rPr>
        <w:t xml:space="preserve"> neteisingą sprendimą, kurį dalyvis pastebėjo, o dešinėje – reakcijas ir komentarus – kodėl dalyvis laiko veiksmą teisingu</w:t>
      </w:r>
      <w:r w:rsidR="0068170F">
        <w:rPr>
          <w:sz w:val="22"/>
          <w:szCs w:val="24"/>
        </w:rPr>
        <w:t xml:space="preserve"> /</w:t>
      </w:r>
      <w:r w:rsidRPr="00FA24CF">
        <w:rPr>
          <w:sz w:val="22"/>
          <w:szCs w:val="24"/>
        </w:rPr>
        <w:t xml:space="preserve"> neteisingu.</w:t>
      </w:r>
    </w:p>
    <w:p w14:paraId="1E30B7D4" w14:textId="77777777" w:rsidR="00B6489E" w:rsidRPr="00FA24CF" w:rsidRDefault="00B6489E" w:rsidP="00793DB6">
      <w:pPr>
        <w:spacing w:before="120" w:after="0"/>
        <w:jc w:val="both"/>
        <w:rPr>
          <w:sz w:val="22"/>
          <w:szCs w:val="24"/>
        </w:rPr>
      </w:pPr>
      <w:r w:rsidRPr="00FA24CF">
        <w:rPr>
          <w:sz w:val="22"/>
          <w:szCs w:val="24"/>
        </w:rPr>
        <w:t>Rekomenduojama filmą žiūrėti 4 etapais:</w:t>
      </w:r>
    </w:p>
    <w:p w14:paraId="4E08F032" w14:textId="77777777" w:rsidR="00B6489E" w:rsidRPr="00FA24CF" w:rsidRDefault="00B6489E" w:rsidP="00793DB6">
      <w:pPr>
        <w:pStyle w:val="ListParagraph"/>
        <w:numPr>
          <w:ilvl w:val="0"/>
          <w:numId w:val="33"/>
        </w:numPr>
        <w:spacing w:before="120" w:after="0"/>
        <w:jc w:val="both"/>
        <w:rPr>
          <w:sz w:val="22"/>
          <w:szCs w:val="24"/>
        </w:rPr>
      </w:pPr>
      <w:r w:rsidRPr="00FA24CF">
        <w:rPr>
          <w:sz w:val="22"/>
          <w:szCs w:val="24"/>
        </w:rPr>
        <w:t>pirmoji dalis – 0:00-2:17,</w:t>
      </w:r>
    </w:p>
    <w:p w14:paraId="47F38023" w14:textId="77777777" w:rsidR="00B6489E" w:rsidRPr="00FA24CF" w:rsidRDefault="00B6489E" w:rsidP="00793DB6">
      <w:pPr>
        <w:pStyle w:val="ListParagraph"/>
        <w:numPr>
          <w:ilvl w:val="0"/>
          <w:numId w:val="33"/>
        </w:numPr>
        <w:spacing w:before="120" w:after="0"/>
        <w:jc w:val="both"/>
        <w:rPr>
          <w:sz w:val="22"/>
          <w:szCs w:val="24"/>
        </w:rPr>
      </w:pPr>
      <w:r w:rsidRPr="00FA24CF">
        <w:rPr>
          <w:sz w:val="22"/>
          <w:szCs w:val="24"/>
        </w:rPr>
        <w:t>antroji dalis – 2:18-5:03,</w:t>
      </w:r>
    </w:p>
    <w:p w14:paraId="63878D9D" w14:textId="77777777" w:rsidR="00B6489E" w:rsidRPr="00FA24CF" w:rsidRDefault="00B6489E" w:rsidP="00793DB6">
      <w:pPr>
        <w:pStyle w:val="ListParagraph"/>
        <w:numPr>
          <w:ilvl w:val="0"/>
          <w:numId w:val="33"/>
        </w:numPr>
        <w:spacing w:before="120" w:after="0"/>
        <w:jc w:val="both"/>
        <w:rPr>
          <w:sz w:val="22"/>
          <w:szCs w:val="24"/>
        </w:rPr>
      </w:pPr>
      <w:r w:rsidRPr="00FA24CF">
        <w:rPr>
          <w:sz w:val="22"/>
          <w:szCs w:val="24"/>
        </w:rPr>
        <w:t>trečioji dalis – 5:04-7:30,</w:t>
      </w:r>
    </w:p>
    <w:p w14:paraId="6250A423" w14:textId="77777777" w:rsidR="00B6489E" w:rsidRPr="00FA24CF" w:rsidRDefault="00B6489E" w:rsidP="00793DB6">
      <w:pPr>
        <w:pStyle w:val="ListParagraph"/>
        <w:numPr>
          <w:ilvl w:val="0"/>
          <w:numId w:val="33"/>
        </w:numPr>
        <w:spacing w:before="120" w:after="0"/>
        <w:jc w:val="both"/>
        <w:rPr>
          <w:sz w:val="22"/>
          <w:szCs w:val="24"/>
        </w:rPr>
      </w:pPr>
      <w:r w:rsidRPr="00FA24CF">
        <w:rPr>
          <w:sz w:val="22"/>
          <w:szCs w:val="24"/>
        </w:rPr>
        <w:t xml:space="preserve">ketvirtoji dalis – 7:31-9:59. </w:t>
      </w:r>
    </w:p>
    <w:p w14:paraId="4AB5C654" w14:textId="77777777" w:rsidR="00B6489E" w:rsidRPr="00FA24CF" w:rsidRDefault="00B6489E" w:rsidP="00793DB6">
      <w:pPr>
        <w:spacing w:before="120" w:after="0"/>
        <w:jc w:val="both"/>
        <w:rPr>
          <w:sz w:val="22"/>
          <w:szCs w:val="24"/>
        </w:rPr>
      </w:pPr>
      <w:r w:rsidRPr="00FA24CF">
        <w:rPr>
          <w:sz w:val="22"/>
          <w:szCs w:val="24"/>
        </w:rPr>
        <w:t xml:space="preserve">Pertraukų metu pildomas dienoraštis; dienoraščio pildymo trukmė – 7-10 minučių. </w:t>
      </w:r>
    </w:p>
    <w:p w14:paraId="3A8668C5" w14:textId="77777777" w:rsidR="00B6489E" w:rsidRPr="00FA24CF" w:rsidRDefault="00B6489E" w:rsidP="00FA6C34">
      <w:pPr>
        <w:pStyle w:val="Heading6"/>
      </w:pPr>
      <w:r w:rsidRPr="00FA24CF">
        <w:t>DVIEJŲ DALIŲ dienoraštis</w:t>
      </w:r>
    </w:p>
    <w:tbl>
      <w:tblPr>
        <w:tblW w:w="9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48"/>
        <w:gridCol w:w="4748"/>
      </w:tblGrid>
      <w:tr w:rsidR="00B6489E" w:rsidRPr="00FA24CF" w14:paraId="1232E449" w14:textId="77777777" w:rsidTr="00D531DA">
        <w:tc>
          <w:tcPr>
            <w:tcW w:w="474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DE9D9" w:themeFill="accent6" w:themeFillTint="33"/>
            <w:tcMar>
              <w:top w:w="100" w:type="dxa"/>
              <w:left w:w="100" w:type="dxa"/>
              <w:bottom w:w="100" w:type="dxa"/>
              <w:right w:w="100" w:type="dxa"/>
            </w:tcMar>
          </w:tcPr>
          <w:p w14:paraId="516E28C1" w14:textId="777EC5D5" w:rsidR="00B6489E" w:rsidRPr="00FA24CF" w:rsidRDefault="00B6489E" w:rsidP="0061772B">
            <w:pPr>
              <w:spacing w:before="0" w:after="0"/>
              <w:jc w:val="center"/>
              <w:rPr>
                <w:b/>
                <w:sz w:val="22"/>
                <w:szCs w:val="24"/>
              </w:rPr>
            </w:pPr>
            <w:r w:rsidRPr="00FA24CF">
              <w:rPr>
                <w:b/>
                <w:sz w:val="22"/>
                <w:szCs w:val="24"/>
              </w:rPr>
              <w:t>Teisingi (sąžiningi)</w:t>
            </w:r>
            <w:r w:rsidR="0068170F">
              <w:rPr>
                <w:b/>
                <w:sz w:val="22"/>
                <w:szCs w:val="24"/>
              </w:rPr>
              <w:t xml:space="preserve"> /</w:t>
            </w:r>
            <w:r w:rsidRPr="00FA24CF">
              <w:rPr>
                <w:b/>
                <w:sz w:val="22"/>
                <w:szCs w:val="24"/>
              </w:rPr>
              <w:t xml:space="preserve"> neteisingi (nesąžiningi) sprendimai</w:t>
            </w:r>
          </w:p>
          <w:p w14:paraId="0A1E5021" w14:textId="77777777" w:rsidR="00B6489E" w:rsidRPr="00FA24CF" w:rsidRDefault="00B6489E" w:rsidP="0061772B">
            <w:pPr>
              <w:spacing w:before="0" w:after="0"/>
              <w:jc w:val="center"/>
              <w:rPr>
                <w:sz w:val="22"/>
                <w:szCs w:val="24"/>
              </w:rPr>
            </w:pPr>
            <w:r w:rsidRPr="00FA24CF">
              <w:rPr>
                <w:sz w:val="22"/>
                <w:szCs w:val="24"/>
              </w:rPr>
              <w:t>(kas ir ką padarė)</w:t>
            </w:r>
          </w:p>
        </w:tc>
        <w:tc>
          <w:tcPr>
            <w:tcW w:w="474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DE9D9" w:themeFill="accent6" w:themeFillTint="33"/>
            <w:tcMar>
              <w:top w:w="100" w:type="dxa"/>
              <w:left w:w="100" w:type="dxa"/>
              <w:bottom w:w="100" w:type="dxa"/>
              <w:right w:w="100" w:type="dxa"/>
            </w:tcMar>
          </w:tcPr>
          <w:p w14:paraId="47F4B790" w14:textId="0BDCE008" w:rsidR="00B6489E" w:rsidRPr="00FA24CF" w:rsidRDefault="00B6489E" w:rsidP="0061772B">
            <w:pPr>
              <w:spacing w:before="0" w:after="0"/>
              <w:jc w:val="center"/>
              <w:rPr>
                <w:b/>
                <w:sz w:val="22"/>
                <w:szCs w:val="24"/>
              </w:rPr>
            </w:pPr>
            <w:r w:rsidRPr="00FA24CF">
              <w:rPr>
                <w:b/>
                <w:sz w:val="22"/>
                <w:szCs w:val="24"/>
              </w:rPr>
              <w:t>Reakcijos</w:t>
            </w:r>
            <w:r w:rsidR="0068170F">
              <w:rPr>
                <w:b/>
                <w:sz w:val="22"/>
                <w:szCs w:val="24"/>
              </w:rPr>
              <w:t xml:space="preserve"> /</w:t>
            </w:r>
            <w:r w:rsidRPr="00FA24CF">
              <w:rPr>
                <w:b/>
                <w:sz w:val="22"/>
                <w:szCs w:val="24"/>
              </w:rPr>
              <w:t xml:space="preserve"> komentarai</w:t>
            </w:r>
          </w:p>
        </w:tc>
      </w:tr>
      <w:tr w:rsidR="00B6489E" w:rsidRPr="00FA24CF" w14:paraId="2016E42F" w14:textId="77777777" w:rsidTr="00165566">
        <w:tc>
          <w:tcPr>
            <w:tcW w:w="4748" w:type="dxa"/>
            <w:tcBorders>
              <w:top w:val="single" w:sz="12" w:space="0" w:color="000000" w:themeColor="text1"/>
            </w:tcBorders>
            <w:shd w:val="clear" w:color="auto" w:fill="auto"/>
            <w:tcMar>
              <w:top w:w="100" w:type="dxa"/>
              <w:left w:w="100" w:type="dxa"/>
              <w:bottom w:w="100" w:type="dxa"/>
              <w:right w:w="100" w:type="dxa"/>
            </w:tcMar>
          </w:tcPr>
          <w:p w14:paraId="456C773F" w14:textId="77777777" w:rsidR="00B6489E" w:rsidRPr="00FA24CF" w:rsidRDefault="00B6489E" w:rsidP="00D531DA">
            <w:pPr>
              <w:spacing w:before="120" w:after="0"/>
              <w:jc w:val="both"/>
              <w:rPr>
                <w:sz w:val="22"/>
                <w:szCs w:val="24"/>
              </w:rPr>
            </w:pPr>
            <w:r w:rsidRPr="00FA24CF">
              <w:rPr>
                <w:sz w:val="22"/>
                <w:szCs w:val="24"/>
              </w:rPr>
              <w:t>1 pauzė:</w:t>
            </w:r>
          </w:p>
        </w:tc>
        <w:tc>
          <w:tcPr>
            <w:tcW w:w="4748" w:type="dxa"/>
            <w:tcBorders>
              <w:top w:val="single" w:sz="12" w:space="0" w:color="000000" w:themeColor="text1"/>
            </w:tcBorders>
            <w:shd w:val="clear" w:color="auto" w:fill="auto"/>
            <w:tcMar>
              <w:top w:w="100" w:type="dxa"/>
              <w:left w:w="100" w:type="dxa"/>
              <w:bottom w:w="100" w:type="dxa"/>
              <w:right w:w="100" w:type="dxa"/>
            </w:tcMar>
          </w:tcPr>
          <w:p w14:paraId="6D278499" w14:textId="77777777" w:rsidR="00B6489E" w:rsidRPr="00FA24CF" w:rsidRDefault="00B6489E" w:rsidP="00B6489E">
            <w:pPr>
              <w:spacing w:before="120" w:after="0"/>
              <w:jc w:val="both"/>
              <w:rPr>
                <w:sz w:val="22"/>
                <w:szCs w:val="24"/>
              </w:rPr>
            </w:pPr>
          </w:p>
        </w:tc>
      </w:tr>
      <w:tr w:rsidR="00B6489E" w:rsidRPr="00FA24CF" w14:paraId="33801CE8" w14:textId="77777777" w:rsidTr="00165566">
        <w:tc>
          <w:tcPr>
            <w:tcW w:w="4748" w:type="dxa"/>
            <w:tcBorders>
              <w:top w:val="single" w:sz="8" w:space="0" w:color="CFE2F3"/>
            </w:tcBorders>
            <w:shd w:val="clear" w:color="auto" w:fill="auto"/>
            <w:tcMar>
              <w:top w:w="100" w:type="dxa"/>
              <w:left w:w="100" w:type="dxa"/>
              <w:bottom w:w="100" w:type="dxa"/>
              <w:right w:w="100" w:type="dxa"/>
            </w:tcMar>
          </w:tcPr>
          <w:p w14:paraId="293CA9A1" w14:textId="77777777" w:rsidR="00B6489E" w:rsidRPr="00FA24CF" w:rsidRDefault="00B6489E" w:rsidP="00D531DA">
            <w:pPr>
              <w:spacing w:before="120" w:after="0"/>
              <w:jc w:val="both"/>
              <w:rPr>
                <w:sz w:val="22"/>
                <w:szCs w:val="24"/>
              </w:rPr>
            </w:pPr>
            <w:r w:rsidRPr="00FA24CF">
              <w:rPr>
                <w:sz w:val="22"/>
                <w:szCs w:val="24"/>
              </w:rPr>
              <w:t>2 pauzė:</w:t>
            </w:r>
          </w:p>
        </w:tc>
        <w:tc>
          <w:tcPr>
            <w:tcW w:w="4748" w:type="dxa"/>
            <w:tcBorders>
              <w:top w:val="single" w:sz="8" w:space="0" w:color="CFE2F3"/>
            </w:tcBorders>
            <w:shd w:val="clear" w:color="auto" w:fill="auto"/>
            <w:tcMar>
              <w:top w:w="100" w:type="dxa"/>
              <w:left w:w="100" w:type="dxa"/>
              <w:bottom w:w="100" w:type="dxa"/>
              <w:right w:w="100" w:type="dxa"/>
            </w:tcMar>
          </w:tcPr>
          <w:p w14:paraId="17445511" w14:textId="77777777" w:rsidR="00B6489E" w:rsidRPr="00FA24CF" w:rsidRDefault="00B6489E" w:rsidP="00B6489E">
            <w:pPr>
              <w:spacing w:before="120" w:after="0"/>
              <w:jc w:val="both"/>
              <w:rPr>
                <w:sz w:val="22"/>
                <w:szCs w:val="24"/>
              </w:rPr>
            </w:pPr>
          </w:p>
        </w:tc>
      </w:tr>
      <w:tr w:rsidR="00B6489E" w:rsidRPr="00FA24CF" w14:paraId="09EDACBA" w14:textId="77777777" w:rsidTr="00165566">
        <w:tc>
          <w:tcPr>
            <w:tcW w:w="4748" w:type="dxa"/>
            <w:tcBorders>
              <w:top w:val="single" w:sz="8" w:space="0" w:color="CFE2F3"/>
            </w:tcBorders>
            <w:shd w:val="clear" w:color="auto" w:fill="auto"/>
            <w:tcMar>
              <w:top w:w="100" w:type="dxa"/>
              <w:left w:w="100" w:type="dxa"/>
              <w:bottom w:w="100" w:type="dxa"/>
              <w:right w:w="100" w:type="dxa"/>
            </w:tcMar>
          </w:tcPr>
          <w:p w14:paraId="54E1BECE" w14:textId="77777777" w:rsidR="00B6489E" w:rsidRPr="00FA24CF" w:rsidRDefault="00B6489E" w:rsidP="00D531DA">
            <w:pPr>
              <w:spacing w:before="120" w:after="0"/>
              <w:jc w:val="both"/>
              <w:rPr>
                <w:sz w:val="22"/>
                <w:szCs w:val="24"/>
              </w:rPr>
            </w:pPr>
            <w:r w:rsidRPr="00FA24CF">
              <w:rPr>
                <w:sz w:val="22"/>
                <w:szCs w:val="24"/>
              </w:rPr>
              <w:t>3 pauzė:</w:t>
            </w:r>
          </w:p>
        </w:tc>
        <w:tc>
          <w:tcPr>
            <w:tcW w:w="4748" w:type="dxa"/>
            <w:tcBorders>
              <w:top w:val="single" w:sz="8" w:space="0" w:color="CFE2F3"/>
            </w:tcBorders>
            <w:shd w:val="clear" w:color="auto" w:fill="auto"/>
            <w:tcMar>
              <w:top w:w="100" w:type="dxa"/>
              <w:left w:w="100" w:type="dxa"/>
              <w:bottom w:w="100" w:type="dxa"/>
              <w:right w:w="100" w:type="dxa"/>
            </w:tcMar>
          </w:tcPr>
          <w:p w14:paraId="7361CC75" w14:textId="77777777" w:rsidR="00B6489E" w:rsidRPr="00FA24CF" w:rsidRDefault="00B6489E" w:rsidP="00B6489E">
            <w:pPr>
              <w:spacing w:before="120" w:after="0"/>
              <w:jc w:val="both"/>
              <w:rPr>
                <w:sz w:val="22"/>
                <w:szCs w:val="24"/>
              </w:rPr>
            </w:pPr>
          </w:p>
        </w:tc>
      </w:tr>
      <w:tr w:rsidR="00B6489E" w:rsidRPr="00FA24CF" w14:paraId="2B2034C4" w14:textId="77777777" w:rsidTr="00165566">
        <w:tc>
          <w:tcPr>
            <w:tcW w:w="4748" w:type="dxa"/>
            <w:tcBorders>
              <w:top w:val="single" w:sz="8" w:space="0" w:color="CFE2F3"/>
            </w:tcBorders>
            <w:shd w:val="clear" w:color="auto" w:fill="auto"/>
            <w:tcMar>
              <w:top w:w="100" w:type="dxa"/>
              <w:left w:w="100" w:type="dxa"/>
              <w:bottom w:w="100" w:type="dxa"/>
              <w:right w:w="100" w:type="dxa"/>
            </w:tcMar>
          </w:tcPr>
          <w:p w14:paraId="7E0817BC" w14:textId="77777777" w:rsidR="00B6489E" w:rsidRPr="00FA24CF" w:rsidRDefault="00B6489E" w:rsidP="00D531DA">
            <w:pPr>
              <w:spacing w:before="120" w:after="0"/>
              <w:jc w:val="both"/>
              <w:rPr>
                <w:sz w:val="22"/>
                <w:szCs w:val="24"/>
              </w:rPr>
            </w:pPr>
            <w:r w:rsidRPr="00FA24CF">
              <w:rPr>
                <w:sz w:val="22"/>
                <w:szCs w:val="24"/>
              </w:rPr>
              <w:t>4 pauzė:</w:t>
            </w:r>
          </w:p>
        </w:tc>
        <w:tc>
          <w:tcPr>
            <w:tcW w:w="4748" w:type="dxa"/>
            <w:tcBorders>
              <w:top w:val="single" w:sz="8" w:space="0" w:color="CFE2F3"/>
            </w:tcBorders>
            <w:shd w:val="clear" w:color="auto" w:fill="auto"/>
            <w:tcMar>
              <w:top w:w="100" w:type="dxa"/>
              <w:left w:w="100" w:type="dxa"/>
              <w:bottom w:w="100" w:type="dxa"/>
              <w:right w:w="100" w:type="dxa"/>
            </w:tcMar>
          </w:tcPr>
          <w:p w14:paraId="17838208" w14:textId="77777777" w:rsidR="00B6489E" w:rsidRPr="00FA24CF" w:rsidRDefault="00B6489E" w:rsidP="00B6489E">
            <w:pPr>
              <w:spacing w:before="120" w:after="0"/>
              <w:jc w:val="both"/>
              <w:rPr>
                <w:sz w:val="22"/>
                <w:szCs w:val="24"/>
              </w:rPr>
            </w:pPr>
          </w:p>
        </w:tc>
      </w:tr>
    </w:tbl>
    <w:p w14:paraId="0D94FE1A" w14:textId="77777777" w:rsidR="00D531DA" w:rsidRPr="00FA24CF" w:rsidRDefault="00D531DA" w:rsidP="00B6489E">
      <w:pPr>
        <w:spacing w:before="120" w:after="0"/>
        <w:jc w:val="both"/>
        <w:rPr>
          <w:sz w:val="22"/>
          <w:szCs w:val="24"/>
        </w:rPr>
      </w:pPr>
    </w:p>
    <w:p w14:paraId="27E4D615" w14:textId="096B9F69" w:rsidR="00B6489E" w:rsidRPr="0025636E" w:rsidRDefault="00B6489E" w:rsidP="00B6489E">
      <w:pPr>
        <w:spacing w:before="120" w:after="0"/>
        <w:jc w:val="both"/>
        <w:rPr>
          <w:sz w:val="22"/>
        </w:rPr>
      </w:pPr>
      <w:r w:rsidRPr="0025636E">
        <w:rPr>
          <w:sz w:val="22"/>
        </w:rPr>
        <w:t>Užsiėmimo pabaigoje suskirstykite dalyvius į 3-5 žmonių grupes ir paprašykite jų aptarti tai, ką jie pasižymėjo savo dienoraščiuose. Paprašykite pagrindimo – kieno</w:t>
      </w:r>
      <w:r w:rsidR="00714C01">
        <w:rPr>
          <w:sz w:val="22"/>
        </w:rPr>
        <w:t xml:space="preserve"> </w:t>
      </w:r>
      <w:r w:rsidRPr="0025636E">
        <w:rPr>
          <w:sz w:val="22"/>
        </w:rPr>
        <w:t>sprendimai buvo teisingi, o kieno – ne? Kodėl? Kokia informacija</w:t>
      </w:r>
      <w:r w:rsidR="0068170F">
        <w:rPr>
          <w:sz w:val="22"/>
        </w:rPr>
        <w:t xml:space="preserve"> /</w:t>
      </w:r>
      <w:r w:rsidRPr="0025636E">
        <w:rPr>
          <w:sz w:val="22"/>
        </w:rPr>
        <w:t xml:space="preserve"> faktai</w:t>
      </w:r>
      <w:r w:rsidR="0068170F">
        <w:rPr>
          <w:sz w:val="22"/>
        </w:rPr>
        <w:t xml:space="preserve"> /</w:t>
      </w:r>
      <w:r w:rsidRPr="0025636E">
        <w:rPr>
          <w:sz w:val="22"/>
        </w:rPr>
        <w:t xml:space="preserve"> įrodymai patvirtina dalyvių vertinimus?</w:t>
      </w:r>
    </w:p>
    <w:p w14:paraId="10F5A4AB" w14:textId="77777777" w:rsidR="00D531DA" w:rsidRPr="00FA24CF" w:rsidRDefault="00B6489E" w:rsidP="00D531DA">
      <w:pPr>
        <w:pStyle w:val="Heading5"/>
      </w:pPr>
      <w:r w:rsidRPr="00FA24CF">
        <w:t>3 žingsnis</w:t>
      </w:r>
    </w:p>
    <w:p w14:paraId="3ABB0113" w14:textId="77777777" w:rsidR="00B6489E" w:rsidRPr="00FA24CF" w:rsidRDefault="00B6489E" w:rsidP="00793DB6">
      <w:pPr>
        <w:rPr>
          <w:sz w:val="22"/>
          <w:szCs w:val="24"/>
        </w:rPr>
      </w:pPr>
      <w:r w:rsidRPr="00FA24CF">
        <w:rPr>
          <w:sz w:val="22"/>
          <w:szCs w:val="24"/>
        </w:rPr>
        <w:t>Paprašykite dalyvių apmąstyti veiklą:</w:t>
      </w:r>
    </w:p>
    <w:p w14:paraId="3324FE49" w14:textId="77777777" w:rsidR="00B6489E" w:rsidRPr="00FA24CF" w:rsidRDefault="00B6489E" w:rsidP="00793DB6">
      <w:pPr>
        <w:pStyle w:val="ListParagraph"/>
        <w:numPr>
          <w:ilvl w:val="0"/>
          <w:numId w:val="34"/>
        </w:numPr>
        <w:spacing w:before="120" w:after="0"/>
        <w:rPr>
          <w:sz w:val="22"/>
          <w:szCs w:val="24"/>
        </w:rPr>
      </w:pPr>
      <w:r w:rsidRPr="00FA24CF">
        <w:rPr>
          <w:sz w:val="22"/>
          <w:szCs w:val="24"/>
        </w:rPr>
        <w:t>Ką jie mano apie situacijos atomazgą?</w:t>
      </w:r>
    </w:p>
    <w:p w14:paraId="2D3BFBD4" w14:textId="27BED078" w:rsidR="00B6489E" w:rsidRPr="00FA24CF" w:rsidRDefault="00B6489E" w:rsidP="00793DB6">
      <w:pPr>
        <w:pStyle w:val="ListParagraph"/>
        <w:numPr>
          <w:ilvl w:val="0"/>
          <w:numId w:val="34"/>
        </w:numPr>
        <w:spacing w:before="120" w:after="0"/>
        <w:rPr>
          <w:sz w:val="22"/>
          <w:szCs w:val="24"/>
        </w:rPr>
      </w:pPr>
      <w:r w:rsidRPr="00FA24CF">
        <w:rPr>
          <w:sz w:val="22"/>
          <w:szCs w:val="24"/>
        </w:rPr>
        <w:t xml:space="preserve">Ar tai teisinga, sąžininga </w:t>
      </w:r>
      <w:r w:rsidR="0068170F">
        <w:rPr>
          <w:sz w:val="22"/>
          <w:szCs w:val="24"/>
        </w:rPr>
        <w:t xml:space="preserve"> /</w:t>
      </w:r>
      <w:r w:rsidRPr="00FA24CF">
        <w:rPr>
          <w:sz w:val="22"/>
          <w:szCs w:val="24"/>
        </w:rPr>
        <w:t xml:space="preserve"> neteisinga, nesąžininga?</w:t>
      </w:r>
    </w:p>
    <w:p w14:paraId="7138CE87" w14:textId="2CE0D54C" w:rsidR="00B6489E" w:rsidRDefault="00B6489E" w:rsidP="00793DB6">
      <w:pPr>
        <w:pStyle w:val="ListParagraph"/>
        <w:numPr>
          <w:ilvl w:val="0"/>
          <w:numId w:val="34"/>
        </w:numPr>
        <w:spacing w:before="120" w:after="0"/>
        <w:rPr>
          <w:sz w:val="22"/>
          <w:szCs w:val="24"/>
        </w:rPr>
      </w:pPr>
      <w:r w:rsidRPr="00FA24CF">
        <w:rPr>
          <w:sz w:val="22"/>
          <w:szCs w:val="24"/>
        </w:rPr>
        <w:t>Kieno atžvilgiu?</w:t>
      </w:r>
    </w:p>
    <w:p w14:paraId="486397EE" w14:textId="77777777" w:rsidR="00793DB6" w:rsidRPr="00793DB6" w:rsidRDefault="00793DB6" w:rsidP="00793DB6">
      <w:pPr>
        <w:spacing w:before="120" w:after="0"/>
        <w:rPr>
          <w:szCs w:val="24"/>
        </w:rPr>
      </w:pPr>
    </w:p>
    <w:p w14:paraId="2B57FB11" w14:textId="77777777" w:rsidR="00B6489E" w:rsidRPr="0025636E" w:rsidRDefault="00B6489E" w:rsidP="008A5B50">
      <w:pPr>
        <w:pStyle w:val="Heading4"/>
      </w:pPr>
      <w:bookmarkStart w:id="105" w:name="_heading=h.s49hd7435bk" w:colFirst="0" w:colLast="0"/>
      <w:bookmarkEnd w:id="105"/>
      <w:r w:rsidRPr="0025636E">
        <w:t>II dalis. Proceso analizė</w:t>
      </w:r>
    </w:p>
    <w:p w14:paraId="694795E9" w14:textId="77777777" w:rsidR="00B6489E" w:rsidRPr="0025636E" w:rsidRDefault="00B6489E" w:rsidP="001E7999">
      <w:pPr>
        <w:pStyle w:val="ListParagraph"/>
        <w:numPr>
          <w:ilvl w:val="0"/>
          <w:numId w:val="35"/>
        </w:numPr>
        <w:ind w:left="426"/>
        <w:jc w:val="both"/>
        <w:rPr>
          <w:sz w:val="22"/>
          <w:szCs w:val="24"/>
        </w:rPr>
      </w:pPr>
      <w:bookmarkStart w:id="106" w:name="_heading=h.4izb42le92a" w:colFirst="0" w:colLast="0"/>
      <w:bookmarkEnd w:id="106"/>
      <w:r w:rsidRPr="0025636E">
        <w:rPr>
          <w:sz w:val="22"/>
          <w:szCs w:val="24"/>
        </w:rPr>
        <w:t>Mokymo(si) proceso atgaminimas – kas, kada, kaip.</w:t>
      </w:r>
    </w:p>
    <w:p w14:paraId="7A4F0A92" w14:textId="62058598" w:rsidR="00B6489E" w:rsidRDefault="00B6489E" w:rsidP="001E7999">
      <w:pPr>
        <w:pStyle w:val="ListParagraph"/>
        <w:numPr>
          <w:ilvl w:val="0"/>
          <w:numId w:val="35"/>
        </w:numPr>
        <w:ind w:left="426"/>
        <w:jc w:val="both"/>
        <w:rPr>
          <w:sz w:val="22"/>
          <w:szCs w:val="24"/>
        </w:rPr>
      </w:pPr>
      <w:r w:rsidRPr="0025636E">
        <w:rPr>
          <w:sz w:val="22"/>
          <w:szCs w:val="24"/>
        </w:rPr>
        <w:t>Mokymo(si) proceso refleksija – ką besimokantieji jautė, patyrė, išmoko.</w:t>
      </w:r>
    </w:p>
    <w:p w14:paraId="08E305B1" w14:textId="77777777" w:rsidR="00793DB6" w:rsidRPr="00793DB6" w:rsidRDefault="00793DB6" w:rsidP="00793DB6">
      <w:pPr>
        <w:ind w:left="66"/>
        <w:jc w:val="both"/>
        <w:rPr>
          <w:szCs w:val="24"/>
        </w:rPr>
      </w:pPr>
    </w:p>
    <w:p w14:paraId="455577B4" w14:textId="77777777" w:rsidR="00B6489E" w:rsidRPr="0025636E" w:rsidRDefault="00B6489E" w:rsidP="008A5B50">
      <w:pPr>
        <w:pStyle w:val="Heading4"/>
      </w:pPr>
      <w:bookmarkStart w:id="107" w:name="_heading=h.e4vypud60ozf" w:colFirst="0" w:colLast="0"/>
      <w:bookmarkEnd w:id="107"/>
      <w:r w:rsidRPr="0025636E">
        <w:t>III dalis. Įgyvendinimo planavimas</w:t>
      </w:r>
    </w:p>
    <w:p w14:paraId="7ADE072F" w14:textId="4C6FFA96" w:rsidR="000D443E" w:rsidRPr="00FA24CF" w:rsidRDefault="00B6489E" w:rsidP="001E7999">
      <w:pPr>
        <w:pStyle w:val="ListParagraph"/>
        <w:numPr>
          <w:ilvl w:val="0"/>
          <w:numId w:val="36"/>
        </w:numPr>
        <w:ind w:left="426"/>
        <w:jc w:val="both"/>
        <w:rPr>
          <w:sz w:val="22"/>
          <w:szCs w:val="24"/>
        </w:rPr>
      </w:pPr>
      <w:r w:rsidRPr="00FA24CF">
        <w:rPr>
          <w:sz w:val="22"/>
          <w:szCs w:val="24"/>
        </w:rPr>
        <w:t>Diskusijos apie tai, kaip ir kam šis užsiėmimas</w:t>
      </w:r>
      <w:r w:rsidR="0068170F">
        <w:rPr>
          <w:sz w:val="22"/>
          <w:szCs w:val="24"/>
        </w:rPr>
        <w:t xml:space="preserve"> /</w:t>
      </w:r>
      <w:r w:rsidRPr="00FA24CF">
        <w:rPr>
          <w:sz w:val="22"/>
          <w:szCs w:val="24"/>
        </w:rPr>
        <w:t xml:space="preserve"> veikla gali būti pritaikyta konkrečiame kontekste.</w:t>
      </w:r>
    </w:p>
    <w:p w14:paraId="32C68B43" w14:textId="1BB0842E" w:rsidR="00C504F0" w:rsidRDefault="00B6489E" w:rsidP="001E7999">
      <w:pPr>
        <w:pStyle w:val="ListParagraph"/>
        <w:numPr>
          <w:ilvl w:val="0"/>
          <w:numId w:val="36"/>
        </w:numPr>
        <w:ind w:left="426"/>
        <w:jc w:val="both"/>
        <w:rPr>
          <w:sz w:val="22"/>
          <w:szCs w:val="24"/>
        </w:rPr>
      </w:pPr>
      <w:r w:rsidRPr="00FA24CF">
        <w:rPr>
          <w:sz w:val="22"/>
          <w:szCs w:val="24"/>
        </w:rPr>
        <w:t>Įgyvendinimo plano rengimas.</w:t>
      </w:r>
    </w:p>
    <w:p w14:paraId="5DCBA37D" w14:textId="77777777" w:rsidR="00793DB6" w:rsidRPr="00793DB6" w:rsidRDefault="00793DB6" w:rsidP="00793DB6">
      <w:pPr>
        <w:ind w:left="66"/>
        <w:jc w:val="both"/>
        <w:rPr>
          <w:szCs w:val="24"/>
        </w:rPr>
      </w:pPr>
    </w:p>
    <w:p w14:paraId="05D9667B" w14:textId="569C1B8D" w:rsidR="00FF3F7A" w:rsidRPr="00FA24CF" w:rsidRDefault="00D31829" w:rsidP="0087130B">
      <w:pPr>
        <w:pStyle w:val="Heading2"/>
      </w:pPr>
      <w:bookmarkStart w:id="108" w:name="_heading=h.1mrcu09" w:colFirst="0" w:colLast="0"/>
      <w:bookmarkStart w:id="109" w:name="_heading=h.46r0co2" w:colFirst="0" w:colLast="0"/>
      <w:bookmarkStart w:id="110" w:name="_Toc95915244"/>
      <w:bookmarkEnd w:id="108"/>
      <w:bookmarkEnd w:id="109"/>
      <w:r>
        <w:t xml:space="preserve">3.3 </w:t>
      </w:r>
      <w:r w:rsidR="009D7090" w:rsidRPr="00FA24CF">
        <w:t>Teisingi tarpasmeniniai sprendimai</w:t>
      </w:r>
      <w:bookmarkEnd w:id="110"/>
    </w:p>
    <w:p w14:paraId="003D27B2" w14:textId="77777777" w:rsidR="00C504F0" w:rsidRPr="00387D09" w:rsidRDefault="009D7090" w:rsidP="008A5B50">
      <w:pPr>
        <w:pStyle w:val="Heading4"/>
      </w:pPr>
      <w:bookmarkStart w:id="111" w:name="_heading=h.u9420ex13770" w:colFirst="0" w:colLast="0"/>
      <w:bookmarkEnd w:id="111"/>
      <w:r w:rsidRPr="00387D09">
        <w:t>Apibrėžimas</w:t>
      </w:r>
    </w:p>
    <w:p w14:paraId="4528952E" w14:textId="51C5E8B6" w:rsidR="009D7090" w:rsidRDefault="009D7090" w:rsidP="00793DB6">
      <w:pPr>
        <w:jc w:val="both"/>
        <w:rPr>
          <w:sz w:val="22"/>
        </w:rPr>
      </w:pPr>
      <w:r w:rsidRPr="00387D09">
        <w:rPr>
          <w:sz w:val="22"/>
        </w:rPr>
        <w:t xml:space="preserve">Teisingi ir </w:t>
      </w:r>
      <w:r w:rsidR="00387D09" w:rsidRPr="00387D09">
        <w:rPr>
          <w:sz w:val="22"/>
        </w:rPr>
        <w:t>sąžiningi</w:t>
      </w:r>
      <w:r w:rsidRPr="00387D09">
        <w:rPr>
          <w:sz w:val="22"/>
        </w:rPr>
        <w:t xml:space="preserve"> tarpasmeniniai sprendimai yra pagrįsti abipuse pagarba, neapsiribojant amži</w:t>
      </w:r>
      <w:r w:rsidR="007F6161">
        <w:rPr>
          <w:sz w:val="22"/>
        </w:rPr>
        <w:t xml:space="preserve">umi, </w:t>
      </w:r>
      <w:r w:rsidRPr="00387D09">
        <w:rPr>
          <w:sz w:val="22"/>
        </w:rPr>
        <w:t>socialin</w:t>
      </w:r>
      <w:r w:rsidR="007F6161">
        <w:rPr>
          <w:sz w:val="22"/>
        </w:rPr>
        <w:t>e</w:t>
      </w:r>
      <w:r w:rsidRPr="00387D09">
        <w:rPr>
          <w:sz w:val="22"/>
        </w:rPr>
        <w:t xml:space="preserve"> padėti</w:t>
      </w:r>
      <w:r w:rsidR="007F6161">
        <w:rPr>
          <w:sz w:val="22"/>
        </w:rPr>
        <w:t xml:space="preserve">mi, </w:t>
      </w:r>
      <w:r w:rsidRPr="00387D09">
        <w:rPr>
          <w:sz w:val="22"/>
        </w:rPr>
        <w:t>tautyb</w:t>
      </w:r>
      <w:r w:rsidR="007F6161">
        <w:rPr>
          <w:sz w:val="22"/>
        </w:rPr>
        <w:t xml:space="preserve">e, </w:t>
      </w:r>
      <w:r w:rsidRPr="00387D09">
        <w:rPr>
          <w:sz w:val="22"/>
        </w:rPr>
        <w:t>religij</w:t>
      </w:r>
      <w:r w:rsidR="007F6161">
        <w:rPr>
          <w:sz w:val="22"/>
        </w:rPr>
        <w:t>a</w:t>
      </w:r>
      <w:r w:rsidRPr="00387D09">
        <w:rPr>
          <w:sz w:val="22"/>
        </w:rPr>
        <w:t>, asmenini</w:t>
      </w:r>
      <w:r w:rsidR="007F6161">
        <w:rPr>
          <w:sz w:val="22"/>
        </w:rPr>
        <w:t xml:space="preserve">ais </w:t>
      </w:r>
      <w:r w:rsidRPr="00387D09">
        <w:rPr>
          <w:sz w:val="22"/>
        </w:rPr>
        <w:t>įsitikinim</w:t>
      </w:r>
      <w:r w:rsidR="007F6161">
        <w:rPr>
          <w:sz w:val="22"/>
        </w:rPr>
        <w:t>ais</w:t>
      </w:r>
      <w:r w:rsidRPr="00387D09">
        <w:rPr>
          <w:sz w:val="22"/>
        </w:rPr>
        <w:t>. Tarpasmeninį sąžiningumą galima atpažinti iš: 1) gebėjimo klausytis ir girdėti; 2) noro ir pasiruošimo padėti; 3) asmeninių norų ribojimo kitų labui (pvz., tų, kuriems reikia pagalbos).</w:t>
      </w:r>
    </w:p>
    <w:p w14:paraId="307D6436" w14:textId="77777777" w:rsidR="00793DB6" w:rsidRPr="00793DB6" w:rsidRDefault="00793DB6" w:rsidP="009D7090"/>
    <w:p w14:paraId="40EFE46C" w14:textId="77777777" w:rsidR="00342789" w:rsidRPr="00FE1744" w:rsidRDefault="00342789" w:rsidP="008A5B50">
      <w:pPr>
        <w:pStyle w:val="Heading4"/>
      </w:pPr>
      <w:r w:rsidRPr="00FE1744">
        <w:t>I dalis. Veiklos pavyzdžio pristatymas</w:t>
      </w:r>
    </w:p>
    <w:p w14:paraId="4E1ADBE0" w14:textId="77777777" w:rsidR="00342789" w:rsidRPr="00FA24CF" w:rsidRDefault="00342789" w:rsidP="00342789">
      <w:pPr>
        <w:pStyle w:val="Heading5"/>
      </w:pPr>
      <w:bookmarkStart w:id="112" w:name="_heading=h.2lwamvv" w:colFirst="0" w:colLast="0"/>
      <w:bookmarkEnd w:id="112"/>
      <w:r w:rsidRPr="00FA24CF">
        <w:t>1 žingsnis. APŠILIMAS</w:t>
      </w:r>
    </w:p>
    <w:p w14:paraId="7771F5A4" w14:textId="38AF64AC" w:rsidR="00342789" w:rsidRPr="00FE1744" w:rsidRDefault="000A124B" w:rsidP="00793DB6">
      <w:pPr>
        <w:jc w:val="both"/>
        <w:rPr>
          <w:sz w:val="22"/>
        </w:rPr>
      </w:pPr>
      <w:r>
        <w:rPr>
          <w:sz w:val="22"/>
        </w:rPr>
        <w:t xml:space="preserve">Išskaičiuokite </w:t>
      </w:r>
      <w:r w:rsidR="00342789" w:rsidRPr="00FE1744">
        <w:rPr>
          <w:sz w:val="22"/>
        </w:rPr>
        <w:t>dalyvius 1-ais ir 2-ais. 1-</w:t>
      </w:r>
      <w:r>
        <w:rPr>
          <w:sz w:val="22"/>
        </w:rPr>
        <w:t xml:space="preserve">ieji </w:t>
      </w:r>
      <w:r w:rsidR="00342789" w:rsidRPr="00FE1744">
        <w:rPr>
          <w:sz w:val="22"/>
        </w:rPr>
        <w:t>i ir 2-i</w:t>
      </w:r>
      <w:r>
        <w:rPr>
          <w:sz w:val="22"/>
        </w:rPr>
        <w:t>eji</w:t>
      </w:r>
      <w:r w:rsidR="00714C01">
        <w:rPr>
          <w:sz w:val="22"/>
        </w:rPr>
        <w:t xml:space="preserve"> </w:t>
      </w:r>
      <w:r w:rsidR="00342789" w:rsidRPr="00FE1744">
        <w:rPr>
          <w:sz w:val="22"/>
        </w:rPr>
        <w:t>„numeriai“ sustoja į poras, „nugara į nugarą“. Pirmųjų – „mokytojų“ – prašoma atlikti judesį, o antrųjų – „mokinių“ – tuo pat metu pakartoti judesį. Tuomet vaidmenys pakeičiami: 2-ieji tampa „mokytojais“, o 1-ieji – „mokiniais“.</w:t>
      </w:r>
    </w:p>
    <w:p w14:paraId="69E9898A" w14:textId="77777777" w:rsidR="00342789" w:rsidRPr="00FE1744" w:rsidRDefault="00342789" w:rsidP="00793DB6">
      <w:pPr>
        <w:jc w:val="both"/>
        <w:rPr>
          <w:sz w:val="22"/>
        </w:rPr>
      </w:pPr>
      <w:r w:rsidRPr="00FE1744">
        <w:rPr>
          <w:sz w:val="22"/>
        </w:rPr>
        <w:t>Po šio pratimo paklauskite dalyvių, koks jausmas buvo demonstruoti judesius, ir kaip jie jautėsi bandydami juos atkartoti. Kas buvo sunku, kas lengva ir kodėl?</w:t>
      </w:r>
    </w:p>
    <w:p w14:paraId="3F4E61CD" w14:textId="44440ACB" w:rsidR="00342789" w:rsidRPr="00FA24CF" w:rsidRDefault="00342789" w:rsidP="00793DB6">
      <w:pPr>
        <w:jc w:val="both"/>
      </w:pPr>
      <w:r w:rsidRPr="00FE1744">
        <w:rPr>
          <w:sz w:val="22"/>
        </w:rPr>
        <w:t>Paprastai „mokytojai“ dažnai sako, kad jautėsi atsakingi už tai, kad padėtų savo „porai“ (mokiniui) kuo geriau atkartoti judesius. „Mokytojo“</w:t>
      </w:r>
      <w:r w:rsidR="0068170F">
        <w:rPr>
          <w:sz w:val="22"/>
        </w:rPr>
        <w:t xml:space="preserve"> /</w:t>
      </w:r>
      <w:r w:rsidRPr="00FE1744">
        <w:rPr>
          <w:sz w:val="22"/>
        </w:rPr>
        <w:t xml:space="preserve"> „vadovo“ atsakomybės jausmas už kartojamo judesio tikslumą būna stipresnis nei „mokinio“ /</w:t>
      </w:r>
      <w:r w:rsidR="0068170F">
        <w:rPr>
          <w:sz w:val="22"/>
        </w:rPr>
        <w:t xml:space="preserve"> </w:t>
      </w:r>
      <w:r w:rsidRPr="00FE1744">
        <w:rPr>
          <w:sz w:val="22"/>
        </w:rPr>
        <w:t>„pasekėjo“ atsakomybės jausmas už judesio atlikimą</w:t>
      </w:r>
      <w:r w:rsidRPr="00FA24CF">
        <w:t>.</w:t>
      </w:r>
    </w:p>
    <w:p w14:paraId="3D0ADA2D" w14:textId="77777777" w:rsidR="00342789" w:rsidRPr="00FA24CF" w:rsidRDefault="00342789" w:rsidP="00342789">
      <w:pPr>
        <w:pStyle w:val="Heading5"/>
      </w:pPr>
      <w:bookmarkStart w:id="113" w:name="_heading=h.111kx3o" w:colFirst="0" w:colLast="0"/>
      <w:bookmarkEnd w:id="113"/>
      <w:r w:rsidRPr="00FA24CF">
        <w:t>2 žingsnis</w:t>
      </w:r>
    </w:p>
    <w:p w14:paraId="6460CEFB" w14:textId="77777777" w:rsidR="00342789" w:rsidRPr="00B26E14" w:rsidRDefault="00342789" w:rsidP="00793DB6">
      <w:pPr>
        <w:jc w:val="both"/>
        <w:rPr>
          <w:sz w:val="22"/>
        </w:rPr>
      </w:pPr>
      <w:r w:rsidRPr="00B26E14">
        <w:rPr>
          <w:sz w:val="22"/>
        </w:rPr>
        <w:t>Panašu, kad kai kurie filmo personažai klausosi ir girdi, kas vyksta tarp senos damos ir jaunuolio. Tačiau jie nerodo jokio noro ar pasirengimo įsikišti. Kaip situacija pasikeistų, jei įsikištų kai kurie veikėjai?</w:t>
      </w:r>
    </w:p>
    <w:p w14:paraId="70F15CD4" w14:textId="77777777" w:rsidR="00342789" w:rsidRPr="00B26E14" w:rsidRDefault="00342789" w:rsidP="00793DB6">
      <w:pPr>
        <w:jc w:val="both"/>
        <w:rPr>
          <w:sz w:val="22"/>
        </w:rPr>
      </w:pPr>
      <w:r w:rsidRPr="00B26E14">
        <w:rPr>
          <w:sz w:val="22"/>
        </w:rPr>
        <w:t>Suskirstykite dalyvius poromis ar mažomis grupėmis ir paprašykite jų perrašyti ką tik stebėtas scenas. Tegu jie pasiūlo keletą teisingo ir sąžiningo tarpasmeninio elgesio variantų, sprendžiant konfliktą:</w:t>
      </w:r>
    </w:p>
    <w:p w14:paraId="76833590" w14:textId="77777777" w:rsidR="00342789" w:rsidRPr="00B26E14" w:rsidRDefault="00342789" w:rsidP="00793DB6">
      <w:pPr>
        <w:pStyle w:val="ListParagraph"/>
        <w:numPr>
          <w:ilvl w:val="0"/>
          <w:numId w:val="170"/>
        </w:numPr>
        <w:ind w:left="709"/>
        <w:jc w:val="both"/>
        <w:rPr>
          <w:sz w:val="22"/>
        </w:rPr>
      </w:pPr>
      <w:r w:rsidRPr="00B26E14">
        <w:rPr>
          <w:sz w:val="22"/>
        </w:rPr>
        <w:t>1 variantas – įsikiša merginų ar vaikinų pora,</w:t>
      </w:r>
    </w:p>
    <w:p w14:paraId="22AABB97" w14:textId="77777777" w:rsidR="00342789" w:rsidRPr="00B26E14" w:rsidRDefault="00342789" w:rsidP="00793DB6">
      <w:pPr>
        <w:pStyle w:val="ListParagraph"/>
        <w:numPr>
          <w:ilvl w:val="0"/>
          <w:numId w:val="170"/>
        </w:numPr>
        <w:ind w:left="709"/>
        <w:jc w:val="both"/>
        <w:rPr>
          <w:sz w:val="22"/>
        </w:rPr>
      </w:pPr>
      <w:r w:rsidRPr="00B26E14">
        <w:rPr>
          <w:sz w:val="22"/>
        </w:rPr>
        <w:t>2 variantas – įsikiša jauna moteris (su berniuku),</w:t>
      </w:r>
    </w:p>
    <w:p w14:paraId="0AEB6773" w14:textId="77777777" w:rsidR="00342789" w:rsidRPr="00B26E14" w:rsidRDefault="00342789" w:rsidP="00793DB6">
      <w:pPr>
        <w:pStyle w:val="ListParagraph"/>
        <w:numPr>
          <w:ilvl w:val="0"/>
          <w:numId w:val="170"/>
        </w:numPr>
        <w:ind w:left="709"/>
        <w:jc w:val="both"/>
        <w:rPr>
          <w:sz w:val="22"/>
        </w:rPr>
      </w:pPr>
      <w:r w:rsidRPr="00B26E14">
        <w:rPr>
          <w:sz w:val="22"/>
        </w:rPr>
        <w:t>3 variantas – įsikiša vyresnio amžiaus vyras (su akiniais),</w:t>
      </w:r>
    </w:p>
    <w:p w14:paraId="03EC6738" w14:textId="77777777" w:rsidR="00342789" w:rsidRPr="00B26E14" w:rsidRDefault="00342789" w:rsidP="00793DB6">
      <w:pPr>
        <w:pStyle w:val="ListParagraph"/>
        <w:numPr>
          <w:ilvl w:val="0"/>
          <w:numId w:val="170"/>
        </w:numPr>
        <w:ind w:left="709"/>
        <w:jc w:val="both"/>
        <w:rPr>
          <w:sz w:val="22"/>
        </w:rPr>
      </w:pPr>
      <w:r w:rsidRPr="00B26E14">
        <w:rPr>
          <w:sz w:val="22"/>
        </w:rPr>
        <w:t>4 variantas – įsikiša motociklininkas,</w:t>
      </w:r>
    </w:p>
    <w:p w14:paraId="1F408AEA" w14:textId="77777777" w:rsidR="00342789" w:rsidRPr="00B26E14" w:rsidRDefault="00342789" w:rsidP="00793DB6">
      <w:pPr>
        <w:pStyle w:val="ListParagraph"/>
        <w:numPr>
          <w:ilvl w:val="0"/>
          <w:numId w:val="170"/>
        </w:numPr>
        <w:ind w:left="709"/>
        <w:jc w:val="both"/>
        <w:rPr>
          <w:sz w:val="22"/>
        </w:rPr>
      </w:pPr>
      <w:r w:rsidRPr="00B26E14">
        <w:rPr>
          <w:sz w:val="22"/>
        </w:rPr>
        <w:t>5 variantas – įsikiša jaunuolis (su ausinėmis).</w:t>
      </w:r>
    </w:p>
    <w:p w14:paraId="0A1DF5FF" w14:textId="77777777" w:rsidR="00342789" w:rsidRPr="00B26E14" w:rsidRDefault="00342789" w:rsidP="00793DB6">
      <w:pPr>
        <w:jc w:val="both"/>
        <w:rPr>
          <w:sz w:val="22"/>
        </w:rPr>
      </w:pPr>
      <w:r w:rsidRPr="00B26E14">
        <w:rPr>
          <w:sz w:val="22"/>
        </w:rPr>
        <w:t>Skirtingi scenarijai gali būti vizualizuoti (suvaidinti) arba perskaityti. Aptarkite, kuris scenarijus atrodo labiausiai tikėtinas ir kodėl?</w:t>
      </w:r>
    </w:p>
    <w:p w14:paraId="3A72F9F3" w14:textId="2EB6B062" w:rsidR="00342789" w:rsidRPr="00B26E14" w:rsidRDefault="00342789" w:rsidP="00793DB6">
      <w:pPr>
        <w:jc w:val="both"/>
        <w:rPr>
          <w:sz w:val="22"/>
        </w:rPr>
      </w:pPr>
      <w:r w:rsidRPr="00B26E14">
        <w:rPr>
          <w:sz w:val="22"/>
        </w:rPr>
        <w:t>Alternatyvi užduotis gali būti papasakoti šią istoriją</w:t>
      </w:r>
      <w:r w:rsidR="0068170F">
        <w:rPr>
          <w:sz w:val="22"/>
        </w:rPr>
        <w:t xml:space="preserve"> /</w:t>
      </w:r>
      <w:r w:rsidRPr="00B26E14">
        <w:rPr>
          <w:sz w:val="22"/>
        </w:rPr>
        <w:t xml:space="preserve"> įvykį iš skirtingų veikėjų perspektyvos.</w:t>
      </w:r>
    </w:p>
    <w:p w14:paraId="67EBAF99" w14:textId="77777777" w:rsidR="00342789" w:rsidRPr="00FA24CF" w:rsidRDefault="00342789" w:rsidP="00342789">
      <w:pPr>
        <w:pStyle w:val="Heading5"/>
      </w:pPr>
      <w:bookmarkStart w:id="114" w:name="_heading=h.c7hkcsxblq3q" w:colFirst="0" w:colLast="0"/>
      <w:bookmarkEnd w:id="114"/>
      <w:r w:rsidRPr="00FA24CF">
        <w:t>3 žingsnis</w:t>
      </w:r>
    </w:p>
    <w:p w14:paraId="57BC75FE" w14:textId="77777777" w:rsidR="00342789" w:rsidRPr="00B26E14" w:rsidRDefault="00342789" w:rsidP="00793DB6">
      <w:pPr>
        <w:jc w:val="both"/>
        <w:rPr>
          <w:sz w:val="22"/>
        </w:rPr>
      </w:pPr>
      <w:r w:rsidRPr="00B26E14">
        <w:rPr>
          <w:sz w:val="22"/>
        </w:rPr>
        <w:t>Mokymų vadovas gali paprašyti dalyvių:</w:t>
      </w:r>
    </w:p>
    <w:p w14:paraId="74078350" w14:textId="77777777" w:rsidR="00342789" w:rsidRPr="00B26E14" w:rsidRDefault="00342789" w:rsidP="00793DB6">
      <w:pPr>
        <w:pStyle w:val="ListParagraph"/>
        <w:numPr>
          <w:ilvl w:val="0"/>
          <w:numId w:val="37"/>
        </w:numPr>
        <w:ind w:left="567"/>
        <w:jc w:val="both"/>
        <w:rPr>
          <w:sz w:val="22"/>
        </w:rPr>
      </w:pPr>
      <w:r w:rsidRPr="00B26E14">
        <w:rPr>
          <w:sz w:val="22"/>
        </w:rPr>
        <w:t>pasidalinti tikrais teisingo (sąžiningo) tarpasmeninio elgesio pavyzdžiais konfliktinėse situacijose (asmeninėse ar profesinėse);</w:t>
      </w:r>
    </w:p>
    <w:p w14:paraId="5F457F6F" w14:textId="4B920A4B" w:rsidR="00342789" w:rsidRDefault="00342789" w:rsidP="00793DB6">
      <w:pPr>
        <w:pStyle w:val="ListParagraph"/>
        <w:numPr>
          <w:ilvl w:val="0"/>
          <w:numId w:val="37"/>
        </w:numPr>
        <w:ind w:left="567"/>
        <w:jc w:val="both"/>
        <w:rPr>
          <w:sz w:val="22"/>
        </w:rPr>
      </w:pPr>
      <w:r w:rsidRPr="00B26E14">
        <w:rPr>
          <w:sz w:val="22"/>
        </w:rPr>
        <w:t>pateikti aktyvaus, palaikančio tarpininkavimo konfliktinėse situacijose pavyzdžių, kuriuos jie yra skaitę</w:t>
      </w:r>
      <w:r w:rsidR="0068170F">
        <w:rPr>
          <w:sz w:val="22"/>
        </w:rPr>
        <w:t xml:space="preserve"> /</w:t>
      </w:r>
      <w:r w:rsidRPr="00B26E14">
        <w:rPr>
          <w:sz w:val="22"/>
        </w:rPr>
        <w:t xml:space="preserve"> girdėję</w:t>
      </w:r>
      <w:r w:rsidR="0068170F">
        <w:rPr>
          <w:sz w:val="22"/>
        </w:rPr>
        <w:t xml:space="preserve"> /</w:t>
      </w:r>
      <w:r w:rsidRPr="00B26E14">
        <w:rPr>
          <w:sz w:val="22"/>
        </w:rPr>
        <w:t xml:space="preserve"> sužinoję (iš antrinių šaltinių).</w:t>
      </w:r>
    </w:p>
    <w:p w14:paraId="513FB044" w14:textId="77777777" w:rsidR="00793DB6" w:rsidRPr="00793DB6" w:rsidRDefault="00793DB6" w:rsidP="00793DB6">
      <w:pPr>
        <w:jc w:val="both"/>
      </w:pPr>
    </w:p>
    <w:p w14:paraId="0836AA68" w14:textId="77777777" w:rsidR="00342789" w:rsidRPr="00B26E14" w:rsidRDefault="00342789" w:rsidP="008A5B50">
      <w:pPr>
        <w:pStyle w:val="Heading4"/>
      </w:pPr>
      <w:bookmarkStart w:id="115" w:name="_heading=h.heylb7b0o9hq" w:colFirst="0" w:colLast="0"/>
      <w:bookmarkStart w:id="116" w:name="_heading=h.3yladigovufz" w:colFirst="0" w:colLast="0"/>
      <w:bookmarkEnd w:id="115"/>
      <w:bookmarkEnd w:id="116"/>
      <w:r w:rsidRPr="00B26E14">
        <w:t>II dalis. Proceso analizė</w:t>
      </w:r>
    </w:p>
    <w:p w14:paraId="34340C88" w14:textId="77777777" w:rsidR="00342789" w:rsidRPr="00B26E14" w:rsidRDefault="00342789" w:rsidP="00793DB6">
      <w:pPr>
        <w:pStyle w:val="ListParagraph"/>
        <w:numPr>
          <w:ilvl w:val="0"/>
          <w:numId w:val="38"/>
        </w:numPr>
        <w:ind w:left="709"/>
        <w:jc w:val="both"/>
        <w:rPr>
          <w:sz w:val="22"/>
        </w:rPr>
      </w:pPr>
      <w:r w:rsidRPr="00B26E14">
        <w:rPr>
          <w:sz w:val="22"/>
        </w:rPr>
        <w:t>Mokymo(si) proceso atgaminimas – kas, kada, kaip.</w:t>
      </w:r>
    </w:p>
    <w:p w14:paraId="4BD19273" w14:textId="7FEA5720" w:rsidR="00342789" w:rsidRDefault="00342789" w:rsidP="00793DB6">
      <w:pPr>
        <w:pStyle w:val="ListParagraph"/>
        <w:numPr>
          <w:ilvl w:val="0"/>
          <w:numId w:val="38"/>
        </w:numPr>
        <w:ind w:left="709"/>
        <w:jc w:val="both"/>
        <w:rPr>
          <w:sz w:val="22"/>
        </w:rPr>
      </w:pPr>
      <w:r w:rsidRPr="00B26E14">
        <w:rPr>
          <w:sz w:val="22"/>
        </w:rPr>
        <w:t>Mokymo(si) proceso refleksija – ką besimokantieji jautė, patyrė, išmoko.</w:t>
      </w:r>
    </w:p>
    <w:p w14:paraId="5C1D652D" w14:textId="77777777" w:rsidR="00793DB6" w:rsidRPr="00793DB6" w:rsidRDefault="00793DB6" w:rsidP="00793DB6">
      <w:pPr>
        <w:ind w:left="349"/>
      </w:pPr>
    </w:p>
    <w:p w14:paraId="41EC25D6" w14:textId="77777777" w:rsidR="00342789" w:rsidRPr="00B26E14" w:rsidRDefault="00342789" w:rsidP="008A5B50">
      <w:pPr>
        <w:pStyle w:val="Heading4"/>
      </w:pPr>
      <w:bookmarkStart w:id="117" w:name="_heading=h.xs7ce7zar40p" w:colFirst="0" w:colLast="0"/>
      <w:bookmarkEnd w:id="117"/>
      <w:r w:rsidRPr="00B26E14">
        <w:t>III dalis. Įgyvendinimo planavimas</w:t>
      </w:r>
    </w:p>
    <w:p w14:paraId="1B745757" w14:textId="268DACE7" w:rsidR="00342789" w:rsidRPr="00B26E14" w:rsidRDefault="00342789" w:rsidP="00793DB6">
      <w:pPr>
        <w:pStyle w:val="ListParagraph"/>
        <w:numPr>
          <w:ilvl w:val="0"/>
          <w:numId w:val="39"/>
        </w:numPr>
        <w:ind w:left="709"/>
        <w:jc w:val="both"/>
        <w:rPr>
          <w:sz w:val="22"/>
        </w:rPr>
      </w:pPr>
      <w:r w:rsidRPr="00B26E14">
        <w:rPr>
          <w:sz w:val="22"/>
        </w:rPr>
        <w:t>Diskusijos apie tai, kaip ir kam šis užsiėmimas</w:t>
      </w:r>
      <w:r w:rsidR="0068170F">
        <w:rPr>
          <w:sz w:val="22"/>
        </w:rPr>
        <w:t xml:space="preserve"> /</w:t>
      </w:r>
      <w:r w:rsidRPr="00B26E14">
        <w:rPr>
          <w:sz w:val="22"/>
        </w:rPr>
        <w:t xml:space="preserve"> veikla gali būti pritaikyta konkrečiame kontekste.</w:t>
      </w:r>
    </w:p>
    <w:p w14:paraId="59475ADA" w14:textId="77777777" w:rsidR="00342789" w:rsidRPr="00B26E14" w:rsidRDefault="00342789" w:rsidP="00793DB6">
      <w:pPr>
        <w:pStyle w:val="ListParagraph"/>
        <w:numPr>
          <w:ilvl w:val="0"/>
          <w:numId w:val="39"/>
        </w:numPr>
        <w:ind w:left="709"/>
        <w:jc w:val="both"/>
        <w:rPr>
          <w:sz w:val="22"/>
        </w:rPr>
      </w:pPr>
      <w:r w:rsidRPr="00B26E14">
        <w:rPr>
          <w:sz w:val="22"/>
        </w:rPr>
        <w:t>Įgyvendinimo plano rengimas.</w:t>
      </w:r>
    </w:p>
    <w:p w14:paraId="21754A85" w14:textId="5A71D42B" w:rsidR="006C73A0" w:rsidRPr="00FA24CF" w:rsidRDefault="00D31829" w:rsidP="0087130B">
      <w:pPr>
        <w:pStyle w:val="Heading2"/>
        <w:rPr>
          <w:highlight w:val="white"/>
        </w:rPr>
      </w:pPr>
      <w:bookmarkStart w:id="118" w:name="_heading=h.3l18frh" w:colFirst="0" w:colLast="0"/>
      <w:bookmarkStart w:id="119" w:name="_heading=h.cy4jda788h1o" w:colFirst="0" w:colLast="0"/>
      <w:bookmarkStart w:id="120" w:name="_Filmas_„Zuikis“,_rež."/>
      <w:bookmarkStart w:id="121" w:name="_Toc95915245"/>
      <w:bookmarkStart w:id="122" w:name="_Hlk81914919"/>
      <w:bookmarkEnd w:id="118"/>
      <w:bookmarkEnd w:id="119"/>
      <w:bookmarkEnd w:id="120"/>
      <w:r>
        <w:t>3.</w:t>
      </w:r>
      <w:r w:rsidR="00ED6BCA">
        <w:t>4</w:t>
      </w:r>
      <w:r>
        <w:t xml:space="preserve"> </w:t>
      </w:r>
      <w:r w:rsidR="006C73A0" w:rsidRPr="00FA24CF">
        <w:t>Teisingi socialiniai sprendimai</w:t>
      </w:r>
      <w:bookmarkEnd w:id="121"/>
    </w:p>
    <w:p w14:paraId="2BB88451" w14:textId="77777777" w:rsidR="006C73A0" w:rsidRPr="00283005" w:rsidRDefault="006C73A0" w:rsidP="008A5B50">
      <w:pPr>
        <w:pStyle w:val="Heading4"/>
      </w:pPr>
      <w:r w:rsidRPr="00283005">
        <w:t>Apibrėžimas</w:t>
      </w:r>
    </w:p>
    <w:p w14:paraId="60B8F383" w14:textId="6A39237F" w:rsidR="006C73A0" w:rsidRPr="00283005" w:rsidRDefault="006C73A0" w:rsidP="00793DB6">
      <w:pPr>
        <w:jc w:val="both"/>
        <w:rPr>
          <w:color w:val="222222"/>
          <w:sz w:val="22"/>
          <w:shd w:val="clear" w:color="auto" w:fill="F8F9FA"/>
        </w:rPr>
      </w:pPr>
      <w:r w:rsidRPr="00283005">
        <w:rPr>
          <w:color w:val="222222"/>
          <w:sz w:val="22"/>
        </w:rPr>
        <w:t>Pepe Danquart filmas ZUIKIS (</w:t>
      </w:r>
      <w:r w:rsidRPr="00283005">
        <w:rPr>
          <w:i/>
          <w:color w:val="222222"/>
          <w:sz w:val="22"/>
        </w:rPr>
        <w:t>Schwarzfahren</w:t>
      </w:r>
      <w:r w:rsidR="0068170F">
        <w:rPr>
          <w:i/>
          <w:color w:val="222222"/>
          <w:sz w:val="22"/>
        </w:rPr>
        <w:t xml:space="preserve"> /</w:t>
      </w:r>
      <w:r w:rsidRPr="00283005">
        <w:rPr>
          <w:i/>
          <w:color w:val="222222"/>
          <w:sz w:val="22"/>
        </w:rPr>
        <w:t xml:space="preserve"> Black Rider</w:t>
      </w:r>
      <w:r w:rsidRPr="00283005">
        <w:rPr>
          <w:color w:val="222222"/>
          <w:sz w:val="22"/>
        </w:rPr>
        <w:t xml:space="preserve">) </w:t>
      </w:r>
      <w:r w:rsidR="00283005" w:rsidRPr="00283005">
        <w:rPr>
          <w:color w:val="222222"/>
          <w:sz w:val="22"/>
        </w:rPr>
        <w:t>atskleidė</w:t>
      </w:r>
      <w:r w:rsidRPr="00283005">
        <w:rPr>
          <w:color w:val="222222"/>
          <w:sz w:val="22"/>
        </w:rPr>
        <w:t xml:space="preserve"> tylų, bet akivaizdų tarpasmeninį konfliktą tarp senų</w:t>
      </w:r>
      <w:r w:rsidR="0068170F">
        <w:rPr>
          <w:color w:val="222222"/>
          <w:sz w:val="22"/>
        </w:rPr>
        <w:t xml:space="preserve"> /</w:t>
      </w:r>
      <w:r w:rsidRPr="00283005">
        <w:rPr>
          <w:color w:val="222222"/>
          <w:sz w:val="22"/>
        </w:rPr>
        <w:t xml:space="preserve"> baltaodžių ir jaunų</w:t>
      </w:r>
      <w:r w:rsidR="0068170F">
        <w:rPr>
          <w:color w:val="222222"/>
          <w:sz w:val="22"/>
        </w:rPr>
        <w:t xml:space="preserve"> /</w:t>
      </w:r>
      <w:r w:rsidRPr="00283005">
        <w:rPr>
          <w:color w:val="222222"/>
          <w:sz w:val="22"/>
        </w:rPr>
        <w:t xml:space="preserve"> juodaodžių asmenų. Iš tikrųjų, konfliktas kyla ne tik tarp asmenybių, bet ir tarp praeities bei dabarties, riboto mąstymo bei atviro mąstymo, tarp vienalytės ir nevienalytės visuomenės. Pats tramvajus simbolizuoja tam tikro laiko visuomenę. Todėl gerai diskutuoti apie platesnį kontekstą – kur ir kokiais metais vyksta veiksmas; iš kokių detalių galima daryti prielaidą, kad veiksmas vyksta tokiu metu; kokie socialiniai procesai vyko tuo metu ir pan.</w:t>
      </w:r>
    </w:p>
    <w:p w14:paraId="3262CB7F" w14:textId="1F05D233" w:rsidR="006C73A0" w:rsidRDefault="006C73A0" w:rsidP="00793DB6">
      <w:pPr>
        <w:jc w:val="both"/>
        <w:rPr>
          <w:color w:val="222222"/>
          <w:sz w:val="22"/>
        </w:rPr>
      </w:pPr>
      <w:r w:rsidRPr="00283005">
        <w:rPr>
          <w:color w:val="222222"/>
          <w:sz w:val="22"/>
        </w:rPr>
        <w:t>Asmeniniam ir tarpasmeniniam elgesiui didelę įtaką daro tam tikri kontekstiniai veiksniai. Atkreipkite dėmesį į žmonių elgesį skirtingais istoriniais laikotarpiais ir pastaruoju metu – COVID-19 situacijoje. Ar tapome atidesni, dėmesingesni, labiau užjaučiantys, atsakingesni, kritiškesni?</w:t>
      </w:r>
    </w:p>
    <w:p w14:paraId="3D5DC06D" w14:textId="77777777" w:rsidR="00793DB6" w:rsidRPr="00793DB6" w:rsidRDefault="00793DB6" w:rsidP="006C73A0">
      <w:pPr>
        <w:rPr>
          <w:color w:val="222222"/>
          <w:shd w:val="clear" w:color="auto" w:fill="F8F9FA"/>
        </w:rPr>
      </w:pPr>
    </w:p>
    <w:p w14:paraId="132597FD" w14:textId="77777777" w:rsidR="006C73A0" w:rsidRPr="00283005" w:rsidRDefault="006C73A0" w:rsidP="008A5B50">
      <w:pPr>
        <w:pStyle w:val="Heading4"/>
      </w:pPr>
      <w:bookmarkStart w:id="123" w:name="_heading=h.5f11ucwc4gia" w:colFirst="0" w:colLast="0"/>
      <w:bookmarkEnd w:id="123"/>
      <w:r w:rsidRPr="00283005">
        <w:t>I dalis. Veiklos pavyzdžio pristatymas</w:t>
      </w:r>
    </w:p>
    <w:p w14:paraId="24447803" w14:textId="77777777" w:rsidR="006C73A0" w:rsidRPr="00283005" w:rsidRDefault="006C73A0" w:rsidP="00002DD6">
      <w:pPr>
        <w:pStyle w:val="Heading5"/>
        <w:spacing w:after="120"/>
        <w:rPr>
          <w:sz w:val="22"/>
        </w:rPr>
      </w:pPr>
      <w:r w:rsidRPr="00283005">
        <w:rPr>
          <w:sz w:val="22"/>
        </w:rPr>
        <w:t>1 žingsnis. APŠILIMAS</w:t>
      </w:r>
    </w:p>
    <w:p w14:paraId="71BCE048" w14:textId="194E7262" w:rsidR="006C73A0" w:rsidRPr="00283005" w:rsidRDefault="006C73A0" w:rsidP="00793DB6">
      <w:pPr>
        <w:jc w:val="both"/>
        <w:rPr>
          <w:sz w:val="22"/>
        </w:rPr>
      </w:pPr>
      <w:r w:rsidRPr="00283005">
        <w:rPr>
          <w:sz w:val="22"/>
        </w:rPr>
        <w:t>Mokymų dalyvių galima paprašyti pasidalinti naujausiais asmeniniais teisingo</w:t>
      </w:r>
      <w:r w:rsidR="0068170F">
        <w:rPr>
          <w:sz w:val="22"/>
        </w:rPr>
        <w:t xml:space="preserve"> /</w:t>
      </w:r>
      <w:r w:rsidRPr="00283005">
        <w:rPr>
          <w:sz w:val="22"/>
        </w:rPr>
        <w:t xml:space="preserve"> neteisingo socialinio elgesio</w:t>
      </w:r>
      <w:r w:rsidR="0068170F">
        <w:rPr>
          <w:sz w:val="22"/>
        </w:rPr>
        <w:t xml:space="preserve"> /</w:t>
      </w:r>
      <w:r w:rsidRPr="00283005">
        <w:rPr>
          <w:sz w:val="22"/>
        </w:rPr>
        <w:t xml:space="preserve"> sprendimų pavyzdžiais COVID 19 situacijos kontekste: kokios tai situacijos ar veiksmai, kam</w:t>
      </w:r>
      <w:r w:rsidR="0068170F">
        <w:rPr>
          <w:sz w:val="22"/>
        </w:rPr>
        <w:t xml:space="preserve"> /</w:t>
      </w:r>
      <w:r w:rsidRPr="00283005">
        <w:rPr>
          <w:sz w:val="22"/>
        </w:rPr>
        <w:t xml:space="preserve"> kieno atžvilgiu gali būti vertinami kaip teisingi</w:t>
      </w:r>
      <w:r w:rsidR="0068170F">
        <w:rPr>
          <w:sz w:val="22"/>
        </w:rPr>
        <w:t xml:space="preserve"> /</w:t>
      </w:r>
      <w:r w:rsidRPr="00283005">
        <w:rPr>
          <w:sz w:val="22"/>
        </w:rPr>
        <w:t xml:space="preserve"> neteisingi ir kodėl? </w:t>
      </w:r>
    </w:p>
    <w:p w14:paraId="75F51826" w14:textId="77777777" w:rsidR="006C73A0" w:rsidRPr="00283005" w:rsidRDefault="006C73A0" w:rsidP="006C73A0">
      <w:pPr>
        <w:pStyle w:val="Heading5"/>
        <w:rPr>
          <w:sz w:val="22"/>
        </w:rPr>
      </w:pPr>
      <w:bookmarkStart w:id="124" w:name="_heading=h.o26wvzrdy2kv" w:colFirst="0" w:colLast="0"/>
      <w:bookmarkEnd w:id="124"/>
      <w:r w:rsidRPr="00283005">
        <w:rPr>
          <w:sz w:val="22"/>
        </w:rPr>
        <w:t>2 žingsnis</w:t>
      </w:r>
    </w:p>
    <w:p w14:paraId="56AC5C85" w14:textId="5BC50C11" w:rsidR="006C73A0" w:rsidRPr="00283005" w:rsidRDefault="006C73A0" w:rsidP="00154641">
      <w:pPr>
        <w:spacing w:line="240" w:lineRule="auto"/>
        <w:jc w:val="both"/>
        <w:rPr>
          <w:sz w:val="22"/>
          <w:shd w:val="clear" w:color="auto" w:fill="D9EAD3"/>
        </w:rPr>
      </w:pPr>
      <w:r w:rsidRPr="00283005">
        <w:rPr>
          <w:sz w:val="22"/>
        </w:rPr>
        <w:t>Pateikite mokymų dalyviams tekstą – aktualų socialinio elgesio pavyzdį bendruomenės</w:t>
      </w:r>
      <w:r w:rsidR="0068170F">
        <w:rPr>
          <w:sz w:val="22"/>
        </w:rPr>
        <w:t xml:space="preserve"> /</w:t>
      </w:r>
      <w:r w:rsidRPr="00283005">
        <w:rPr>
          <w:sz w:val="22"/>
        </w:rPr>
        <w:t xml:space="preserve"> visuomenės</w:t>
      </w:r>
      <w:r w:rsidR="0068170F">
        <w:rPr>
          <w:sz w:val="22"/>
        </w:rPr>
        <w:t xml:space="preserve"> /</w:t>
      </w:r>
      <w:r w:rsidRPr="00283005">
        <w:rPr>
          <w:sz w:val="22"/>
        </w:rPr>
        <w:t xml:space="preserve"> šalies lygiu. Paprašykite jį perskaityti naudojant I.N.S.E.R.T metodą (Interaktyvi teksto žymėjimo sistema efektyviam skaitymui ir apmąstymui, Vaughn &amp; Estes, 1986). Dalyvių turėtų būti paprašyta skaitymo metu žymėti tekstą šiais ženklais:</w:t>
      </w:r>
    </w:p>
    <w:p w14:paraId="2D6637C1" w14:textId="77777777" w:rsidR="006C73A0" w:rsidRPr="00283005" w:rsidRDefault="006C73A0" w:rsidP="00154641">
      <w:pPr>
        <w:pStyle w:val="ListParagraph"/>
        <w:numPr>
          <w:ilvl w:val="0"/>
          <w:numId w:val="41"/>
        </w:numPr>
        <w:shd w:val="clear" w:color="auto" w:fill="FDE9D9" w:themeFill="accent6" w:themeFillTint="33"/>
        <w:jc w:val="both"/>
        <w:rPr>
          <w:sz w:val="22"/>
        </w:rPr>
      </w:pPr>
      <w:r w:rsidRPr="00283005">
        <w:rPr>
          <w:b/>
          <w:sz w:val="22"/>
        </w:rPr>
        <w:t>v</w:t>
      </w:r>
      <w:r w:rsidRPr="00283005">
        <w:rPr>
          <w:sz w:val="22"/>
        </w:rPr>
        <w:t xml:space="preserve"> – jau žinoma informacija,</w:t>
      </w:r>
    </w:p>
    <w:p w14:paraId="4575ADFF" w14:textId="77777777" w:rsidR="006C73A0" w:rsidRPr="00283005" w:rsidRDefault="006C73A0" w:rsidP="00154641">
      <w:pPr>
        <w:pStyle w:val="ListParagraph"/>
        <w:numPr>
          <w:ilvl w:val="0"/>
          <w:numId w:val="41"/>
        </w:numPr>
        <w:shd w:val="clear" w:color="auto" w:fill="FDE9D9" w:themeFill="accent6" w:themeFillTint="33"/>
        <w:jc w:val="both"/>
        <w:rPr>
          <w:sz w:val="22"/>
        </w:rPr>
      </w:pPr>
      <w:r w:rsidRPr="00283005">
        <w:rPr>
          <w:b/>
          <w:sz w:val="22"/>
        </w:rPr>
        <w:t>–</w:t>
      </w:r>
      <w:r w:rsidRPr="00283005">
        <w:rPr>
          <w:sz w:val="22"/>
        </w:rPr>
        <w:t xml:space="preserve"> informacija prieštarauja dalyvio nuomonei arba skiriasi nuo to, ką jis žinojo ar manė žinąs,</w:t>
      </w:r>
    </w:p>
    <w:p w14:paraId="4EA0E308" w14:textId="77777777" w:rsidR="006C73A0" w:rsidRPr="00283005" w:rsidRDefault="006C73A0" w:rsidP="00154641">
      <w:pPr>
        <w:pStyle w:val="ListParagraph"/>
        <w:numPr>
          <w:ilvl w:val="0"/>
          <w:numId w:val="41"/>
        </w:numPr>
        <w:shd w:val="clear" w:color="auto" w:fill="FDE9D9" w:themeFill="accent6" w:themeFillTint="33"/>
        <w:jc w:val="both"/>
        <w:rPr>
          <w:sz w:val="22"/>
        </w:rPr>
      </w:pPr>
      <w:r w:rsidRPr="00283005">
        <w:rPr>
          <w:b/>
          <w:sz w:val="22"/>
        </w:rPr>
        <w:t>+</w:t>
      </w:r>
      <w:r w:rsidRPr="00283005">
        <w:rPr>
          <w:sz w:val="22"/>
        </w:rPr>
        <w:t xml:space="preserve"> – nauja informacija, </w:t>
      </w:r>
    </w:p>
    <w:p w14:paraId="0D328A1E" w14:textId="77777777" w:rsidR="006C73A0" w:rsidRPr="00283005" w:rsidRDefault="006C73A0" w:rsidP="00154641">
      <w:pPr>
        <w:pStyle w:val="ListParagraph"/>
        <w:numPr>
          <w:ilvl w:val="0"/>
          <w:numId w:val="41"/>
        </w:numPr>
        <w:shd w:val="clear" w:color="auto" w:fill="FDE9D9" w:themeFill="accent6" w:themeFillTint="33"/>
        <w:jc w:val="both"/>
        <w:rPr>
          <w:sz w:val="22"/>
          <w:shd w:val="clear" w:color="auto" w:fill="D9EAD3"/>
        </w:rPr>
      </w:pPr>
      <w:r w:rsidRPr="00283005">
        <w:rPr>
          <w:b/>
          <w:sz w:val="22"/>
        </w:rPr>
        <w:t>?</w:t>
      </w:r>
      <w:r w:rsidRPr="00283005">
        <w:rPr>
          <w:sz w:val="22"/>
        </w:rPr>
        <w:t xml:space="preserve"> – paini informacija.</w:t>
      </w:r>
      <w:r w:rsidRPr="00283005">
        <w:rPr>
          <w:sz w:val="22"/>
          <w:shd w:val="clear" w:color="auto" w:fill="D9EAD3"/>
        </w:rPr>
        <w:t xml:space="preserve"> </w:t>
      </w:r>
    </w:p>
    <w:p w14:paraId="66E95D10" w14:textId="77777777" w:rsidR="006C73A0" w:rsidRPr="00283005" w:rsidRDefault="006C73A0" w:rsidP="00154641">
      <w:pPr>
        <w:shd w:val="clear" w:color="auto" w:fill="FFFFFF"/>
        <w:jc w:val="both"/>
        <w:rPr>
          <w:color w:val="222222"/>
          <w:sz w:val="22"/>
        </w:rPr>
      </w:pPr>
      <w:r w:rsidRPr="00283005">
        <w:rPr>
          <w:color w:val="222222"/>
          <w:sz w:val="22"/>
        </w:rPr>
        <w:t xml:space="preserve">Dalyviai, remdamiesi savo turimomis žiniomis bei supratimu, pažymi tekstą atitinkamais ženklais (žymima paraštėse ar kitoje patogioje teksto vietoje). Nebūtina pažymėti kiekvienos eilutės ar kiekvienos pateiktos idėjos, nereikalaujama konkretaus ženklų skaičiaus, svarbu tai daryti gerai apgalvojant. </w:t>
      </w:r>
    </w:p>
    <w:p w14:paraId="21A4298C" w14:textId="5A69D8DA" w:rsidR="00002DD6" w:rsidRPr="00283005" w:rsidRDefault="006C73A0" w:rsidP="00154641">
      <w:pPr>
        <w:shd w:val="clear" w:color="auto" w:fill="FFFFFF"/>
        <w:jc w:val="both"/>
        <w:rPr>
          <w:color w:val="222222"/>
          <w:sz w:val="22"/>
        </w:rPr>
      </w:pPr>
      <w:r w:rsidRPr="00283005">
        <w:rPr>
          <w:color w:val="222222"/>
          <w:sz w:val="22"/>
        </w:rPr>
        <w:t>Vėliau dalyvių galima paprašyti porose</w:t>
      </w:r>
      <w:r w:rsidR="0068170F">
        <w:rPr>
          <w:color w:val="222222"/>
          <w:sz w:val="22"/>
        </w:rPr>
        <w:t xml:space="preserve"> /</w:t>
      </w:r>
      <w:r w:rsidRPr="00283005">
        <w:rPr>
          <w:color w:val="222222"/>
          <w:sz w:val="22"/>
        </w:rPr>
        <w:t xml:space="preserve"> mažose grupėse aptarti tai, ką perskaitė. Kokios žinios buvo patvirtintos? Kokie įsitikinimai buvo paneigti? Kas buvo nauja? Kas vis dar neaišku</w:t>
      </w:r>
      <w:r w:rsidR="0068170F">
        <w:rPr>
          <w:color w:val="222222"/>
          <w:sz w:val="22"/>
        </w:rPr>
        <w:t xml:space="preserve"> /</w:t>
      </w:r>
      <w:r w:rsidRPr="00283005">
        <w:rPr>
          <w:color w:val="222222"/>
          <w:sz w:val="22"/>
        </w:rPr>
        <w:t xml:space="preserve"> abejotina</w:t>
      </w:r>
      <w:r w:rsidR="0068170F">
        <w:rPr>
          <w:color w:val="222222"/>
          <w:sz w:val="22"/>
        </w:rPr>
        <w:t xml:space="preserve"> /</w:t>
      </w:r>
      <w:r w:rsidRPr="00283005">
        <w:rPr>
          <w:color w:val="222222"/>
          <w:sz w:val="22"/>
        </w:rPr>
        <w:t xml:space="preserve"> painu? </w:t>
      </w:r>
    </w:p>
    <w:p w14:paraId="31DAA791" w14:textId="008D4ED7" w:rsidR="006C73A0" w:rsidRPr="00283005" w:rsidRDefault="006C73A0" w:rsidP="00154641">
      <w:pPr>
        <w:shd w:val="clear" w:color="auto" w:fill="FFFFFF"/>
        <w:jc w:val="both"/>
        <w:rPr>
          <w:color w:val="222222"/>
          <w:sz w:val="22"/>
        </w:rPr>
      </w:pPr>
      <w:r w:rsidRPr="00283005">
        <w:rPr>
          <w:color w:val="222222"/>
          <w:sz w:val="22"/>
        </w:rPr>
        <w:t>Tada poros</w:t>
      </w:r>
      <w:r w:rsidR="0068170F">
        <w:rPr>
          <w:color w:val="222222"/>
          <w:sz w:val="22"/>
        </w:rPr>
        <w:t xml:space="preserve"> /</w:t>
      </w:r>
      <w:r w:rsidRPr="00283005">
        <w:rPr>
          <w:color w:val="222222"/>
          <w:sz w:val="22"/>
        </w:rPr>
        <w:t xml:space="preserve"> mažos grupės sudaro teisingo</w:t>
      </w:r>
      <w:r w:rsidR="0068170F">
        <w:rPr>
          <w:color w:val="222222"/>
          <w:sz w:val="22"/>
        </w:rPr>
        <w:t xml:space="preserve"> /</w:t>
      </w:r>
      <w:r w:rsidRPr="00283005">
        <w:rPr>
          <w:color w:val="222222"/>
          <w:sz w:val="22"/>
        </w:rPr>
        <w:t xml:space="preserve"> neteisingo elgesio</w:t>
      </w:r>
      <w:r w:rsidR="0068170F">
        <w:rPr>
          <w:color w:val="222222"/>
          <w:sz w:val="22"/>
        </w:rPr>
        <w:t xml:space="preserve"> /</w:t>
      </w:r>
      <w:r w:rsidRPr="00283005">
        <w:rPr>
          <w:color w:val="222222"/>
          <w:sz w:val="22"/>
        </w:rPr>
        <w:t xml:space="preserve"> sprendimų diagramas</w:t>
      </w:r>
      <w:r w:rsidR="0068170F">
        <w:rPr>
          <w:color w:val="222222"/>
          <w:sz w:val="22"/>
        </w:rPr>
        <w:t xml:space="preserve"> /</w:t>
      </w:r>
      <w:r w:rsidRPr="00283005">
        <w:rPr>
          <w:color w:val="222222"/>
          <w:sz w:val="22"/>
        </w:rPr>
        <w:t xml:space="preserve"> lenteles ir pasiruošia pagrįsti savo pasirinkimus.</w:t>
      </w:r>
    </w:p>
    <w:tbl>
      <w:tblPr>
        <w:tblW w:w="9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48"/>
        <w:gridCol w:w="4748"/>
      </w:tblGrid>
      <w:tr w:rsidR="006C73A0" w:rsidRPr="00283005" w14:paraId="04EBE308" w14:textId="77777777" w:rsidTr="00002DD6">
        <w:tc>
          <w:tcPr>
            <w:tcW w:w="4748" w:type="dxa"/>
            <w:shd w:val="clear" w:color="auto" w:fill="FDE9D9" w:themeFill="accent6" w:themeFillTint="33"/>
            <w:tcMar>
              <w:top w:w="100" w:type="dxa"/>
              <w:left w:w="100" w:type="dxa"/>
              <w:bottom w:w="100" w:type="dxa"/>
              <w:right w:w="100" w:type="dxa"/>
            </w:tcMar>
          </w:tcPr>
          <w:p w14:paraId="2C5B38FF" w14:textId="16524029" w:rsidR="006C73A0" w:rsidRPr="00283005" w:rsidRDefault="006C73A0" w:rsidP="00002DD6">
            <w:pPr>
              <w:widowControl w:val="0"/>
              <w:pBdr>
                <w:top w:val="nil"/>
                <w:left w:val="nil"/>
                <w:bottom w:val="nil"/>
                <w:right w:val="nil"/>
                <w:between w:val="nil"/>
              </w:pBdr>
              <w:spacing w:before="0" w:after="0" w:line="240" w:lineRule="auto"/>
              <w:jc w:val="center"/>
              <w:rPr>
                <w:b/>
                <w:sz w:val="22"/>
              </w:rPr>
            </w:pPr>
            <w:r w:rsidRPr="00283005">
              <w:rPr>
                <w:b/>
                <w:sz w:val="22"/>
              </w:rPr>
              <w:t>TEISINGA</w:t>
            </w:r>
            <w:r w:rsidR="0068170F">
              <w:rPr>
                <w:b/>
                <w:sz w:val="22"/>
              </w:rPr>
              <w:t xml:space="preserve"> /</w:t>
            </w:r>
            <w:r w:rsidR="00002DD6" w:rsidRPr="00283005">
              <w:rPr>
                <w:b/>
                <w:sz w:val="22"/>
              </w:rPr>
              <w:t xml:space="preserve"> SĄŽININGA</w:t>
            </w:r>
          </w:p>
        </w:tc>
        <w:tc>
          <w:tcPr>
            <w:tcW w:w="4748" w:type="dxa"/>
            <w:shd w:val="clear" w:color="auto" w:fill="FDE9D9" w:themeFill="accent6" w:themeFillTint="33"/>
            <w:tcMar>
              <w:top w:w="100" w:type="dxa"/>
              <w:left w:w="100" w:type="dxa"/>
              <w:bottom w:w="100" w:type="dxa"/>
              <w:right w:w="100" w:type="dxa"/>
            </w:tcMar>
          </w:tcPr>
          <w:p w14:paraId="42A667E0" w14:textId="40B499B2" w:rsidR="006C73A0" w:rsidRPr="00283005" w:rsidRDefault="006C73A0" w:rsidP="00002DD6">
            <w:pPr>
              <w:widowControl w:val="0"/>
              <w:pBdr>
                <w:top w:val="nil"/>
                <w:left w:val="nil"/>
                <w:bottom w:val="nil"/>
                <w:right w:val="nil"/>
                <w:between w:val="nil"/>
              </w:pBdr>
              <w:spacing w:before="0" w:after="0" w:line="240" w:lineRule="auto"/>
              <w:jc w:val="center"/>
              <w:rPr>
                <w:b/>
                <w:sz w:val="22"/>
              </w:rPr>
            </w:pPr>
            <w:r w:rsidRPr="00283005">
              <w:rPr>
                <w:b/>
                <w:sz w:val="22"/>
              </w:rPr>
              <w:t>NETEISINGA</w:t>
            </w:r>
            <w:r w:rsidR="0068170F">
              <w:rPr>
                <w:b/>
                <w:sz w:val="22"/>
              </w:rPr>
              <w:t xml:space="preserve"> /</w:t>
            </w:r>
            <w:r w:rsidR="00002DD6" w:rsidRPr="00283005">
              <w:rPr>
                <w:b/>
                <w:sz w:val="22"/>
              </w:rPr>
              <w:t xml:space="preserve"> NESĄŽININGA</w:t>
            </w:r>
          </w:p>
        </w:tc>
      </w:tr>
      <w:tr w:rsidR="006C73A0" w:rsidRPr="00283005" w14:paraId="0571F55A" w14:textId="77777777" w:rsidTr="00B22D2C">
        <w:tc>
          <w:tcPr>
            <w:tcW w:w="4748" w:type="dxa"/>
            <w:shd w:val="clear" w:color="auto" w:fill="auto"/>
            <w:tcMar>
              <w:top w:w="100" w:type="dxa"/>
              <w:left w:w="100" w:type="dxa"/>
              <w:bottom w:w="100" w:type="dxa"/>
              <w:right w:w="100" w:type="dxa"/>
            </w:tcMar>
          </w:tcPr>
          <w:p w14:paraId="68715789" w14:textId="77777777" w:rsidR="006C73A0" w:rsidRPr="00283005" w:rsidRDefault="006C73A0" w:rsidP="00002DD6">
            <w:pPr>
              <w:widowControl w:val="0"/>
              <w:pBdr>
                <w:top w:val="nil"/>
                <w:left w:val="nil"/>
                <w:bottom w:val="nil"/>
                <w:right w:val="nil"/>
                <w:between w:val="nil"/>
              </w:pBdr>
              <w:spacing w:before="0" w:after="0" w:line="240" w:lineRule="auto"/>
              <w:rPr>
                <w:color w:val="222222"/>
                <w:sz w:val="22"/>
              </w:rPr>
            </w:pPr>
          </w:p>
        </w:tc>
        <w:tc>
          <w:tcPr>
            <w:tcW w:w="4748" w:type="dxa"/>
            <w:shd w:val="clear" w:color="auto" w:fill="auto"/>
            <w:tcMar>
              <w:top w:w="100" w:type="dxa"/>
              <w:left w:w="100" w:type="dxa"/>
              <w:bottom w:w="100" w:type="dxa"/>
              <w:right w:w="100" w:type="dxa"/>
            </w:tcMar>
          </w:tcPr>
          <w:p w14:paraId="5F38145C" w14:textId="77777777" w:rsidR="006C73A0" w:rsidRPr="00283005" w:rsidRDefault="006C73A0" w:rsidP="00002DD6">
            <w:pPr>
              <w:widowControl w:val="0"/>
              <w:pBdr>
                <w:top w:val="nil"/>
                <w:left w:val="nil"/>
                <w:bottom w:val="nil"/>
                <w:right w:val="nil"/>
                <w:between w:val="nil"/>
              </w:pBdr>
              <w:spacing w:before="0" w:after="0" w:line="240" w:lineRule="auto"/>
              <w:rPr>
                <w:color w:val="222222"/>
                <w:sz w:val="22"/>
              </w:rPr>
            </w:pPr>
          </w:p>
        </w:tc>
      </w:tr>
    </w:tbl>
    <w:p w14:paraId="7FDE2EB2" w14:textId="19B924A3" w:rsidR="006C73A0" w:rsidRPr="00283005" w:rsidRDefault="006C73A0" w:rsidP="00154641">
      <w:pPr>
        <w:shd w:val="clear" w:color="auto" w:fill="FFFFFF"/>
        <w:jc w:val="both"/>
        <w:rPr>
          <w:color w:val="222222"/>
          <w:sz w:val="22"/>
        </w:rPr>
      </w:pPr>
      <w:r w:rsidRPr="00283005">
        <w:rPr>
          <w:color w:val="222222"/>
          <w:sz w:val="22"/>
        </w:rPr>
        <w:t>Užbaigus užduotį, lektorius moderuoja bendrą grupės diskusiją nagrinėta tem</w:t>
      </w:r>
      <w:r w:rsidR="00283005">
        <w:rPr>
          <w:color w:val="222222"/>
          <w:sz w:val="22"/>
        </w:rPr>
        <w:t>a</w:t>
      </w:r>
      <w:r w:rsidRPr="00283005">
        <w:rPr>
          <w:color w:val="222222"/>
          <w:sz w:val="22"/>
        </w:rPr>
        <w:t>.</w:t>
      </w:r>
    </w:p>
    <w:p w14:paraId="09B25AED" w14:textId="77777777" w:rsidR="006C73A0" w:rsidRPr="00283005" w:rsidRDefault="006C73A0" w:rsidP="006C73A0">
      <w:pPr>
        <w:pStyle w:val="Heading5"/>
        <w:rPr>
          <w:sz w:val="22"/>
        </w:rPr>
      </w:pPr>
      <w:r w:rsidRPr="00283005">
        <w:rPr>
          <w:sz w:val="22"/>
        </w:rPr>
        <w:t>3 žingsnis</w:t>
      </w:r>
    </w:p>
    <w:p w14:paraId="1A56FE1B" w14:textId="77777777" w:rsidR="006C73A0" w:rsidRPr="00283005" w:rsidRDefault="006C73A0" w:rsidP="00154641">
      <w:pPr>
        <w:jc w:val="both"/>
        <w:rPr>
          <w:sz w:val="22"/>
        </w:rPr>
      </w:pPr>
      <w:r w:rsidRPr="00283005">
        <w:rPr>
          <w:sz w:val="22"/>
        </w:rPr>
        <w:t>Refleksijai dalyvių gali būti paprašyta:</w:t>
      </w:r>
    </w:p>
    <w:p w14:paraId="165F1AA4" w14:textId="77777777" w:rsidR="006C73A0" w:rsidRPr="00283005" w:rsidRDefault="006C73A0" w:rsidP="00154641">
      <w:pPr>
        <w:pStyle w:val="ListParagraph"/>
        <w:numPr>
          <w:ilvl w:val="0"/>
          <w:numId w:val="42"/>
        </w:numPr>
        <w:spacing w:before="0" w:after="0"/>
        <w:ind w:left="709"/>
        <w:jc w:val="both"/>
        <w:rPr>
          <w:sz w:val="22"/>
        </w:rPr>
      </w:pPr>
      <w:r w:rsidRPr="00283005">
        <w:rPr>
          <w:sz w:val="22"/>
        </w:rPr>
        <w:t>parašyti esė nagrinėta tema (darbo trukmė 5-10 min.);</w:t>
      </w:r>
    </w:p>
    <w:p w14:paraId="713AA67D" w14:textId="77777777" w:rsidR="00154641" w:rsidRDefault="006C73A0" w:rsidP="00154641">
      <w:pPr>
        <w:pStyle w:val="ListParagraph"/>
        <w:numPr>
          <w:ilvl w:val="0"/>
          <w:numId w:val="42"/>
        </w:numPr>
        <w:spacing w:before="0" w:after="0"/>
        <w:ind w:left="709"/>
        <w:jc w:val="both"/>
        <w:rPr>
          <w:sz w:val="22"/>
        </w:rPr>
      </w:pPr>
      <w:r w:rsidRPr="00283005">
        <w:rPr>
          <w:sz w:val="22"/>
        </w:rPr>
        <w:t>panaudoti „nebaigtų sakinių“ metodą (grupės refleksijai):</w:t>
      </w:r>
    </w:p>
    <w:p w14:paraId="598DCE55" w14:textId="7211ECEA" w:rsidR="006C73A0" w:rsidRPr="00283005" w:rsidRDefault="006C73A0" w:rsidP="00154641">
      <w:pPr>
        <w:pStyle w:val="ListParagraph"/>
        <w:spacing w:before="0" w:after="0"/>
        <w:ind w:left="709"/>
        <w:jc w:val="both"/>
        <w:rPr>
          <w:sz w:val="22"/>
        </w:rPr>
      </w:pPr>
      <w:r w:rsidRPr="00283005">
        <w:rPr>
          <w:i/>
          <w:sz w:val="22"/>
        </w:rPr>
        <w:t>Aš supratau …… ..; Aš jaučiau …… ..; Aš vis dar …….;</w:t>
      </w:r>
    </w:p>
    <w:p w14:paraId="30317B08" w14:textId="34BAAF3D" w:rsidR="006C73A0" w:rsidRDefault="006C73A0" w:rsidP="00154641">
      <w:pPr>
        <w:pStyle w:val="ListParagraph"/>
        <w:numPr>
          <w:ilvl w:val="0"/>
          <w:numId w:val="42"/>
        </w:numPr>
        <w:spacing w:before="0" w:after="0"/>
        <w:ind w:left="709"/>
        <w:jc w:val="both"/>
        <w:rPr>
          <w:sz w:val="22"/>
        </w:rPr>
      </w:pPr>
      <w:r w:rsidRPr="00283005">
        <w:rPr>
          <w:sz w:val="22"/>
        </w:rPr>
        <w:t>nupiešti bet kokį simbolį, iliustruojantį dalyvių jausmus užsiėmimų pabaigoje.</w:t>
      </w:r>
    </w:p>
    <w:p w14:paraId="78E19617" w14:textId="77777777" w:rsidR="00154641" w:rsidRPr="00154641" w:rsidRDefault="00154641" w:rsidP="00154641">
      <w:pPr>
        <w:spacing w:before="0" w:after="0"/>
        <w:jc w:val="both"/>
      </w:pPr>
    </w:p>
    <w:p w14:paraId="7549A7D0" w14:textId="77777777" w:rsidR="006C73A0" w:rsidRPr="00283005" w:rsidRDefault="006C73A0" w:rsidP="008A5B50">
      <w:pPr>
        <w:pStyle w:val="Heading4"/>
      </w:pPr>
      <w:bookmarkStart w:id="125" w:name="_heading=h.nrdb4qgjnzbv" w:colFirst="0" w:colLast="0"/>
      <w:bookmarkEnd w:id="125"/>
      <w:r w:rsidRPr="00283005">
        <w:t>II dalis. Proceso analizė</w:t>
      </w:r>
    </w:p>
    <w:p w14:paraId="25B7C276" w14:textId="77777777" w:rsidR="006C73A0" w:rsidRPr="00283005" w:rsidRDefault="006C73A0" w:rsidP="00154641">
      <w:pPr>
        <w:pStyle w:val="ListParagraph"/>
        <w:numPr>
          <w:ilvl w:val="6"/>
          <w:numId w:val="43"/>
        </w:numPr>
        <w:ind w:left="709"/>
        <w:jc w:val="both"/>
        <w:rPr>
          <w:sz w:val="22"/>
        </w:rPr>
      </w:pPr>
      <w:r w:rsidRPr="00283005">
        <w:rPr>
          <w:sz w:val="22"/>
        </w:rPr>
        <w:t>Mokymo(si) proceso atgaminimas – kas, kada, kaip.</w:t>
      </w:r>
    </w:p>
    <w:p w14:paraId="15ABF1ED" w14:textId="3B8433C2" w:rsidR="006C73A0" w:rsidRDefault="006C73A0" w:rsidP="00154641">
      <w:pPr>
        <w:pStyle w:val="ListParagraph"/>
        <w:numPr>
          <w:ilvl w:val="0"/>
          <w:numId w:val="43"/>
        </w:numPr>
        <w:ind w:left="709"/>
        <w:jc w:val="both"/>
        <w:rPr>
          <w:sz w:val="22"/>
        </w:rPr>
      </w:pPr>
      <w:r w:rsidRPr="00283005">
        <w:rPr>
          <w:sz w:val="22"/>
        </w:rPr>
        <w:t>Mokymo(si) proceso refleksija – ką besimokantieji jautė, patyrė, išmoko.</w:t>
      </w:r>
    </w:p>
    <w:p w14:paraId="59C27603" w14:textId="77777777" w:rsidR="00154641" w:rsidRPr="00154641" w:rsidRDefault="00154641" w:rsidP="00154641"/>
    <w:p w14:paraId="006CC866" w14:textId="77777777" w:rsidR="006C73A0" w:rsidRPr="00283005" w:rsidRDefault="006C73A0" w:rsidP="008A5B50">
      <w:pPr>
        <w:pStyle w:val="Heading4"/>
      </w:pPr>
      <w:r w:rsidRPr="00283005">
        <w:t>III dalis. Įgyvendinimo planavimas</w:t>
      </w:r>
    </w:p>
    <w:p w14:paraId="6850A67A" w14:textId="205A72F3" w:rsidR="006C73A0" w:rsidRPr="00283005" w:rsidRDefault="006C73A0" w:rsidP="00154641">
      <w:pPr>
        <w:pStyle w:val="ListParagraph"/>
        <w:numPr>
          <w:ilvl w:val="6"/>
          <w:numId w:val="44"/>
        </w:numPr>
        <w:ind w:left="709"/>
        <w:jc w:val="both"/>
        <w:rPr>
          <w:sz w:val="22"/>
        </w:rPr>
      </w:pPr>
      <w:r w:rsidRPr="00283005">
        <w:rPr>
          <w:sz w:val="22"/>
        </w:rPr>
        <w:t>Diskusijos apie tai, kaip ir kam šis užsiėmimas</w:t>
      </w:r>
      <w:r w:rsidR="0068170F">
        <w:rPr>
          <w:sz w:val="22"/>
        </w:rPr>
        <w:t xml:space="preserve"> /</w:t>
      </w:r>
      <w:r w:rsidRPr="00283005">
        <w:rPr>
          <w:sz w:val="22"/>
        </w:rPr>
        <w:t xml:space="preserve"> veikla gali būti pritaikyta konkrečiame kontekste.</w:t>
      </w:r>
    </w:p>
    <w:p w14:paraId="790F83B7" w14:textId="318220B8" w:rsidR="006C73A0" w:rsidRDefault="006C73A0" w:rsidP="00154641">
      <w:pPr>
        <w:pStyle w:val="ListParagraph"/>
        <w:numPr>
          <w:ilvl w:val="0"/>
          <w:numId w:val="44"/>
        </w:numPr>
        <w:ind w:left="709"/>
        <w:jc w:val="both"/>
        <w:rPr>
          <w:sz w:val="22"/>
        </w:rPr>
      </w:pPr>
      <w:r w:rsidRPr="00283005">
        <w:rPr>
          <w:sz w:val="22"/>
        </w:rPr>
        <w:t>Įgyvendinimo plano rengimas.</w:t>
      </w:r>
    </w:p>
    <w:p w14:paraId="682DF348" w14:textId="77777777" w:rsidR="00154641" w:rsidRPr="00154641" w:rsidRDefault="00154641" w:rsidP="00154641"/>
    <w:p w14:paraId="633CF046" w14:textId="77777777" w:rsidR="006C73A0" w:rsidRPr="00283005" w:rsidRDefault="006C73A0" w:rsidP="008A5B50">
      <w:pPr>
        <w:pStyle w:val="Heading4"/>
      </w:pPr>
      <w:r w:rsidRPr="00283005">
        <w:t>Galimos adaptacijos ir rekomendacijos suaugusiųjų švietėjams</w:t>
      </w:r>
    </w:p>
    <w:p w14:paraId="33DAA3BE" w14:textId="7029AE75" w:rsidR="006C73A0" w:rsidRPr="00283005" w:rsidRDefault="006C73A0" w:rsidP="00154641">
      <w:pPr>
        <w:pStyle w:val="ListParagraph"/>
        <w:numPr>
          <w:ilvl w:val="3"/>
          <w:numId w:val="40"/>
        </w:numPr>
        <w:spacing w:before="0" w:after="0"/>
        <w:ind w:left="360"/>
        <w:jc w:val="both"/>
        <w:rPr>
          <w:sz w:val="22"/>
        </w:rPr>
      </w:pPr>
      <w:r w:rsidRPr="00283005">
        <w:rPr>
          <w:sz w:val="22"/>
        </w:rPr>
        <w:t>Bet koks turinys, susijęs su šia tema, gali būti naudojamas mokymo(si) veikloje (trumpametražiai filmai</w:t>
      </w:r>
      <w:r w:rsidR="0068170F">
        <w:rPr>
          <w:sz w:val="22"/>
        </w:rPr>
        <w:t xml:space="preserve"> /</w:t>
      </w:r>
      <w:r w:rsidRPr="00283005">
        <w:rPr>
          <w:sz w:val="22"/>
        </w:rPr>
        <w:t xml:space="preserve"> dokumentiniai filmai</w:t>
      </w:r>
      <w:r w:rsidR="0068170F">
        <w:rPr>
          <w:sz w:val="22"/>
        </w:rPr>
        <w:t xml:space="preserve"> /</w:t>
      </w:r>
      <w:r w:rsidRPr="00283005">
        <w:rPr>
          <w:sz w:val="22"/>
        </w:rPr>
        <w:t xml:space="preserve"> nuotraukos</w:t>
      </w:r>
      <w:r w:rsidR="0068170F">
        <w:rPr>
          <w:sz w:val="22"/>
        </w:rPr>
        <w:t xml:space="preserve"> /</w:t>
      </w:r>
      <w:r w:rsidRPr="00283005">
        <w:rPr>
          <w:sz w:val="22"/>
        </w:rPr>
        <w:t xml:space="preserve"> paveikslėliai</w:t>
      </w:r>
      <w:r w:rsidR="0068170F">
        <w:rPr>
          <w:sz w:val="22"/>
        </w:rPr>
        <w:t xml:space="preserve"> /</w:t>
      </w:r>
      <w:r w:rsidRPr="00283005">
        <w:rPr>
          <w:sz w:val="22"/>
        </w:rPr>
        <w:t xml:space="preserve"> istorijos</w:t>
      </w:r>
      <w:r w:rsidR="0068170F">
        <w:rPr>
          <w:sz w:val="22"/>
        </w:rPr>
        <w:t xml:space="preserve"> /</w:t>
      </w:r>
      <w:r w:rsidRPr="00283005">
        <w:rPr>
          <w:sz w:val="22"/>
        </w:rPr>
        <w:t xml:space="preserve"> reportažai</w:t>
      </w:r>
      <w:r w:rsidR="0068170F">
        <w:rPr>
          <w:sz w:val="22"/>
        </w:rPr>
        <w:t xml:space="preserve"> /</w:t>
      </w:r>
      <w:r w:rsidRPr="00283005">
        <w:rPr>
          <w:sz w:val="22"/>
        </w:rPr>
        <w:t xml:space="preserve"> pranešimas spaudai ir kt.). Galite naudoti bet kokią medžiagą, kuri aktuali ir prasminga jūsų tikslinėms grupėms. Būtina įvertinti siūlomą turinį prieš jį pateikiant – ar jis nėra šališkas, ar neįžeidžiantis, pernelyg jautrus, pernelyg paviršutiniškas.</w:t>
      </w:r>
    </w:p>
    <w:p w14:paraId="65C88298" w14:textId="37A089A7" w:rsidR="006C73A0" w:rsidRPr="00283005" w:rsidRDefault="006C73A0" w:rsidP="00154641">
      <w:pPr>
        <w:pStyle w:val="ListParagraph"/>
        <w:numPr>
          <w:ilvl w:val="3"/>
          <w:numId w:val="40"/>
        </w:numPr>
        <w:spacing w:before="0" w:after="0"/>
        <w:ind w:left="360"/>
        <w:jc w:val="both"/>
        <w:rPr>
          <w:sz w:val="22"/>
        </w:rPr>
      </w:pPr>
      <w:r w:rsidRPr="00283005">
        <w:rPr>
          <w:sz w:val="22"/>
        </w:rPr>
        <w:t>Siekiant įsigilinti į temą, gali būti naudojami ir kiti mokymo(si) metodai. Svarbiausia yra skirti laiko individualiam</w:t>
      </w:r>
      <w:r w:rsidR="0068170F">
        <w:rPr>
          <w:sz w:val="22"/>
        </w:rPr>
        <w:t xml:space="preserve"> /</w:t>
      </w:r>
      <w:r w:rsidRPr="00283005">
        <w:rPr>
          <w:sz w:val="22"/>
        </w:rPr>
        <w:t xml:space="preserve"> poriniam</w:t>
      </w:r>
      <w:r w:rsidR="0068170F">
        <w:rPr>
          <w:sz w:val="22"/>
        </w:rPr>
        <w:t xml:space="preserve"> /</w:t>
      </w:r>
      <w:r w:rsidRPr="00283005">
        <w:rPr>
          <w:sz w:val="22"/>
        </w:rPr>
        <w:t xml:space="preserve"> grupės darbui ir sukurti diskusijas bei refleksiją skatinančią atmosferą.</w:t>
      </w:r>
    </w:p>
    <w:p w14:paraId="5846E180" w14:textId="77777777" w:rsidR="006C73A0" w:rsidRPr="00283005" w:rsidRDefault="006C73A0" w:rsidP="00154641">
      <w:pPr>
        <w:pStyle w:val="ListParagraph"/>
        <w:numPr>
          <w:ilvl w:val="3"/>
          <w:numId w:val="40"/>
        </w:numPr>
        <w:spacing w:before="0" w:after="0"/>
        <w:ind w:left="360"/>
        <w:jc w:val="both"/>
        <w:rPr>
          <w:sz w:val="22"/>
        </w:rPr>
      </w:pPr>
      <w:r w:rsidRPr="00283005">
        <w:rPr>
          <w:sz w:val="22"/>
        </w:rPr>
        <w:t>Turinys ir pateikimo būdas priklauso ir nuo tikslinės auditorijos profilio. Jei grupę sudaro, pavyzdžiui, sunkiai skaitantys dalyviai, geriau naudoti vaizdinę medžiagą; jei auditorija yra daugiatautė, nepatartina naudoti joms labai jautrių temų. Gali būti sunku valdyti diskusijas ar įtraukti auditoriją aktyviai dalyvauti.</w:t>
      </w:r>
    </w:p>
    <w:bookmarkEnd w:id="122"/>
    <w:p w14:paraId="3245D500" w14:textId="77777777" w:rsidR="00E235ED" w:rsidRPr="00FA24CF" w:rsidRDefault="00E235ED" w:rsidP="008A5B50">
      <w:pPr>
        <w:pStyle w:val="Heading4"/>
      </w:pPr>
      <w:r w:rsidRPr="00FA24CF">
        <w:t>Šaltiniai</w:t>
      </w:r>
    </w:p>
    <w:p w14:paraId="3C093140" w14:textId="77777777" w:rsidR="00E235ED" w:rsidRPr="00FA24CF" w:rsidRDefault="00E235ED" w:rsidP="00E235ED">
      <w:pPr>
        <w:jc w:val="both"/>
        <w:rPr>
          <w:sz w:val="22"/>
          <w:szCs w:val="24"/>
        </w:rPr>
      </w:pPr>
      <w:r w:rsidRPr="00FA24CF">
        <w:rPr>
          <w:sz w:val="22"/>
          <w:szCs w:val="24"/>
        </w:rPr>
        <w:t>Berg, W.,Graeffe, L.&amp; Holden, C. (2003). Teaching Controversial Issues: A European Perspective. London: London Metropolitan University.</w:t>
      </w:r>
    </w:p>
    <w:p w14:paraId="47B32C55" w14:textId="77777777" w:rsidR="00E235ED" w:rsidRPr="00FA24CF" w:rsidRDefault="00E235ED" w:rsidP="00E235ED">
      <w:pPr>
        <w:jc w:val="both"/>
        <w:rPr>
          <w:sz w:val="22"/>
          <w:szCs w:val="24"/>
        </w:rPr>
      </w:pPr>
      <w:r w:rsidRPr="00FA24CF">
        <w:rPr>
          <w:sz w:val="22"/>
          <w:szCs w:val="24"/>
        </w:rPr>
        <w:t xml:space="preserve">Jakobs J.E., Klaczynski P.E. (ed.) (2005 ).The Development of Judgment and Decision Making in Children and Adolescents.Lawrence Erlbaum Associates, Publishers. </w:t>
      </w:r>
    </w:p>
    <w:p w14:paraId="3FB888AE" w14:textId="77777777" w:rsidR="00E235ED" w:rsidRPr="00FA24CF" w:rsidRDefault="00E235ED" w:rsidP="00E235ED">
      <w:pPr>
        <w:jc w:val="both"/>
        <w:rPr>
          <w:sz w:val="22"/>
          <w:szCs w:val="24"/>
        </w:rPr>
      </w:pPr>
      <w:r w:rsidRPr="00FA24CF">
        <w:rPr>
          <w:sz w:val="22"/>
          <w:szCs w:val="24"/>
        </w:rPr>
        <w:t>Meredith K., Steele J., Temple, C. (1999). Reading and Writing for Critical Thinking Project. A framework for Critical Thinking Across the Curriculum. Guidebook I, OSI</w:t>
      </w:r>
    </w:p>
    <w:p w14:paraId="25603FD9" w14:textId="77777777" w:rsidR="00E235ED" w:rsidRPr="00FA24CF" w:rsidRDefault="00E235ED" w:rsidP="00E235ED">
      <w:pPr>
        <w:jc w:val="both"/>
        <w:rPr>
          <w:b/>
          <w:sz w:val="22"/>
          <w:szCs w:val="24"/>
        </w:rPr>
      </w:pPr>
      <w:r w:rsidRPr="00FA24CF">
        <w:rPr>
          <w:sz w:val="22"/>
          <w:szCs w:val="24"/>
        </w:rPr>
        <w:t>Paul, R, Elder, L. ( 2010 ). The Miniature Guide to Critical Thinking Concepts and Tools. Dillon Beach: Foundation for Critical Thinking Press</w:t>
      </w:r>
      <w:r w:rsidRPr="00FA24CF">
        <w:rPr>
          <w:i/>
          <w:sz w:val="22"/>
          <w:szCs w:val="24"/>
        </w:rPr>
        <w:t>.</w:t>
      </w:r>
      <w:r w:rsidRPr="00FA24CF">
        <w:rPr>
          <w:b/>
          <w:sz w:val="22"/>
          <w:szCs w:val="24"/>
        </w:rPr>
        <w:t xml:space="preserve"> </w:t>
      </w:r>
    </w:p>
    <w:p w14:paraId="787E29FE" w14:textId="77777777" w:rsidR="00E235ED" w:rsidRDefault="00E235ED" w:rsidP="00E235ED">
      <w:pPr>
        <w:jc w:val="both"/>
        <w:rPr>
          <w:sz w:val="22"/>
          <w:szCs w:val="24"/>
        </w:rPr>
      </w:pPr>
      <w:r w:rsidRPr="00FA24CF">
        <w:rPr>
          <w:sz w:val="22"/>
          <w:szCs w:val="24"/>
        </w:rPr>
        <w:t>Vaughn, J.L., &amp; Estes, T.H. (1986). Reading and reasoning beyond the primary grades.Boston, MA: Allyn &amp; Bacon.</w:t>
      </w:r>
    </w:p>
    <w:p w14:paraId="1B1DDE07" w14:textId="77777777" w:rsidR="0061772B" w:rsidRDefault="0061772B">
      <w:pPr>
        <w:spacing w:before="0" w:after="0"/>
        <w:rPr>
          <w:sz w:val="22"/>
          <w:szCs w:val="24"/>
        </w:rPr>
      </w:pPr>
      <w:r>
        <w:rPr>
          <w:sz w:val="22"/>
          <w:szCs w:val="24"/>
        </w:rPr>
        <w:br w:type="page"/>
      </w:r>
    </w:p>
    <w:p w14:paraId="63DB639F" w14:textId="4780040E" w:rsidR="00235E63" w:rsidRPr="00FA24CF" w:rsidRDefault="00D31829" w:rsidP="0087130B">
      <w:pPr>
        <w:pStyle w:val="Heading2"/>
      </w:pPr>
      <w:bookmarkStart w:id="126" w:name="_heading=h.qo5ahfei3wkm" w:colFirst="0" w:colLast="0"/>
      <w:bookmarkStart w:id="127" w:name="_heading=h.6y0rzazc003o" w:colFirst="0" w:colLast="0"/>
      <w:bookmarkStart w:id="128" w:name="_heading=h.gimycl4ugv5n" w:colFirst="0" w:colLast="0"/>
      <w:bookmarkStart w:id="129" w:name="_Toc95915246"/>
      <w:bookmarkEnd w:id="126"/>
      <w:bookmarkEnd w:id="127"/>
      <w:bookmarkEnd w:id="128"/>
      <w:r>
        <w:t>3.</w:t>
      </w:r>
      <w:r w:rsidR="00ED6BCA">
        <w:t>5</w:t>
      </w:r>
      <w:r>
        <w:t xml:space="preserve"> </w:t>
      </w:r>
      <w:r w:rsidR="0076742A" w:rsidRPr="00FA24CF">
        <w:t>@ Moralinės dilemos šiuolaikiniame pasaulyje</w:t>
      </w:r>
      <w:bookmarkEnd w:id="129"/>
    </w:p>
    <w:p w14:paraId="7289A3A0" w14:textId="77777777" w:rsidR="0076742A" w:rsidRPr="00FA24CF" w:rsidRDefault="0076742A" w:rsidP="00235E63">
      <w:pPr>
        <w:jc w:val="center"/>
        <w:rPr>
          <w:b/>
          <w:color w:val="F79646" w:themeColor="accent6"/>
        </w:rPr>
      </w:pPr>
      <w:r w:rsidRPr="00FA24CF">
        <w:rPr>
          <w:b/>
          <w:color w:val="F79646" w:themeColor="accent6"/>
        </w:rPr>
        <w:t>T</w:t>
      </w:r>
      <w:r w:rsidR="00235E63" w:rsidRPr="00FA24CF">
        <w:rPr>
          <w:b/>
          <w:color w:val="F79646" w:themeColor="accent6"/>
        </w:rPr>
        <w:t>eisingi asmeniniai sprendimai</w:t>
      </w:r>
    </w:p>
    <w:p w14:paraId="25571B4D" w14:textId="77777777" w:rsidR="003B5631" w:rsidRPr="00FA24CF" w:rsidRDefault="003B5631" w:rsidP="003B5631">
      <w:pPr>
        <w:jc w:val="center"/>
        <w:rPr>
          <w:b/>
        </w:rPr>
      </w:pPr>
      <w:r w:rsidRPr="00FA24CF">
        <w:rPr>
          <w:b/>
        </w:rPr>
        <w:t>nuotoliniam mokymui(si)</w:t>
      </w:r>
    </w:p>
    <w:p w14:paraId="19BF1B49" w14:textId="77777777" w:rsidR="003B5631" w:rsidRPr="00FA24CF" w:rsidRDefault="003B5631" w:rsidP="003B5631">
      <w:pPr>
        <w:jc w:val="center"/>
        <w:rPr>
          <w:szCs w:val="24"/>
        </w:rPr>
      </w:pPr>
      <w:r w:rsidRPr="00FA24CF">
        <w:rPr>
          <w:b/>
          <w:noProof/>
          <w:szCs w:val="24"/>
          <w:lang w:val="en-US" w:eastAsia="en-US"/>
        </w:rPr>
        <w:drawing>
          <wp:inline distT="0" distB="0" distL="0" distR="0" wp14:anchorId="6C644DC1" wp14:editId="5F07C565">
            <wp:extent cx="590550" cy="565150"/>
            <wp:effectExtent l="0" t="0" r="0" b="635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
                      <a:duotone>
                        <a:schemeClr val="accent6">
                          <a:shade val="45000"/>
                          <a:satMod val="135000"/>
                        </a:schemeClr>
                        <a:prstClr val="white"/>
                      </a:duotone>
                    </a:blip>
                    <a:srcRect/>
                    <a:stretch>
                      <a:fillRect/>
                    </a:stretch>
                  </pic:blipFill>
                  <pic:spPr>
                    <a:xfrm>
                      <a:off x="0" y="0"/>
                      <a:ext cx="591262" cy="565831"/>
                    </a:xfrm>
                    <a:prstGeom prst="rect">
                      <a:avLst/>
                    </a:prstGeom>
                    <a:ln/>
                  </pic:spPr>
                </pic:pic>
              </a:graphicData>
            </a:graphic>
          </wp:inline>
        </w:drawing>
      </w:r>
    </w:p>
    <w:p w14:paraId="759EF403" w14:textId="77777777" w:rsidR="00154641" w:rsidRPr="00154641" w:rsidRDefault="00154641" w:rsidP="00284143">
      <w:pPr>
        <w:rPr>
          <w:b/>
          <w:color w:val="F79646" w:themeColor="accent6"/>
        </w:rPr>
      </w:pPr>
    </w:p>
    <w:p w14:paraId="53868FD7" w14:textId="008E7EB1" w:rsidR="00284143" w:rsidRPr="00FA24CF" w:rsidRDefault="00284143" w:rsidP="00154641">
      <w:pPr>
        <w:jc w:val="both"/>
        <w:rPr>
          <w:sz w:val="22"/>
        </w:rPr>
      </w:pPr>
      <w:r w:rsidRPr="00FA24CF">
        <w:rPr>
          <w:b/>
          <w:color w:val="F79646" w:themeColor="accent6"/>
          <w:sz w:val="22"/>
        </w:rPr>
        <w:t>Šios mokymo(si) veiklos tikslas</w:t>
      </w:r>
      <w:r w:rsidRPr="00FA24CF">
        <w:rPr>
          <w:color w:val="F79646" w:themeColor="accent6"/>
          <w:sz w:val="22"/>
        </w:rPr>
        <w:t xml:space="preserve"> </w:t>
      </w:r>
      <w:r w:rsidRPr="00FA24CF">
        <w:rPr>
          <w:sz w:val="22"/>
        </w:rPr>
        <w:t xml:space="preserve">yra išanalizuoti ir apmąstyti teisingų asmeninių sprendimų sampratą iš besimokančiųjų ir suaugusiųjų švietėjų pozicijų. </w:t>
      </w:r>
    </w:p>
    <w:p w14:paraId="6C492084" w14:textId="68F342CB" w:rsidR="00284143" w:rsidRPr="00FA24CF" w:rsidRDefault="00284143" w:rsidP="00284143">
      <w:pPr>
        <w:rPr>
          <w:b/>
          <w:sz w:val="22"/>
        </w:rPr>
      </w:pPr>
      <w:r w:rsidRPr="00FA24CF">
        <w:rPr>
          <w:b/>
          <w:color w:val="F79646" w:themeColor="accent6"/>
          <w:sz w:val="22"/>
        </w:rPr>
        <w:t>Suaugusiųjų švietėjai</w:t>
      </w:r>
      <w:r w:rsidRPr="00FA24CF">
        <w:rPr>
          <w:b/>
          <w:sz w:val="22"/>
        </w:rPr>
        <w:t>:</w:t>
      </w:r>
    </w:p>
    <w:p w14:paraId="4C7159FE" w14:textId="552E43FC" w:rsidR="00284143" w:rsidRPr="00FA24CF" w:rsidRDefault="00284143" w:rsidP="00154641">
      <w:pPr>
        <w:pStyle w:val="ListParagraph"/>
        <w:numPr>
          <w:ilvl w:val="0"/>
          <w:numId w:val="45"/>
        </w:numPr>
        <w:ind w:left="709"/>
        <w:jc w:val="both"/>
        <w:rPr>
          <w:sz w:val="22"/>
        </w:rPr>
      </w:pPr>
      <w:r w:rsidRPr="00FA24CF">
        <w:rPr>
          <w:sz w:val="22"/>
        </w:rPr>
        <w:t>pristaty</w:t>
      </w:r>
      <w:r w:rsidR="000B6E26">
        <w:rPr>
          <w:sz w:val="22"/>
        </w:rPr>
        <w:t>s</w:t>
      </w:r>
      <w:r w:rsidRPr="00FA24CF">
        <w:rPr>
          <w:sz w:val="22"/>
        </w:rPr>
        <w:t xml:space="preserve"> ir aptar</w:t>
      </w:r>
      <w:r w:rsidR="000B6E26">
        <w:rPr>
          <w:sz w:val="22"/>
        </w:rPr>
        <w:t>s</w:t>
      </w:r>
      <w:r w:rsidRPr="00FA24CF">
        <w:rPr>
          <w:sz w:val="22"/>
        </w:rPr>
        <w:t xml:space="preserve"> sąvokas su besimokančiais suaugusiais;</w:t>
      </w:r>
    </w:p>
    <w:p w14:paraId="339650CC" w14:textId="74A16669" w:rsidR="00284143" w:rsidRPr="00FA24CF" w:rsidRDefault="000B6E26" w:rsidP="00154641">
      <w:pPr>
        <w:pStyle w:val="ListParagraph"/>
        <w:numPr>
          <w:ilvl w:val="0"/>
          <w:numId w:val="45"/>
        </w:numPr>
        <w:ind w:left="709"/>
        <w:jc w:val="both"/>
        <w:rPr>
          <w:sz w:val="22"/>
        </w:rPr>
      </w:pPr>
      <w:r>
        <w:rPr>
          <w:sz w:val="22"/>
        </w:rPr>
        <w:t xml:space="preserve">mokysis </w:t>
      </w:r>
      <w:r w:rsidR="00284143" w:rsidRPr="00FA24CF">
        <w:rPr>
          <w:sz w:val="22"/>
        </w:rPr>
        <w:t>taiky</w:t>
      </w:r>
      <w:r>
        <w:rPr>
          <w:sz w:val="22"/>
        </w:rPr>
        <w:t xml:space="preserve">ti APRICOT </w:t>
      </w:r>
      <w:r w:rsidR="00284143" w:rsidRPr="00FA24CF">
        <w:rPr>
          <w:sz w:val="22"/>
        </w:rPr>
        <w:t>metodiką</w:t>
      </w:r>
      <w:r>
        <w:rPr>
          <w:sz w:val="22"/>
        </w:rPr>
        <w:t xml:space="preserve">; </w:t>
      </w:r>
    </w:p>
    <w:p w14:paraId="28A66EB0" w14:textId="0AF13BEA" w:rsidR="00284143" w:rsidRPr="00FA24CF" w:rsidRDefault="00284143" w:rsidP="00154641">
      <w:pPr>
        <w:pStyle w:val="ListParagraph"/>
        <w:numPr>
          <w:ilvl w:val="0"/>
          <w:numId w:val="45"/>
        </w:numPr>
        <w:ind w:left="709"/>
        <w:jc w:val="both"/>
        <w:rPr>
          <w:sz w:val="22"/>
        </w:rPr>
      </w:pPr>
      <w:r w:rsidRPr="00FA24CF">
        <w:rPr>
          <w:sz w:val="22"/>
        </w:rPr>
        <w:t>reflektuo</w:t>
      </w:r>
      <w:r w:rsidR="000B6E26">
        <w:rPr>
          <w:sz w:val="22"/>
        </w:rPr>
        <w:t>s</w:t>
      </w:r>
      <w:r w:rsidRPr="00FA24CF">
        <w:rPr>
          <w:sz w:val="22"/>
        </w:rPr>
        <w:t xml:space="preserve"> turinį ir mokymo(si) procesą;</w:t>
      </w:r>
    </w:p>
    <w:p w14:paraId="13F121D8" w14:textId="10AEAE37" w:rsidR="00284143" w:rsidRPr="00FA24CF" w:rsidRDefault="00284143" w:rsidP="00154641">
      <w:pPr>
        <w:pStyle w:val="ListParagraph"/>
        <w:numPr>
          <w:ilvl w:val="0"/>
          <w:numId w:val="45"/>
        </w:numPr>
        <w:ind w:left="709"/>
        <w:jc w:val="both"/>
        <w:rPr>
          <w:sz w:val="22"/>
        </w:rPr>
      </w:pPr>
      <w:r w:rsidRPr="00FA24CF">
        <w:rPr>
          <w:sz w:val="22"/>
        </w:rPr>
        <w:t>planuo</w:t>
      </w:r>
      <w:r w:rsidR="000B6E26">
        <w:rPr>
          <w:sz w:val="22"/>
        </w:rPr>
        <w:t xml:space="preserve">s, kaip </w:t>
      </w:r>
      <w:r w:rsidRPr="00FA24CF">
        <w:rPr>
          <w:sz w:val="22"/>
        </w:rPr>
        <w:t>pristat</w:t>
      </w:r>
      <w:r w:rsidR="000B6E26">
        <w:rPr>
          <w:sz w:val="22"/>
        </w:rPr>
        <w:t xml:space="preserve">yti </w:t>
      </w:r>
      <w:r w:rsidRPr="00FA24CF">
        <w:rPr>
          <w:sz w:val="22"/>
        </w:rPr>
        <w:t>mokymų medžiagą konkrečioms tikslinėms grupėms</w:t>
      </w:r>
      <w:r w:rsidR="00B87E53">
        <w:rPr>
          <w:sz w:val="22"/>
        </w:rPr>
        <w:t>.</w:t>
      </w:r>
    </w:p>
    <w:p w14:paraId="24AC0F05" w14:textId="77777777" w:rsidR="00284143" w:rsidRPr="00FA24CF" w:rsidRDefault="00284143" w:rsidP="00284143">
      <w:pPr>
        <w:rPr>
          <w:b/>
          <w:sz w:val="22"/>
        </w:rPr>
      </w:pPr>
      <w:r w:rsidRPr="00FA24CF">
        <w:rPr>
          <w:b/>
          <w:color w:val="F79646" w:themeColor="accent6"/>
          <w:sz w:val="22"/>
        </w:rPr>
        <w:t>Kaip tai vyksta</w:t>
      </w:r>
      <w:r w:rsidRPr="00FA24CF">
        <w:rPr>
          <w:b/>
          <w:sz w:val="22"/>
        </w:rPr>
        <w:t>:</w:t>
      </w:r>
    </w:p>
    <w:p w14:paraId="77C90B74" w14:textId="557B00C3" w:rsidR="00284143" w:rsidRPr="00FA24CF" w:rsidRDefault="0007405D" w:rsidP="00154641">
      <w:pPr>
        <w:pStyle w:val="ListParagraph"/>
        <w:numPr>
          <w:ilvl w:val="1"/>
          <w:numId w:val="46"/>
        </w:numPr>
        <w:ind w:left="709"/>
        <w:jc w:val="both"/>
        <w:rPr>
          <w:sz w:val="22"/>
        </w:rPr>
      </w:pPr>
      <w:r>
        <w:rPr>
          <w:sz w:val="22"/>
        </w:rPr>
        <w:t>m</w:t>
      </w:r>
      <w:r w:rsidR="00284143" w:rsidRPr="00FA24CF">
        <w:rPr>
          <w:sz w:val="22"/>
        </w:rPr>
        <w:t>okymas remiasi kritiniu tyrinėjimu ir ŽPR s</w:t>
      </w:r>
      <w:r>
        <w:rPr>
          <w:sz w:val="22"/>
        </w:rPr>
        <w:t>chema</w:t>
      </w:r>
      <w:r w:rsidR="00284143" w:rsidRPr="00FA24CF">
        <w:rPr>
          <w:sz w:val="22"/>
        </w:rPr>
        <w:t>.</w:t>
      </w:r>
    </w:p>
    <w:p w14:paraId="76C95CC5" w14:textId="1BFD1485" w:rsidR="00284143" w:rsidRPr="00FA24CF" w:rsidRDefault="0007405D" w:rsidP="00154641">
      <w:pPr>
        <w:pStyle w:val="ListParagraph"/>
        <w:numPr>
          <w:ilvl w:val="1"/>
          <w:numId w:val="46"/>
        </w:numPr>
        <w:ind w:left="709"/>
        <w:jc w:val="both"/>
        <w:rPr>
          <w:sz w:val="22"/>
        </w:rPr>
      </w:pPr>
      <w:r>
        <w:rPr>
          <w:sz w:val="22"/>
        </w:rPr>
        <w:t>m</w:t>
      </w:r>
      <w:r w:rsidR="00284143" w:rsidRPr="00FA24CF">
        <w:rPr>
          <w:sz w:val="22"/>
        </w:rPr>
        <w:t xml:space="preserve">okantis </w:t>
      </w:r>
      <w:r>
        <w:rPr>
          <w:sz w:val="22"/>
        </w:rPr>
        <w:t xml:space="preserve">aptariami konkretūs </w:t>
      </w:r>
      <w:r w:rsidR="00284143" w:rsidRPr="00FA24CF">
        <w:rPr>
          <w:sz w:val="22"/>
        </w:rPr>
        <w:t xml:space="preserve">atvejai, </w:t>
      </w:r>
      <w:r>
        <w:rPr>
          <w:sz w:val="22"/>
        </w:rPr>
        <w:t xml:space="preserve">pildomas </w:t>
      </w:r>
      <w:r w:rsidR="003B6783">
        <w:rPr>
          <w:sz w:val="22"/>
        </w:rPr>
        <w:t>„</w:t>
      </w:r>
      <w:r w:rsidR="00284143" w:rsidRPr="00FA24CF">
        <w:rPr>
          <w:sz w:val="22"/>
        </w:rPr>
        <w:t xml:space="preserve">Dviejų dalių dienoraštis”, </w:t>
      </w:r>
      <w:r>
        <w:rPr>
          <w:sz w:val="22"/>
        </w:rPr>
        <w:t xml:space="preserve">atliekamas </w:t>
      </w:r>
      <w:r w:rsidR="00284143" w:rsidRPr="00FA24CF">
        <w:rPr>
          <w:sz w:val="22"/>
        </w:rPr>
        <w:t>individualus ir gru</w:t>
      </w:r>
      <w:r w:rsidR="00B87E53">
        <w:rPr>
          <w:sz w:val="22"/>
        </w:rPr>
        <w:t>p</w:t>
      </w:r>
      <w:r w:rsidR="00284143" w:rsidRPr="00FA24CF">
        <w:rPr>
          <w:sz w:val="22"/>
        </w:rPr>
        <w:t xml:space="preserve">ės darbas, </w:t>
      </w:r>
      <w:r>
        <w:rPr>
          <w:sz w:val="22"/>
        </w:rPr>
        <w:t>vyksta d</w:t>
      </w:r>
      <w:r w:rsidR="00284143" w:rsidRPr="00FA24CF">
        <w:rPr>
          <w:sz w:val="22"/>
        </w:rPr>
        <w:t>iskusijos.</w:t>
      </w:r>
    </w:p>
    <w:p w14:paraId="25F8E6AE" w14:textId="7B110EAE" w:rsidR="00284143" w:rsidRDefault="00284143" w:rsidP="00154641">
      <w:pPr>
        <w:pStyle w:val="ListParagraph"/>
        <w:numPr>
          <w:ilvl w:val="1"/>
          <w:numId w:val="46"/>
        </w:numPr>
        <w:ind w:left="709"/>
        <w:jc w:val="both"/>
        <w:rPr>
          <w:sz w:val="22"/>
        </w:rPr>
      </w:pPr>
      <w:r w:rsidRPr="00FA24CF">
        <w:rPr>
          <w:sz w:val="22"/>
        </w:rPr>
        <w:t>Šios temos pristatymo trukmė 1,5 valandos.</w:t>
      </w:r>
    </w:p>
    <w:p w14:paraId="586D1927" w14:textId="77777777" w:rsidR="00154641" w:rsidRPr="00154641" w:rsidRDefault="00154641" w:rsidP="00154641"/>
    <w:p w14:paraId="58B67774" w14:textId="77777777" w:rsidR="00284143" w:rsidRPr="0007405D" w:rsidRDefault="00284143" w:rsidP="008A5B50">
      <w:pPr>
        <w:pStyle w:val="Heading4"/>
      </w:pPr>
      <w:bookmarkStart w:id="130" w:name="_heading=h.wnt9456uh4ac" w:colFirst="0" w:colLast="0"/>
      <w:bookmarkEnd w:id="130"/>
      <w:r w:rsidRPr="00FA24CF">
        <w:t xml:space="preserve">I dalis. </w:t>
      </w:r>
      <w:r w:rsidRPr="0007405D">
        <w:t>Veiklos pavyzdžio pristatymas</w:t>
      </w:r>
    </w:p>
    <w:p w14:paraId="6B11799A" w14:textId="13021187" w:rsidR="00284143" w:rsidRPr="00FA24CF" w:rsidRDefault="00284143" w:rsidP="00B43DA1">
      <w:pPr>
        <w:pStyle w:val="Heading5"/>
        <w:rPr>
          <w:sz w:val="22"/>
        </w:rPr>
      </w:pPr>
      <w:r w:rsidRPr="00FA24CF">
        <w:rPr>
          <w:sz w:val="22"/>
        </w:rPr>
        <w:t>„</w:t>
      </w:r>
      <w:r w:rsidR="00615965">
        <w:rPr>
          <w:sz w:val="22"/>
        </w:rPr>
        <w:t>Ž</w:t>
      </w:r>
      <w:r w:rsidRPr="00FA24CF">
        <w:rPr>
          <w:sz w:val="22"/>
        </w:rPr>
        <w:t xml:space="preserve">adinimo” užduotis </w:t>
      </w:r>
    </w:p>
    <w:p w14:paraId="1872E855" w14:textId="77777777" w:rsidR="00284143" w:rsidRPr="00FA24CF" w:rsidRDefault="00284143" w:rsidP="00154641">
      <w:pPr>
        <w:jc w:val="both"/>
        <w:rPr>
          <w:sz w:val="22"/>
        </w:rPr>
      </w:pPr>
      <w:r w:rsidRPr="00FA24CF">
        <w:rPr>
          <w:sz w:val="22"/>
        </w:rPr>
        <w:t>Perskaitykite šiuos teiginius ir įvertinkite, kurie sprendimai atrodo teisingi, o kurie ne. Kodėl?</w:t>
      </w:r>
    </w:p>
    <w:p w14:paraId="0B47C133" w14:textId="77777777" w:rsidR="00284143" w:rsidRPr="00FA24CF" w:rsidRDefault="00284143" w:rsidP="00154641">
      <w:pPr>
        <w:pStyle w:val="ListParagraph"/>
        <w:numPr>
          <w:ilvl w:val="0"/>
          <w:numId w:val="76"/>
        </w:numPr>
        <w:jc w:val="both"/>
        <w:rPr>
          <w:i/>
          <w:sz w:val="22"/>
        </w:rPr>
      </w:pPr>
      <w:r w:rsidRPr="00FA24CF">
        <w:rPr>
          <w:i/>
          <w:sz w:val="22"/>
        </w:rPr>
        <w:t>Kad parašyčiau šį anglų kalbos rašinį, aš tiesiog nukopijuosiu tekstą iš panašios užduoties, kurią dariau pernai.</w:t>
      </w:r>
    </w:p>
    <w:p w14:paraId="5ACB7D78" w14:textId="77777777" w:rsidR="00284143" w:rsidRPr="00FA24CF" w:rsidRDefault="00284143" w:rsidP="00154641">
      <w:pPr>
        <w:pStyle w:val="ListParagraph"/>
        <w:numPr>
          <w:ilvl w:val="0"/>
          <w:numId w:val="76"/>
        </w:numPr>
        <w:jc w:val="both"/>
        <w:rPr>
          <w:i/>
          <w:sz w:val="22"/>
        </w:rPr>
      </w:pPr>
      <w:r w:rsidRPr="00FA24CF">
        <w:rPr>
          <w:i/>
          <w:sz w:val="22"/>
        </w:rPr>
        <w:t>Šiandien man nesinori eiti į mokyklą. Paprašysiu mamos paskambinti mano klasės mokytojui ir pasakyti, kad man labai skauda galvą.</w:t>
      </w:r>
    </w:p>
    <w:p w14:paraId="4B994A6C" w14:textId="77777777" w:rsidR="00284143" w:rsidRPr="00FA24CF" w:rsidRDefault="00284143" w:rsidP="00154641">
      <w:pPr>
        <w:pStyle w:val="ListParagraph"/>
        <w:numPr>
          <w:ilvl w:val="0"/>
          <w:numId w:val="76"/>
        </w:numPr>
        <w:jc w:val="both"/>
        <w:rPr>
          <w:i/>
          <w:sz w:val="22"/>
        </w:rPr>
      </w:pPr>
      <w:r w:rsidRPr="00FA24CF">
        <w:rPr>
          <w:i/>
          <w:sz w:val="22"/>
        </w:rPr>
        <w:t>Aš pakankamai daug skaičiau apie visuotinį atšilimą. Manau, kad pagrindinė to priežastis yra vartojimas. Taigi, aš nesiruošiu domėtis jokiomis kitomis priežastimis.</w:t>
      </w:r>
    </w:p>
    <w:p w14:paraId="52C8E54E" w14:textId="77777777" w:rsidR="00284143" w:rsidRPr="00FA24CF" w:rsidRDefault="00284143" w:rsidP="00154641">
      <w:pPr>
        <w:pStyle w:val="ListParagraph"/>
        <w:numPr>
          <w:ilvl w:val="0"/>
          <w:numId w:val="76"/>
        </w:numPr>
        <w:jc w:val="both"/>
        <w:rPr>
          <w:i/>
          <w:sz w:val="22"/>
        </w:rPr>
      </w:pPr>
      <w:r w:rsidRPr="00FA24CF">
        <w:rPr>
          <w:i/>
          <w:sz w:val="22"/>
        </w:rPr>
        <w:t>Aš nesiruošiu daugiau mokytis. Mokykloje mokiausi 12 metų ir žinau, apie ką yra tas mokymas ir mokymasis.</w:t>
      </w:r>
    </w:p>
    <w:p w14:paraId="0011B389" w14:textId="77777777" w:rsidR="00284143" w:rsidRPr="00FA24CF" w:rsidRDefault="00284143" w:rsidP="00154641">
      <w:pPr>
        <w:pStyle w:val="ListParagraph"/>
        <w:numPr>
          <w:ilvl w:val="0"/>
          <w:numId w:val="76"/>
        </w:numPr>
        <w:jc w:val="both"/>
        <w:rPr>
          <w:i/>
          <w:sz w:val="22"/>
        </w:rPr>
      </w:pPr>
      <w:r w:rsidRPr="00FA24CF">
        <w:rPr>
          <w:i/>
          <w:sz w:val="22"/>
        </w:rPr>
        <w:t>Esu per sena tokiai beprotiškai veiklai. Mano amžiaus žmonės turi demonstruoti tinkamą elgesį.</w:t>
      </w:r>
    </w:p>
    <w:p w14:paraId="42214C36" w14:textId="77777777" w:rsidR="00284143" w:rsidRPr="00FA24CF" w:rsidRDefault="00284143" w:rsidP="00154641">
      <w:pPr>
        <w:pStyle w:val="ListParagraph"/>
        <w:numPr>
          <w:ilvl w:val="0"/>
          <w:numId w:val="76"/>
        </w:numPr>
        <w:jc w:val="both"/>
        <w:rPr>
          <w:i/>
          <w:sz w:val="22"/>
        </w:rPr>
      </w:pPr>
      <w:r w:rsidRPr="00FA24CF">
        <w:rPr>
          <w:i/>
          <w:sz w:val="22"/>
        </w:rPr>
        <w:t>Turiu kaimynų paauglių, todėl žinau juos – manau, kad visi paaugliai yra labai sudėtingo charakterio.</w:t>
      </w:r>
    </w:p>
    <w:p w14:paraId="12758B5D" w14:textId="77777777" w:rsidR="00284143" w:rsidRPr="00FA24CF" w:rsidRDefault="00284143" w:rsidP="00154641">
      <w:pPr>
        <w:jc w:val="both"/>
        <w:rPr>
          <w:sz w:val="22"/>
        </w:rPr>
      </w:pPr>
      <w:r w:rsidRPr="00FA24CF">
        <w:rPr>
          <w:sz w:val="22"/>
        </w:rPr>
        <w:t>Kursų dalyviai 3-5 minutes pagalvoja, tada pristato ir pagrindžia savo sprendimus. Grupės gali padiskutuoti tarpusavyje (iki 10 minučių).</w:t>
      </w:r>
    </w:p>
    <w:p w14:paraId="4270246F" w14:textId="77777777" w:rsidR="00284143" w:rsidRPr="00FA24CF" w:rsidRDefault="00284143" w:rsidP="00B43DA1">
      <w:pPr>
        <w:pStyle w:val="Heading5"/>
        <w:spacing w:after="120"/>
        <w:rPr>
          <w:sz w:val="22"/>
        </w:rPr>
      </w:pPr>
      <w:bookmarkStart w:id="131" w:name="_heading=h.bptrjqcbeex7" w:colFirst="0" w:colLast="0"/>
      <w:bookmarkEnd w:id="131"/>
      <w:r w:rsidRPr="00FA24CF">
        <w:rPr>
          <w:sz w:val="22"/>
        </w:rPr>
        <w:t>Prasmės suvokimo užduotis. Individualus darbas</w:t>
      </w:r>
    </w:p>
    <w:p w14:paraId="63329242" w14:textId="77777777" w:rsidR="00284143" w:rsidRPr="00FA24CF" w:rsidRDefault="00B43DA1" w:rsidP="00154641">
      <w:pPr>
        <w:jc w:val="both"/>
        <w:rPr>
          <w:sz w:val="22"/>
        </w:rPr>
      </w:pPr>
      <w:r w:rsidRPr="00FA24CF">
        <w:rPr>
          <w:sz w:val="22"/>
        </w:rPr>
        <w:t>Žiūrimas</w:t>
      </w:r>
      <w:r w:rsidR="00284143" w:rsidRPr="00FA24CF">
        <w:rPr>
          <w:sz w:val="22"/>
        </w:rPr>
        <w:t xml:space="preserve"> trumpametraž</w:t>
      </w:r>
      <w:r w:rsidRPr="00FA24CF">
        <w:rPr>
          <w:sz w:val="22"/>
        </w:rPr>
        <w:t>is</w:t>
      </w:r>
      <w:r w:rsidR="00284143" w:rsidRPr="00FA24CF">
        <w:rPr>
          <w:sz w:val="22"/>
        </w:rPr>
        <w:t xml:space="preserve"> rež. Pepe Danquart filmą </w:t>
      </w:r>
      <w:r w:rsidR="00284143" w:rsidRPr="00FA24CF">
        <w:rPr>
          <w:b/>
          <w:i/>
          <w:sz w:val="22"/>
        </w:rPr>
        <w:t>„Zuikis”</w:t>
      </w:r>
      <w:r w:rsidR="00284143" w:rsidRPr="00FA24CF">
        <w:rPr>
          <w:sz w:val="22"/>
        </w:rPr>
        <w:t xml:space="preserve"> (</w:t>
      </w:r>
      <w:r w:rsidR="00284143" w:rsidRPr="00FA24CF">
        <w:rPr>
          <w:b/>
          <w:i/>
          <w:sz w:val="22"/>
        </w:rPr>
        <w:t>Schwarzfahrer</w:t>
      </w:r>
      <w:r w:rsidR="00284143" w:rsidRPr="00FA24CF">
        <w:rPr>
          <w:sz w:val="22"/>
        </w:rPr>
        <w:t xml:space="preserve"> / </w:t>
      </w:r>
      <w:r w:rsidR="00284143" w:rsidRPr="00FA24CF">
        <w:rPr>
          <w:b/>
          <w:i/>
          <w:sz w:val="22"/>
        </w:rPr>
        <w:t>Black rider</w:t>
      </w:r>
      <w:r w:rsidR="00284143" w:rsidRPr="00FA24CF">
        <w:rPr>
          <w:sz w:val="22"/>
        </w:rPr>
        <w:t>):</w:t>
      </w:r>
    </w:p>
    <w:p w14:paraId="2621E94F" w14:textId="77777777" w:rsidR="00284143" w:rsidRPr="00FA24CF" w:rsidRDefault="00284143" w:rsidP="00154641">
      <w:pPr>
        <w:pStyle w:val="ListParagraph"/>
        <w:numPr>
          <w:ilvl w:val="0"/>
          <w:numId w:val="47"/>
        </w:numPr>
        <w:ind w:left="709"/>
        <w:rPr>
          <w:sz w:val="22"/>
        </w:rPr>
      </w:pPr>
      <w:r w:rsidRPr="00FA24CF">
        <w:rPr>
          <w:sz w:val="22"/>
        </w:rPr>
        <w:t xml:space="preserve">Filmas su angliškai subtitrais čia: </w:t>
      </w:r>
      <w:hyperlink r:id="rId48" w:history="1">
        <w:r w:rsidRPr="00FA24CF">
          <w:rPr>
            <w:rStyle w:val="Hyperlink"/>
            <w:sz w:val="22"/>
          </w:rPr>
          <w:t>https://www.youtube.com/watch?v=XFQXcv1k9OM&amp;t=30s</w:t>
        </w:r>
      </w:hyperlink>
    </w:p>
    <w:p w14:paraId="7E0054C9" w14:textId="77777777" w:rsidR="00284143" w:rsidRPr="00FA24CF" w:rsidRDefault="00284143" w:rsidP="00154641">
      <w:pPr>
        <w:pStyle w:val="ListParagraph"/>
        <w:numPr>
          <w:ilvl w:val="0"/>
          <w:numId w:val="47"/>
        </w:numPr>
        <w:ind w:left="709"/>
        <w:jc w:val="both"/>
        <w:rPr>
          <w:sz w:val="22"/>
        </w:rPr>
      </w:pPr>
      <w:r w:rsidRPr="00FA24CF">
        <w:rPr>
          <w:sz w:val="22"/>
        </w:rPr>
        <w:t xml:space="preserve">Angliškų subtitrų vertimas į lietuvių kalbą </w:t>
      </w:r>
      <w:hyperlink r:id="rId49" w:anchor="_Filmas_" w:history="1">
        <w:r w:rsidRPr="00FA24CF">
          <w:rPr>
            <w:rStyle w:val="Hyperlink"/>
            <w:sz w:val="22"/>
          </w:rPr>
          <w:t>čia</w:t>
        </w:r>
      </w:hyperlink>
      <w:r w:rsidRPr="00FA24CF">
        <w:rPr>
          <w:sz w:val="22"/>
        </w:rPr>
        <w:t>.</w:t>
      </w:r>
    </w:p>
    <w:p w14:paraId="6DC1A218" w14:textId="3DBCC7FD" w:rsidR="00284143" w:rsidRPr="00FA24CF" w:rsidRDefault="00B43DA1" w:rsidP="00154641">
      <w:pPr>
        <w:jc w:val="both"/>
        <w:rPr>
          <w:sz w:val="22"/>
        </w:rPr>
      </w:pPr>
      <w:r w:rsidRPr="00FA24CF">
        <w:rPr>
          <w:sz w:val="22"/>
        </w:rPr>
        <w:t xml:space="preserve">Žiūrint filmą, </w:t>
      </w:r>
      <w:r w:rsidR="00284143" w:rsidRPr="00FA24CF">
        <w:rPr>
          <w:sz w:val="22"/>
        </w:rPr>
        <w:t>individualiai atli</w:t>
      </w:r>
      <w:r w:rsidRPr="00FA24CF">
        <w:rPr>
          <w:sz w:val="22"/>
        </w:rPr>
        <w:t xml:space="preserve">ekama </w:t>
      </w:r>
      <w:r w:rsidR="00284143" w:rsidRPr="00FA24CF">
        <w:rPr>
          <w:i/>
          <w:sz w:val="22"/>
        </w:rPr>
        <w:t>Dviejų dalių dienoraščio</w:t>
      </w:r>
      <w:r w:rsidR="00284143" w:rsidRPr="00FA24CF">
        <w:rPr>
          <w:sz w:val="22"/>
        </w:rPr>
        <w:t xml:space="preserve"> užduot</w:t>
      </w:r>
      <w:r w:rsidRPr="00FA24CF">
        <w:rPr>
          <w:sz w:val="22"/>
        </w:rPr>
        <w:t>is</w:t>
      </w:r>
      <w:r w:rsidR="00284143" w:rsidRPr="00FA24CF">
        <w:rPr>
          <w:sz w:val="22"/>
        </w:rPr>
        <w:t>. Kairioji lentelės pusė skirta pastebėto teisingo</w:t>
      </w:r>
      <w:r w:rsidR="0068170F">
        <w:rPr>
          <w:sz w:val="22"/>
        </w:rPr>
        <w:t xml:space="preserve"> /</w:t>
      </w:r>
      <w:r w:rsidR="00284143" w:rsidRPr="00FA24CF">
        <w:rPr>
          <w:sz w:val="22"/>
        </w:rPr>
        <w:t xml:space="preserve"> neteisingo sprendimo aprašymui, dešinioji – pagrindimui, kodėl veiksmai laikomi teisingais</w:t>
      </w:r>
      <w:r w:rsidR="0068170F">
        <w:rPr>
          <w:sz w:val="22"/>
        </w:rPr>
        <w:t xml:space="preserve"> /</w:t>
      </w:r>
      <w:r w:rsidR="00284143" w:rsidRPr="00FA24CF">
        <w:rPr>
          <w:sz w:val="22"/>
        </w:rPr>
        <w:t xml:space="preserve"> neteisingais.</w:t>
      </w:r>
    </w:p>
    <w:p w14:paraId="38747552" w14:textId="77777777" w:rsidR="00284143" w:rsidRPr="00FA24CF" w:rsidRDefault="00284143" w:rsidP="00154641">
      <w:pPr>
        <w:jc w:val="both"/>
        <w:rPr>
          <w:sz w:val="22"/>
        </w:rPr>
      </w:pPr>
      <w:r w:rsidRPr="00FA24CF">
        <w:rPr>
          <w:sz w:val="22"/>
        </w:rPr>
        <w:t>Rekomenduojama filmą žiūrėti 4 etapais. Pirma dalis: 0:00-2:17; antra dalis: 2:18- 5:03; trečioji dalis: 5:04- 7:30; ketvirtoji dalis: 7: 31- 9:59. Pertrauka tarp kiekvienos dalies naudojama dienoraščiui užpildyti.</w:t>
      </w:r>
    </w:p>
    <w:p w14:paraId="66C59557" w14:textId="77777777" w:rsidR="00284143" w:rsidRPr="00FA24CF" w:rsidRDefault="00284143" w:rsidP="00154641">
      <w:pPr>
        <w:jc w:val="both"/>
        <w:rPr>
          <w:sz w:val="22"/>
        </w:rPr>
      </w:pPr>
      <w:r w:rsidRPr="00FA24CF">
        <w:rPr>
          <w:sz w:val="22"/>
        </w:rPr>
        <w:t>Individualaus darbo laikas – 20 minučių.</w:t>
      </w:r>
    </w:p>
    <w:p w14:paraId="44FF208B" w14:textId="77777777" w:rsidR="00284143" w:rsidRPr="00FA24CF" w:rsidRDefault="00284143" w:rsidP="00B43DA1">
      <w:pPr>
        <w:pStyle w:val="Heading6"/>
        <w:rPr>
          <w:sz w:val="22"/>
        </w:rPr>
      </w:pPr>
      <w:r w:rsidRPr="00FA24CF">
        <w:rPr>
          <w:sz w:val="22"/>
        </w:rPr>
        <w:t>DVIEJŲ DALIŲ DIENORAŠTIS</w:t>
      </w:r>
    </w:p>
    <w:tbl>
      <w:tblPr>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5"/>
        <w:gridCol w:w="4590"/>
      </w:tblGrid>
      <w:tr w:rsidR="00284143" w:rsidRPr="00FA24CF" w14:paraId="0EF6914E" w14:textId="77777777" w:rsidTr="003E4EAB">
        <w:trPr>
          <w:tblHeader/>
        </w:trPr>
        <w:tc>
          <w:tcPr>
            <w:tcW w:w="4765" w:type="dxa"/>
            <w:shd w:val="clear" w:color="auto" w:fill="FBE5D5"/>
          </w:tcPr>
          <w:p w14:paraId="0A904A98" w14:textId="5667D0A7" w:rsidR="00284143" w:rsidRPr="00FA24CF" w:rsidRDefault="00284143" w:rsidP="00E65CCB">
            <w:pPr>
              <w:spacing w:before="0" w:after="0"/>
              <w:jc w:val="center"/>
              <w:rPr>
                <w:b/>
                <w:sz w:val="22"/>
              </w:rPr>
            </w:pPr>
            <w:r w:rsidRPr="00FA24CF">
              <w:rPr>
                <w:b/>
                <w:sz w:val="22"/>
              </w:rPr>
              <w:t>Teisingas</w:t>
            </w:r>
            <w:r w:rsidR="0068170F">
              <w:rPr>
                <w:b/>
                <w:sz w:val="22"/>
              </w:rPr>
              <w:t xml:space="preserve"> /</w:t>
            </w:r>
            <w:r w:rsidRPr="00FA24CF">
              <w:rPr>
                <w:b/>
                <w:sz w:val="22"/>
              </w:rPr>
              <w:t xml:space="preserve"> neteisingas</w:t>
            </w:r>
          </w:p>
          <w:p w14:paraId="5C8A5161" w14:textId="4714B048" w:rsidR="00284143" w:rsidRPr="00FA24CF" w:rsidRDefault="00284143" w:rsidP="00E65CCB">
            <w:pPr>
              <w:spacing w:before="0"/>
              <w:jc w:val="center"/>
              <w:rPr>
                <w:b/>
                <w:sz w:val="22"/>
              </w:rPr>
            </w:pPr>
            <w:r w:rsidRPr="00FA24CF">
              <w:rPr>
                <w:b/>
                <w:sz w:val="22"/>
              </w:rPr>
              <w:t>veiksmas</w:t>
            </w:r>
            <w:r w:rsidR="0068170F">
              <w:rPr>
                <w:b/>
                <w:sz w:val="22"/>
              </w:rPr>
              <w:t xml:space="preserve"> /</w:t>
            </w:r>
            <w:r w:rsidRPr="00FA24CF">
              <w:rPr>
                <w:b/>
                <w:sz w:val="22"/>
              </w:rPr>
              <w:t xml:space="preserve"> sprendimas</w:t>
            </w:r>
          </w:p>
          <w:p w14:paraId="4160DDDD" w14:textId="77777777" w:rsidR="00284143" w:rsidRPr="00FA24CF" w:rsidRDefault="00284143" w:rsidP="00E65CCB">
            <w:pPr>
              <w:spacing w:before="0"/>
              <w:jc w:val="center"/>
              <w:rPr>
                <w:b/>
                <w:sz w:val="22"/>
              </w:rPr>
            </w:pPr>
            <w:r w:rsidRPr="00FA24CF">
              <w:rPr>
                <w:b/>
                <w:sz w:val="22"/>
              </w:rPr>
              <w:t>(kas ką padarė?)</w:t>
            </w:r>
          </w:p>
        </w:tc>
        <w:tc>
          <w:tcPr>
            <w:tcW w:w="4590" w:type="dxa"/>
            <w:shd w:val="clear" w:color="auto" w:fill="F7CBAC"/>
          </w:tcPr>
          <w:p w14:paraId="3C2C4924" w14:textId="59BF1418" w:rsidR="00284143" w:rsidRPr="00FA24CF" w:rsidRDefault="00284143" w:rsidP="00E65CCB">
            <w:pPr>
              <w:spacing w:before="0"/>
              <w:jc w:val="center"/>
              <w:rPr>
                <w:b/>
                <w:sz w:val="22"/>
              </w:rPr>
            </w:pPr>
            <w:r w:rsidRPr="00FA24CF">
              <w:rPr>
                <w:b/>
                <w:sz w:val="22"/>
              </w:rPr>
              <w:t>Kodėl tai teisinga (sąžininga)</w:t>
            </w:r>
            <w:r w:rsidR="0068170F">
              <w:rPr>
                <w:b/>
                <w:sz w:val="22"/>
              </w:rPr>
              <w:t xml:space="preserve"> /</w:t>
            </w:r>
            <w:r w:rsidRPr="00FA24CF">
              <w:rPr>
                <w:b/>
                <w:sz w:val="22"/>
              </w:rPr>
              <w:t xml:space="preserve"> neteisinga (nesąžininga)</w:t>
            </w:r>
          </w:p>
          <w:p w14:paraId="09FECC76" w14:textId="77777777" w:rsidR="00284143" w:rsidRPr="00FA24CF" w:rsidRDefault="00284143" w:rsidP="00E65CCB">
            <w:pPr>
              <w:spacing w:before="0"/>
              <w:jc w:val="center"/>
              <w:rPr>
                <w:b/>
                <w:sz w:val="22"/>
              </w:rPr>
            </w:pPr>
            <w:r w:rsidRPr="00FA24CF">
              <w:rPr>
                <w:b/>
                <w:sz w:val="22"/>
              </w:rPr>
              <w:t>(pagrindimas)</w:t>
            </w:r>
          </w:p>
        </w:tc>
      </w:tr>
      <w:tr w:rsidR="00284143" w:rsidRPr="00FA24CF" w14:paraId="38A5B69F" w14:textId="77777777" w:rsidTr="00B22D2C">
        <w:tc>
          <w:tcPr>
            <w:tcW w:w="4765" w:type="dxa"/>
          </w:tcPr>
          <w:p w14:paraId="243106EC" w14:textId="4B294B54" w:rsidR="00284143" w:rsidRPr="00FA24CF" w:rsidRDefault="00284143" w:rsidP="00284143">
            <w:pPr>
              <w:rPr>
                <w:sz w:val="22"/>
              </w:rPr>
            </w:pPr>
            <w:r w:rsidRPr="00FA24CF">
              <w:rPr>
                <w:sz w:val="22"/>
              </w:rPr>
              <w:t>1-a pauzė:</w:t>
            </w:r>
            <w:r w:rsidR="00714C01">
              <w:rPr>
                <w:sz w:val="22"/>
              </w:rPr>
              <w:t xml:space="preserve"> </w:t>
            </w:r>
          </w:p>
        </w:tc>
        <w:tc>
          <w:tcPr>
            <w:tcW w:w="4590" w:type="dxa"/>
          </w:tcPr>
          <w:p w14:paraId="07E35E4F" w14:textId="77777777" w:rsidR="00284143" w:rsidRPr="00FA24CF" w:rsidRDefault="00284143" w:rsidP="00284143">
            <w:pPr>
              <w:rPr>
                <w:sz w:val="22"/>
              </w:rPr>
            </w:pPr>
          </w:p>
        </w:tc>
      </w:tr>
      <w:tr w:rsidR="00284143" w:rsidRPr="00FA24CF" w14:paraId="4FC6C5EB" w14:textId="77777777" w:rsidTr="00B22D2C">
        <w:tc>
          <w:tcPr>
            <w:tcW w:w="4765" w:type="dxa"/>
          </w:tcPr>
          <w:p w14:paraId="485BB4E6" w14:textId="77777777" w:rsidR="00284143" w:rsidRPr="00FA24CF" w:rsidRDefault="00284143" w:rsidP="00284143">
            <w:pPr>
              <w:rPr>
                <w:sz w:val="22"/>
              </w:rPr>
            </w:pPr>
            <w:r w:rsidRPr="00FA24CF">
              <w:rPr>
                <w:sz w:val="22"/>
              </w:rPr>
              <w:t>2-a pauzė:</w:t>
            </w:r>
          </w:p>
        </w:tc>
        <w:tc>
          <w:tcPr>
            <w:tcW w:w="4590" w:type="dxa"/>
          </w:tcPr>
          <w:p w14:paraId="0137ABCF" w14:textId="77777777" w:rsidR="00284143" w:rsidRPr="00FA24CF" w:rsidRDefault="00284143" w:rsidP="00284143">
            <w:pPr>
              <w:rPr>
                <w:sz w:val="22"/>
              </w:rPr>
            </w:pPr>
          </w:p>
        </w:tc>
      </w:tr>
      <w:tr w:rsidR="00284143" w:rsidRPr="00FA24CF" w14:paraId="11372624" w14:textId="77777777" w:rsidTr="00B22D2C">
        <w:tc>
          <w:tcPr>
            <w:tcW w:w="4765" w:type="dxa"/>
          </w:tcPr>
          <w:p w14:paraId="17A3982C" w14:textId="77777777" w:rsidR="00284143" w:rsidRPr="00FA24CF" w:rsidRDefault="00284143" w:rsidP="00284143">
            <w:pPr>
              <w:rPr>
                <w:sz w:val="22"/>
              </w:rPr>
            </w:pPr>
            <w:r w:rsidRPr="00FA24CF">
              <w:rPr>
                <w:sz w:val="22"/>
              </w:rPr>
              <w:t xml:space="preserve">3-a pauzė: </w:t>
            </w:r>
          </w:p>
        </w:tc>
        <w:tc>
          <w:tcPr>
            <w:tcW w:w="4590" w:type="dxa"/>
          </w:tcPr>
          <w:p w14:paraId="7A11A014" w14:textId="77777777" w:rsidR="00284143" w:rsidRPr="00FA24CF" w:rsidRDefault="00284143" w:rsidP="00284143">
            <w:pPr>
              <w:rPr>
                <w:sz w:val="22"/>
              </w:rPr>
            </w:pPr>
          </w:p>
        </w:tc>
      </w:tr>
      <w:tr w:rsidR="00284143" w:rsidRPr="00FA24CF" w14:paraId="72467AFD" w14:textId="77777777" w:rsidTr="00B22D2C">
        <w:tc>
          <w:tcPr>
            <w:tcW w:w="4765" w:type="dxa"/>
          </w:tcPr>
          <w:p w14:paraId="0BBEE4C2" w14:textId="77777777" w:rsidR="00284143" w:rsidRPr="00FA24CF" w:rsidRDefault="00284143" w:rsidP="00284143">
            <w:pPr>
              <w:rPr>
                <w:sz w:val="22"/>
              </w:rPr>
            </w:pPr>
            <w:r w:rsidRPr="00FA24CF">
              <w:rPr>
                <w:sz w:val="22"/>
              </w:rPr>
              <w:t xml:space="preserve">4-a pauzė: </w:t>
            </w:r>
          </w:p>
        </w:tc>
        <w:tc>
          <w:tcPr>
            <w:tcW w:w="4590" w:type="dxa"/>
          </w:tcPr>
          <w:p w14:paraId="355AAA5D" w14:textId="77777777" w:rsidR="00284143" w:rsidRPr="00FA24CF" w:rsidRDefault="00284143" w:rsidP="00284143">
            <w:pPr>
              <w:rPr>
                <w:sz w:val="22"/>
              </w:rPr>
            </w:pPr>
          </w:p>
        </w:tc>
      </w:tr>
    </w:tbl>
    <w:p w14:paraId="14E92783" w14:textId="77777777" w:rsidR="00284143" w:rsidRPr="00FA24CF" w:rsidRDefault="00284143" w:rsidP="003E4EAB">
      <w:pPr>
        <w:pStyle w:val="Heading5"/>
        <w:rPr>
          <w:sz w:val="22"/>
        </w:rPr>
      </w:pPr>
      <w:bookmarkStart w:id="132" w:name="_heading=h.u1ukfkqrshoh" w:colFirst="0" w:colLast="0"/>
      <w:bookmarkEnd w:id="132"/>
      <w:r w:rsidRPr="00FA24CF">
        <w:rPr>
          <w:sz w:val="22"/>
        </w:rPr>
        <w:t xml:space="preserve">Prasmės suvokimo užduotis. Grupės darbas </w:t>
      </w:r>
    </w:p>
    <w:p w14:paraId="4F9D79C5" w14:textId="7CA14712" w:rsidR="00284143" w:rsidRPr="00FA24CF" w:rsidRDefault="00284143" w:rsidP="00154641">
      <w:pPr>
        <w:jc w:val="both"/>
        <w:rPr>
          <w:sz w:val="22"/>
        </w:rPr>
      </w:pPr>
      <w:r w:rsidRPr="00FA24CF">
        <w:rPr>
          <w:sz w:val="22"/>
        </w:rPr>
        <w:t>Mokymų dalyviai tęsia darbą, dabar jau suskirstyti į grupes, atskiruose internetiniuose kambariuose. Dalyviai dalinasi savo dienoraščio įrašais tarpusavyje ir paruošia bendrą grupės teisingų</w:t>
      </w:r>
      <w:r w:rsidR="0068170F">
        <w:rPr>
          <w:sz w:val="22"/>
        </w:rPr>
        <w:t xml:space="preserve"> /</w:t>
      </w:r>
      <w:r w:rsidRPr="00FA24CF">
        <w:rPr>
          <w:sz w:val="22"/>
        </w:rPr>
        <w:t xml:space="preserve"> neteisingų veiksmų (spendimų) sąrašą. Kiekvienas teiginys turi būti pagrįstas atitinkama informacija</w:t>
      </w:r>
      <w:r w:rsidR="0068170F">
        <w:rPr>
          <w:sz w:val="22"/>
        </w:rPr>
        <w:t xml:space="preserve"> /</w:t>
      </w:r>
      <w:r w:rsidRPr="00FA24CF">
        <w:rPr>
          <w:sz w:val="22"/>
        </w:rPr>
        <w:t xml:space="preserve"> faktais</w:t>
      </w:r>
      <w:r w:rsidR="0068170F">
        <w:rPr>
          <w:sz w:val="22"/>
        </w:rPr>
        <w:t xml:space="preserve"> /</w:t>
      </w:r>
      <w:r w:rsidRPr="00FA24CF">
        <w:rPr>
          <w:sz w:val="22"/>
        </w:rPr>
        <w:t xml:space="preserve"> įrodymais.</w:t>
      </w:r>
    </w:p>
    <w:p w14:paraId="675568B5" w14:textId="77777777" w:rsidR="00284143" w:rsidRPr="00FA24CF" w:rsidRDefault="00284143" w:rsidP="00154641">
      <w:pPr>
        <w:jc w:val="both"/>
        <w:rPr>
          <w:sz w:val="22"/>
        </w:rPr>
      </w:pPr>
      <w:r w:rsidRPr="00FA24CF">
        <w:rPr>
          <w:sz w:val="22"/>
        </w:rPr>
        <w:t>Apytikslis grupės darbo laikas – 10-15 minučių (priklausomai nuo grupės dydžio); ir 2-3 minutės kiekvienos grupės pristatymui.</w:t>
      </w:r>
    </w:p>
    <w:p w14:paraId="529EE868" w14:textId="77777777" w:rsidR="00284143" w:rsidRPr="00FA24CF" w:rsidRDefault="00284143" w:rsidP="003E4EAB">
      <w:pPr>
        <w:pStyle w:val="Heading5"/>
        <w:rPr>
          <w:sz w:val="22"/>
        </w:rPr>
      </w:pPr>
      <w:bookmarkStart w:id="133" w:name="_heading=h.4lafo2i72fsc" w:colFirst="0" w:colLast="0"/>
      <w:bookmarkEnd w:id="133"/>
      <w:r w:rsidRPr="00FA24CF">
        <w:rPr>
          <w:sz w:val="22"/>
        </w:rPr>
        <w:t>Refleksija. Darbas bendrai</w:t>
      </w:r>
    </w:p>
    <w:p w14:paraId="3546B2E7" w14:textId="4FBD69D5" w:rsidR="00284143" w:rsidRDefault="00284143" w:rsidP="00154641">
      <w:pPr>
        <w:jc w:val="both"/>
        <w:rPr>
          <w:i/>
          <w:sz w:val="22"/>
        </w:rPr>
      </w:pPr>
      <w:r w:rsidRPr="00FA24CF">
        <w:rPr>
          <w:i/>
          <w:sz w:val="22"/>
        </w:rPr>
        <w:t xml:space="preserve">Dalyvių prašoma apmąstyti situacijos atomazgą: ką jie apie </w:t>
      </w:r>
      <w:r w:rsidR="00774783" w:rsidRPr="00FA24CF">
        <w:rPr>
          <w:i/>
          <w:sz w:val="22"/>
        </w:rPr>
        <w:t xml:space="preserve">ją </w:t>
      </w:r>
      <w:r w:rsidRPr="00FA24CF">
        <w:rPr>
          <w:i/>
          <w:sz w:val="22"/>
        </w:rPr>
        <w:t>mano? Ar tai teisinga (sąžininga)</w:t>
      </w:r>
      <w:r w:rsidR="0068170F">
        <w:rPr>
          <w:i/>
          <w:sz w:val="22"/>
        </w:rPr>
        <w:t xml:space="preserve"> /</w:t>
      </w:r>
      <w:r w:rsidRPr="00FA24CF">
        <w:rPr>
          <w:i/>
          <w:sz w:val="22"/>
        </w:rPr>
        <w:t xml:space="preserve"> neteisinga (nesąžininga)? Kam</w:t>
      </w:r>
      <w:r w:rsidR="0068170F">
        <w:rPr>
          <w:i/>
          <w:sz w:val="22"/>
        </w:rPr>
        <w:t xml:space="preserve"> /</w:t>
      </w:r>
      <w:r w:rsidRPr="00FA24CF">
        <w:rPr>
          <w:i/>
          <w:sz w:val="22"/>
        </w:rPr>
        <w:t xml:space="preserve"> kieno atžvilgiu? Apytikslis laikas – 10-15 minučių.</w:t>
      </w:r>
    </w:p>
    <w:p w14:paraId="5CD0C3B5" w14:textId="77777777" w:rsidR="00154641" w:rsidRPr="00154641" w:rsidRDefault="00154641" w:rsidP="00154641">
      <w:pPr>
        <w:jc w:val="both"/>
      </w:pPr>
    </w:p>
    <w:p w14:paraId="744A0894" w14:textId="77777777" w:rsidR="00284143" w:rsidRPr="00D26A59" w:rsidRDefault="00284143" w:rsidP="008A5B50">
      <w:pPr>
        <w:pStyle w:val="Heading4"/>
      </w:pPr>
      <w:r w:rsidRPr="00D26A59">
        <w:t>II dalis. Proceso analizė</w:t>
      </w:r>
    </w:p>
    <w:p w14:paraId="57380C9A" w14:textId="6AAD82AD" w:rsidR="00284143" w:rsidRPr="00D26A59" w:rsidRDefault="00284143" w:rsidP="001E7999">
      <w:pPr>
        <w:pStyle w:val="ListParagraph"/>
        <w:numPr>
          <w:ilvl w:val="1"/>
          <w:numId w:val="48"/>
        </w:numPr>
        <w:ind w:left="709"/>
        <w:rPr>
          <w:sz w:val="22"/>
        </w:rPr>
      </w:pPr>
      <w:r w:rsidRPr="00D26A59">
        <w:rPr>
          <w:sz w:val="22"/>
        </w:rPr>
        <w:t>Prisiminkite visus veiklos</w:t>
      </w:r>
      <w:r w:rsidR="0068170F">
        <w:rPr>
          <w:sz w:val="22"/>
        </w:rPr>
        <w:t xml:space="preserve"> /</w:t>
      </w:r>
      <w:r w:rsidRPr="00D26A59">
        <w:rPr>
          <w:sz w:val="22"/>
        </w:rPr>
        <w:t xml:space="preserve"> užsiėmimo etapus.</w:t>
      </w:r>
    </w:p>
    <w:p w14:paraId="1C484D15" w14:textId="145A4027" w:rsidR="00284143" w:rsidRPr="00D26A59" w:rsidRDefault="00284143" w:rsidP="001E7999">
      <w:pPr>
        <w:pStyle w:val="ListParagraph"/>
        <w:numPr>
          <w:ilvl w:val="1"/>
          <w:numId w:val="48"/>
        </w:numPr>
        <w:ind w:left="709"/>
        <w:rPr>
          <w:sz w:val="22"/>
        </w:rPr>
      </w:pPr>
      <w:r w:rsidRPr="00D26A59">
        <w:rPr>
          <w:sz w:val="22"/>
        </w:rPr>
        <w:t>Veiklos</w:t>
      </w:r>
      <w:r w:rsidR="0068170F">
        <w:rPr>
          <w:sz w:val="22"/>
        </w:rPr>
        <w:t xml:space="preserve"> /</w:t>
      </w:r>
      <w:r w:rsidRPr="00D26A59">
        <w:rPr>
          <w:sz w:val="22"/>
        </w:rPr>
        <w:t xml:space="preserve"> užsiėmimo analizė iš besimokančiojo perspektyvos.</w:t>
      </w:r>
    </w:p>
    <w:p w14:paraId="1CC1F001" w14:textId="106C0A6A" w:rsidR="00284143" w:rsidRPr="00D26A59" w:rsidRDefault="00284143" w:rsidP="001E7999">
      <w:pPr>
        <w:pStyle w:val="ListParagraph"/>
        <w:numPr>
          <w:ilvl w:val="1"/>
          <w:numId w:val="48"/>
        </w:numPr>
        <w:ind w:left="709"/>
        <w:rPr>
          <w:sz w:val="22"/>
        </w:rPr>
      </w:pPr>
      <w:r w:rsidRPr="00D26A59">
        <w:rPr>
          <w:sz w:val="22"/>
        </w:rPr>
        <w:t>Veiklos</w:t>
      </w:r>
      <w:r w:rsidR="0068170F">
        <w:rPr>
          <w:sz w:val="22"/>
        </w:rPr>
        <w:t xml:space="preserve"> /</w:t>
      </w:r>
      <w:r w:rsidRPr="00D26A59">
        <w:rPr>
          <w:sz w:val="22"/>
        </w:rPr>
        <w:t xml:space="preserve"> užsiėmimo analizė iš suaugusiųjų švietėjo perspektyvos.</w:t>
      </w:r>
    </w:p>
    <w:p w14:paraId="572113E1" w14:textId="4336BE8E" w:rsidR="00284143" w:rsidRDefault="00284143" w:rsidP="001E7999">
      <w:pPr>
        <w:pStyle w:val="ListParagraph"/>
        <w:numPr>
          <w:ilvl w:val="1"/>
          <w:numId w:val="48"/>
        </w:numPr>
        <w:ind w:left="709"/>
        <w:rPr>
          <w:sz w:val="22"/>
        </w:rPr>
      </w:pPr>
      <w:r w:rsidRPr="00D26A59">
        <w:rPr>
          <w:sz w:val="22"/>
        </w:rPr>
        <w:t>Diskusijos: kaip mes mokėmės? ko išmokome?</w:t>
      </w:r>
    </w:p>
    <w:p w14:paraId="263931D8" w14:textId="77777777" w:rsidR="00154641" w:rsidRPr="00154641" w:rsidRDefault="00154641" w:rsidP="00154641"/>
    <w:p w14:paraId="2B047D73" w14:textId="77777777" w:rsidR="00284143" w:rsidRPr="00D26A59" w:rsidRDefault="00284143" w:rsidP="008A5B50">
      <w:pPr>
        <w:pStyle w:val="Heading4"/>
      </w:pPr>
      <w:bookmarkStart w:id="134" w:name="_heading=h.ssd31dq5yao2" w:colFirst="0" w:colLast="0"/>
      <w:bookmarkEnd w:id="134"/>
      <w:r w:rsidRPr="00D26A59">
        <w:t>III dalis. Įgyvendinimo planavimas</w:t>
      </w:r>
    </w:p>
    <w:p w14:paraId="664D6F07" w14:textId="524A2050" w:rsidR="00284143" w:rsidRPr="00D26A59" w:rsidRDefault="00284143" w:rsidP="001E7999">
      <w:pPr>
        <w:pStyle w:val="ListParagraph"/>
        <w:numPr>
          <w:ilvl w:val="1"/>
          <w:numId w:val="49"/>
        </w:numPr>
        <w:ind w:left="709"/>
        <w:rPr>
          <w:sz w:val="22"/>
        </w:rPr>
      </w:pPr>
      <w:r w:rsidRPr="00D26A59">
        <w:rPr>
          <w:sz w:val="22"/>
        </w:rPr>
        <w:t>Diskusijos apie tai, kaip ir kam šis užsiėmimas</w:t>
      </w:r>
      <w:r w:rsidR="0068170F">
        <w:rPr>
          <w:sz w:val="22"/>
        </w:rPr>
        <w:t xml:space="preserve"> /</w:t>
      </w:r>
      <w:r w:rsidRPr="00D26A59">
        <w:rPr>
          <w:sz w:val="22"/>
        </w:rPr>
        <w:t xml:space="preserve"> veikla gali būti pritaikyta konkrečiame kontekste.</w:t>
      </w:r>
    </w:p>
    <w:p w14:paraId="43A95FF8" w14:textId="719C313F" w:rsidR="00284143" w:rsidRDefault="00284143" w:rsidP="001E7999">
      <w:pPr>
        <w:pStyle w:val="ListParagraph"/>
        <w:numPr>
          <w:ilvl w:val="1"/>
          <w:numId w:val="49"/>
        </w:numPr>
        <w:ind w:left="709"/>
        <w:rPr>
          <w:sz w:val="22"/>
        </w:rPr>
      </w:pPr>
      <w:r w:rsidRPr="00D26A59">
        <w:rPr>
          <w:sz w:val="22"/>
        </w:rPr>
        <w:t>Įgyvendinimo plano rengimas.</w:t>
      </w:r>
    </w:p>
    <w:p w14:paraId="101A40DE" w14:textId="77777777" w:rsidR="00154641" w:rsidRPr="00154641" w:rsidRDefault="00154641" w:rsidP="00154641"/>
    <w:p w14:paraId="53D393AB" w14:textId="77777777" w:rsidR="00284143" w:rsidRPr="00D26A59" w:rsidRDefault="00284143" w:rsidP="008A5B50">
      <w:pPr>
        <w:pStyle w:val="Heading4"/>
      </w:pPr>
      <w:bookmarkStart w:id="135" w:name="_heading=h.mqyse289pv0i" w:colFirst="0" w:colLast="0"/>
      <w:bookmarkEnd w:id="135"/>
      <w:r w:rsidRPr="00D26A59">
        <w:t>Galimos adaptacijos</w:t>
      </w:r>
    </w:p>
    <w:p w14:paraId="76D4FA82" w14:textId="5781BC76" w:rsidR="00284143" w:rsidRPr="00FA24CF" w:rsidRDefault="00284143" w:rsidP="00284143">
      <w:pPr>
        <w:rPr>
          <w:sz w:val="22"/>
        </w:rPr>
      </w:pPr>
      <w:r w:rsidRPr="0048009A">
        <w:rPr>
          <w:b/>
          <w:color w:val="F79646" w:themeColor="accent6"/>
          <w:sz w:val="22"/>
        </w:rPr>
        <w:t>Turinys:</w:t>
      </w:r>
      <w:r w:rsidRPr="00FA24CF">
        <w:rPr>
          <w:b/>
          <w:sz w:val="22"/>
        </w:rPr>
        <w:t xml:space="preserve"> </w:t>
      </w:r>
      <w:r w:rsidRPr="00FA24CF">
        <w:rPr>
          <w:sz w:val="22"/>
        </w:rPr>
        <w:t>naudokite bet kokią vaizdo medžiagą, kuri tinka grupės profiliui</w:t>
      </w:r>
      <w:r w:rsidR="0068170F">
        <w:rPr>
          <w:sz w:val="22"/>
        </w:rPr>
        <w:t xml:space="preserve"> /</w:t>
      </w:r>
      <w:r w:rsidRPr="00FA24CF">
        <w:rPr>
          <w:sz w:val="22"/>
        </w:rPr>
        <w:t xml:space="preserve"> patirčiai.</w:t>
      </w:r>
    </w:p>
    <w:p w14:paraId="639B42F0" w14:textId="400F0A42" w:rsidR="00284143" w:rsidRPr="00FA24CF" w:rsidRDefault="00284143" w:rsidP="00284143">
      <w:pPr>
        <w:rPr>
          <w:sz w:val="22"/>
        </w:rPr>
      </w:pPr>
      <w:r w:rsidRPr="0048009A">
        <w:rPr>
          <w:b/>
          <w:color w:val="F79646" w:themeColor="accent6"/>
          <w:sz w:val="22"/>
        </w:rPr>
        <w:t>Laikas:</w:t>
      </w:r>
      <w:r w:rsidRPr="00FA24CF">
        <w:rPr>
          <w:b/>
          <w:sz w:val="22"/>
        </w:rPr>
        <w:t xml:space="preserve"> </w:t>
      </w:r>
      <w:r w:rsidRPr="00FA24CF">
        <w:rPr>
          <w:sz w:val="22"/>
        </w:rPr>
        <w:t>suplanuokite darbą pagal grupės dydį; jei reikia, darykite pertraukas (rekomenduojama po žadinimo</w:t>
      </w:r>
      <w:r w:rsidR="0068170F">
        <w:rPr>
          <w:sz w:val="22"/>
        </w:rPr>
        <w:t xml:space="preserve"> /</w:t>
      </w:r>
      <w:r w:rsidRPr="00FA24CF">
        <w:rPr>
          <w:sz w:val="22"/>
        </w:rPr>
        <w:t xml:space="preserve"> ir (ar) prasmės suvokimo etapų); palikite pakankamai laiko refleksijai, proceso analizei ir įgyvendinimo planavimui.</w:t>
      </w:r>
    </w:p>
    <w:p w14:paraId="5663D8D0" w14:textId="597F40A7" w:rsidR="00284143" w:rsidRDefault="00284143" w:rsidP="00284143">
      <w:pPr>
        <w:rPr>
          <w:sz w:val="22"/>
        </w:rPr>
      </w:pPr>
      <w:r w:rsidRPr="0048009A">
        <w:rPr>
          <w:b/>
          <w:color w:val="F79646" w:themeColor="accent6"/>
          <w:sz w:val="22"/>
        </w:rPr>
        <w:t>Darbas bendroje sesijoje</w:t>
      </w:r>
      <w:r w:rsidR="0068170F">
        <w:rPr>
          <w:b/>
          <w:color w:val="F79646" w:themeColor="accent6"/>
          <w:sz w:val="22"/>
        </w:rPr>
        <w:t xml:space="preserve"> /</w:t>
      </w:r>
      <w:r w:rsidRPr="0048009A">
        <w:rPr>
          <w:b/>
          <w:color w:val="F79646" w:themeColor="accent6"/>
          <w:sz w:val="22"/>
        </w:rPr>
        <w:t xml:space="preserve"> internetiniuose kambariu</w:t>
      </w:r>
      <w:r w:rsidR="0048009A">
        <w:rPr>
          <w:b/>
          <w:color w:val="F79646" w:themeColor="accent6"/>
          <w:sz w:val="22"/>
        </w:rPr>
        <w:t xml:space="preserve">ose: </w:t>
      </w:r>
      <w:r w:rsidRPr="00FA24CF">
        <w:rPr>
          <w:sz w:val="22"/>
        </w:rPr>
        <w:t>jei besimokančiųjų grupė maža, nėra reikalo skirstytis į internetinius kambarius. Jei grupė didelė, rekomenduojama dirbti poroje dviem lektoriams</w:t>
      </w:r>
      <w:r w:rsidR="0068170F">
        <w:rPr>
          <w:sz w:val="22"/>
        </w:rPr>
        <w:t xml:space="preserve"> /</w:t>
      </w:r>
      <w:r w:rsidRPr="00FA24CF">
        <w:rPr>
          <w:sz w:val="22"/>
        </w:rPr>
        <w:t xml:space="preserve"> suaugusiųjų švietėjams.</w:t>
      </w:r>
    </w:p>
    <w:p w14:paraId="6DFB8C05" w14:textId="77777777" w:rsidR="00154641" w:rsidRPr="00154641" w:rsidRDefault="00154641" w:rsidP="00284143"/>
    <w:p w14:paraId="4F81856B" w14:textId="77777777" w:rsidR="00D11666" w:rsidRPr="00FA24CF" w:rsidRDefault="00D11666" w:rsidP="008A5B50">
      <w:pPr>
        <w:pStyle w:val="Heading4"/>
      </w:pPr>
      <w:bookmarkStart w:id="136" w:name="_heading=h.r6tacwfbkq4x" w:colFirst="0" w:colLast="0"/>
      <w:bookmarkStart w:id="137" w:name="_Filmas_„Zuikis“,_rež._1"/>
      <w:bookmarkEnd w:id="136"/>
      <w:bookmarkEnd w:id="137"/>
      <w:r w:rsidRPr="00FA24CF">
        <w:t>Šaltiniai</w:t>
      </w:r>
    </w:p>
    <w:p w14:paraId="36E83C41" w14:textId="70386329" w:rsidR="00D11666" w:rsidRPr="008D2F56" w:rsidRDefault="00D11666" w:rsidP="00D11666">
      <w:pPr>
        <w:rPr>
          <w:sz w:val="22"/>
        </w:rPr>
      </w:pPr>
      <w:r w:rsidRPr="008D2F56">
        <w:rPr>
          <w:sz w:val="22"/>
        </w:rPr>
        <w:t>Auhagen, A. E. (1987). A new approach for the study of personal relationships: The Double Diary Method. </w:t>
      </w:r>
      <w:r w:rsidRPr="008D2F56">
        <w:rPr>
          <w:i/>
          <w:sz w:val="22"/>
        </w:rPr>
        <w:t>German Journal of Psychology, 11</w:t>
      </w:r>
      <w:r w:rsidRPr="008D2F56">
        <w:rPr>
          <w:sz w:val="22"/>
        </w:rPr>
        <w:t>(1), 3–7.</w:t>
      </w:r>
    </w:p>
    <w:p w14:paraId="065C500D" w14:textId="1176886F" w:rsidR="00D11666" w:rsidRDefault="00D11666" w:rsidP="00D11666">
      <w:pPr>
        <w:rPr>
          <w:rStyle w:val="Hyperlink"/>
          <w:sz w:val="22"/>
        </w:rPr>
      </w:pPr>
      <w:r w:rsidRPr="008D2F56">
        <w:rPr>
          <w:sz w:val="22"/>
        </w:rPr>
        <w:t>Pepe Danquart “Schwarzfahrer”</w:t>
      </w:r>
      <w:r w:rsidR="0068170F">
        <w:rPr>
          <w:sz w:val="22"/>
        </w:rPr>
        <w:t xml:space="preserve"> /</w:t>
      </w:r>
      <w:r w:rsidRPr="008D2F56">
        <w:rPr>
          <w:sz w:val="22"/>
        </w:rPr>
        <w:t xml:space="preserve"> ”Black rider”</w:t>
      </w:r>
      <w:r w:rsidR="006F3BDE">
        <w:rPr>
          <w:sz w:val="22"/>
        </w:rPr>
        <w:t xml:space="preserve">: </w:t>
      </w:r>
      <w:hyperlink r:id="rId50" w:history="1">
        <w:r w:rsidR="006F3BDE" w:rsidRPr="00BB01B3">
          <w:rPr>
            <w:rStyle w:val="Hyperlink"/>
            <w:sz w:val="22"/>
          </w:rPr>
          <w:t>https://www.youtube.com/watch?v=XFQXcv1k9OM&amp;t=30s</w:t>
        </w:r>
      </w:hyperlink>
    </w:p>
    <w:p w14:paraId="79925539" w14:textId="77777777" w:rsidR="00154641" w:rsidRPr="00154641" w:rsidRDefault="00154641" w:rsidP="00D11666"/>
    <w:p w14:paraId="1E77AC4F" w14:textId="7E29DE52" w:rsidR="0040564F" w:rsidRPr="00FA24CF" w:rsidRDefault="0040564F" w:rsidP="008A5B50">
      <w:pPr>
        <w:pStyle w:val="Heading3"/>
      </w:pPr>
      <w:bookmarkStart w:id="138" w:name="_heading=h.traetivr94iy" w:colFirst="0" w:colLast="0"/>
      <w:bookmarkStart w:id="139" w:name="_heading=h.6h5duvnquvcd" w:colFirst="0" w:colLast="0"/>
      <w:bookmarkStart w:id="140" w:name="_Filmas_„Zuikis“,_rež._2"/>
      <w:bookmarkStart w:id="141" w:name="_Filmas_„Zuikis“_(Black"/>
      <w:bookmarkEnd w:id="138"/>
      <w:bookmarkEnd w:id="139"/>
      <w:bookmarkEnd w:id="140"/>
      <w:bookmarkEnd w:id="141"/>
      <w:r w:rsidRPr="00FA24CF">
        <w:t>Filmas „Zuikis“</w:t>
      </w:r>
      <w:r w:rsidR="00B83C5F" w:rsidRPr="00FA24CF">
        <w:t xml:space="preserve"> (Black rider</w:t>
      </w:r>
      <w:r w:rsidR="0068170F">
        <w:t xml:space="preserve"> /</w:t>
      </w:r>
      <w:r w:rsidR="00B83C5F" w:rsidRPr="00FA24CF">
        <w:t xml:space="preserve"> Schwarzfahrer),</w:t>
      </w:r>
      <w:r w:rsidRPr="00FA24CF">
        <w:t xml:space="preserve"> rež. Pepe Danquart</w:t>
      </w:r>
    </w:p>
    <w:p w14:paraId="701A2545" w14:textId="77777777" w:rsidR="0040564F" w:rsidRPr="00FA24CF" w:rsidRDefault="0040564F" w:rsidP="0040564F">
      <w:pPr>
        <w:jc w:val="center"/>
        <w:rPr>
          <w:sz w:val="22"/>
        </w:rPr>
      </w:pPr>
      <w:r w:rsidRPr="00FA24CF">
        <w:rPr>
          <w:sz w:val="22"/>
        </w:rPr>
        <w:t>(angliškų subtitrų vertimas į lietuvių kalbą)</w:t>
      </w:r>
    </w:p>
    <w:tbl>
      <w:tblPr>
        <w:tblStyle w:val="TableGrid"/>
        <w:tblW w:w="0" w:type="auto"/>
        <w:tblLook w:val="04A0" w:firstRow="1" w:lastRow="0" w:firstColumn="1" w:lastColumn="0" w:noHBand="0" w:noVBand="1"/>
      </w:tblPr>
      <w:tblGrid>
        <w:gridCol w:w="964"/>
        <w:gridCol w:w="4452"/>
        <w:gridCol w:w="4044"/>
      </w:tblGrid>
      <w:tr w:rsidR="0040564F" w:rsidRPr="00FA24CF" w14:paraId="42A57F0A" w14:textId="77777777" w:rsidTr="00E7651F">
        <w:tc>
          <w:tcPr>
            <w:tcW w:w="964" w:type="dxa"/>
          </w:tcPr>
          <w:p w14:paraId="3614A85A" w14:textId="77777777" w:rsidR="0040564F" w:rsidRPr="00FA24CF" w:rsidRDefault="0040564F" w:rsidP="00E7651F">
            <w:pPr>
              <w:spacing w:before="0" w:after="0"/>
              <w:jc w:val="center"/>
              <w:rPr>
                <w:rFonts w:ascii="Arial" w:hAnsi="Arial" w:cs="Arial"/>
                <w:b/>
                <w:sz w:val="22"/>
                <w:szCs w:val="22"/>
              </w:rPr>
            </w:pPr>
            <w:r w:rsidRPr="00FA24CF">
              <w:rPr>
                <w:rFonts w:ascii="Arial" w:hAnsi="Arial" w:cs="Arial"/>
                <w:b/>
                <w:sz w:val="22"/>
                <w:szCs w:val="22"/>
              </w:rPr>
              <w:t>Laikas</w:t>
            </w:r>
          </w:p>
          <w:p w14:paraId="518B47E8" w14:textId="77777777" w:rsidR="0040564F" w:rsidRPr="00FA24CF" w:rsidRDefault="0040564F" w:rsidP="00E7651F">
            <w:pPr>
              <w:spacing w:before="0" w:after="0"/>
              <w:jc w:val="center"/>
              <w:rPr>
                <w:rFonts w:ascii="Arial" w:hAnsi="Arial" w:cs="Arial"/>
                <w:b/>
                <w:sz w:val="22"/>
                <w:szCs w:val="22"/>
              </w:rPr>
            </w:pPr>
            <w:r w:rsidRPr="00FA24CF">
              <w:rPr>
                <w:rFonts w:ascii="Arial" w:hAnsi="Arial" w:cs="Arial"/>
                <w:b/>
                <w:sz w:val="22"/>
                <w:szCs w:val="22"/>
              </w:rPr>
              <w:t>min.</w:t>
            </w:r>
          </w:p>
        </w:tc>
        <w:tc>
          <w:tcPr>
            <w:tcW w:w="4467" w:type="dxa"/>
          </w:tcPr>
          <w:p w14:paraId="6752667F" w14:textId="77777777" w:rsidR="0040564F" w:rsidRPr="006F3BDE" w:rsidRDefault="0040564F" w:rsidP="00E7651F">
            <w:pPr>
              <w:spacing w:before="0" w:after="0"/>
              <w:jc w:val="center"/>
              <w:rPr>
                <w:rFonts w:ascii="Arial" w:hAnsi="Arial" w:cs="Arial"/>
                <w:b/>
                <w:sz w:val="22"/>
                <w:szCs w:val="22"/>
                <w:lang w:val="en-GB"/>
              </w:rPr>
            </w:pPr>
            <w:r w:rsidRPr="006F3BDE">
              <w:rPr>
                <w:rFonts w:ascii="Arial" w:hAnsi="Arial" w:cs="Arial"/>
                <w:b/>
                <w:sz w:val="22"/>
                <w:szCs w:val="22"/>
                <w:lang w:val="en-GB"/>
              </w:rPr>
              <w:t>Tekstas EN</w:t>
            </w:r>
          </w:p>
        </w:tc>
        <w:tc>
          <w:tcPr>
            <w:tcW w:w="4055" w:type="dxa"/>
          </w:tcPr>
          <w:p w14:paraId="5F330075" w14:textId="77777777" w:rsidR="0040564F" w:rsidRPr="00FA24CF" w:rsidRDefault="0040564F" w:rsidP="00E7651F">
            <w:pPr>
              <w:spacing w:before="0" w:after="0"/>
              <w:jc w:val="center"/>
              <w:rPr>
                <w:rFonts w:ascii="Arial" w:hAnsi="Arial" w:cs="Arial"/>
                <w:b/>
                <w:sz w:val="22"/>
                <w:szCs w:val="22"/>
              </w:rPr>
            </w:pPr>
            <w:r w:rsidRPr="00FA24CF">
              <w:rPr>
                <w:rFonts w:ascii="Arial" w:hAnsi="Arial" w:cs="Arial"/>
                <w:b/>
                <w:sz w:val="22"/>
                <w:szCs w:val="22"/>
              </w:rPr>
              <w:t>Tekstas LT</w:t>
            </w:r>
          </w:p>
        </w:tc>
      </w:tr>
      <w:tr w:rsidR="0040564F" w:rsidRPr="00FA24CF" w14:paraId="358D36DE" w14:textId="77777777" w:rsidTr="00E7651F">
        <w:tc>
          <w:tcPr>
            <w:tcW w:w="964" w:type="dxa"/>
          </w:tcPr>
          <w:p w14:paraId="62078A1B"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0:44</w:t>
            </w:r>
          </w:p>
        </w:tc>
        <w:tc>
          <w:tcPr>
            <w:tcW w:w="4467" w:type="dxa"/>
          </w:tcPr>
          <w:p w14:paraId="564A2817"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Black Rider</w:t>
            </w:r>
          </w:p>
        </w:tc>
        <w:tc>
          <w:tcPr>
            <w:tcW w:w="4055" w:type="dxa"/>
          </w:tcPr>
          <w:p w14:paraId="75F0E4FA"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„Zuikis“</w:t>
            </w:r>
          </w:p>
        </w:tc>
      </w:tr>
      <w:tr w:rsidR="0040564F" w:rsidRPr="00FA24CF" w14:paraId="35344ABE" w14:textId="77777777" w:rsidTr="00E7651F">
        <w:tc>
          <w:tcPr>
            <w:tcW w:w="964" w:type="dxa"/>
          </w:tcPr>
          <w:p w14:paraId="057EB9CB"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0:47</w:t>
            </w:r>
          </w:p>
        </w:tc>
        <w:tc>
          <w:tcPr>
            <w:tcW w:w="4467" w:type="dxa"/>
          </w:tcPr>
          <w:p w14:paraId="69AA5DBC"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By Pepe Danquart</w:t>
            </w:r>
          </w:p>
        </w:tc>
        <w:tc>
          <w:tcPr>
            <w:tcW w:w="4055" w:type="dxa"/>
          </w:tcPr>
          <w:p w14:paraId="47DAEFF4"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rež. Pepe Danquart filmas</w:t>
            </w:r>
          </w:p>
        </w:tc>
      </w:tr>
      <w:tr w:rsidR="0040564F" w:rsidRPr="00FA24CF" w14:paraId="1ECBE56E" w14:textId="77777777" w:rsidTr="00E7651F">
        <w:tc>
          <w:tcPr>
            <w:tcW w:w="964" w:type="dxa"/>
          </w:tcPr>
          <w:p w14:paraId="32243277" w14:textId="77777777" w:rsidR="0040564F" w:rsidRPr="00FA24CF" w:rsidRDefault="0040564F" w:rsidP="00E7651F">
            <w:pPr>
              <w:spacing w:before="0" w:after="0"/>
              <w:jc w:val="center"/>
              <w:rPr>
                <w:rFonts w:ascii="Arial" w:hAnsi="Arial" w:cs="Arial"/>
                <w:sz w:val="22"/>
                <w:szCs w:val="22"/>
              </w:rPr>
            </w:pPr>
          </w:p>
        </w:tc>
        <w:tc>
          <w:tcPr>
            <w:tcW w:w="4467" w:type="dxa"/>
          </w:tcPr>
          <w:p w14:paraId="31B0D819" w14:textId="77777777" w:rsidR="0040564F" w:rsidRPr="006F3BDE" w:rsidRDefault="0040564F" w:rsidP="00E7651F">
            <w:pPr>
              <w:spacing w:before="0" w:after="0"/>
              <w:rPr>
                <w:rFonts w:ascii="Arial" w:hAnsi="Arial" w:cs="Arial"/>
                <w:sz w:val="22"/>
                <w:szCs w:val="22"/>
                <w:lang w:val="en-GB"/>
              </w:rPr>
            </w:pPr>
          </w:p>
        </w:tc>
        <w:tc>
          <w:tcPr>
            <w:tcW w:w="4055" w:type="dxa"/>
          </w:tcPr>
          <w:p w14:paraId="685EFAE4" w14:textId="77777777" w:rsidR="0040564F" w:rsidRPr="00FA24CF" w:rsidRDefault="0040564F" w:rsidP="00E7651F">
            <w:pPr>
              <w:spacing w:before="0" w:after="0"/>
              <w:rPr>
                <w:rFonts w:ascii="Arial" w:hAnsi="Arial" w:cs="Arial"/>
                <w:sz w:val="22"/>
                <w:szCs w:val="22"/>
              </w:rPr>
            </w:pPr>
          </w:p>
        </w:tc>
      </w:tr>
      <w:tr w:rsidR="0040564F" w:rsidRPr="00FA24CF" w14:paraId="14C31900" w14:textId="77777777" w:rsidTr="00E7651F">
        <w:tc>
          <w:tcPr>
            <w:tcW w:w="964" w:type="dxa"/>
          </w:tcPr>
          <w:p w14:paraId="0F2D7652"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2:16</w:t>
            </w:r>
          </w:p>
        </w:tc>
        <w:tc>
          <w:tcPr>
            <w:tcW w:w="4467" w:type="dxa"/>
          </w:tcPr>
          <w:p w14:paraId="5E20D498"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Is that seat taken?</w:t>
            </w:r>
          </w:p>
        </w:tc>
        <w:tc>
          <w:tcPr>
            <w:tcW w:w="4055" w:type="dxa"/>
          </w:tcPr>
          <w:p w14:paraId="2C88BCE3"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Ar čia laisva?</w:t>
            </w:r>
          </w:p>
        </w:tc>
      </w:tr>
      <w:tr w:rsidR="0040564F" w:rsidRPr="00FA24CF" w14:paraId="5F4CE423" w14:textId="77777777" w:rsidTr="00E7651F">
        <w:tc>
          <w:tcPr>
            <w:tcW w:w="964" w:type="dxa"/>
          </w:tcPr>
          <w:p w14:paraId="1BA2C1E2"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2:58</w:t>
            </w:r>
          </w:p>
        </w:tc>
        <w:tc>
          <w:tcPr>
            <w:tcW w:w="4467" w:type="dxa"/>
          </w:tcPr>
          <w:p w14:paraId="4DF4CD5F"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You lout…</w:t>
            </w:r>
          </w:p>
        </w:tc>
        <w:tc>
          <w:tcPr>
            <w:tcW w:w="4055" w:type="dxa"/>
          </w:tcPr>
          <w:p w14:paraId="4377A049"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Ei, drimba…</w:t>
            </w:r>
          </w:p>
        </w:tc>
      </w:tr>
      <w:tr w:rsidR="0040564F" w:rsidRPr="00FA24CF" w14:paraId="53C4D42E" w14:textId="77777777" w:rsidTr="00E7651F">
        <w:tc>
          <w:tcPr>
            <w:tcW w:w="964" w:type="dxa"/>
          </w:tcPr>
          <w:p w14:paraId="23D907D4"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2:59</w:t>
            </w:r>
          </w:p>
        </w:tc>
        <w:tc>
          <w:tcPr>
            <w:tcW w:w="4467" w:type="dxa"/>
          </w:tcPr>
          <w:p w14:paraId="580E262F"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 xml:space="preserve">why </w:t>
            </w:r>
            <w:proofErr w:type="gramStart"/>
            <w:r w:rsidRPr="006F3BDE">
              <w:rPr>
                <w:rFonts w:ascii="Arial" w:hAnsi="Arial" w:cs="Arial"/>
                <w:sz w:val="22"/>
                <w:szCs w:val="22"/>
                <w:lang w:val="en-GB"/>
              </w:rPr>
              <w:t>don‘</w:t>
            </w:r>
            <w:proofErr w:type="gramEnd"/>
            <w:r w:rsidRPr="006F3BDE">
              <w:rPr>
                <w:rFonts w:ascii="Arial" w:hAnsi="Arial" w:cs="Arial"/>
                <w:sz w:val="22"/>
                <w:szCs w:val="22"/>
                <w:lang w:val="en-GB"/>
              </w:rPr>
              <w:t>t you sit somewhere else?</w:t>
            </w:r>
          </w:p>
        </w:tc>
        <w:tc>
          <w:tcPr>
            <w:tcW w:w="4055" w:type="dxa"/>
          </w:tcPr>
          <w:p w14:paraId="31DBAE92"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kodėl neatsisėdi kur nors kitur?</w:t>
            </w:r>
          </w:p>
        </w:tc>
      </w:tr>
      <w:tr w:rsidR="0040564F" w:rsidRPr="00FA24CF" w14:paraId="7B054710" w14:textId="77777777" w:rsidTr="00E7651F">
        <w:tc>
          <w:tcPr>
            <w:tcW w:w="964" w:type="dxa"/>
          </w:tcPr>
          <w:p w14:paraId="410CCAF1"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3:02</w:t>
            </w:r>
          </w:p>
        </w:tc>
        <w:tc>
          <w:tcPr>
            <w:tcW w:w="4467" w:type="dxa"/>
          </w:tcPr>
          <w:p w14:paraId="22D25E69"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There are enough empty seats here.</w:t>
            </w:r>
          </w:p>
        </w:tc>
        <w:tc>
          <w:tcPr>
            <w:tcW w:w="4055" w:type="dxa"/>
          </w:tcPr>
          <w:p w14:paraId="7B7CBA55"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Čia pilna laisvų vietų.</w:t>
            </w:r>
          </w:p>
        </w:tc>
      </w:tr>
      <w:tr w:rsidR="0040564F" w:rsidRPr="00FA24CF" w14:paraId="40A7B740" w14:textId="77777777" w:rsidTr="00E7651F">
        <w:tc>
          <w:tcPr>
            <w:tcW w:w="964" w:type="dxa"/>
          </w:tcPr>
          <w:p w14:paraId="14841824"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3:06</w:t>
            </w:r>
          </w:p>
        </w:tc>
        <w:tc>
          <w:tcPr>
            <w:tcW w:w="4467" w:type="dxa"/>
          </w:tcPr>
          <w:p w14:paraId="2A9EE323"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 xml:space="preserve">One </w:t>
            </w:r>
            <w:proofErr w:type="gramStart"/>
            <w:r w:rsidRPr="006F3BDE">
              <w:rPr>
                <w:rFonts w:ascii="Arial" w:hAnsi="Arial" w:cs="Arial"/>
                <w:sz w:val="22"/>
                <w:szCs w:val="22"/>
                <w:lang w:val="en-GB"/>
              </w:rPr>
              <w:t>can‘</w:t>
            </w:r>
            <w:proofErr w:type="gramEnd"/>
            <w:r w:rsidRPr="006F3BDE">
              <w:rPr>
                <w:rFonts w:ascii="Arial" w:hAnsi="Arial" w:cs="Arial"/>
                <w:sz w:val="22"/>
                <w:szCs w:val="22"/>
                <w:lang w:val="en-GB"/>
              </w:rPr>
              <w:t>t even ride the tram anymore</w:t>
            </w:r>
          </w:p>
        </w:tc>
        <w:tc>
          <w:tcPr>
            <w:tcW w:w="4055" w:type="dxa"/>
          </w:tcPr>
          <w:p w14:paraId="2C7C8930"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Negali žmogus jau ir tramvajumi pavažiuoti,</w:t>
            </w:r>
          </w:p>
        </w:tc>
      </w:tr>
      <w:tr w:rsidR="0040564F" w:rsidRPr="00FA24CF" w14:paraId="1CABCC4B" w14:textId="77777777" w:rsidTr="00E7651F">
        <w:tc>
          <w:tcPr>
            <w:tcW w:w="964" w:type="dxa"/>
          </w:tcPr>
          <w:p w14:paraId="7D2DF0A8"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3:08</w:t>
            </w:r>
          </w:p>
        </w:tc>
        <w:tc>
          <w:tcPr>
            <w:tcW w:w="4467" w:type="dxa"/>
          </w:tcPr>
          <w:p w14:paraId="66765823"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without getting pestered!</w:t>
            </w:r>
          </w:p>
        </w:tc>
        <w:tc>
          <w:tcPr>
            <w:tcW w:w="4055" w:type="dxa"/>
          </w:tcPr>
          <w:p w14:paraId="65202156"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kad kas nesuerzintų!</w:t>
            </w:r>
          </w:p>
        </w:tc>
      </w:tr>
      <w:tr w:rsidR="0040564F" w:rsidRPr="00FA24CF" w14:paraId="30321B82" w14:textId="77777777" w:rsidTr="00E7651F">
        <w:tc>
          <w:tcPr>
            <w:tcW w:w="964" w:type="dxa"/>
          </w:tcPr>
          <w:p w14:paraId="05C909E1"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3:12</w:t>
            </w:r>
          </w:p>
        </w:tc>
        <w:tc>
          <w:tcPr>
            <w:tcW w:w="4467" w:type="dxa"/>
          </w:tcPr>
          <w:p w14:paraId="0C8CABCC"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If you live off our taxes</w:t>
            </w:r>
          </w:p>
        </w:tc>
        <w:tc>
          <w:tcPr>
            <w:tcW w:w="4055" w:type="dxa"/>
          </w:tcPr>
          <w:p w14:paraId="0BA76749"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Jei gyvenate iš mūsų mokesčių,</w:t>
            </w:r>
          </w:p>
        </w:tc>
      </w:tr>
      <w:tr w:rsidR="0040564F" w:rsidRPr="00FA24CF" w14:paraId="3787A481" w14:textId="77777777" w:rsidTr="00E7651F">
        <w:tc>
          <w:tcPr>
            <w:tcW w:w="964" w:type="dxa"/>
          </w:tcPr>
          <w:p w14:paraId="0D5628B7"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3:14</w:t>
            </w:r>
          </w:p>
        </w:tc>
        <w:tc>
          <w:tcPr>
            <w:tcW w:w="4467" w:type="dxa"/>
          </w:tcPr>
          <w:p w14:paraId="3D64A9D4"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you should at least behave properly.</w:t>
            </w:r>
          </w:p>
        </w:tc>
        <w:tc>
          <w:tcPr>
            <w:tcW w:w="4055" w:type="dxa"/>
          </w:tcPr>
          <w:p w14:paraId="59D41071"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galėtumėte bent jau tinkamai elgtis.</w:t>
            </w:r>
          </w:p>
        </w:tc>
      </w:tr>
      <w:tr w:rsidR="0040564F" w:rsidRPr="00FA24CF" w14:paraId="766E4308" w14:textId="77777777" w:rsidTr="00E7651F">
        <w:tc>
          <w:tcPr>
            <w:tcW w:w="964" w:type="dxa"/>
          </w:tcPr>
          <w:p w14:paraId="69BEC074"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3:22</w:t>
            </w:r>
          </w:p>
        </w:tc>
        <w:tc>
          <w:tcPr>
            <w:tcW w:w="4467" w:type="dxa"/>
          </w:tcPr>
          <w:p w14:paraId="55EA08F1"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It’s not as if it were so difficult to adapt to our customs!</w:t>
            </w:r>
          </w:p>
        </w:tc>
        <w:tc>
          <w:tcPr>
            <w:tcW w:w="4055" w:type="dxa"/>
          </w:tcPr>
          <w:p w14:paraId="0E65E77C"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Nėra gi taip jau sunku prisitaikyti prie mūsų tradicijų/ tvarkos!</w:t>
            </w:r>
          </w:p>
        </w:tc>
      </w:tr>
      <w:tr w:rsidR="0040564F" w:rsidRPr="00FA24CF" w14:paraId="351EB83E" w14:textId="77777777" w:rsidTr="00E7651F">
        <w:tc>
          <w:tcPr>
            <w:tcW w:w="964" w:type="dxa"/>
          </w:tcPr>
          <w:p w14:paraId="7F0E7294"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3:38</w:t>
            </w:r>
          </w:p>
        </w:tc>
        <w:tc>
          <w:tcPr>
            <w:tcW w:w="4467" w:type="dxa"/>
          </w:tcPr>
          <w:p w14:paraId="684E8E86"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Why do you all come here anyway?</w:t>
            </w:r>
          </w:p>
        </w:tc>
        <w:tc>
          <w:tcPr>
            <w:tcW w:w="4055" w:type="dxa"/>
          </w:tcPr>
          <w:p w14:paraId="28BEA723"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Kodėl jūs iš viso čia atvykstate?</w:t>
            </w:r>
          </w:p>
        </w:tc>
      </w:tr>
      <w:tr w:rsidR="0040564F" w:rsidRPr="00FA24CF" w14:paraId="7F06CEA6" w14:textId="77777777" w:rsidTr="00E7651F">
        <w:tc>
          <w:tcPr>
            <w:tcW w:w="964" w:type="dxa"/>
          </w:tcPr>
          <w:p w14:paraId="768EE3C8"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3:41</w:t>
            </w:r>
          </w:p>
        </w:tc>
        <w:tc>
          <w:tcPr>
            <w:tcW w:w="4467" w:type="dxa"/>
          </w:tcPr>
          <w:p w14:paraId="62C577E0"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Did anyone invite you?</w:t>
            </w:r>
          </w:p>
        </w:tc>
        <w:tc>
          <w:tcPr>
            <w:tcW w:w="4055" w:type="dxa"/>
          </w:tcPr>
          <w:p w14:paraId="4C94AEE8"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Ar jus kas nors kvietė?</w:t>
            </w:r>
          </w:p>
        </w:tc>
      </w:tr>
      <w:tr w:rsidR="0040564F" w:rsidRPr="00FA24CF" w14:paraId="1A08F4F7" w14:textId="77777777" w:rsidTr="00E7651F">
        <w:tc>
          <w:tcPr>
            <w:tcW w:w="964" w:type="dxa"/>
          </w:tcPr>
          <w:p w14:paraId="4332A460"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3:45</w:t>
            </w:r>
          </w:p>
        </w:tc>
        <w:tc>
          <w:tcPr>
            <w:tcW w:w="4467" w:type="dxa"/>
          </w:tcPr>
          <w:p w14:paraId="08D8CA46"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We’ve managed by ourselves.</w:t>
            </w:r>
          </w:p>
        </w:tc>
        <w:tc>
          <w:tcPr>
            <w:tcW w:w="4055" w:type="dxa"/>
          </w:tcPr>
          <w:p w14:paraId="7FD49945"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Mes susitvarkome ir patys.</w:t>
            </w:r>
          </w:p>
        </w:tc>
      </w:tr>
      <w:tr w:rsidR="0040564F" w:rsidRPr="00FA24CF" w14:paraId="1FFADD1D" w14:textId="77777777" w:rsidTr="00E7651F">
        <w:tc>
          <w:tcPr>
            <w:tcW w:w="964" w:type="dxa"/>
          </w:tcPr>
          <w:p w14:paraId="64AA55CF"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3:48</w:t>
            </w:r>
          </w:p>
        </w:tc>
        <w:tc>
          <w:tcPr>
            <w:tcW w:w="4467" w:type="dxa"/>
          </w:tcPr>
          <w:p w14:paraId="75AADB3C"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We don’t need all these savages living off us!</w:t>
            </w:r>
          </w:p>
        </w:tc>
        <w:tc>
          <w:tcPr>
            <w:tcW w:w="4055" w:type="dxa"/>
          </w:tcPr>
          <w:p w14:paraId="36A9825C"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 xml:space="preserve">Mums nereikia visų šių laukinių, gyvenančių mūsų sąskaita! </w:t>
            </w:r>
          </w:p>
        </w:tc>
      </w:tr>
      <w:tr w:rsidR="0040564F" w:rsidRPr="00FA24CF" w14:paraId="2FCA1888" w14:textId="77777777" w:rsidTr="00E7651F">
        <w:tc>
          <w:tcPr>
            <w:tcW w:w="964" w:type="dxa"/>
          </w:tcPr>
          <w:p w14:paraId="76016544"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3:55</w:t>
            </w:r>
          </w:p>
        </w:tc>
        <w:tc>
          <w:tcPr>
            <w:tcW w:w="4467" w:type="dxa"/>
          </w:tcPr>
          <w:p w14:paraId="2E96E9B3"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We’ve got enough unemployed of our own…</w:t>
            </w:r>
          </w:p>
        </w:tc>
        <w:tc>
          <w:tcPr>
            <w:tcW w:w="4055" w:type="dxa"/>
          </w:tcPr>
          <w:p w14:paraId="6E904593"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Mes turime užtektinai savo bedarbių...</w:t>
            </w:r>
          </w:p>
        </w:tc>
      </w:tr>
      <w:tr w:rsidR="0040564F" w:rsidRPr="00FA24CF" w14:paraId="5D164B04" w14:textId="77777777" w:rsidTr="00E7651F">
        <w:tc>
          <w:tcPr>
            <w:tcW w:w="964" w:type="dxa"/>
          </w:tcPr>
          <w:p w14:paraId="771BE442"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4:00</w:t>
            </w:r>
          </w:p>
        </w:tc>
        <w:tc>
          <w:tcPr>
            <w:tcW w:w="4467" w:type="dxa"/>
          </w:tcPr>
          <w:p w14:paraId="0410A36D"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And then they all work illegally.</w:t>
            </w:r>
          </w:p>
        </w:tc>
        <w:tc>
          <w:tcPr>
            <w:tcW w:w="4055" w:type="dxa"/>
          </w:tcPr>
          <w:p w14:paraId="0D5A525C"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Paskui jie visi dar ir nelegaliai dirba.</w:t>
            </w:r>
          </w:p>
        </w:tc>
      </w:tr>
      <w:tr w:rsidR="0040564F" w:rsidRPr="00FA24CF" w14:paraId="6258FFD7" w14:textId="77777777" w:rsidTr="00E7651F">
        <w:tc>
          <w:tcPr>
            <w:tcW w:w="964" w:type="dxa"/>
          </w:tcPr>
          <w:p w14:paraId="3B48D01D"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4:04</w:t>
            </w:r>
          </w:p>
        </w:tc>
        <w:tc>
          <w:tcPr>
            <w:tcW w:w="4467" w:type="dxa"/>
          </w:tcPr>
          <w:p w14:paraId="7364C572"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It’s impossible</w:t>
            </w:r>
          </w:p>
        </w:tc>
        <w:tc>
          <w:tcPr>
            <w:tcW w:w="4055" w:type="dxa"/>
          </w:tcPr>
          <w:p w14:paraId="7BF7893E"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Ir neįmanoma</w:t>
            </w:r>
          </w:p>
        </w:tc>
      </w:tr>
      <w:tr w:rsidR="0040564F" w:rsidRPr="00FA24CF" w14:paraId="0AB7F187" w14:textId="77777777" w:rsidTr="00E7651F">
        <w:tc>
          <w:tcPr>
            <w:tcW w:w="964" w:type="dxa"/>
          </w:tcPr>
          <w:p w14:paraId="0B5BBFBD"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4:05</w:t>
            </w:r>
          </w:p>
        </w:tc>
        <w:tc>
          <w:tcPr>
            <w:tcW w:w="4467" w:type="dxa"/>
          </w:tcPr>
          <w:p w14:paraId="59D766F6"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to control them</w:t>
            </w:r>
          </w:p>
        </w:tc>
        <w:tc>
          <w:tcPr>
            <w:tcW w:w="4055" w:type="dxa"/>
          </w:tcPr>
          <w:p w14:paraId="3795D923"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jų kontroliuoti,</w:t>
            </w:r>
          </w:p>
        </w:tc>
      </w:tr>
      <w:tr w:rsidR="0040564F" w:rsidRPr="00FA24CF" w14:paraId="091DF830" w14:textId="77777777" w:rsidTr="00E7651F">
        <w:tc>
          <w:tcPr>
            <w:tcW w:w="964" w:type="dxa"/>
          </w:tcPr>
          <w:p w14:paraId="4DB98B67"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4:06</w:t>
            </w:r>
          </w:p>
        </w:tc>
        <w:tc>
          <w:tcPr>
            <w:tcW w:w="4467" w:type="dxa"/>
          </w:tcPr>
          <w:p w14:paraId="6225D392"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since they all look the same!</w:t>
            </w:r>
          </w:p>
        </w:tc>
        <w:tc>
          <w:tcPr>
            <w:tcW w:w="4055" w:type="dxa"/>
          </w:tcPr>
          <w:p w14:paraId="60326A1E"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jie visi atrodo vienodai!</w:t>
            </w:r>
          </w:p>
        </w:tc>
      </w:tr>
      <w:tr w:rsidR="0040564F" w:rsidRPr="00FA24CF" w14:paraId="2FC08E04" w14:textId="77777777" w:rsidTr="00E7651F">
        <w:tc>
          <w:tcPr>
            <w:tcW w:w="964" w:type="dxa"/>
          </w:tcPr>
          <w:p w14:paraId="5DC70381"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4:11</w:t>
            </w:r>
          </w:p>
        </w:tc>
        <w:tc>
          <w:tcPr>
            <w:tcW w:w="4467" w:type="dxa"/>
          </w:tcPr>
          <w:p w14:paraId="36DE634D"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 xml:space="preserve">We should at least make them change their names </w:t>
            </w:r>
          </w:p>
        </w:tc>
        <w:tc>
          <w:tcPr>
            <w:tcW w:w="4055" w:type="dxa"/>
          </w:tcPr>
          <w:p w14:paraId="0C9448FB"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Mes turėtume bent jau priversti juos pasikeisti vardus</w:t>
            </w:r>
          </w:p>
        </w:tc>
      </w:tr>
      <w:tr w:rsidR="0040564F" w:rsidRPr="00FA24CF" w14:paraId="2FB293D6" w14:textId="77777777" w:rsidTr="00E7651F">
        <w:tc>
          <w:tcPr>
            <w:tcW w:w="964" w:type="dxa"/>
          </w:tcPr>
          <w:p w14:paraId="0914F836"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4:14</w:t>
            </w:r>
          </w:p>
        </w:tc>
        <w:tc>
          <w:tcPr>
            <w:tcW w:w="4467" w:type="dxa"/>
          </w:tcPr>
          <w:p w14:paraId="0482F168"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before they arrive here.</w:t>
            </w:r>
          </w:p>
        </w:tc>
        <w:tc>
          <w:tcPr>
            <w:tcW w:w="4055" w:type="dxa"/>
          </w:tcPr>
          <w:p w14:paraId="2E73E8B1"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prieš čia atvykstant.</w:t>
            </w:r>
          </w:p>
        </w:tc>
      </w:tr>
      <w:tr w:rsidR="0040564F" w:rsidRPr="00FA24CF" w14:paraId="6517D2D4" w14:textId="77777777" w:rsidTr="00E7651F">
        <w:tc>
          <w:tcPr>
            <w:tcW w:w="964" w:type="dxa"/>
          </w:tcPr>
          <w:p w14:paraId="70DE41CB"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4:16</w:t>
            </w:r>
          </w:p>
        </w:tc>
        <w:tc>
          <w:tcPr>
            <w:tcW w:w="4467" w:type="dxa"/>
          </w:tcPr>
          <w:p w14:paraId="198F0CC6"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How else are we supposed to…</w:t>
            </w:r>
          </w:p>
        </w:tc>
        <w:tc>
          <w:tcPr>
            <w:tcW w:w="4055" w:type="dxa"/>
          </w:tcPr>
          <w:p w14:paraId="1FE9BD81"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Kaip kitaip turėtume</w:t>
            </w:r>
          </w:p>
        </w:tc>
      </w:tr>
      <w:tr w:rsidR="0040564F" w:rsidRPr="00FA24CF" w14:paraId="423E25AB" w14:textId="77777777" w:rsidTr="00E7651F">
        <w:tc>
          <w:tcPr>
            <w:tcW w:w="964" w:type="dxa"/>
          </w:tcPr>
          <w:p w14:paraId="5E000E78"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4:18</w:t>
            </w:r>
          </w:p>
        </w:tc>
        <w:tc>
          <w:tcPr>
            <w:tcW w:w="4467" w:type="dxa"/>
          </w:tcPr>
          <w:p w14:paraId="4337EA4F"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tell them apart!</w:t>
            </w:r>
          </w:p>
        </w:tc>
        <w:tc>
          <w:tcPr>
            <w:tcW w:w="4055" w:type="dxa"/>
          </w:tcPr>
          <w:p w14:paraId="5324B4EF"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juos atskirti!</w:t>
            </w:r>
          </w:p>
        </w:tc>
      </w:tr>
      <w:tr w:rsidR="0040564F" w:rsidRPr="00FA24CF" w14:paraId="3A06F3C5" w14:textId="77777777" w:rsidTr="00E7651F">
        <w:tc>
          <w:tcPr>
            <w:tcW w:w="964" w:type="dxa"/>
          </w:tcPr>
          <w:p w14:paraId="6537D9BA"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4:25</w:t>
            </w:r>
          </w:p>
        </w:tc>
        <w:tc>
          <w:tcPr>
            <w:tcW w:w="4467" w:type="dxa"/>
          </w:tcPr>
          <w:p w14:paraId="2AA88EC9"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What’s more,</w:t>
            </w:r>
          </w:p>
        </w:tc>
        <w:tc>
          <w:tcPr>
            <w:tcW w:w="4055" w:type="dxa"/>
          </w:tcPr>
          <w:p w14:paraId="1F7A832C"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O be viso to,</w:t>
            </w:r>
          </w:p>
        </w:tc>
      </w:tr>
      <w:tr w:rsidR="0040564F" w:rsidRPr="00FA24CF" w14:paraId="59F30145" w14:textId="77777777" w:rsidTr="00E7651F">
        <w:tc>
          <w:tcPr>
            <w:tcW w:w="964" w:type="dxa"/>
          </w:tcPr>
          <w:p w14:paraId="37C29CAA"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4:26</w:t>
            </w:r>
          </w:p>
        </w:tc>
        <w:tc>
          <w:tcPr>
            <w:tcW w:w="4467" w:type="dxa"/>
          </w:tcPr>
          <w:p w14:paraId="40010644"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You smell awful.</w:t>
            </w:r>
          </w:p>
        </w:tc>
        <w:tc>
          <w:tcPr>
            <w:tcW w:w="4055" w:type="dxa"/>
          </w:tcPr>
          <w:p w14:paraId="025A36BF"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jūs dar ir dvokiate.</w:t>
            </w:r>
          </w:p>
        </w:tc>
      </w:tr>
      <w:tr w:rsidR="0040564F" w:rsidRPr="00FA24CF" w14:paraId="7ABD185D" w14:textId="77777777" w:rsidTr="00E7651F">
        <w:tc>
          <w:tcPr>
            <w:tcW w:w="964" w:type="dxa"/>
          </w:tcPr>
          <w:p w14:paraId="5A84A3A3"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4:28</w:t>
            </w:r>
          </w:p>
        </w:tc>
        <w:tc>
          <w:tcPr>
            <w:tcW w:w="4467" w:type="dxa"/>
          </w:tcPr>
          <w:p w14:paraId="2D868074"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But of course,</w:t>
            </w:r>
          </w:p>
        </w:tc>
        <w:tc>
          <w:tcPr>
            <w:tcW w:w="4055" w:type="dxa"/>
          </w:tcPr>
          <w:p w14:paraId="1BFAAC9F"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Bet žinoma,</w:t>
            </w:r>
          </w:p>
        </w:tc>
      </w:tr>
      <w:tr w:rsidR="0040564F" w:rsidRPr="00FA24CF" w14:paraId="6C3EBC8E" w14:textId="77777777" w:rsidTr="00E7651F">
        <w:tc>
          <w:tcPr>
            <w:tcW w:w="964" w:type="dxa"/>
          </w:tcPr>
          <w:p w14:paraId="435CA85D"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4:30</w:t>
            </w:r>
          </w:p>
        </w:tc>
        <w:tc>
          <w:tcPr>
            <w:tcW w:w="4467" w:type="dxa"/>
          </w:tcPr>
          <w:p w14:paraId="54B3C5EF"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there is no law against that…</w:t>
            </w:r>
          </w:p>
        </w:tc>
        <w:tc>
          <w:tcPr>
            <w:tcW w:w="4055" w:type="dxa"/>
          </w:tcPr>
          <w:p w14:paraId="0FBD4CFA"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to nereguliuoja joks įstatymas...</w:t>
            </w:r>
          </w:p>
        </w:tc>
      </w:tr>
      <w:tr w:rsidR="0040564F" w:rsidRPr="00FA24CF" w14:paraId="732F68C6" w14:textId="77777777" w:rsidTr="00E7651F">
        <w:tc>
          <w:tcPr>
            <w:tcW w:w="964" w:type="dxa"/>
          </w:tcPr>
          <w:p w14:paraId="3DD47418"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5:31</w:t>
            </w:r>
          </w:p>
        </w:tc>
        <w:tc>
          <w:tcPr>
            <w:tcW w:w="4467" w:type="dxa"/>
          </w:tcPr>
          <w:p w14:paraId="1A7694C3"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As if the Italians and Turks weren’t enough!</w:t>
            </w:r>
          </w:p>
        </w:tc>
        <w:tc>
          <w:tcPr>
            <w:tcW w:w="4055" w:type="dxa"/>
          </w:tcPr>
          <w:p w14:paraId="5235C0B9"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Lyg italų ir turkų būtų negana!</w:t>
            </w:r>
          </w:p>
        </w:tc>
      </w:tr>
      <w:tr w:rsidR="0040564F" w:rsidRPr="00FA24CF" w14:paraId="3E17C860" w14:textId="77777777" w:rsidTr="00E7651F">
        <w:tc>
          <w:tcPr>
            <w:tcW w:w="964" w:type="dxa"/>
          </w:tcPr>
          <w:p w14:paraId="7CD35F86"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5:35</w:t>
            </w:r>
          </w:p>
        </w:tc>
        <w:tc>
          <w:tcPr>
            <w:tcW w:w="4467" w:type="dxa"/>
          </w:tcPr>
          <w:p w14:paraId="54049196"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Now half of Africa is coming too!</w:t>
            </w:r>
          </w:p>
        </w:tc>
        <w:tc>
          <w:tcPr>
            <w:tcW w:w="4055" w:type="dxa"/>
          </w:tcPr>
          <w:p w14:paraId="4E5215B6"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Dar ir pusė Afrikos atvyksta!</w:t>
            </w:r>
          </w:p>
        </w:tc>
      </w:tr>
      <w:tr w:rsidR="0040564F" w:rsidRPr="00FA24CF" w14:paraId="01AEB341" w14:textId="77777777" w:rsidTr="00E7651F">
        <w:tc>
          <w:tcPr>
            <w:tcW w:w="964" w:type="dxa"/>
          </w:tcPr>
          <w:p w14:paraId="316EDBE0"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5:44</w:t>
            </w:r>
          </w:p>
        </w:tc>
        <w:tc>
          <w:tcPr>
            <w:tcW w:w="4467" w:type="dxa"/>
          </w:tcPr>
          <w:p w14:paraId="04F5E16B"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In the past</w:t>
            </w:r>
          </w:p>
        </w:tc>
        <w:tc>
          <w:tcPr>
            <w:tcW w:w="4055" w:type="dxa"/>
          </w:tcPr>
          <w:p w14:paraId="67D56C75"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Anksčiau</w:t>
            </w:r>
          </w:p>
        </w:tc>
      </w:tr>
      <w:tr w:rsidR="0040564F" w:rsidRPr="00FA24CF" w14:paraId="35562CCA" w14:textId="77777777" w:rsidTr="00E7651F">
        <w:tc>
          <w:tcPr>
            <w:tcW w:w="964" w:type="dxa"/>
          </w:tcPr>
          <w:p w14:paraId="261F6390"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5:45</w:t>
            </w:r>
          </w:p>
        </w:tc>
        <w:tc>
          <w:tcPr>
            <w:tcW w:w="4467" w:type="dxa"/>
          </w:tcPr>
          <w:p w14:paraId="1D3B3F78"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we wouldn’t have allowed them all in.</w:t>
            </w:r>
          </w:p>
        </w:tc>
        <w:tc>
          <w:tcPr>
            <w:tcW w:w="4055" w:type="dxa"/>
          </w:tcPr>
          <w:p w14:paraId="04FE92E6"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nebūtume jų visų įsileidę.</w:t>
            </w:r>
          </w:p>
        </w:tc>
      </w:tr>
      <w:tr w:rsidR="0040564F" w:rsidRPr="00FA24CF" w14:paraId="66EF47A3" w14:textId="77777777" w:rsidTr="00E7651F">
        <w:trPr>
          <w:trHeight w:val="494"/>
        </w:trPr>
        <w:tc>
          <w:tcPr>
            <w:tcW w:w="964" w:type="dxa"/>
          </w:tcPr>
          <w:p w14:paraId="460113CE"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5:49</w:t>
            </w:r>
          </w:p>
        </w:tc>
        <w:tc>
          <w:tcPr>
            <w:tcW w:w="4467" w:type="dxa"/>
          </w:tcPr>
          <w:p w14:paraId="3261982F"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My Hans always said, if you let one in</w:t>
            </w:r>
          </w:p>
        </w:tc>
        <w:tc>
          <w:tcPr>
            <w:tcW w:w="4055" w:type="dxa"/>
          </w:tcPr>
          <w:p w14:paraId="65180E73"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Mano Hansas visada sakydavo – įsileisi vieną</w:t>
            </w:r>
          </w:p>
        </w:tc>
      </w:tr>
      <w:tr w:rsidR="0040564F" w:rsidRPr="00FA24CF" w14:paraId="25DE20D9" w14:textId="77777777" w:rsidTr="00E7651F">
        <w:tc>
          <w:tcPr>
            <w:tcW w:w="964" w:type="dxa"/>
          </w:tcPr>
          <w:p w14:paraId="049C2DB5"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5:53</w:t>
            </w:r>
          </w:p>
        </w:tc>
        <w:tc>
          <w:tcPr>
            <w:tcW w:w="4467" w:type="dxa"/>
          </w:tcPr>
          <w:p w14:paraId="76922509"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They’ll all come</w:t>
            </w:r>
          </w:p>
        </w:tc>
        <w:tc>
          <w:tcPr>
            <w:tcW w:w="4055" w:type="dxa"/>
          </w:tcPr>
          <w:p w14:paraId="5FA3B185"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visi sulėks,</w:t>
            </w:r>
          </w:p>
        </w:tc>
      </w:tr>
      <w:tr w:rsidR="0040564F" w:rsidRPr="00FA24CF" w14:paraId="6829E9EA" w14:textId="77777777" w:rsidTr="00E7651F">
        <w:tc>
          <w:tcPr>
            <w:tcW w:w="964" w:type="dxa"/>
          </w:tcPr>
          <w:p w14:paraId="559EDD07"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5:54</w:t>
            </w:r>
          </w:p>
        </w:tc>
        <w:tc>
          <w:tcPr>
            <w:tcW w:w="4467" w:type="dxa"/>
          </w:tcPr>
          <w:p w14:paraId="4A923839"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the whole tribe of them…</w:t>
            </w:r>
          </w:p>
        </w:tc>
        <w:tc>
          <w:tcPr>
            <w:tcW w:w="4055" w:type="dxa"/>
          </w:tcPr>
          <w:p w14:paraId="6683C503"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visa jų padermė...</w:t>
            </w:r>
          </w:p>
        </w:tc>
      </w:tr>
      <w:tr w:rsidR="0040564F" w:rsidRPr="00FA24CF" w14:paraId="2C13DB0B" w14:textId="77777777" w:rsidTr="00E7651F">
        <w:tc>
          <w:tcPr>
            <w:tcW w:w="964" w:type="dxa"/>
          </w:tcPr>
          <w:p w14:paraId="2AFFB071"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5:59</w:t>
            </w:r>
          </w:p>
        </w:tc>
        <w:tc>
          <w:tcPr>
            <w:tcW w:w="4467" w:type="dxa"/>
          </w:tcPr>
          <w:p w14:paraId="2E20B140"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They breed like rabbits over there, all mixed up together…</w:t>
            </w:r>
          </w:p>
        </w:tc>
        <w:tc>
          <w:tcPr>
            <w:tcW w:w="4055" w:type="dxa"/>
          </w:tcPr>
          <w:p w14:paraId="373CA1B1"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Jie dauginasi kaip triušiai, visi susimaišę tarpusavyje...</w:t>
            </w:r>
          </w:p>
        </w:tc>
      </w:tr>
      <w:tr w:rsidR="0040564F" w:rsidRPr="00FA24CF" w14:paraId="776DC6C1" w14:textId="77777777" w:rsidTr="00E7651F">
        <w:tc>
          <w:tcPr>
            <w:tcW w:w="964" w:type="dxa"/>
          </w:tcPr>
          <w:p w14:paraId="10C70360"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6:22</w:t>
            </w:r>
          </w:p>
        </w:tc>
        <w:tc>
          <w:tcPr>
            <w:tcW w:w="4467" w:type="dxa"/>
          </w:tcPr>
          <w:p w14:paraId="3DD92D34"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It’s no wonder they’ve all got AIDS!</w:t>
            </w:r>
          </w:p>
        </w:tc>
        <w:tc>
          <w:tcPr>
            <w:tcW w:w="4055" w:type="dxa"/>
          </w:tcPr>
          <w:p w14:paraId="4FA7E7A0"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Nenuostabu, kad jie visi serga AIDS!</w:t>
            </w:r>
          </w:p>
        </w:tc>
      </w:tr>
      <w:tr w:rsidR="0040564F" w:rsidRPr="00FA24CF" w14:paraId="5906E981" w14:textId="77777777" w:rsidTr="00E7651F">
        <w:tc>
          <w:tcPr>
            <w:tcW w:w="964" w:type="dxa"/>
          </w:tcPr>
          <w:p w14:paraId="496ECDF4"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6:25</w:t>
            </w:r>
          </w:p>
        </w:tc>
        <w:tc>
          <w:tcPr>
            <w:tcW w:w="4467" w:type="dxa"/>
          </w:tcPr>
          <w:p w14:paraId="3ADFDC96"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We’ll never get rid of them.</w:t>
            </w:r>
          </w:p>
        </w:tc>
        <w:tc>
          <w:tcPr>
            <w:tcW w:w="4055" w:type="dxa"/>
          </w:tcPr>
          <w:p w14:paraId="391E4341"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Mes niekada jų neatsikratysime.</w:t>
            </w:r>
          </w:p>
        </w:tc>
      </w:tr>
      <w:tr w:rsidR="0040564F" w:rsidRPr="00FA24CF" w14:paraId="4BF900EB" w14:textId="77777777" w:rsidTr="00E7651F">
        <w:tc>
          <w:tcPr>
            <w:tcW w:w="964" w:type="dxa"/>
          </w:tcPr>
          <w:p w14:paraId="7938F258"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6:28</w:t>
            </w:r>
          </w:p>
        </w:tc>
        <w:tc>
          <w:tcPr>
            <w:tcW w:w="4467" w:type="dxa"/>
          </w:tcPr>
          <w:p w14:paraId="18B61D2C"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If it carries on like this</w:t>
            </w:r>
          </w:p>
        </w:tc>
        <w:tc>
          <w:tcPr>
            <w:tcW w:w="4055" w:type="dxa"/>
          </w:tcPr>
          <w:p w14:paraId="1D89D68F"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Jei toliau taip tęsis,</w:t>
            </w:r>
          </w:p>
        </w:tc>
      </w:tr>
      <w:tr w:rsidR="0040564F" w:rsidRPr="00FA24CF" w14:paraId="375F9FA1" w14:textId="77777777" w:rsidTr="00E7651F">
        <w:tc>
          <w:tcPr>
            <w:tcW w:w="964" w:type="dxa"/>
          </w:tcPr>
          <w:p w14:paraId="2AA51076"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6:30</w:t>
            </w:r>
          </w:p>
        </w:tc>
        <w:tc>
          <w:tcPr>
            <w:tcW w:w="4467" w:type="dxa"/>
          </w:tcPr>
          <w:p w14:paraId="19755796"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there’ll soon be nothing but Turks, Polish and niggers here.</w:t>
            </w:r>
          </w:p>
        </w:tc>
        <w:tc>
          <w:tcPr>
            <w:tcW w:w="4055" w:type="dxa"/>
          </w:tcPr>
          <w:p w14:paraId="45ADCB5E"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greitai čia neliks nieko, išskyrus turkus, lenkus ir negrus.</w:t>
            </w:r>
          </w:p>
        </w:tc>
      </w:tr>
      <w:tr w:rsidR="0040564F" w:rsidRPr="00FA24CF" w14:paraId="1C2D7F9B" w14:textId="77777777" w:rsidTr="00E7651F">
        <w:tc>
          <w:tcPr>
            <w:tcW w:w="964" w:type="dxa"/>
          </w:tcPr>
          <w:p w14:paraId="6A7BAC17"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6:36</w:t>
            </w:r>
          </w:p>
        </w:tc>
        <w:tc>
          <w:tcPr>
            <w:tcW w:w="4467" w:type="dxa"/>
          </w:tcPr>
          <w:p w14:paraId="2585EEEF"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We won’t be able to tell what country we’re living in.</w:t>
            </w:r>
          </w:p>
        </w:tc>
        <w:tc>
          <w:tcPr>
            <w:tcW w:w="4055" w:type="dxa"/>
          </w:tcPr>
          <w:p w14:paraId="1E2C14FA"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Patys nebegalėsime pasakyti, kurioje šalyje gyvename.</w:t>
            </w:r>
          </w:p>
        </w:tc>
      </w:tr>
      <w:tr w:rsidR="0040564F" w:rsidRPr="00FA24CF" w14:paraId="736E44FB" w14:textId="77777777" w:rsidTr="00E7651F">
        <w:tc>
          <w:tcPr>
            <w:tcW w:w="964" w:type="dxa"/>
          </w:tcPr>
          <w:p w14:paraId="18852D69"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7:36</w:t>
            </w:r>
          </w:p>
        </w:tc>
        <w:tc>
          <w:tcPr>
            <w:tcW w:w="4467" w:type="dxa"/>
          </w:tcPr>
          <w:p w14:paraId="482BCF4A"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Good morning. Tickets please!</w:t>
            </w:r>
          </w:p>
        </w:tc>
        <w:tc>
          <w:tcPr>
            <w:tcW w:w="4055" w:type="dxa"/>
          </w:tcPr>
          <w:p w14:paraId="53BC21EC"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Laba diena. Paruoškite jūsų bilietus!</w:t>
            </w:r>
          </w:p>
        </w:tc>
      </w:tr>
      <w:tr w:rsidR="0040564F" w:rsidRPr="00FA24CF" w14:paraId="72330768" w14:textId="77777777" w:rsidTr="00E7651F">
        <w:tc>
          <w:tcPr>
            <w:tcW w:w="964" w:type="dxa"/>
          </w:tcPr>
          <w:p w14:paraId="685940C0"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7:42</w:t>
            </w:r>
          </w:p>
        </w:tc>
        <w:tc>
          <w:tcPr>
            <w:tcW w:w="4467" w:type="dxa"/>
          </w:tcPr>
          <w:p w14:paraId="4315F16C"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Just my luck! What a lousy day!</w:t>
            </w:r>
          </w:p>
        </w:tc>
        <w:tc>
          <w:tcPr>
            <w:tcW w:w="4055" w:type="dxa"/>
          </w:tcPr>
          <w:p w14:paraId="3BDB96C0"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„Pasisekė“! Na ir nevykusi diena!</w:t>
            </w:r>
          </w:p>
        </w:tc>
      </w:tr>
      <w:tr w:rsidR="0040564F" w:rsidRPr="00FA24CF" w14:paraId="45EB0689" w14:textId="77777777" w:rsidTr="00E7651F">
        <w:tc>
          <w:tcPr>
            <w:tcW w:w="964" w:type="dxa"/>
          </w:tcPr>
          <w:p w14:paraId="2AB021CF"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7:58</w:t>
            </w:r>
          </w:p>
        </w:tc>
        <w:tc>
          <w:tcPr>
            <w:tcW w:w="4467" w:type="dxa"/>
          </w:tcPr>
          <w:p w14:paraId="420DD3F2"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I’m scared to go out</w:t>
            </w:r>
          </w:p>
        </w:tc>
        <w:tc>
          <w:tcPr>
            <w:tcW w:w="4055" w:type="dxa"/>
          </w:tcPr>
          <w:p w14:paraId="2788CB46"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 xml:space="preserve">Aš bijau šiais laikais </w:t>
            </w:r>
          </w:p>
        </w:tc>
      </w:tr>
      <w:tr w:rsidR="0040564F" w:rsidRPr="00FA24CF" w14:paraId="3E66948B" w14:textId="77777777" w:rsidTr="00E7651F">
        <w:tc>
          <w:tcPr>
            <w:tcW w:w="964" w:type="dxa"/>
          </w:tcPr>
          <w:p w14:paraId="646681E5"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8:00</w:t>
            </w:r>
          </w:p>
        </w:tc>
        <w:tc>
          <w:tcPr>
            <w:tcW w:w="4467" w:type="dxa"/>
          </w:tcPr>
          <w:p w14:paraId="4B921D03"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when it’s dark these days.</w:t>
            </w:r>
          </w:p>
        </w:tc>
        <w:tc>
          <w:tcPr>
            <w:tcW w:w="4055" w:type="dxa"/>
          </w:tcPr>
          <w:p w14:paraId="3F6FC85E"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ir į lauką išeiti sutemus.</w:t>
            </w:r>
          </w:p>
        </w:tc>
      </w:tr>
      <w:tr w:rsidR="0040564F" w:rsidRPr="00FA24CF" w14:paraId="5E768AA4" w14:textId="77777777" w:rsidTr="00E7651F">
        <w:tc>
          <w:tcPr>
            <w:tcW w:w="964" w:type="dxa"/>
          </w:tcPr>
          <w:p w14:paraId="005D5C89"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8:02</w:t>
            </w:r>
          </w:p>
        </w:tc>
        <w:tc>
          <w:tcPr>
            <w:tcW w:w="4467" w:type="dxa"/>
          </w:tcPr>
          <w:p w14:paraId="18B3A48D"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The things you see in the paper!</w:t>
            </w:r>
          </w:p>
        </w:tc>
        <w:tc>
          <w:tcPr>
            <w:tcW w:w="4055" w:type="dxa"/>
          </w:tcPr>
          <w:p w14:paraId="3EBC7237"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Užtenka jau vien to, ką laikraščiai rašo!</w:t>
            </w:r>
          </w:p>
        </w:tc>
      </w:tr>
      <w:tr w:rsidR="0040564F" w:rsidRPr="00FA24CF" w14:paraId="2DDDECE5" w14:textId="77777777" w:rsidTr="00E7651F">
        <w:tc>
          <w:tcPr>
            <w:tcW w:w="964" w:type="dxa"/>
          </w:tcPr>
          <w:p w14:paraId="04B19FC1"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8:06</w:t>
            </w:r>
          </w:p>
        </w:tc>
        <w:tc>
          <w:tcPr>
            <w:tcW w:w="4467" w:type="dxa"/>
          </w:tcPr>
          <w:p w14:paraId="2D4A715A"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At any rate, we bought a dog</w:t>
            </w:r>
          </w:p>
        </w:tc>
        <w:tc>
          <w:tcPr>
            <w:tcW w:w="4055" w:type="dxa"/>
          </w:tcPr>
          <w:p w14:paraId="1BEB530D"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Mes net šunį nusipirkome,</w:t>
            </w:r>
          </w:p>
        </w:tc>
      </w:tr>
      <w:tr w:rsidR="0040564F" w:rsidRPr="00FA24CF" w14:paraId="4B9C376B" w14:textId="77777777" w:rsidTr="00E7651F">
        <w:tc>
          <w:tcPr>
            <w:tcW w:w="964" w:type="dxa"/>
          </w:tcPr>
          <w:p w14:paraId="35D5D87F"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8:08</w:t>
            </w:r>
          </w:p>
        </w:tc>
        <w:tc>
          <w:tcPr>
            <w:tcW w:w="4467" w:type="dxa"/>
          </w:tcPr>
          <w:p w14:paraId="67DF48AA"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when those Turks moved into the apartment below us.</w:t>
            </w:r>
          </w:p>
        </w:tc>
        <w:tc>
          <w:tcPr>
            <w:tcW w:w="4055" w:type="dxa"/>
          </w:tcPr>
          <w:p w14:paraId="7BF39B5D"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kai tie turkai atsikraustė į butą apačioje.</w:t>
            </w:r>
          </w:p>
        </w:tc>
      </w:tr>
      <w:tr w:rsidR="0040564F" w:rsidRPr="00FA24CF" w14:paraId="377F2E76" w14:textId="77777777" w:rsidTr="00E7651F">
        <w:tc>
          <w:tcPr>
            <w:tcW w:w="964" w:type="dxa"/>
          </w:tcPr>
          <w:p w14:paraId="4306EECB"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8:12</w:t>
            </w:r>
          </w:p>
        </w:tc>
        <w:tc>
          <w:tcPr>
            <w:tcW w:w="4467" w:type="dxa"/>
          </w:tcPr>
          <w:p w14:paraId="7C03C34D"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You can’t be too careful!</w:t>
            </w:r>
          </w:p>
        </w:tc>
        <w:tc>
          <w:tcPr>
            <w:tcW w:w="4055" w:type="dxa"/>
          </w:tcPr>
          <w:p w14:paraId="37684DD8"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Atsargumo niekada nebus per daug!</w:t>
            </w:r>
          </w:p>
        </w:tc>
      </w:tr>
      <w:tr w:rsidR="0040564F" w:rsidRPr="00FA24CF" w14:paraId="5982612C" w14:textId="77777777" w:rsidTr="00E7651F">
        <w:tc>
          <w:tcPr>
            <w:tcW w:w="964" w:type="dxa"/>
          </w:tcPr>
          <w:p w14:paraId="25263A4A"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8:14</w:t>
            </w:r>
          </w:p>
        </w:tc>
        <w:tc>
          <w:tcPr>
            <w:tcW w:w="4467" w:type="dxa"/>
          </w:tcPr>
          <w:p w14:paraId="4696DF0E"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Welfare cases!</w:t>
            </w:r>
          </w:p>
        </w:tc>
        <w:tc>
          <w:tcPr>
            <w:tcW w:w="4055" w:type="dxa"/>
          </w:tcPr>
          <w:p w14:paraId="24F80271"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Galimybių jie ieško!</w:t>
            </w:r>
          </w:p>
        </w:tc>
      </w:tr>
      <w:tr w:rsidR="0040564F" w:rsidRPr="00FA24CF" w14:paraId="3E5332A9" w14:textId="77777777" w:rsidTr="00E7651F">
        <w:tc>
          <w:tcPr>
            <w:tcW w:w="964" w:type="dxa"/>
          </w:tcPr>
          <w:p w14:paraId="79D6B0B2"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8:16</w:t>
            </w:r>
          </w:p>
        </w:tc>
        <w:tc>
          <w:tcPr>
            <w:tcW w:w="4467" w:type="dxa"/>
          </w:tcPr>
          <w:p w14:paraId="3C458317"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What a joke! It’s just that they don’t want to work!</w:t>
            </w:r>
          </w:p>
        </w:tc>
        <w:tc>
          <w:tcPr>
            <w:tcW w:w="4055" w:type="dxa"/>
          </w:tcPr>
          <w:p w14:paraId="51C2EEE2"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Vienas juokas! Jie tiesiog tingi dirbti!</w:t>
            </w:r>
          </w:p>
        </w:tc>
      </w:tr>
      <w:tr w:rsidR="0040564F" w:rsidRPr="00FA24CF" w14:paraId="69EDC7B2" w14:textId="77777777" w:rsidTr="00E7651F">
        <w:tc>
          <w:tcPr>
            <w:tcW w:w="964" w:type="dxa"/>
          </w:tcPr>
          <w:p w14:paraId="18CB6014"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8:24</w:t>
            </w:r>
          </w:p>
        </w:tc>
        <w:tc>
          <w:tcPr>
            <w:tcW w:w="4467" w:type="dxa"/>
          </w:tcPr>
          <w:p w14:paraId="4D319B35"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Mum, look!</w:t>
            </w:r>
          </w:p>
        </w:tc>
        <w:tc>
          <w:tcPr>
            <w:tcW w:w="4055" w:type="dxa"/>
          </w:tcPr>
          <w:p w14:paraId="031C2616"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Mama, pažiūrėk!</w:t>
            </w:r>
          </w:p>
        </w:tc>
      </w:tr>
      <w:tr w:rsidR="0040564F" w:rsidRPr="00FA24CF" w14:paraId="34348AB0" w14:textId="77777777" w:rsidTr="00E7651F">
        <w:tc>
          <w:tcPr>
            <w:tcW w:w="964" w:type="dxa"/>
          </w:tcPr>
          <w:p w14:paraId="6212F039"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8:36</w:t>
            </w:r>
          </w:p>
        </w:tc>
        <w:tc>
          <w:tcPr>
            <w:tcW w:w="4467" w:type="dxa"/>
          </w:tcPr>
          <w:p w14:paraId="0B96B585"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May I see your tickets please?</w:t>
            </w:r>
          </w:p>
        </w:tc>
        <w:tc>
          <w:tcPr>
            <w:tcW w:w="4055" w:type="dxa"/>
          </w:tcPr>
          <w:p w14:paraId="2FBE57A1"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Ar galėčiau pamatyti jūsų bilietus?</w:t>
            </w:r>
          </w:p>
        </w:tc>
      </w:tr>
      <w:tr w:rsidR="0040564F" w:rsidRPr="00FA24CF" w14:paraId="6E9F8DE0" w14:textId="77777777" w:rsidTr="00E7651F">
        <w:tc>
          <w:tcPr>
            <w:tcW w:w="964" w:type="dxa"/>
          </w:tcPr>
          <w:p w14:paraId="5EB95B8D"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8:41</w:t>
            </w:r>
          </w:p>
        </w:tc>
        <w:tc>
          <w:tcPr>
            <w:tcW w:w="4467" w:type="dxa"/>
          </w:tcPr>
          <w:p w14:paraId="07FA135B"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This nigger just ate it!</w:t>
            </w:r>
          </w:p>
        </w:tc>
        <w:tc>
          <w:tcPr>
            <w:tcW w:w="4055" w:type="dxa"/>
          </w:tcPr>
          <w:p w14:paraId="1FC54973"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Šitas negras jį ką tik suvalgė!</w:t>
            </w:r>
          </w:p>
        </w:tc>
      </w:tr>
      <w:tr w:rsidR="0040564F" w:rsidRPr="00FA24CF" w14:paraId="33CAF6D5" w14:textId="77777777" w:rsidTr="00E7651F">
        <w:tc>
          <w:tcPr>
            <w:tcW w:w="964" w:type="dxa"/>
          </w:tcPr>
          <w:p w14:paraId="7A12C70D"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8:52</w:t>
            </w:r>
          </w:p>
        </w:tc>
        <w:tc>
          <w:tcPr>
            <w:tcW w:w="4467" w:type="dxa"/>
          </w:tcPr>
          <w:p w14:paraId="3D6B4784"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I’ve never heard such a stupid excuse!</w:t>
            </w:r>
          </w:p>
        </w:tc>
        <w:tc>
          <w:tcPr>
            <w:tcW w:w="4055" w:type="dxa"/>
          </w:tcPr>
          <w:p w14:paraId="57A36E4A"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Tokio kvailo pasiteisinimo dar niekada negirdėjau!</w:t>
            </w:r>
          </w:p>
        </w:tc>
      </w:tr>
      <w:tr w:rsidR="0040564F" w:rsidRPr="00FA24CF" w14:paraId="2883FB12" w14:textId="77777777" w:rsidTr="00E7651F">
        <w:tc>
          <w:tcPr>
            <w:tcW w:w="964" w:type="dxa"/>
          </w:tcPr>
          <w:p w14:paraId="0C6C1D14"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8:56</w:t>
            </w:r>
          </w:p>
        </w:tc>
        <w:tc>
          <w:tcPr>
            <w:tcW w:w="4467" w:type="dxa"/>
          </w:tcPr>
          <w:p w14:paraId="2AA4379F"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If you haven’t got a ticket would you please</w:t>
            </w:r>
          </w:p>
        </w:tc>
        <w:tc>
          <w:tcPr>
            <w:tcW w:w="4055" w:type="dxa"/>
          </w:tcPr>
          <w:p w14:paraId="78F6A0CE"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Jei neturite bilieto, prašau,</w:t>
            </w:r>
          </w:p>
        </w:tc>
      </w:tr>
      <w:tr w:rsidR="0040564F" w:rsidRPr="00FA24CF" w14:paraId="4D4095B6" w14:textId="77777777" w:rsidTr="00E7651F">
        <w:tc>
          <w:tcPr>
            <w:tcW w:w="964" w:type="dxa"/>
          </w:tcPr>
          <w:p w14:paraId="6A439B4E"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8:58</w:t>
            </w:r>
          </w:p>
        </w:tc>
        <w:tc>
          <w:tcPr>
            <w:tcW w:w="4467" w:type="dxa"/>
          </w:tcPr>
          <w:p w14:paraId="3EAA0143"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come along with me?</w:t>
            </w:r>
          </w:p>
        </w:tc>
        <w:tc>
          <w:tcPr>
            <w:tcW w:w="4055" w:type="dxa"/>
          </w:tcPr>
          <w:p w14:paraId="1AFF3FD5"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eikite su manim.</w:t>
            </w:r>
          </w:p>
        </w:tc>
      </w:tr>
      <w:tr w:rsidR="0040564F" w:rsidRPr="00FA24CF" w14:paraId="339C605A" w14:textId="77777777" w:rsidTr="00E7651F">
        <w:tc>
          <w:tcPr>
            <w:tcW w:w="964" w:type="dxa"/>
          </w:tcPr>
          <w:p w14:paraId="41BC3DF6"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9:10</w:t>
            </w:r>
          </w:p>
        </w:tc>
        <w:tc>
          <w:tcPr>
            <w:tcW w:w="4467" w:type="dxa"/>
          </w:tcPr>
          <w:p w14:paraId="6DA1CDD9"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They eat our tickets, I tell you.</w:t>
            </w:r>
          </w:p>
        </w:tc>
        <w:tc>
          <w:tcPr>
            <w:tcW w:w="4055" w:type="dxa"/>
          </w:tcPr>
          <w:p w14:paraId="7362E29C"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Jis suvalgė mano bilietą, sakau jums.</w:t>
            </w:r>
          </w:p>
        </w:tc>
      </w:tr>
      <w:tr w:rsidR="0040564F" w:rsidRPr="00FA24CF" w14:paraId="5D673F39" w14:textId="77777777" w:rsidTr="00E7651F">
        <w:tc>
          <w:tcPr>
            <w:tcW w:w="964" w:type="dxa"/>
          </w:tcPr>
          <w:p w14:paraId="112922E8"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9:14</w:t>
            </w:r>
          </w:p>
        </w:tc>
        <w:tc>
          <w:tcPr>
            <w:tcW w:w="4467" w:type="dxa"/>
          </w:tcPr>
          <w:p w14:paraId="722CD952"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 had it just now.</w:t>
            </w:r>
          </w:p>
        </w:tc>
        <w:tc>
          <w:tcPr>
            <w:tcW w:w="4055" w:type="dxa"/>
          </w:tcPr>
          <w:p w14:paraId="3D9A2416"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Aš tik ką jį turėjau.</w:t>
            </w:r>
          </w:p>
        </w:tc>
      </w:tr>
      <w:tr w:rsidR="0040564F" w:rsidRPr="00FA24CF" w14:paraId="643BCB28" w14:textId="77777777" w:rsidTr="00E7651F">
        <w:tc>
          <w:tcPr>
            <w:tcW w:w="964" w:type="dxa"/>
          </w:tcPr>
          <w:p w14:paraId="5CF168BD"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9:16</w:t>
            </w:r>
          </w:p>
        </w:tc>
        <w:tc>
          <w:tcPr>
            <w:tcW w:w="4467" w:type="dxa"/>
          </w:tcPr>
          <w:p w14:paraId="344BFE3E"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 assure you, I’ve never fare-dodged in my life.</w:t>
            </w:r>
          </w:p>
        </w:tc>
        <w:tc>
          <w:tcPr>
            <w:tcW w:w="4055" w:type="dxa"/>
          </w:tcPr>
          <w:p w14:paraId="6265535C"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 xml:space="preserve">Patikėkite, aš niekada gyvenime nesu važiavusi be bilieto. </w:t>
            </w:r>
          </w:p>
        </w:tc>
      </w:tr>
      <w:tr w:rsidR="0040564F" w:rsidRPr="00FA24CF" w14:paraId="04EF7CD4" w14:textId="77777777" w:rsidTr="00E7651F">
        <w:tc>
          <w:tcPr>
            <w:tcW w:w="964" w:type="dxa"/>
          </w:tcPr>
          <w:p w14:paraId="64EDBC75"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9:10</w:t>
            </w:r>
          </w:p>
        </w:tc>
        <w:tc>
          <w:tcPr>
            <w:tcW w:w="4467" w:type="dxa"/>
          </w:tcPr>
          <w:p w14:paraId="0F63C92C"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Everybody saw what happened…</w:t>
            </w:r>
          </w:p>
        </w:tc>
        <w:tc>
          <w:tcPr>
            <w:tcW w:w="4055" w:type="dxa"/>
          </w:tcPr>
          <w:p w14:paraId="02294959"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Visi matė, kas atsitiko...</w:t>
            </w:r>
          </w:p>
        </w:tc>
      </w:tr>
      <w:tr w:rsidR="0040564F" w:rsidRPr="00FA24CF" w14:paraId="2DA02120" w14:textId="77777777" w:rsidTr="00E7651F">
        <w:tc>
          <w:tcPr>
            <w:tcW w:w="964" w:type="dxa"/>
          </w:tcPr>
          <w:p w14:paraId="72948BE9"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9:23</w:t>
            </w:r>
          </w:p>
        </w:tc>
        <w:tc>
          <w:tcPr>
            <w:tcW w:w="4467" w:type="dxa"/>
          </w:tcPr>
          <w:p w14:paraId="47C851A3"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I can’t understand it…</w:t>
            </w:r>
          </w:p>
        </w:tc>
        <w:tc>
          <w:tcPr>
            <w:tcW w:w="4055" w:type="dxa"/>
          </w:tcPr>
          <w:p w14:paraId="6AF0A969"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Nesuprantu...</w:t>
            </w:r>
          </w:p>
        </w:tc>
      </w:tr>
      <w:tr w:rsidR="0040564F" w:rsidRPr="00FA24CF" w14:paraId="693D90FD" w14:textId="77777777" w:rsidTr="00E7651F">
        <w:tc>
          <w:tcPr>
            <w:tcW w:w="964" w:type="dxa"/>
          </w:tcPr>
          <w:p w14:paraId="73238564" w14:textId="77777777" w:rsidR="0040564F" w:rsidRPr="00FA24CF" w:rsidRDefault="0040564F" w:rsidP="00E7651F">
            <w:pPr>
              <w:spacing w:before="0" w:after="0"/>
              <w:jc w:val="center"/>
              <w:rPr>
                <w:rFonts w:ascii="Arial" w:hAnsi="Arial" w:cs="Arial"/>
                <w:sz w:val="22"/>
                <w:szCs w:val="22"/>
              </w:rPr>
            </w:pPr>
            <w:r w:rsidRPr="00FA24CF">
              <w:rPr>
                <w:rFonts w:ascii="Arial" w:hAnsi="Arial" w:cs="Arial"/>
                <w:sz w:val="22"/>
                <w:szCs w:val="22"/>
              </w:rPr>
              <w:t>9:25</w:t>
            </w:r>
          </w:p>
        </w:tc>
        <w:tc>
          <w:tcPr>
            <w:tcW w:w="4467" w:type="dxa"/>
          </w:tcPr>
          <w:p w14:paraId="34C13315" w14:textId="77777777" w:rsidR="0040564F" w:rsidRPr="006F3BDE" w:rsidRDefault="0040564F" w:rsidP="00E7651F">
            <w:pPr>
              <w:spacing w:before="0" w:after="0"/>
              <w:rPr>
                <w:rFonts w:ascii="Arial" w:hAnsi="Arial" w:cs="Arial"/>
                <w:sz w:val="22"/>
                <w:szCs w:val="22"/>
                <w:lang w:val="en-GB"/>
              </w:rPr>
            </w:pPr>
            <w:r w:rsidRPr="006F3BDE">
              <w:rPr>
                <w:rFonts w:ascii="Arial" w:hAnsi="Arial" w:cs="Arial"/>
                <w:sz w:val="22"/>
                <w:szCs w:val="22"/>
                <w:lang w:val="en-GB"/>
              </w:rPr>
              <w:t>They all saw it…</w:t>
            </w:r>
          </w:p>
        </w:tc>
        <w:tc>
          <w:tcPr>
            <w:tcW w:w="4055" w:type="dxa"/>
          </w:tcPr>
          <w:p w14:paraId="72D179E1" w14:textId="77777777" w:rsidR="0040564F" w:rsidRPr="00FA24CF" w:rsidRDefault="0040564F" w:rsidP="00E7651F">
            <w:pPr>
              <w:spacing w:before="0" w:after="0"/>
              <w:rPr>
                <w:rFonts w:ascii="Arial" w:hAnsi="Arial" w:cs="Arial"/>
                <w:sz w:val="22"/>
                <w:szCs w:val="22"/>
              </w:rPr>
            </w:pPr>
            <w:r w:rsidRPr="00FA24CF">
              <w:rPr>
                <w:rFonts w:ascii="Arial" w:hAnsi="Arial" w:cs="Arial"/>
                <w:sz w:val="22"/>
                <w:szCs w:val="22"/>
              </w:rPr>
              <w:t>Jie visi tai matė...</w:t>
            </w:r>
          </w:p>
        </w:tc>
      </w:tr>
    </w:tbl>
    <w:p w14:paraId="79F03B9C" w14:textId="77777777" w:rsidR="00C22A0D" w:rsidRPr="00FA24CF" w:rsidRDefault="00C22A0D" w:rsidP="00B83C5F">
      <w:bookmarkStart w:id="142" w:name="_t32oqwfn3bok" w:colFirst="0" w:colLast="0"/>
      <w:bookmarkEnd w:id="142"/>
    </w:p>
    <w:p w14:paraId="102BB9A0" w14:textId="77777777" w:rsidR="004F4DB0" w:rsidRPr="00FA24CF" w:rsidRDefault="004F4DB0" w:rsidP="00B83C5F">
      <w:pPr>
        <w:sectPr w:rsidR="004F4DB0" w:rsidRPr="00FA24CF" w:rsidSect="00F45F70">
          <w:headerReference w:type="default" r:id="rId51"/>
          <w:pgSz w:w="11909" w:h="16834" w:code="9"/>
          <w:pgMar w:top="1890" w:right="1021" w:bottom="1134" w:left="1418" w:header="454" w:footer="454" w:gutter="0"/>
          <w:cols w:space="720"/>
        </w:sectPr>
      </w:pPr>
    </w:p>
    <w:p w14:paraId="787CDC9A" w14:textId="668713CF" w:rsidR="00FF3F7A" w:rsidRDefault="00D31829" w:rsidP="00946895">
      <w:pPr>
        <w:pStyle w:val="Heading1"/>
      </w:pPr>
      <w:bookmarkStart w:id="143" w:name="_Ref85200744"/>
      <w:bookmarkStart w:id="144" w:name="_Toc95915247"/>
      <w:r>
        <w:t>4 skyrius</w:t>
      </w:r>
      <w:r w:rsidR="00E4220E">
        <w:t>.</w:t>
      </w:r>
      <w:r>
        <w:t xml:space="preserve"> </w:t>
      </w:r>
      <w:r w:rsidR="00FC3884" w:rsidRPr="00FA24CF">
        <w:t>3 tema: Pagrįsti sprendimai</w:t>
      </w:r>
      <w:bookmarkEnd w:id="143"/>
      <w:bookmarkEnd w:id="144"/>
    </w:p>
    <w:p w14:paraId="67523A46" w14:textId="77777777" w:rsidR="00154641" w:rsidRPr="00154641" w:rsidRDefault="00154641" w:rsidP="00154641"/>
    <w:p w14:paraId="692809F6" w14:textId="4D0C511D" w:rsidR="00FF3F7A" w:rsidRPr="00FA24CF" w:rsidRDefault="00D31829" w:rsidP="0087130B">
      <w:pPr>
        <w:pStyle w:val="Heading2"/>
      </w:pPr>
      <w:bookmarkStart w:id="145" w:name="_j6f5koaeoehu" w:colFirst="0" w:colLast="0"/>
      <w:bookmarkStart w:id="146" w:name="_Toc95915248"/>
      <w:bookmarkEnd w:id="145"/>
      <w:r>
        <w:t xml:space="preserve">4.1 </w:t>
      </w:r>
      <w:r w:rsidR="00FC3884" w:rsidRPr="00FA24CF">
        <w:t>Įvadas į temą</w:t>
      </w:r>
      <w:bookmarkEnd w:id="146"/>
    </w:p>
    <w:p w14:paraId="401312AF" w14:textId="00AB3C89" w:rsidR="00B22D2C" w:rsidRPr="00FA24CF" w:rsidRDefault="00B22D2C" w:rsidP="00B22D2C">
      <w:pPr>
        <w:pBdr>
          <w:top w:val="nil"/>
          <w:left w:val="nil"/>
          <w:bottom w:val="nil"/>
          <w:right w:val="nil"/>
          <w:between w:val="nil"/>
        </w:pBdr>
        <w:jc w:val="both"/>
        <w:rPr>
          <w:sz w:val="22"/>
          <w:szCs w:val="24"/>
        </w:rPr>
      </w:pPr>
      <w:bookmarkStart w:id="147" w:name="_6cpp7uwogmvy"/>
      <w:bookmarkEnd w:id="147"/>
      <w:r w:rsidRPr="00FA24CF">
        <w:rPr>
          <w:b/>
          <w:color w:val="F79646" w:themeColor="accent6"/>
          <w:sz w:val="22"/>
          <w:szCs w:val="24"/>
        </w:rPr>
        <w:t>Šios temos tikslas</w:t>
      </w:r>
      <w:r w:rsidRPr="00FA24CF">
        <w:rPr>
          <w:color w:val="F79646" w:themeColor="accent6"/>
          <w:sz w:val="22"/>
          <w:szCs w:val="24"/>
        </w:rPr>
        <w:t xml:space="preserve"> </w:t>
      </w:r>
      <w:r w:rsidRPr="00FA24CF">
        <w:rPr>
          <w:sz w:val="22"/>
          <w:szCs w:val="24"/>
        </w:rPr>
        <w:t>– pristatyti įgūdžius, būtinus pasirenkant patikimus informacijos šaltinius ir priimant pagrįstus sprendimus</w:t>
      </w:r>
      <w:r w:rsidR="00200518">
        <w:rPr>
          <w:sz w:val="22"/>
          <w:szCs w:val="24"/>
        </w:rPr>
        <w:t xml:space="preserve">, kurie turi pasekmių mūsų visų gerovei. </w:t>
      </w:r>
    </w:p>
    <w:p w14:paraId="36C0A821" w14:textId="5B944576" w:rsidR="00B22D2C" w:rsidRPr="00FA24CF" w:rsidRDefault="00B22D2C" w:rsidP="00B22D2C">
      <w:pPr>
        <w:pBdr>
          <w:top w:val="nil"/>
          <w:left w:val="nil"/>
          <w:bottom w:val="nil"/>
          <w:right w:val="nil"/>
          <w:between w:val="nil"/>
        </w:pBdr>
        <w:jc w:val="both"/>
        <w:rPr>
          <w:b/>
          <w:color w:val="F79646" w:themeColor="accent6"/>
          <w:sz w:val="22"/>
          <w:szCs w:val="24"/>
        </w:rPr>
      </w:pPr>
      <w:r w:rsidRPr="00FA24CF">
        <w:rPr>
          <w:b/>
          <w:color w:val="F79646" w:themeColor="accent6"/>
          <w:sz w:val="22"/>
          <w:szCs w:val="24"/>
        </w:rPr>
        <w:t>Suaugusiųjų švietėjai:</w:t>
      </w:r>
    </w:p>
    <w:p w14:paraId="17FECAB0" w14:textId="1487390F" w:rsidR="00B22D2C" w:rsidRPr="00FA24CF" w:rsidRDefault="00B22D2C" w:rsidP="001E7999">
      <w:pPr>
        <w:pStyle w:val="ListParagraph"/>
        <w:numPr>
          <w:ilvl w:val="2"/>
          <w:numId w:val="50"/>
        </w:numPr>
        <w:pBdr>
          <w:top w:val="nil"/>
          <w:left w:val="nil"/>
          <w:bottom w:val="nil"/>
          <w:right w:val="nil"/>
          <w:between w:val="nil"/>
        </w:pBdr>
        <w:ind w:left="709"/>
        <w:jc w:val="both"/>
        <w:rPr>
          <w:sz w:val="22"/>
          <w:szCs w:val="24"/>
        </w:rPr>
      </w:pPr>
      <w:r w:rsidRPr="00FA24CF">
        <w:rPr>
          <w:sz w:val="22"/>
          <w:szCs w:val="24"/>
        </w:rPr>
        <w:t>planuo</w:t>
      </w:r>
      <w:r w:rsidR="00BB7983">
        <w:rPr>
          <w:sz w:val="22"/>
          <w:szCs w:val="24"/>
        </w:rPr>
        <w:t>s</w:t>
      </w:r>
      <w:r w:rsidRPr="00FA24CF">
        <w:rPr>
          <w:sz w:val="22"/>
          <w:szCs w:val="24"/>
        </w:rPr>
        <w:t xml:space="preserve"> ir </w:t>
      </w:r>
      <w:r w:rsidR="00BB7983">
        <w:rPr>
          <w:sz w:val="22"/>
          <w:szCs w:val="24"/>
        </w:rPr>
        <w:t xml:space="preserve">atliks </w:t>
      </w:r>
      <w:r w:rsidRPr="00FA24CF">
        <w:rPr>
          <w:sz w:val="22"/>
          <w:szCs w:val="24"/>
        </w:rPr>
        <w:t>praktines, į besimokančiuosius orientuotas užduotis</w:t>
      </w:r>
      <w:r w:rsidR="00BB7983">
        <w:rPr>
          <w:sz w:val="22"/>
          <w:szCs w:val="24"/>
        </w:rPr>
        <w:t xml:space="preserve">; </w:t>
      </w:r>
    </w:p>
    <w:p w14:paraId="24B28D78" w14:textId="5057F6FD" w:rsidR="00B22D2C" w:rsidRPr="00FA24CF" w:rsidRDefault="00BB7983" w:rsidP="001E7999">
      <w:pPr>
        <w:pStyle w:val="ListParagraph"/>
        <w:numPr>
          <w:ilvl w:val="2"/>
          <w:numId w:val="50"/>
        </w:numPr>
        <w:pBdr>
          <w:top w:val="nil"/>
          <w:left w:val="nil"/>
          <w:bottom w:val="nil"/>
          <w:right w:val="nil"/>
          <w:between w:val="nil"/>
        </w:pBdr>
        <w:ind w:left="709"/>
        <w:jc w:val="both"/>
        <w:rPr>
          <w:sz w:val="22"/>
          <w:szCs w:val="24"/>
        </w:rPr>
      </w:pPr>
      <w:r>
        <w:rPr>
          <w:sz w:val="22"/>
          <w:szCs w:val="24"/>
        </w:rPr>
        <w:t xml:space="preserve">mokysis diskutuoti </w:t>
      </w:r>
      <w:r w:rsidR="00B22D2C" w:rsidRPr="00FA24CF">
        <w:rPr>
          <w:sz w:val="22"/>
          <w:szCs w:val="24"/>
        </w:rPr>
        <w:t>apie įvairius veiksnius, į kuriuos reikia atsižvelgti priimant pagrįstus sprendimus ir pasirenkant patikimus informacijos šaltinius;</w:t>
      </w:r>
    </w:p>
    <w:p w14:paraId="70E9EBAA" w14:textId="148B1830" w:rsidR="00B22D2C" w:rsidRPr="00FA24CF" w:rsidRDefault="00B11AB9" w:rsidP="001E7999">
      <w:pPr>
        <w:pStyle w:val="ListParagraph"/>
        <w:numPr>
          <w:ilvl w:val="2"/>
          <w:numId w:val="50"/>
        </w:numPr>
        <w:pBdr>
          <w:top w:val="nil"/>
          <w:left w:val="nil"/>
          <w:bottom w:val="nil"/>
          <w:right w:val="nil"/>
          <w:between w:val="nil"/>
        </w:pBdr>
        <w:ind w:left="709"/>
        <w:jc w:val="both"/>
        <w:rPr>
          <w:sz w:val="22"/>
          <w:szCs w:val="24"/>
        </w:rPr>
      </w:pPr>
      <w:r>
        <w:rPr>
          <w:sz w:val="22"/>
          <w:szCs w:val="24"/>
        </w:rPr>
        <w:t>p</w:t>
      </w:r>
      <w:r w:rsidR="00B22D2C" w:rsidRPr="00FA24CF">
        <w:rPr>
          <w:sz w:val="22"/>
          <w:szCs w:val="24"/>
        </w:rPr>
        <w:t xml:space="preserve">raktiškai </w:t>
      </w:r>
      <w:r>
        <w:rPr>
          <w:sz w:val="22"/>
          <w:szCs w:val="24"/>
        </w:rPr>
        <w:t xml:space="preserve">išbandys APRICOT metodiką; </w:t>
      </w:r>
    </w:p>
    <w:p w14:paraId="5902C601" w14:textId="2CDD06B9" w:rsidR="00B22D2C" w:rsidRPr="00FA24CF" w:rsidRDefault="00B22D2C" w:rsidP="001E7999">
      <w:pPr>
        <w:pStyle w:val="ListParagraph"/>
        <w:numPr>
          <w:ilvl w:val="2"/>
          <w:numId w:val="50"/>
        </w:numPr>
        <w:pBdr>
          <w:top w:val="nil"/>
          <w:left w:val="nil"/>
          <w:bottom w:val="nil"/>
          <w:right w:val="nil"/>
          <w:between w:val="nil"/>
        </w:pBdr>
        <w:ind w:left="709"/>
        <w:jc w:val="both"/>
        <w:rPr>
          <w:sz w:val="22"/>
          <w:szCs w:val="24"/>
        </w:rPr>
      </w:pPr>
      <w:r w:rsidRPr="00FA24CF">
        <w:rPr>
          <w:sz w:val="22"/>
          <w:szCs w:val="24"/>
        </w:rPr>
        <w:t>apmąsty</w:t>
      </w:r>
      <w:r w:rsidR="00B11AB9">
        <w:rPr>
          <w:sz w:val="22"/>
          <w:szCs w:val="24"/>
        </w:rPr>
        <w:t>s</w:t>
      </w:r>
      <w:r w:rsidRPr="00FA24CF">
        <w:rPr>
          <w:sz w:val="22"/>
          <w:szCs w:val="24"/>
        </w:rPr>
        <w:t xml:space="preserve"> išmoktas sąvokas ir mokymo(si) procesą.</w:t>
      </w:r>
    </w:p>
    <w:p w14:paraId="5A72E7E8" w14:textId="3657BAFA" w:rsidR="00B22D2C" w:rsidRPr="00FA24CF" w:rsidRDefault="00B22D2C" w:rsidP="00B22D2C">
      <w:pPr>
        <w:pBdr>
          <w:top w:val="nil"/>
          <w:left w:val="nil"/>
          <w:bottom w:val="nil"/>
          <w:right w:val="nil"/>
          <w:between w:val="nil"/>
        </w:pBdr>
        <w:jc w:val="both"/>
        <w:rPr>
          <w:b/>
          <w:color w:val="F79646" w:themeColor="accent6"/>
          <w:sz w:val="22"/>
          <w:szCs w:val="24"/>
        </w:rPr>
      </w:pPr>
      <w:r w:rsidRPr="00FA24CF">
        <w:rPr>
          <w:b/>
          <w:color w:val="F79646" w:themeColor="accent6"/>
          <w:sz w:val="22"/>
          <w:szCs w:val="24"/>
        </w:rPr>
        <w:t>Kaip tai vyksta</w:t>
      </w:r>
      <w:r w:rsidR="00B11AB9">
        <w:rPr>
          <w:b/>
          <w:color w:val="F79646" w:themeColor="accent6"/>
          <w:sz w:val="22"/>
          <w:szCs w:val="24"/>
        </w:rPr>
        <w:t>:</w:t>
      </w:r>
    </w:p>
    <w:p w14:paraId="05379D6E" w14:textId="16DF6C58" w:rsidR="00B22D2C" w:rsidRPr="00FA24CF" w:rsidRDefault="00D76A91" w:rsidP="001E7999">
      <w:pPr>
        <w:pStyle w:val="ListParagraph"/>
        <w:numPr>
          <w:ilvl w:val="2"/>
          <w:numId w:val="51"/>
        </w:numPr>
        <w:pBdr>
          <w:top w:val="nil"/>
          <w:left w:val="nil"/>
          <w:bottom w:val="nil"/>
          <w:right w:val="nil"/>
          <w:between w:val="nil"/>
        </w:pBdr>
        <w:ind w:left="709"/>
        <w:jc w:val="both"/>
        <w:rPr>
          <w:sz w:val="22"/>
          <w:szCs w:val="24"/>
        </w:rPr>
      </w:pPr>
      <w:r>
        <w:rPr>
          <w:sz w:val="22"/>
          <w:szCs w:val="24"/>
        </w:rPr>
        <w:t>m</w:t>
      </w:r>
      <w:r w:rsidR="00B22D2C" w:rsidRPr="00FA24CF">
        <w:rPr>
          <w:sz w:val="22"/>
          <w:szCs w:val="24"/>
        </w:rPr>
        <w:t xml:space="preserve">okymas(is) remiasi </w:t>
      </w:r>
      <w:r w:rsidR="00B22D2C" w:rsidRPr="00FA24CF">
        <w:rPr>
          <w:b/>
          <w:sz w:val="22"/>
          <w:szCs w:val="24"/>
        </w:rPr>
        <w:t>kritiniu tyrinėjimu</w:t>
      </w:r>
      <w:r w:rsidR="00B22D2C" w:rsidRPr="00FA24CF">
        <w:rPr>
          <w:sz w:val="22"/>
          <w:szCs w:val="24"/>
        </w:rPr>
        <w:t xml:space="preserve"> ir </w:t>
      </w:r>
      <w:r w:rsidR="00B22D2C" w:rsidRPr="00FA24CF">
        <w:rPr>
          <w:b/>
          <w:sz w:val="22"/>
          <w:szCs w:val="24"/>
        </w:rPr>
        <w:t xml:space="preserve">ŽPR </w:t>
      </w:r>
      <w:r w:rsidR="00B22D2C" w:rsidRPr="00FA24CF">
        <w:rPr>
          <w:sz w:val="22"/>
          <w:szCs w:val="24"/>
        </w:rPr>
        <w:t>s</w:t>
      </w:r>
      <w:r w:rsidR="00B11AB9">
        <w:rPr>
          <w:sz w:val="22"/>
          <w:szCs w:val="24"/>
        </w:rPr>
        <w:t>chema</w:t>
      </w:r>
      <w:r>
        <w:rPr>
          <w:sz w:val="22"/>
          <w:szCs w:val="24"/>
        </w:rPr>
        <w:t>;</w:t>
      </w:r>
    </w:p>
    <w:p w14:paraId="419F38E3" w14:textId="4B2C3568" w:rsidR="00B22D2C" w:rsidRPr="00FA24CF" w:rsidRDefault="00D76A91" w:rsidP="001E7999">
      <w:pPr>
        <w:pStyle w:val="ListParagraph"/>
        <w:numPr>
          <w:ilvl w:val="2"/>
          <w:numId w:val="51"/>
        </w:numPr>
        <w:pBdr>
          <w:top w:val="nil"/>
          <w:left w:val="nil"/>
          <w:bottom w:val="nil"/>
          <w:right w:val="nil"/>
          <w:between w:val="nil"/>
        </w:pBdr>
        <w:ind w:left="709"/>
        <w:jc w:val="both"/>
        <w:rPr>
          <w:sz w:val="22"/>
          <w:szCs w:val="24"/>
        </w:rPr>
      </w:pPr>
      <w:r>
        <w:rPr>
          <w:sz w:val="22"/>
          <w:szCs w:val="24"/>
        </w:rPr>
        <w:t>mokytojas</w:t>
      </w:r>
      <w:r w:rsidR="0068170F">
        <w:rPr>
          <w:sz w:val="22"/>
          <w:szCs w:val="24"/>
        </w:rPr>
        <w:t xml:space="preserve"> /</w:t>
      </w:r>
      <w:r>
        <w:rPr>
          <w:sz w:val="22"/>
          <w:szCs w:val="24"/>
        </w:rPr>
        <w:t xml:space="preserve">lektorius </w:t>
      </w:r>
      <w:r w:rsidR="00B22D2C" w:rsidRPr="00FA24CF">
        <w:rPr>
          <w:sz w:val="22"/>
          <w:szCs w:val="24"/>
        </w:rPr>
        <w:t xml:space="preserve">užtikrina sklandų mokymo(si) procesą, kad dalyviai patys rastų atsakymus (o ne </w:t>
      </w:r>
      <w:r>
        <w:rPr>
          <w:sz w:val="22"/>
          <w:szCs w:val="24"/>
        </w:rPr>
        <w:t>pateikia informaciją</w:t>
      </w:r>
      <w:r w:rsidR="00B22D2C" w:rsidRPr="00FA24CF">
        <w:rPr>
          <w:sz w:val="22"/>
          <w:szCs w:val="24"/>
        </w:rPr>
        <w:t>)</w:t>
      </w:r>
      <w:r>
        <w:rPr>
          <w:sz w:val="22"/>
          <w:szCs w:val="24"/>
        </w:rPr>
        <w:t>;</w:t>
      </w:r>
    </w:p>
    <w:p w14:paraId="14563196" w14:textId="1A954215" w:rsidR="00B22D2C" w:rsidRPr="00FA24CF" w:rsidRDefault="00D76A91" w:rsidP="001E7999">
      <w:pPr>
        <w:pStyle w:val="ListParagraph"/>
        <w:numPr>
          <w:ilvl w:val="2"/>
          <w:numId w:val="51"/>
        </w:numPr>
        <w:pBdr>
          <w:top w:val="nil"/>
          <w:left w:val="nil"/>
          <w:bottom w:val="nil"/>
          <w:right w:val="nil"/>
          <w:between w:val="nil"/>
        </w:pBdr>
        <w:ind w:left="709"/>
        <w:jc w:val="both"/>
        <w:rPr>
          <w:sz w:val="22"/>
          <w:szCs w:val="24"/>
        </w:rPr>
      </w:pPr>
      <w:r>
        <w:rPr>
          <w:sz w:val="22"/>
          <w:szCs w:val="24"/>
        </w:rPr>
        <w:t>n</w:t>
      </w:r>
      <w:r w:rsidR="00B22D2C" w:rsidRPr="00FA24CF">
        <w:rPr>
          <w:sz w:val="22"/>
          <w:szCs w:val="24"/>
        </w:rPr>
        <w:t>audojami įvairūs aktyvūs ir dalyvavimą skatinantys mokymo(si) metodai</w:t>
      </w:r>
      <w:r>
        <w:rPr>
          <w:sz w:val="22"/>
          <w:szCs w:val="24"/>
        </w:rPr>
        <w:t xml:space="preserve">; </w:t>
      </w:r>
    </w:p>
    <w:p w14:paraId="49B90828" w14:textId="1AC24FA9" w:rsidR="00B22D2C" w:rsidRPr="00FA24CF" w:rsidRDefault="00D76A91" w:rsidP="001E7999">
      <w:pPr>
        <w:pStyle w:val="ListParagraph"/>
        <w:numPr>
          <w:ilvl w:val="2"/>
          <w:numId w:val="51"/>
        </w:numPr>
        <w:pBdr>
          <w:top w:val="nil"/>
          <w:left w:val="nil"/>
          <w:bottom w:val="nil"/>
          <w:right w:val="nil"/>
          <w:between w:val="nil"/>
        </w:pBdr>
        <w:ind w:left="709"/>
        <w:jc w:val="both"/>
        <w:rPr>
          <w:sz w:val="22"/>
          <w:szCs w:val="24"/>
        </w:rPr>
      </w:pPr>
      <w:r>
        <w:rPr>
          <w:sz w:val="22"/>
          <w:szCs w:val="24"/>
        </w:rPr>
        <w:t>š</w:t>
      </w:r>
      <w:r w:rsidR="00B22D2C" w:rsidRPr="00FA24CF">
        <w:rPr>
          <w:sz w:val="22"/>
          <w:szCs w:val="24"/>
        </w:rPr>
        <w:t>ios temos pristatymo trukmė 6 valandos.</w:t>
      </w:r>
    </w:p>
    <w:p w14:paraId="5A7AB701" w14:textId="77777777" w:rsidR="00B22D2C" w:rsidRPr="00FA24CF" w:rsidRDefault="003676EA" w:rsidP="008A5B50">
      <w:pPr>
        <w:pStyle w:val="Heading3"/>
      </w:pPr>
      <w:r w:rsidRPr="00FA24CF">
        <w:t>5</w:t>
      </w:r>
      <w:r w:rsidR="00B22D2C" w:rsidRPr="00FA24CF">
        <w:t xml:space="preserve"> lentelė. Temos apžvalga</w:t>
      </w:r>
    </w:p>
    <w:tbl>
      <w:tblPr>
        <w:tblW w:w="10530" w:type="dxa"/>
        <w:tblInd w:w="-550" w:type="dxa"/>
        <w:tblBorders>
          <w:top w:val="nil"/>
          <w:left w:val="nil"/>
          <w:bottom w:val="nil"/>
          <w:right w:val="nil"/>
          <w:insideH w:val="nil"/>
          <w:insideV w:val="nil"/>
        </w:tblBorders>
        <w:tblLayout w:type="fixed"/>
        <w:tblLook w:val="0600" w:firstRow="0" w:lastRow="0" w:firstColumn="0" w:lastColumn="0" w:noHBand="1" w:noVBand="1"/>
      </w:tblPr>
      <w:tblGrid>
        <w:gridCol w:w="1926"/>
        <w:gridCol w:w="1985"/>
        <w:gridCol w:w="1984"/>
        <w:gridCol w:w="1559"/>
        <w:gridCol w:w="851"/>
        <w:gridCol w:w="2225"/>
      </w:tblGrid>
      <w:tr w:rsidR="00B22D2C" w:rsidRPr="00FA24CF" w14:paraId="6737D6CF" w14:textId="77777777" w:rsidTr="00A1797F">
        <w:trPr>
          <w:trHeight w:val="259"/>
          <w:tblHeader/>
        </w:trPr>
        <w:tc>
          <w:tcPr>
            <w:tcW w:w="1926"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30CB7E5A" w14:textId="77777777" w:rsidR="00B22D2C" w:rsidRPr="00FA24CF" w:rsidRDefault="00B22D2C" w:rsidP="00B75133">
            <w:pPr>
              <w:pBdr>
                <w:top w:val="nil"/>
                <w:left w:val="nil"/>
                <w:bottom w:val="nil"/>
                <w:right w:val="nil"/>
                <w:between w:val="nil"/>
              </w:pBdr>
              <w:spacing w:before="0" w:after="0"/>
              <w:jc w:val="center"/>
              <w:rPr>
                <w:b/>
                <w:sz w:val="22"/>
                <w:szCs w:val="24"/>
              </w:rPr>
            </w:pPr>
            <w:r w:rsidRPr="00FA24CF">
              <w:rPr>
                <w:b/>
                <w:sz w:val="22"/>
                <w:szCs w:val="24"/>
              </w:rPr>
              <w:t>Mokymo(si) tikslai</w:t>
            </w:r>
          </w:p>
        </w:tc>
        <w:tc>
          <w:tcPr>
            <w:tcW w:w="1985"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09BB0622" w14:textId="77777777" w:rsidR="00B22D2C" w:rsidRPr="00FA24CF" w:rsidRDefault="00B22D2C" w:rsidP="00B75133">
            <w:pPr>
              <w:pBdr>
                <w:top w:val="nil"/>
                <w:left w:val="nil"/>
                <w:bottom w:val="nil"/>
                <w:right w:val="nil"/>
                <w:between w:val="nil"/>
              </w:pBdr>
              <w:spacing w:before="0" w:after="0"/>
              <w:jc w:val="center"/>
              <w:rPr>
                <w:b/>
                <w:sz w:val="22"/>
                <w:szCs w:val="24"/>
              </w:rPr>
            </w:pPr>
            <w:r w:rsidRPr="00FA24CF">
              <w:rPr>
                <w:b/>
                <w:sz w:val="22"/>
                <w:szCs w:val="24"/>
              </w:rPr>
              <w:t>Turinys</w:t>
            </w:r>
          </w:p>
        </w:tc>
        <w:tc>
          <w:tcPr>
            <w:tcW w:w="1984"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66E70C1C" w14:textId="6081B8AA" w:rsidR="00B22D2C" w:rsidRPr="00FA24CF" w:rsidRDefault="00B22D2C" w:rsidP="00B75133">
            <w:pPr>
              <w:pBdr>
                <w:top w:val="nil"/>
                <w:left w:val="nil"/>
                <w:bottom w:val="nil"/>
                <w:right w:val="nil"/>
                <w:between w:val="nil"/>
              </w:pBdr>
              <w:spacing w:before="0" w:after="0"/>
              <w:jc w:val="center"/>
              <w:rPr>
                <w:b/>
                <w:sz w:val="22"/>
                <w:szCs w:val="24"/>
              </w:rPr>
            </w:pPr>
            <w:r w:rsidRPr="00FA24CF">
              <w:rPr>
                <w:b/>
                <w:sz w:val="22"/>
                <w:szCs w:val="24"/>
              </w:rPr>
              <w:t>Veiklos</w:t>
            </w:r>
            <w:r w:rsidR="0068170F">
              <w:rPr>
                <w:b/>
                <w:sz w:val="22"/>
                <w:szCs w:val="24"/>
              </w:rPr>
              <w:t xml:space="preserve"> /</w:t>
            </w:r>
            <w:r w:rsidRPr="00FA24CF">
              <w:rPr>
                <w:b/>
                <w:sz w:val="22"/>
                <w:szCs w:val="24"/>
              </w:rPr>
              <w:t xml:space="preserve"> metodai</w:t>
            </w:r>
          </w:p>
        </w:tc>
        <w:tc>
          <w:tcPr>
            <w:tcW w:w="1559"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48C86C22" w14:textId="77777777" w:rsidR="00B22D2C" w:rsidRPr="00FA24CF" w:rsidRDefault="00B22D2C" w:rsidP="00B75133">
            <w:pPr>
              <w:pBdr>
                <w:top w:val="nil"/>
                <w:left w:val="nil"/>
                <w:bottom w:val="nil"/>
                <w:right w:val="nil"/>
                <w:between w:val="nil"/>
              </w:pBdr>
              <w:spacing w:before="0" w:after="0"/>
              <w:jc w:val="center"/>
              <w:rPr>
                <w:b/>
                <w:sz w:val="22"/>
                <w:szCs w:val="24"/>
              </w:rPr>
            </w:pPr>
            <w:r w:rsidRPr="00FA24CF">
              <w:rPr>
                <w:b/>
                <w:sz w:val="22"/>
                <w:szCs w:val="24"/>
              </w:rPr>
              <w:t>Priemonės</w:t>
            </w:r>
          </w:p>
        </w:tc>
        <w:tc>
          <w:tcPr>
            <w:tcW w:w="851"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4BE925A6" w14:textId="77777777" w:rsidR="00B22D2C" w:rsidRPr="00FA24CF" w:rsidRDefault="00B22D2C" w:rsidP="00B75133">
            <w:pPr>
              <w:pBdr>
                <w:top w:val="nil"/>
                <w:left w:val="nil"/>
                <w:bottom w:val="nil"/>
                <w:right w:val="nil"/>
                <w:between w:val="nil"/>
              </w:pBdr>
              <w:spacing w:before="0" w:after="0"/>
              <w:jc w:val="center"/>
              <w:rPr>
                <w:b/>
                <w:sz w:val="22"/>
                <w:szCs w:val="24"/>
              </w:rPr>
            </w:pPr>
            <w:r w:rsidRPr="00FA24CF">
              <w:rPr>
                <w:b/>
                <w:sz w:val="22"/>
                <w:szCs w:val="24"/>
              </w:rPr>
              <w:t>Trukmė</w:t>
            </w:r>
          </w:p>
        </w:tc>
        <w:tc>
          <w:tcPr>
            <w:tcW w:w="2225" w:type="dxa"/>
            <w:tcBorders>
              <w:top w:val="single" w:sz="8" w:space="0" w:color="000000"/>
              <w:left w:val="nil"/>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4A562E37" w14:textId="77777777" w:rsidR="00B22D2C" w:rsidRPr="00FA24CF" w:rsidRDefault="00B22D2C" w:rsidP="00B75133">
            <w:pPr>
              <w:pBdr>
                <w:top w:val="nil"/>
                <w:left w:val="nil"/>
                <w:bottom w:val="nil"/>
                <w:right w:val="nil"/>
                <w:between w:val="nil"/>
              </w:pBdr>
              <w:spacing w:before="0" w:after="0"/>
              <w:jc w:val="center"/>
              <w:rPr>
                <w:b/>
                <w:sz w:val="22"/>
                <w:szCs w:val="24"/>
              </w:rPr>
            </w:pPr>
            <w:r w:rsidRPr="00FA24CF">
              <w:rPr>
                <w:b/>
                <w:sz w:val="22"/>
                <w:szCs w:val="24"/>
              </w:rPr>
              <w:t>Mokymo(si) rezultatai</w:t>
            </w:r>
          </w:p>
        </w:tc>
      </w:tr>
      <w:tr w:rsidR="00B22D2C" w:rsidRPr="00FA24CF" w14:paraId="144D0A96" w14:textId="77777777" w:rsidTr="00A1797F">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450"/>
        </w:trPr>
        <w:tc>
          <w:tcPr>
            <w:tcW w:w="1926" w:type="dxa"/>
            <w:vMerge w:val="restar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438B371" w14:textId="2DA19D24" w:rsidR="00B22D2C" w:rsidRPr="00FA24CF" w:rsidRDefault="00B22D2C" w:rsidP="00B22D2C">
            <w:pPr>
              <w:pBdr>
                <w:top w:val="nil"/>
                <w:left w:val="nil"/>
                <w:bottom w:val="nil"/>
                <w:right w:val="nil"/>
                <w:between w:val="nil"/>
              </w:pBdr>
              <w:jc w:val="both"/>
              <w:rPr>
                <w:sz w:val="22"/>
                <w:szCs w:val="24"/>
              </w:rPr>
            </w:pPr>
            <w:r w:rsidRPr="00FA24CF">
              <w:rPr>
                <w:sz w:val="22"/>
                <w:szCs w:val="24"/>
              </w:rPr>
              <w:t xml:space="preserve">Aptarti </w:t>
            </w:r>
            <w:r w:rsidR="00D76A91" w:rsidRPr="00FA24CF">
              <w:rPr>
                <w:sz w:val="22"/>
                <w:szCs w:val="24"/>
              </w:rPr>
              <w:t>pagrindines</w:t>
            </w:r>
            <w:r w:rsidRPr="00FA24CF">
              <w:rPr>
                <w:sz w:val="22"/>
                <w:szCs w:val="24"/>
              </w:rPr>
              <w:t xml:space="preserve"> </w:t>
            </w:r>
            <w:r w:rsidR="00D76A91">
              <w:rPr>
                <w:sz w:val="22"/>
                <w:szCs w:val="24"/>
              </w:rPr>
              <w:t>t</w:t>
            </w:r>
            <w:r w:rsidRPr="00FA24CF">
              <w:rPr>
                <w:sz w:val="22"/>
                <w:szCs w:val="24"/>
              </w:rPr>
              <w:t>emos sąvokas</w:t>
            </w:r>
          </w:p>
          <w:p w14:paraId="6E48D3A2" w14:textId="77777777" w:rsidR="00B22D2C" w:rsidRPr="00FA24CF" w:rsidRDefault="00B22D2C" w:rsidP="00B22D2C">
            <w:pPr>
              <w:pBdr>
                <w:top w:val="nil"/>
                <w:left w:val="nil"/>
                <w:bottom w:val="nil"/>
                <w:right w:val="nil"/>
                <w:between w:val="nil"/>
              </w:pBdr>
              <w:jc w:val="both"/>
              <w:rPr>
                <w:sz w:val="22"/>
                <w:szCs w:val="24"/>
              </w:rPr>
            </w:pPr>
            <w:r w:rsidRPr="00FA24CF">
              <w:rPr>
                <w:sz w:val="22"/>
                <w:szCs w:val="24"/>
              </w:rPr>
              <w:t xml:space="preserve"> </w:t>
            </w:r>
          </w:p>
          <w:p w14:paraId="7AEBE908" w14:textId="77777777" w:rsidR="00B22D2C" w:rsidRPr="00FA24CF" w:rsidRDefault="00B22D2C" w:rsidP="00B22D2C">
            <w:pPr>
              <w:pBdr>
                <w:top w:val="nil"/>
                <w:left w:val="nil"/>
                <w:bottom w:val="nil"/>
                <w:right w:val="nil"/>
                <w:between w:val="nil"/>
              </w:pBdr>
              <w:jc w:val="both"/>
              <w:rPr>
                <w:sz w:val="22"/>
                <w:szCs w:val="24"/>
              </w:rPr>
            </w:pPr>
            <w:r w:rsidRPr="00FA24CF">
              <w:rPr>
                <w:sz w:val="22"/>
                <w:szCs w:val="24"/>
              </w:rPr>
              <w:t>Sukurti įtraukiančią ir skatinančią mokymo(si) aplinką</w:t>
            </w:r>
          </w:p>
        </w:tc>
        <w:tc>
          <w:tcPr>
            <w:tcW w:w="1985" w:type="dxa"/>
            <w:tcBorders>
              <w:bottom w:val="single" w:sz="8" w:space="0" w:color="000000"/>
              <w:right w:val="single" w:sz="8" w:space="0" w:color="000000"/>
            </w:tcBorders>
            <w:tcMar>
              <w:top w:w="100" w:type="dxa"/>
              <w:left w:w="100" w:type="dxa"/>
              <w:bottom w:w="100" w:type="dxa"/>
              <w:right w:w="100" w:type="dxa"/>
            </w:tcMar>
          </w:tcPr>
          <w:p w14:paraId="4757C96C" w14:textId="77777777" w:rsidR="00B22D2C" w:rsidRPr="00FA24CF" w:rsidRDefault="00B22D2C" w:rsidP="00B22D2C">
            <w:pPr>
              <w:pBdr>
                <w:top w:val="nil"/>
                <w:left w:val="nil"/>
                <w:bottom w:val="nil"/>
                <w:right w:val="nil"/>
                <w:between w:val="nil"/>
              </w:pBdr>
              <w:jc w:val="both"/>
              <w:rPr>
                <w:sz w:val="22"/>
                <w:szCs w:val="24"/>
              </w:rPr>
            </w:pPr>
            <w:r w:rsidRPr="00FA24CF">
              <w:rPr>
                <w:b/>
                <w:sz w:val="22"/>
                <w:szCs w:val="24"/>
              </w:rPr>
              <w:t xml:space="preserve">Įvadas į temą </w:t>
            </w:r>
            <w:r w:rsidRPr="00FA24CF">
              <w:rPr>
                <w:sz w:val="22"/>
                <w:szCs w:val="24"/>
              </w:rPr>
              <w:t>Pagrįsti sprendimai</w:t>
            </w:r>
          </w:p>
        </w:tc>
        <w:tc>
          <w:tcPr>
            <w:tcW w:w="1984" w:type="dxa"/>
            <w:tcBorders>
              <w:bottom w:val="single" w:sz="8" w:space="0" w:color="000000"/>
              <w:right w:val="single" w:sz="8" w:space="0" w:color="000000"/>
            </w:tcBorders>
            <w:tcMar>
              <w:top w:w="100" w:type="dxa"/>
              <w:left w:w="100" w:type="dxa"/>
              <w:bottom w:w="100" w:type="dxa"/>
              <w:right w:w="100" w:type="dxa"/>
            </w:tcMar>
          </w:tcPr>
          <w:p w14:paraId="0DD71545" w14:textId="77777777" w:rsidR="00B22D2C" w:rsidRPr="00FA24CF" w:rsidRDefault="00B22D2C" w:rsidP="00B22D2C">
            <w:pPr>
              <w:pBdr>
                <w:top w:val="nil"/>
                <w:left w:val="nil"/>
                <w:bottom w:val="nil"/>
                <w:right w:val="nil"/>
                <w:between w:val="nil"/>
              </w:pBdr>
              <w:jc w:val="both"/>
              <w:rPr>
                <w:sz w:val="22"/>
                <w:szCs w:val="24"/>
              </w:rPr>
            </w:pPr>
            <w:r w:rsidRPr="00FA24CF">
              <w:rPr>
                <w:sz w:val="22"/>
                <w:szCs w:val="24"/>
              </w:rPr>
              <w:t>Komandos formavimo veikla</w:t>
            </w:r>
          </w:p>
          <w:p w14:paraId="0F57B42A" w14:textId="77777777" w:rsidR="00B22D2C" w:rsidRPr="00FA24CF" w:rsidRDefault="00B22D2C" w:rsidP="00B22D2C">
            <w:pPr>
              <w:pBdr>
                <w:top w:val="nil"/>
                <w:left w:val="nil"/>
                <w:bottom w:val="nil"/>
                <w:right w:val="nil"/>
                <w:between w:val="nil"/>
              </w:pBdr>
              <w:jc w:val="both"/>
              <w:rPr>
                <w:sz w:val="22"/>
                <w:szCs w:val="24"/>
              </w:rPr>
            </w:pPr>
            <w:r w:rsidRPr="00FA24CF">
              <w:rPr>
                <w:sz w:val="22"/>
                <w:szCs w:val="24"/>
              </w:rPr>
              <w:t xml:space="preserve"> </w:t>
            </w:r>
          </w:p>
          <w:p w14:paraId="32A7564C" w14:textId="77777777" w:rsidR="00B22D2C" w:rsidRPr="00FA24CF" w:rsidRDefault="00B22D2C" w:rsidP="00B22D2C">
            <w:pPr>
              <w:pBdr>
                <w:top w:val="nil"/>
                <w:left w:val="nil"/>
                <w:bottom w:val="nil"/>
                <w:right w:val="nil"/>
                <w:between w:val="nil"/>
              </w:pBdr>
              <w:jc w:val="both"/>
              <w:rPr>
                <w:sz w:val="22"/>
                <w:szCs w:val="24"/>
              </w:rPr>
            </w:pPr>
            <w:r w:rsidRPr="00FA24CF">
              <w:rPr>
                <w:sz w:val="22"/>
                <w:szCs w:val="24"/>
              </w:rPr>
              <w:t>Interaktyvi paskaita ir grupės diskusijos</w:t>
            </w:r>
          </w:p>
        </w:tc>
        <w:tc>
          <w:tcPr>
            <w:tcW w:w="1559" w:type="dxa"/>
            <w:tcBorders>
              <w:bottom w:val="single" w:sz="8" w:space="0" w:color="000000"/>
              <w:right w:val="single" w:sz="8" w:space="0" w:color="000000"/>
            </w:tcBorders>
            <w:tcMar>
              <w:top w:w="100" w:type="dxa"/>
              <w:left w:w="100" w:type="dxa"/>
              <w:bottom w:w="100" w:type="dxa"/>
              <w:right w:w="100" w:type="dxa"/>
            </w:tcMar>
          </w:tcPr>
          <w:p w14:paraId="58A66D70" w14:textId="77777777" w:rsidR="00B22D2C" w:rsidRPr="00FA24CF" w:rsidRDefault="00B22D2C" w:rsidP="00B22D2C">
            <w:pPr>
              <w:pBdr>
                <w:top w:val="nil"/>
                <w:left w:val="nil"/>
                <w:bottom w:val="nil"/>
                <w:right w:val="nil"/>
                <w:between w:val="nil"/>
              </w:pBdr>
              <w:jc w:val="both"/>
              <w:rPr>
                <w:sz w:val="22"/>
                <w:szCs w:val="24"/>
              </w:rPr>
            </w:pPr>
            <w:r w:rsidRPr="00FA24CF">
              <w:rPr>
                <w:sz w:val="22"/>
                <w:szCs w:val="24"/>
              </w:rPr>
              <w:t>Multimedija projektorius</w:t>
            </w:r>
          </w:p>
        </w:tc>
        <w:tc>
          <w:tcPr>
            <w:tcW w:w="851" w:type="dxa"/>
            <w:tcBorders>
              <w:bottom w:val="single" w:sz="8" w:space="0" w:color="000000"/>
              <w:right w:val="single" w:sz="8" w:space="0" w:color="000000"/>
            </w:tcBorders>
            <w:tcMar>
              <w:top w:w="100" w:type="dxa"/>
              <w:left w:w="100" w:type="dxa"/>
              <w:bottom w:w="100" w:type="dxa"/>
              <w:right w:w="100" w:type="dxa"/>
            </w:tcMar>
          </w:tcPr>
          <w:p w14:paraId="03C134A3" w14:textId="77777777" w:rsidR="00B22D2C" w:rsidRPr="00FA24CF" w:rsidRDefault="00B22D2C" w:rsidP="00B75133">
            <w:pPr>
              <w:pBdr>
                <w:top w:val="nil"/>
                <w:left w:val="nil"/>
                <w:bottom w:val="nil"/>
                <w:right w:val="nil"/>
                <w:between w:val="nil"/>
              </w:pBdr>
              <w:jc w:val="center"/>
              <w:rPr>
                <w:sz w:val="22"/>
                <w:szCs w:val="24"/>
              </w:rPr>
            </w:pPr>
            <w:r w:rsidRPr="00FA24CF">
              <w:rPr>
                <w:sz w:val="22"/>
                <w:szCs w:val="24"/>
              </w:rPr>
              <w:t>0,5 val.</w:t>
            </w:r>
          </w:p>
        </w:tc>
        <w:tc>
          <w:tcPr>
            <w:tcW w:w="2225" w:type="dxa"/>
            <w:tcBorders>
              <w:bottom w:val="single" w:sz="8" w:space="0" w:color="000000"/>
              <w:right w:val="single" w:sz="8" w:space="0" w:color="000000"/>
            </w:tcBorders>
            <w:tcMar>
              <w:top w:w="100" w:type="dxa"/>
              <w:left w:w="100" w:type="dxa"/>
              <w:bottom w:w="100" w:type="dxa"/>
              <w:right w:w="100" w:type="dxa"/>
            </w:tcMar>
          </w:tcPr>
          <w:p w14:paraId="260D079D" w14:textId="2F91FE6C" w:rsidR="00B22D2C" w:rsidRPr="00FA24CF" w:rsidRDefault="00B22D2C" w:rsidP="00B22D2C">
            <w:pPr>
              <w:pBdr>
                <w:top w:val="nil"/>
                <w:left w:val="nil"/>
                <w:bottom w:val="nil"/>
                <w:right w:val="nil"/>
                <w:between w:val="nil"/>
              </w:pBdr>
              <w:rPr>
                <w:sz w:val="22"/>
                <w:szCs w:val="24"/>
              </w:rPr>
            </w:pPr>
            <w:r w:rsidRPr="00FA24CF">
              <w:rPr>
                <w:sz w:val="22"/>
                <w:szCs w:val="24"/>
              </w:rPr>
              <w:t>Sukurta įtraukianti ir</w:t>
            </w:r>
            <w:r w:rsidR="00714C01">
              <w:rPr>
                <w:sz w:val="22"/>
                <w:szCs w:val="24"/>
              </w:rPr>
              <w:t xml:space="preserve"> </w:t>
            </w:r>
            <w:r w:rsidRPr="00FA24CF">
              <w:rPr>
                <w:sz w:val="22"/>
                <w:szCs w:val="24"/>
              </w:rPr>
              <w:t>mokymo(si) aplinka</w:t>
            </w:r>
          </w:p>
          <w:p w14:paraId="5CE9E6ED" w14:textId="77777777" w:rsidR="00B22D2C" w:rsidRPr="00FA24CF" w:rsidRDefault="00B22D2C" w:rsidP="00B22D2C">
            <w:pPr>
              <w:pBdr>
                <w:top w:val="nil"/>
                <w:left w:val="nil"/>
                <w:bottom w:val="nil"/>
                <w:right w:val="nil"/>
                <w:between w:val="nil"/>
              </w:pBdr>
              <w:rPr>
                <w:sz w:val="22"/>
                <w:szCs w:val="24"/>
              </w:rPr>
            </w:pPr>
            <w:r w:rsidRPr="00FA24CF">
              <w:rPr>
                <w:sz w:val="22"/>
                <w:szCs w:val="24"/>
              </w:rPr>
              <w:t>Susipažinta su pagrindinėmis sąvokomis</w:t>
            </w:r>
          </w:p>
        </w:tc>
      </w:tr>
      <w:tr w:rsidR="00B22D2C" w:rsidRPr="00FA24CF" w14:paraId="21DFDD2E" w14:textId="77777777" w:rsidTr="00A1797F">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605"/>
        </w:trPr>
        <w:tc>
          <w:tcPr>
            <w:tcW w:w="1926"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6A9BD2F6" w14:textId="77777777" w:rsidR="00B22D2C" w:rsidRPr="00FA24CF" w:rsidRDefault="00B22D2C" w:rsidP="00B22D2C">
            <w:pPr>
              <w:pBdr>
                <w:top w:val="nil"/>
                <w:left w:val="nil"/>
                <w:bottom w:val="nil"/>
                <w:right w:val="nil"/>
                <w:between w:val="nil"/>
              </w:pBdr>
              <w:jc w:val="both"/>
              <w:rPr>
                <w:sz w:val="22"/>
                <w:szCs w:val="24"/>
              </w:rPr>
            </w:pPr>
          </w:p>
        </w:tc>
        <w:tc>
          <w:tcPr>
            <w:tcW w:w="1985" w:type="dxa"/>
            <w:tcBorders>
              <w:bottom w:val="single" w:sz="8" w:space="0" w:color="000000"/>
              <w:right w:val="single" w:sz="8" w:space="0" w:color="000000"/>
            </w:tcBorders>
            <w:shd w:val="clear" w:color="auto" w:fill="auto"/>
            <w:tcMar>
              <w:top w:w="100" w:type="dxa"/>
              <w:left w:w="100" w:type="dxa"/>
              <w:bottom w:w="100" w:type="dxa"/>
              <w:right w:w="100" w:type="dxa"/>
            </w:tcMar>
          </w:tcPr>
          <w:p w14:paraId="76F92997" w14:textId="77777777" w:rsidR="00B22D2C" w:rsidRPr="00FA24CF" w:rsidRDefault="00B22D2C" w:rsidP="00B22D2C">
            <w:pPr>
              <w:pBdr>
                <w:top w:val="nil"/>
                <w:left w:val="nil"/>
                <w:bottom w:val="nil"/>
                <w:right w:val="nil"/>
                <w:between w:val="nil"/>
              </w:pBdr>
              <w:jc w:val="both"/>
              <w:rPr>
                <w:b/>
                <w:sz w:val="22"/>
                <w:szCs w:val="24"/>
              </w:rPr>
            </w:pPr>
            <w:r w:rsidRPr="00FA24CF">
              <w:rPr>
                <w:b/>
                <w:sz w:val="22"/>
                <w:szCs w:val="24"/>
              </w:rPr>
              <w:t>1 potemė</w:t>
            </w:r>
          </w:p>
          <w:p w14:paraId="4FBD7A38" w14:textId="77777777" w:rsidR="00B22D2C" w:rsidRPr="00FA24CF" w:rsidRDefault="00B22D2C" w:rsidP="00D76A91">
            <w:pPr>
              <w:pBdr>
                <w:top w:val="nil"/>
                <w:left w:val="nil"/>
                <w:bottom w:val="nil"/>
                <w:right w:val="nil"/>
                <w:between w:val="nil"/>
              </w:pBdr>
              <w:rPr>
                <w:sz w:val="22"/>
                <w:szCs w:val="24"/>
              </w:rPr>
            </w:pPr>
            <w:r w:rsidRPr="00FA24CF">
              <w:rPr>
                <w:sz w:val="22"/>
                <w:szCs w:val="24"/>
              </w:rPr>
              <w:t xml:space="preserve">Vartotojų sprendimai: poveikis sveikatai ir poveikis aplinkai; produktų etikečių supratimas; oficialios priežiūros įstaigos; informacijos stoka; išankstinės prielaidos ir nuostatos; </w:t>
            </w:r>
            <w:r w:rsidRPr="00FA24CF">
              <w:rPr>
                <w:i/>
                <w:sz w:val="22"/>
                <w:szCs w:val="24"/>
              </w:rPr>
              <w:t xml:space="preserve">šališkas patvirtinimas </w:t>
            </w:r>
            <w:r w:rsidRPr="00FA24CF">
              <w:rPr>
                <w:sz w:val="22"/>
                <w:szCs w:val="24"/>
                <w:vertAlign w:val="superscript"/>
              </w:rPr>
              <w:footnoteReference w:id="5"/>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330693A1" w14:textId="77777777" w:rsidR="00B22D2C" w:rsidRPr="00FA24CF" w:rsidRDefault="00B22D2C" w:rsidP="00D76A91">
            <w:pPr>
              <w:pBdr>
                <w:top w:val="nil"/>
                <w:left w:val="nil"/>
                <w:bottom w:val="nil"/>
                <w:right w:val="nil"/>
                <w:between w:val="nil"/>
              </w:pBdr>
              <w:rPr>
                <w:sz w:val="22"/>
                <w:szCs w:val="24"/>
              </w:rPr>
            </w:pPr>
            <w:r w:rsidRPr="00FA24CF">
              <w:rPr>
                <w:sz w:val="22"/>
                <w:szCs w:val="24"/>
              </w:rPr>
              <w:t xml:space="preserve">Trumpa dinaminė grupės veikla </w:t>
            </w:r>
          </w:p>
          <w:p w14:paraId="1E5A66CD" w14:textId="77777777" w:rsidR="00B22D2C" w:rsidRPr="00FA24CF" w:rsidRDefault="00B22D2C" w:rsidP="00D76A91">
            <w:pPr>
              <w:pBdr>
                <w:top w:val="nil"/>
                <w:left w:val="nil"/>
                <w:bottom w:val="nil"/>
                <w:right w:val="nil"/>
                <w:between w:val="nil"/>
              </w:pBdr>
              <w:rPr>
                <w:sz w:val="22"/>
                <w:szCs w:val="24"/>
              </w:rPr>
            </w:pPr>
            <w:r w:rsidRPr="00FA24CF">
              <w:rPr>
                <w:sz w:val="22"/>
                <w:szCs w:val="24"/>
              </w:rPr>
              <w:t>Veikla grupėje: pirkinių krepšelis</w:t>
            </w:r>
          </w:p>
          <w:p w14:paraId="0D267BC0" w14:textId="77777777" w:rsidR="00B22D2C" w:rsidRPr="00FA24CF" w:rsidRDefault="00B22D2C" w:rsidP="00D76A91">
            <w:pPr>
              <w:pBdr>
                <w:top w:val="nil"/>
                <w:left w:val="nil"/>
                <w:bottom w:val="nil"/>
                <w:right w:val="nil"/>
                <w:between w:val="nil"/>
              </w:pBdr>
              <w:rPr>
                <w:sz w:val="22"/>
                <w:szCs w:val="24"/>
              </w:rPr>
            </w:pPr>
            <w:r w:rsidRPr="00FA24CF">
              <w:rPr>
                <w:sz w:val="22"/>
                <w:szCs w:val="24"/>
              </w:rPr>
              <w:t>Refleksija ir išvados</w:t>
            </w:r>
          </w:p>
        </w:tc>
        <w:tc>
          <w:tcPr>
            <w:tcW w:w="1559" w:type="dxa"/>
            <w:tcBorders>
              <w:bottom w:val="single" w:sz="8" w:space="0" w:color="000000"/>
              <w:right w:val="single" w:sz="8" w:space="0" w:color="000000"/>
            </w:tcBorders>
            <w:shd w:val="clear" w:color="auto" w:fill="auto"/>
            <w:tcMar>
              <w:top w:w="100" w:type="dxa"/>
              <w:left w:w="100" w:type="dxa"/>
              <w:bottom w:w="100" w:type="dxa"/>
              <w:right w:w="100" w:type="dxa"/>
            </w:tcMar>
          </w:tcPr>
          <w:p w14:paraId="18662DD9" w14:textId="7EF5F181" w:rsidR="00B22D2C" w:rsidRPr="00FA24CF" w:rsidRDefault="00B22D2C" w:rsidP="00B22D2C">
            <w:pPr>
              <w:pBdr>
                <w:top w:val="nil"/>
                <w:left w:val="nil"/>
                <w:bottom w:val="nil"/>
                <w:right w:val="nil"/>
                <w:between w:val="nil"/>
              </w:pBdr>
              <w:jc w:val="both"/>
              <w:rPr>
                <w:sz w:val="22"/>
                <w:szCs w:val="24"/>
              </w:rPr>
            </w:pPr>
            <w:r w:rsidRPr="00FA24CF">
              <w:rPr>
                <w:sz w:val="22"/>
                <w:szCs w:val="24"/>
              </w:rPr>
              <w:t xml:space="preserve">Pirkinių krepšelis su keliais produktais </w:t>
            </w:r>
            <w:r w:rsidR="0068170F">
              <w:rPr>
                <w:sz w:val="22"/>
                <w:szCs w:val="24"/>
              </w:rPr>
              <w:t xml:space="preserve"> /</w:t>
            </w:r>
            <w:r w:rsidRPr="00FA24CF">
              <w:rPr>
                <w:sz w:val="22"/>
                <w:szCs w:val="24"/>
              </w:rPr>
              <w:t xml:space="preserve"> produktų grupėmis </w:t>
            </w:r>
          </w:p>
          <w:p w14:paraId="22F9A10B" w14:textId="77777777" w:rsidR="00B22D2C" w:rsidRPr="00FA24CF" w:rsidRDefault="00B22D2C" w:rsidP="00B22D2C">
            <w:pPr>
              <w:pBdr>
                <w:top w:val="nil"/>
                <w:left w:val="nil"/>
                <w:bottom w:val="nil"/>
                <w:right w:val="nil"/>
                <w:between w:val="nil"/>
              </w:pBdr>
              <w:jc w:val="both"/>
              <w:rPr>
                <w:sz w:val="22"/>
                <w:szCs w:val="24"/>
              </w:rPr>
            </w:pPr>
            <w:r w:rsidRPr="00FA24CF">
              <w:rPr>
                <w:sz w:val="22"/>
                <w:szCs w:val="24"/>
              </w:rPr>
              <w:t>Užduotis: produkto informacijos lentelė</w:t>
            </w:r>
          </w:p>
          <w:p w14:paraId="5DA3FA36" w14:textId="37198934" w:rsidR="00B22D2C" w:rsidRPr="00FA24CF" w:rsidRDefault="00324548" w:rsidP="00B22D2C">
            <w:pPr>
              <w:pBdr>
                <w:top w:val="nil"/>
                <w:left w:val="nil"/>
                <w:bottom w:val="nil"/>
                <w:right w:val="nil"/>
                <w:between w:val="nil"/>
              </w:pBdr>
              <w:jc w:val="both"/>
              <w:rPr>
                <w:sz w:val="22"/>
                <w:szCs w:val="24"/>
              </w:rPr>
            </w:pPr>
            <w:r>
              <w:rPr>
                <w:sz w:val="22"/>
                <w:szCs w:val="24"/>
              </w:rPr>
              <w:t>Pad</w:t>
            </w:r>
            <w:r w:rsidR="00B22D2C" w:rsidRPr="00FA24CF">
              <w:rPr>
                <w:sz w:val="22"/>
                <w:szCs w:val="24"/>
              </w:rPr>
              <w:t>alomoji medžiaga, konferencinis bloknotas, rašikliai</w:t>
            </w:r>
          </w:p>
        </w:tc>
        <w:tc>
          <w:tcPr>
            <w:tcW w:w="851" w:type="dxa"/>
            <w:tcBorders>
              <w:bottom w:val="single" w:sz="8" w:space="0" w:color="000000"/>
              <w:right w:val="single" w:sz="8" w:space="0" w:color="000000"/>
            </w:tcBorders>
            <w:shd w:val="clear" w:color="auto" w:fill="auto"/>
            <w:tcMar>
              <w:top w:w="100" w:type="dxa"/>
              <w:left w:w="100" w:type="dxa"/>
              <w:bottom w:w="100" w:type="dxa"/>
              <w:right w:w="100" w:type="dxa"/>
            </w:tcMar>
          </w:tcPr>
          <w:p w14:paraId="76C2D3F0" w14:textId="77777777" w:rsidR="00B22D2C" w:rsidRPr="00FA24CF" w:rsidRDefault="00B22D2C" w:rsidP="00B75133">
            <w:pPr>
              <w:pBdr>
                <w:top w:val="nil"/>
                <w:left w:val="nil"/>
                <w:bottom w:val="nil"/>
                <w:right w:val="nil"/>
                <w:between w:val="nil"/>
              </w:pBdr>
              <w:jc w:val="center"/>
              <w:rPr>
                <w:sz w:val="22"/>
                <w:szCs w:val="24"/>
              </w:rPr>
            </w:pPr>
            <w:r w:rsidRPr="00FA24CF">
              <w:rPr>
                <w:sz w:val="22"/>
                <w:szCs w:val="24"/>
              </w:rPr>
              <w:t>1,5 val.</w:t>
            </w:r>
          </w:p>
        </w:tc>
        <w:tc>
          <w:tcPr>
            <w:tcW w:w="2225" w:type="dxa"/>
            <w:tcBorders>
              <w:bottom w:val="single" w:sz="8" w:space="0" w:color="000000"/>
              <w:right w:val="single" w:sz="8" w:space="0" w:color="000000"/>
            </w:tcBorders>
            <w:shd w:val="clear" w:color="auto" w:fill="auto"/>
            <w:tcMar>
              <w:top w:w="100" w:type="dxa"/>
              <w:left w:w="100" w:type="dxa"/>
              <w:bottom w:w="100" w:type="dxa"/>
              <w:right w:w="100" w:type="dxa"/>
            </w:tcMar>
          </w:tcPr>
          <w:p w14:paraId="2B4994BA" w14:textId="272D434E" w:rsidR="00B22D2C" w:rsidRPr="00FA24CF" w:rsidRDefault="00B22D2C" w:rsidP="003676EA">
            <w:pPr>
              <w:pBdr>
                <w:top w:val="nil"/>
                <w:left w:val="nil"/>
                <w:bottom w:val="nil"/>
                <w:right w:val="nil"/>
                <w:between w:val="nil"/>
              </w:pBdr>
              <w:rPr>
                <w:sz w:val="22"/>
                <w:szCs w:val="24"/>
              </w:rPr>
            </w:pPr>
            <w:r w:rsidRPr="00FA24CF">
              <w:rPr>
                <w:sz w:val="22"/>
                <w:szCs w:val="24"/>
              </w:rPr>
              <w:t>Supra</w:t>
            </w:r>
            <w:r w:rsidR="00D76A91">
              <w:rPr>
                <w:sz w:val="22"/>
                <w:szCs w:val="24"/>
              </w:rPr>
              <w:t xml:space="preserve">stas </w:t>
            </w:r>
            <w:r w:rsidRPr="00FA24CF">
              <w:rPr>
                <w:sz w:val="22"/>
                <w:szCs w:val="24"/>
              </w:rPr>
              <w:t>vartotojų sprendimų poveik</w:t>
            </w:r>
            <w:r w:rsidR="00D76A91">
              <w:rPr>
                <w:sz w:val="22"/>
                <w:szCs w:val="24"/>
              </w:rPr>
              <w:t>is</w:t>
            </w:r>
            <w:r w:rsidRPr="00FA24CF">
              <w:rPr>
                <w:sz w:val="22"/>
                <w:szCs w:val="24"/>
              </w:rPr>
              <w:t xml:space="preserve"> sveikatai ir aplinkai.</w:t>
            </w:r>
          </w:p>
          <w:p w14:paraId="40DB64D5" w14:textId="67E2033F" w:rsidR="00B22D2C" w:rsidRPr="00FA24CF" w:rsidRDefault="00B22D2C" w:rsidP="003676EA">
            <w:pPr>
              <w:pBdr>
                <w:top w:val="nil"/>
                <w:left w:val="nil"/>
                <w:bottom w:val="nil"/>
                <w:right w:val="nil"/>
                <w:between w:val="nil"/>
              </w:pBdr>
              <w:rPr>
                <w:sz w:val="22"/>
                <w:szCs w:val="24"/>
              </w:rPr>
            </w:pPr>
            <w:r w:rsidRPr="00FA24CF">
              <w:rPr>
                <w:sz w:val="22"/>
                <w:szCs w:val="24"/>
              </w:rPr>
              <w:t>Supra</w:t>
            </w:r>
            <w:r w:rsidR="00D76A91">
              <w:rPr>
                <w:sz w:val="22"/>
                <w:szCs w:val="24"/>
              </w:rPr>
              <w:t>sta</w:t>
            </w:r>
            <w:r w:rsidRPr="00FA24CF">
              <w:rPr>
                <w:sz w:val="22"/>
                <w:szCs w:val="24"/>
              </w:rPr>
              <w:t>, kaip svarbu pasirinkti patikimus informacijos šaltinius.</w:t>
            </w:r>
          </w:p>
          <w:p w14:paraId="3BB8213C" w14:textId="3C01A3C9" w:rsidR="00B22D2C" w:rsidRPr="00FA24CF" w:rsidRDefault="00324548" w:rsidP="003676EA">
            <w:pPr>
              <w:pBdr>
                <w:top w:val="nil"/>
                <w:left w:val="nil"/>
                <w:bottom w:val="nil"/>
                <w:right w:val="nil"/>
                <w:between w:val="nil"/>
              </w:pBdr>
              <w:rPr>
                <w:sz w:val="22"/>
                <w:szCs w:val="24"/>
              </w:rPr>
            </w:pPr>
            <w:r>
              <w:rPr>
                <w:sz w:val="22"/>
                <w:szCs w:val="24"/>
              </w:rPr>
              <w:t>Įgytos ž</w:t>
            </w:r>
            <w:r w:rsidR="00B22D2C" w:rsidRPr="00FA24CF">
              <w:rPr>
                <w:sz w:val="22"/>
                <w:szCs w:val="24"/>
              </w:rPr>
              <w:t xml:space="preserve">inios apie </w:t>
            </w:r>
            <w:r w:rsidR="00B22D2C" w:rsidRPr="00FA24CF">
              <w:rPr>
                <w:i/>
                <w:sz w:val="22"/>
                <w:szCs w:val="24"/>
              </w:rPr>
              <w:t>šališką patvirtinimą</w:t>
            </w:r>
            <w:r w:rsidR="00B22D2C" w:rsidRPr="00FA24CF">
              <w:rPr>
                <w:sz w:val="22"/>
                <w:szCs w:val="24"/>
              </w:rPr>
              <w:t>, išankstines nuostatas bei prielaidas ir gebėjimas jas identifikuoti.</w:t>
            </w:r>
          </w:p>
        </w:tc>
      </w:tr>
      <w:tr w:rsidR="00B22D2C" w:rsidRPr="00271577" w14:paraId="2E355EA4" w14:textId="77777777" w:rsidTr="00A1797F">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5665"/>
        </w:trPr>
        <w:tc>
          <w:tcPr>
            <w:tcW w:w="1926"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2434F425" w14:textId="77777777" w:rsidR="00B22D2C" w:rsidRPr="00271577" w:rsidRDefault="00B22D2C" w:rsidP="00B22D2C">
            <w:pPr>
              <w:pBdr>
                <w:top w:val="nil"/>
                <w:left w:val="nil"/>
                <w:bottom w:val="nil"/>
                <w:right w:val="nil"/>
                <w:between w:val="nil"/>
              </w:pBdr>
              <w:jc w:val="both"/>
              <w:rPr>
                <w:sz w:val="22"/>
                <w:szCs w:val="24"/>
              </w:rPr>
            </w:pPr>
          </w:p>
        </w:tc>
        <w:tc>
          <w:tcPr>
            <w:tcW w:w="1985" w:type="dxa"/>
            <w:tcBorders>
              <w:bottom w:val="single" w:sz="8" w:space="0" w:color="000000"/>
              <w:right w:val="single" w:sz="8" w:space="0" w:color="000000"/>
            </w:tcBorders>
            <w:shd w:val="clear" w:color="auto" w:fill="auto"/>
            <w:tcMar>
              <w:top w:w="100" w:type="dxa"/>
              <w:left w:w="100" w:type="dxa"/>
              <w:bottom w:w="100" w:type="dxa"/>
              <w:right w:w="100" w:type="dxa"/>
            </w:tcMar>
          </w:tcPr>
          <w:p w14:paraId="1E86FF64" w14:textId="77777777" w:rsidR="00B22D2C" w:rsidRPr="00271577" w:rsidRDefault="00B22D2C" w:rsidP="00B22D2C">
            <w:pPr>
              <w:pBdr>
                <w:top w:val="nil"/>
                <w:left w:val="nil"/>
                <w:bottom w:val="nil"/>
                <w:right w:val="nil"/>
                <w:between w:val="nil"/>
              </w:pBdr>
              <w:jc w:val="both"/>
              <w:rPr>
                <w:b/>
                <w:sz w:val="22"/>
                <w:szCs w:val="24"/>
              </w:rPr>
            </w:pPr>
            <w:r w:rsidRPr="00271577">
              <w:rPr>
                <w:b/>
                <w:sz w:val="22"/>
                <w:szCs w:val="24"/>
              </w:rPr>
              <w:t>2 potemė</w:t>
            </w:r>
          </w:p>
          <w:p w14:paraId="3C0071E6" w14:textId="77777777" w:rsidR="00B22D2C" w:rsidRPr="00271577" w:rsidRDefault="00B22D2C" w:rsidP="00B22D2C">
            <w:pPr>
              <w:pBdr>
                <w:top w:val="nil"/>
                <w:left w:val="nil"/>
                <w:bottom w:val="nil"/>
                <w:right w:val="nil"/>
                <w:between w:val="nil"/>
              </w:pBdr>
              <w:jc w:val="both"/>
              <w:rPr>
                <w:sz w:val="22"/>
                <w:szCs w:val="24"/>
              </w:rPr>
            </w:pPr>
            <w:r w:rsidRPr="00271577">
              <w:rPr>
                <w:sz w:val="22"/>
                <w:szCs w:val="24"/>
              </w:rPr>
              <w:t>Patikimi informacijos šaltiniai: kokybė kaip standartas informacijai; nuorodos; pirminiai ir antriniai šaltiniai; oficialūs šaltiniai, mokslo bendruomenė, trūkstama informacija.</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781E64D6" w14:textId="77777777" w:rsidR="00B22D2C" w:rsidRPr="00271577" w:rsidRDefault="00B22D2C" w:rsidP="00B22D2C">
            <w:pPr>
              <w:pBdr>
                <w:top w:val="nil"/>
                <w:left w:val="nil"/>
                <w:bottom w:val="nil"/>
                <w:right w:val="nil"/>
                <w:between w:val="nil"/>
              </w:pBdr>
              <w:jc w:val="both"/>
              <w:rPr>
                <w:sz w:val="22"/>
                <w:szCs w:val="24"/>
              </w:rPr>
            </w:pPr>
            <w:r w:rsidRPr="00271577">
              <w:rPr>
                <w:sz w:val="22"/>
                <w:szCs w:val="24"/>
              </w:rPr>
              <w:t>Darbas grupėje, siekiant sukurti patikimų informacijos šaltinių sąrašą</w:t>
            </w:r>
          </w:p>
          <w:p w14:paraId="410F4F3E" w14:textId="77777777" w:rsidR="00B22D2C" w:rsidRPr="00271577" w:rsidRDefault="00B22D2C" w:rsidP="00B22D2C">
            <w:pPr>
              <w:pBdr>
                <w:top w:val="nil"/>
                <w:left w:val="nil"/>
                <w:bottom w:val="nil"/>
                <w:right w:val="nil"/>
                <w:between w:val="nil"/>
              </w:pBdr>
              <w:jc w:val="both"/>
              <w:rPr>
                <w:sz w:val="22"/>
                <w:szCs w:val="24"/>
              </w:rPr>
            </w:pPr>
            <w:r w:rsidRPr="00271577">
              <w:rPr>
                <w:sz w:val="22"/>
                <w:szCs w:val="24"/>
              </w:rPr>
              <w:t xml:space="preserve"> </w:t>
            </w:r>
          </w:p>
          <w:p w14:paraId="035FCDC7" w14:textId="77777777" w:rsidR="00B22D2C" w:rsidRPr="00271577" w:rsidRDefault="00B22D2C" w:rsidP="00B22D2C">
            <w:pPr>
              <w:pBdr>
                <w:top w:val="nil"/>
                <w:left w:val="nil"/>
                <w:bottom w:val="nil"/>
                <w:right w:val="nil"/>
                <w:between w:val="nil"/>
              </w:pBdr>
              <w:jc w:val="both"/>
              <w:rPr>
                <w:sz w:val="22"/>
                <w:szCs w:val="24"/>
              </w:rPr>
            </w:pPr>
            <w:r w:rsidRPr="00271577">
              <w:rPr>
                <w:sz w:val="22"/>
                <w:szCs w:val="24"/>
              </w:rPr>
              <w:t>Grupės diskusijos</w:t>
            </w:r>
          </w:p>
        </w:tc>
        <w:tc>
          <w:tcPr>
            <w:tcW w:w="1559" w:type="dxa"/>
            <w:tcBorders>
              <w:bottom w:val="single" w:sz="8" w:space="0" w:color="000000"/>
              <w:right w:val="single" w:sz="8" w:space="0" w:color="000000"/>
            </w:tcBorders>
            <w:shd w:val="clear" w:color="auto" w:fill="auto"/>
            <w:tcMar>
              <w:top w:w="100" w:type="dxa"/>
              <w:left w:w="100" w:type="dxa"/>
              <w:bottom w:w="100" w:type="dxa"/>
              <w:right w:w="100" w:type="dxa"/>
            </w:tcMar>
          </w:tcPr>
          <w:p w14:paraId="0D65ED04" w14:textId="77777777" w:rsidR="00B22D2C" w:rsidRPr="00271577" w:rsidRDefault="00B22D2C" w:rsidP="00B22D2C">
            <w:pPr>
              <w:pBdr>
                <w:top w:val="nil"/>
                <w:left w:val="nil"/>
                <w:bottom w:val="nil"/>
                <w:right w:val="nil"/>
                <w:between w:val="nil"/>
              </w:pBdr>
              <w:jc w:val="both"/>
              <w:rPr>
                <w:sz w:val="22"/>
                <w:szCs w:val="24"/>
              </w:rPr>
            </w:pPr>
            <w:r w:rsidRPr="00271577">
              <w:rPr>
                <w:sz w:val="22"/>
                <w:szCs w:val="24"/>
              </w:rPr>
              <w:t xml:space="preserve">Multimedija projektorius </w:t>
            </w:r>
          </w:p>
          <w:p w14:paraId="1A425BE4" w14:textId="2588E37B" w:rsidR="00B22D2C" w:rsidRPr="00271577" w:rsidRDefault="00154641" w:rsidP="00B22D2C">
            <w:pPr>
              <w:pBdr>
                <w:top w:val="nil"/>
                <w:left w:val="nil"/>
                <w:bottom w:val="nil"/>
                <w:right w:val="nil"/>
                <w:between w:val="nil"/>
              </w:pBdr>
              <w:jc w:val="both"/>
              <w:rPr>
                <w:sz w:val="22"/>
                <w:szCs w:val="24"/>
              </w:rPr>
            </w:pPr>
            <w:r>
              <w:rPr>
                <w:sz w:val="22"/>
                <w:szCs w:val="24"/>
              </w:rPr>
              <w:t>Pad</w:t>
            </w:r>
            <w:r w:rsidR="00B22D2C" w:rsidRPr="00271577">
              <w:rPr>
                <w:sz w:val="22"/>
                <w:szCs w:val="24"/>
              </w:rPr>
              <w:t>alomoji medžiaga popieriaus lapai, konferencinis bloknotas, rašikliai</w:t>
            </w:r>
          </w:p>
        </w:tc>
        <w:tc>
          <w:tcPr>
            <w:tcW w:w="851" w:type="dxa"/>
            <w:tcBorders>
              <w:bottom w:val="single" w:sz="8" w:space="0" w:color="000000"/>
              <w:right w:val="single" w:sz="8" w:space="0" w:color="000000"/>
            </w:tcBorders>
            <w:shd w:val="clear" w:color="auto" w:fill="auto"/>
            <w:tcMar>
              <w:top w:w="100" w:type="dxa"/>
              <w:left w:w="100" w:type="dxa"/>
              <w:bottom w:w="100" w:type="dxa"/>
              <w:right w:w="100" w:type="dxa"/>
            </w:tcMar>
          </w:tcPr>
          <w:p w14:paraId="7ECBFE75" w14:textId="77777777" w:rsidR="00B22D2C" w:rsidRPr="00271577" w:rsidRDefault="00B22D2C" w:rsidP="00B75133">
            <w:pPr>
              <w:pBdr>
                <w:top w:val="nil"/>
                <w:left w:val="nil"/>
                <w:bottom w:val="nil"/>
                <w:right w:val="nil"/>
                <w:between w:val="nil"/>
              </w:pBdr>
              <w:jc w:val="center"/>
              <w:rPr>
                <w:sz w:val="22"/>
                <w:szCs w:val="24"/>
              </w:rPr>
            </w:pPr>
            <w:r w:rsidRPr="00271577">
              <w:rPr>
                <w:sz w:val="22"/>
                <w:szCs w:val="24"/>
              </w:rPr>
              <w:t>2 val.</w:t>
            </w:r>
          </w:p>
        </w:tc>
        <w:tc>
          <w:tcPr>
            <w:tcW w:w="2225" w:type="dxa"/>
            <w:tcBorders>
              <w:bottom w:val="single" w:sz="8" w:space="0" w:color="000000"/>
              <w:right w:val="single" w:sz="8" w:space="0" w:color="000000"/>
            </w:tcBorders>
            <w:shd w:val="clear" w:color="auto" w:fill="auto"/>
            <w:tcMar>
              <w:top w:w="100" w:type="dxa"/>
              <w:left w:w="100" w:type="dxa"/>
              <w:bottom w:w="100" w:type="dxa"/>
              <w:right w:w="100" w:type="dxa"/>
            </w:tcMar>
          </w:tcPr>
          <w:p w14:paraId="72EDDD64" w14:textId="060C481E" w:rsidR="00B22D2C" w:rsidRPr="00271577" w:rsidRDefault="00324548" w:rsidP="00324548">
            <w:pPr>
              <w:pBdr>
                <w:top w:val="nil"/>
                <w:left w:val="nil"/>
                <w:bottom w:val="nil"/>
                <w:right w:val="nil"/>
                <w:between w:val="nil"/>
              </w:pBdr>
              <w:rPr>
                <w:sz w:val="22"/>
                <w:szCs w:val="24"/>
              </w:rPr>
            </w:pPr>
            <w:r>
              <w:rPr>
                <w:sz w:val="22"/>
                <w:szCs w:val="24"/>
              </w:rPr>
              <w:t>Tobulinti g</w:t>
            </w:r>
            <w:r w:rsidR="00B22D2C" w:rsidRPr="00271577">
              <w:rPr>
                <w:sz w:val="22"/>
                <w:szCs w:val="24"/>
              </w:rPr>
              <w:t>ebėjima</w:t>
            </w:r>
            <w:r>
              <w:rPr>
                <w:sz w:val="22"/>
                <w:szCs w:val="24"/>
              </w:rPr>
              <w:t>i</w:t>
            </w:r>
            <w:r w:rsidR="00B22D2C" w:rsidRPr="00271577">
              <w:rPr>
                <w:sz w:val="22"/>
                <w:szCs w:val="24"/>
              </w:rPr>
              <w:t xml:space="preserve"> identifikuoti patikimus informacijos šaltinius ir juos analizuoti.</w:t>
            </w:r>
          </w:p>
          <w:p w14:paraId="2A532E28" w14:textId="05CE7593" w:rsidR="00B22D2C" w:rsidRPr="00271577" w:rsidRDefault="00324548" w:rsidP="00324548">
            <w:pPr>
              <w:pBdr>
                <w:top w:val="nil"/>
                <w:left w:val="nil"/>
                <w:bottom w:val="nil"/>
                <w:right w:val="nil"/>
                <w:between w:val="nil"/>
              </w:pBdr>
              <w:rPr>
                <w:sz w:val="22"/>
                <w:szCs w:val="24"/>
              </w:rPr>
            </w:pPr>
            <w:r>
              <w:rPr>
                <w:sz w:val="22"/>
                <w:szCs w:val="24"/>
              </w:rPr>
              <w:t>Tobulinti g</w:t>
            </w:r>
            <w:r w:rsidR="00B22D2C" w:rsidRPr="00271577">
              <w:rPr>
                <w:sz w:val="22"/>
                <w:szCs w:val="24"/>
              </w:rPr>
              <w:t>ebėjima</w:t>
            </w:r>
            <w:r>
              <w:rPr>
                <w:sz w:val="22"/>
                <w:szCs w:val="24"/>
              </w:rPr>
              <w:t>i</w:t>
            </w:r>
            <w:r w:rsidR="00B22D2C" w:rsidRPr="00271577">
              <w:rPr>
                <w:sz w:val="22"/>
                <w:szCs w:val="24"/>
              </w:rPr>
              <w:t xml:space="preserve"> analizuoti problemą </w:t>
            </w:r>
            <w:r>
              <w:rPr>
                <w:sz w:val="22"/>
                <w:szCs w:val="24"/>
              </w:rPr>
              <w:t xml:space="preserve">iš skirtingų perspektyvų, </w:t>
            </w:r>
            <w:r w:rsidR="00B22D2C" w:rsidRPr="00271577">
              <w:rPr>
                <w:sz w:val="22"/>
                <w:szCs w:val="24"/>
              </w:rPr>
              <w:t>naudojant skirtingus informacijos šaltinius</w:t>
            </w:r>
            <w:r>
              <w:rPr>
                <w:sz w:val="22"/>
                <w:szCs w:val="24"/>
              </w:rPr>
              <w:t xml:space="preserve">, </w:t>
            </w:r>
            <w:r w:rsidR="00B22D2C" w:rsidRPr="00271577">
              <w:rPr>
                <w:sz w:val="22"/>
                <w:szCs w:val="24"/>
              </w:rPr>
              <w:t>daryti išvadas.</w:t>
            </w:r>
          </w:p>
          <w:p w14:paraId="541E6C80" w14:textId="258A03F4" w:rsidR="00B22D2C" w:rsidRPr="00271577" w:rsidRDefault="00324548" w:rsidP="00324548">
            <w:pPr>
              <w:pBdr>
                <w:top w:val="nil"/>
                <w:left w:val="nil"/>
                <w:bottom w:val="nil"/>
                <w:right w:val="nil"/>
                <w:between w:val="nil"/>
              </w:pBdr>
              <w:rPr>
                <w:sz w:val="22"/>
                <w:szCs w:val="24"/>
              </w:rPr>
            </w:pPr>
            <w:r>
              <w:rPr>
                <w:sz w:val="22"/>
                <w:szCs w:val="24"/>
              </w:rPr>
              <w:t>Išsiaiškinti i</w:t>
            </w:r>
            <w:r w:rsidR="00B22D2C" w:rsidRPr="00271577">
              <w:rPr>
                <w:sz w:val="22"/>
                <w:szCs w:val="24"/>
              </w:rPr>
              <w:t>nformacijos kokybę apibrėžian</w:t>
            </w:r>
            <w:r>
              <w:rPr>
                <w:sz w:val="22"/>
                <w:szCs w:val="24"/>
              </w:rPr>
              <w:t>tys</w:t>
            </w:r>
            <w:r w:rsidR="00B22D2C" w:rsidRPr="00271577">
              <w:rPr>
                <w:sz w:val="22"/>
                <w:szCs w:val="24"/>
              </w:rPr>
              <w:t xml:space="preserve"> standart</w:t>
            </w:r>
            <w:r>
              <w:rPr>
                <w:sz w:val="22"/>
                <w:szCs w:val="24"/>
              </w:rPr>
              <w:t>ai.</w:t>
            </w:r>
          </w:p>
        </w:tc>
      </w:tr>
      <w:tr w:rsidR="00B22D2C" w:rsidRPr="00271577" w14:paraId="190EB607" w14:textId="77777777" w:rsidTr="00A1797F">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201"/>
        </w:trPr>
        <w:tc>
          <w:tcPr>
            <w:tcW w:w="1926"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507C81E2" w14:textId="77777777" w:rsidR="00B22D2C" w:rsidRPr="00271577" w:rsidRDefault="00B22D2C" w:rsidP="00B22D2C">
            <w:pPr>
              <w:pBdr>
                <w:top w:val="nil"/>
                <w:left w:val="nil"/>
                <w:bottom w:val="nil"/>
                <w:right w:val="nil"/>
                <w:between w:val="nil"/>
              </w:pBdr>
              <w:jc w:val="both"/>
              <w:rPr>
                <w:sz w:val="22"/>
                <w:szCs w:val="24"/>
              </w:rPr>
            </w:pPr>
          </w:p>
        </w:tc>
        <w:tc>
          <w:tcPr>
            <w:tcW w:w="1985" w:type="dxa"/>
            <w:tcBorders>
              <w:bottom w:val="single" w:sz="8" w:space="0" w:color="000000"/>
              <w:right w:val="single" w:sz="8" w:space="0" w:color="000000"/>
            </w:tcBorders>
            <w:shd w:val="clear" w:color="auto" w:fill="auto"/>
            <w:tcMar>
              <w:top w:w="100" w:type="dxa"/>
              <w:left w:w="100" w:type="dxa"/>
              <w:bottom w:w="100" w:type="dxa"/>
              <w:right w:w="100" w:type="dxa"/>
            </w:tcMar>
          </w:tcPr>
          <w:p w14:paraId="538F9FCE" w14:textId="77777777" w:rsidR="00B75133" w:rsidRDefault="00B75133" w:rsidP="00B75133">
            <w:pPr>
              <w:pBdr>
                <w:top w:val="nil"/>
                <w:left w:val="nil"/>
                <w:bottom w:val="nil"/>
                <w:right w:val="nil"/>
                <w:between w:val="nil"/>
              </w:pBdr>
              <w:jc w:val="both"/>
              <w:rPr>
                <w:b/>
                <w:sz w:val="22"/>
                <w:szCs w:val="24"/>
              </w:rPr>
            </w:pPr>
            <w:r>
              <w:rPr>
                <w:b/>
                <w:sz w:val="22"/>
                <w:szCs w:val="24"/>
              </w:rPr>
              <w:t>3 potemė</w:t>
            </w:r>
          </w:p>
          <w:p w14:paraId="47F28078" w14:textId="77777777" w:rsidR="00B22D2C" w:rsidRPr="00271577" w:rsidRDefault="00B22D2C" w:rsidP="00B75133">
            <w:pPr>
              <w:pBdr>
                <w:top w:val="nil"/>
                <w:left w:val="nil"/>
                <w:bottom w:val="nil"/>
                <w:right w:val="nil"/>
                <w:between w:val="nil"/>
              </w:pBdr>
              <w:jc w:val="both"/>
              <w:rPr>
                <w:sz w:val="22"/>
                <w:szCs w:val="24"/>
              </w:rPr>
            </w:pPr>
            <w:r w:rsidRPr="00271577">
              <w:rPr>
                <w:sz w:val="22"/>
                <w:szCs w:val="24"/>
              </w:rPr>
              <w:t>Ekranų naudojimas</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3D37653E" w14:textId="77777777" w:rsidR="00B22D2C" w:rsidRPr="00271577" w:rsidRDefault="00B22D2C" w:rsidP="00B22D2C">
            <w:pPr>
              <w:pBdr>
                <w:top w:val="nil"/>
                <w:left w:val="nil"/>
                <w:bottom w:val="nil"/>
                <w:right w:val="nil"/>
                <w:between w:val="nil"/>
              </w:pBdr>
              <w:jc w:val="both"/>
              <w:rPr>
                <w:i/>
                <w:sz w:val="22"/>
                <w:szCs w:val="24"/>
              </w:rPr>
            </w:pPr>
            <w:r w:rsidRPr="00271577">
              <w:rPr>
                <w:i/>
                <w:sz w:val="22"/>
                <w:szCs w:val="24"/>
              </w:rPr>
              <w:t xml:space="preserve"> </w:t>
            </w:r>
          </w:p>
        </w:tc>
        <w:tc>
          <w:tcPr>
            <w:tcW w:w="1559" w:type="dxa"/>
            <w:tcBorders>
              <w:bottom w:val="single" w:sz="8" w:space="0" w:color="000000"/>
              <w:right w:val="single" w:sz="8" w:space="0" w:color="000000"/>
            </w:tcBorders>
            <w:shd w:val="clear" w:color="auto" w:fill="auto"/>
            <w:tcMar>
              <w:top w:w="100" w:type="dxa"/>
              <w:left w:w="100" w:type="dxa"/>
              <w:bottom w:w="100" w:type="dxa"/>
              <w:right w:w="100" w:type="dxa"/>
            </w:tcMar>
          </w:tcPr>
          <w:p w14:paraId="1133D9B6" w14:textId="145AB413" w:rsidR="00B22D2C" w:rsidRPr="00271577" w:rsidRDefault="00324548" w:rsidP="00B22D2C">
            <w:pPr>
              <w:pBdr>
                <w:top w:val="nil"/>
                <w:left w:val="nil"/>
                <w:bottom w:val="nil"/>
                <w:right w:val="nil"/>
                <w:between w:val="nil"/>
              </w:pBdr>
              <w:jc w:val="both"/>
              <w:rPr>
                <w:sz w:val="22"/>
                <w:szCs w:val="24"/>
              </w:rPr>
            </w:pPr>
            <w:r>
              <w:rPr>
                <w:sz w:val="22"/>
                <w:szCs w:val="24"/>
              </w:rPr>
              <w:t>Pad</w:t>
            </w:r>
            <w:r w:rsidR="00B22D2C" w:rsidRPr="00271577">
              <w:rPr>
                <w:sz w:val="22"/>
                <w:szCs w:val="24"/>
              </w:rPr>
              <w:t xml:space="preserve">alomoji medžiaga, multimedija projektorius </w:t>
            </w:r>
          </w:p>
          <w:p w14:paraId="0D33DAF6" w14:textId="77777777" w:rsidR="00B22D2C" w:rsidRPr="00271577" w:rsidRDefault="00B22D2C" w:rsidP="00B22D2C">
            <w:pPr>
              <w:pBdr>
                <w:top w:val="nil"/>
                <w:left w:val="nil"/>
                <w:bottom w:val="nil"/>
                <w:right w:val="nil"/>
                <w:between w:val="nil"/>
              </w:pBdr>
              <w:jc w:val="both"/>
              <w:rPr>
                <w:sz w:val="22"/>
                <w:szCs w:val="24"/>
              </w:rPr>
            </w:pPr>
            <w:r w:rsidRPr="00271577">
              <w:rPr>
                <w:sz w:val="22"/>
                <w:szCs w:val="24"/>
              </w:rPr>
              <w:t>Konferencinis bloknotas, rašikliai</w:t>
            </w:r>
          </w:p>
        </w:tc>
        <w:tc>
          <w:tcPr>
            <w:tcW w:w="851" w:type="dxa"/>
            <w:tcBorders>
              <w:bottom w:val="single" w:sz="8" w:space="0" w:color="000000"/>
              <w:right w:val="single" w:sz="8" w:space="0" w:color="000000"/>
            </w:tcBorders>
            <w:shd w:val="clear" w:color="auto" w:fill="auto"/>
            <w:tcMar>
              <w:top w:w="100" w:type="dxa"/>
              <w:left w:w="100" w:type="dxa"/>
              <w:bottom w:w="100" w:type="dxa"/>
              <w:right w:w="100" w:type="dxa"/>
            </w:tcMar>
          </w:tcPr>
          <w:p w14:paraId="1963B98E" w14:textId="77777777" w:rsidR="00B22D2C" w:rsidRPr="00271577" w:rsidRDefault="00B22D2C" w:rsidP="00B75133">
            <w:pPr>
              <w:pBdr>
                <w:top w:val="nil"/>
                <w:left w:val="nil"/>
                <w:bottom w:val="nil"/>
                <w:right w:val="nil"/>
                <w:between w:val="nil"/>
              </w:pBdr>
              <w:jc w:val="center"/>
              <w:rPr>
                <w:sz w:val="22"/>
                <w:szCs w:val="24"/>
              </w:rPr>
            </w:pPr>
            <w:r w:rsidRPr="00271577">
              <w:rPr>
                <w:sz w:val="22"/>
                <w:szCs w:val="24"/>
              </w:rPr>
              <w:t>2 val.</w:t>
            </w:r>
          </w:p>
        </w:tc>
        <w:tc>
          <w:tcPr>
            <w:tcW w:w="2225" w:type="dxa"/>
            <w:tcBorders>
              <w:bottom w:val="single" w:sz="8" w:space="0" w:color="000000"/>
              <w:right w:val="single" w:sz="8" w:space="0" w:color="000000"/>
            </w:tcBorders>
            <w:shd w:val="clear" w:color="auto" w:fill="auto"/>
            <w:tcMar>
              <w:top w:w="100" w:type="dxa"/>
              <w:left w:w="100" w:type="dxa"/>
              <w:bottom w:w="100" w:type="dxa"/>
              <w:right w:w="100" w:type="dxa"/>
            </w:tcMar>
          </w:tcPr>
          <w:p w14:paraId="21D23A2E" w14:textId="24F455C3" w:rsidR="00B22D2C" w:rsidRPr="00271577" w:rsidRDefault="00B22D2C" w:rsidP="00324548">
            <w:pPr>
              <w:pBdr>
                <w:top w:val="nil"/>
                <w:left w:val="nil"/>
                <w:bottom w:val="nil"/>
                <w:right w:val="nil"/>
                <w:between w:val="nil"/>
              </w:pBdr>
              <w:rPr>
                <w:sz w:val="22"/>
                <w:szCs w:val="24"/>
              </w:rPr>
            </w:pPr>
            <w:r w:rsidRPr="00271577">
              <w:rPr>
                <w:sz w:val="22"/>
                <w:szCs w:val="24"/>
              </w:rPr>
              <w:t>Supra</w:t>
            </w:r>
            <w:r w:rsidR="00324548">
              <w:rPr>
                <w:sz w:val="22"/>
                <w:szCs w:val="24"/>
              </w:rPr>
              <w:t>stos</w:t>
            </w:r>
            <w:r w:rsidRPr="00271577">
              <w:rPr>
                <w:sz w:val="22"/>
                <w:szCs w:val="24"/>
              </w:rPr>
              <w:t xml:space="preserve"> </w:t>
            </w:r>
            <w:r w:rsidR="00A1797F" w:rsidRPr="00271577">
              <w:rPr>
                <w:sz w:val="22"/>
                <w:szCs w:val="24"/>
              </w:rPr>
              <w:t xml:space="preserve">ekranų ir technologijų </w:t>
            </w:r>
            <w:r w:rsidRPr="00271577">
              <w:rPr>
                <w:sz w:val="22"/>
                <w:szCs w:val="24"/>
              </w:rPr>
              <w:t xml:space="preserve">per </w:t>
            </w:r>
            <w:r w:rsidR="00A1797F">
              <w:rPr>
                <w:sz w:val="22"/>
                <w:szCs w:val="24"/>
              </w:rPr>
              <w:t>intensyvaus vartojimo</w:t>
            </w:r>
            <w:r w:rsidRPr="00271577">
              <w:rPr>
                <w:sz w:val="22"/>
                <w:szCs w:val="24"/>
              </w:rPr>
              <w:t xml:space="preserve"> pasekm</w:t>
            </w:r>
            <w:r w:rsidR="00324548">
              <w:rPr>
                <w:sz w:val="22"/>
                <w:szCs w:val="24"/>
              </w:rPr>
              <w:t>ė</w:t>
            </w:r>
            <w:r w:rsidRPr="00271577">
              <w:rPr>
                <w:sz w:val="22"/>
                <w:szCs w:val="24"/>
              </w:rPr>
              <w:t>s.</w:t>
            </w:r>
          </w:p>
        </w:tc>
      </w:tr>
    </w:tbl>
    <w:p w14:paraId="6469F0AD" w14:textId="77777777" w:rsidR="00B22D2C" w:rsidRPr="00271577" w:rsidRDefault="00B22D2C" w:rsidP="008A5B50">
      <w:pPr>
        <w:pStyle w:val="Heading3"/>
      </w:pPr>
      <w:r w:rsidRPr="00271577">
        <w:t>Apie ką ši tema?</w:t>
      </w:r>
    </w:p>
    <w:p w14:paraId="4F42F749" w14:textId="2602A421" w:rsidR="00B22D2C" w:rsidRPr="00271577" w:rsidRDefault="00B22D2C" w:rsidP="00B22D2C">
      <w:pPr>
        <w:pBdr>
          <w:top w:val="nil"/>
          <w:left w:val="nil"/>
          <w:bottom w:val="nil"/>
          <w:right w:val="nil"/>
          <w:between w:val="nil"/>
        </w:pBdr>
        <w:jc w:val="both"/>
        <w:rPr>
          <w:sz w:val="22"/>
          <w:szCs w:val="24"/>
        </w:rPr>
      </w:pPr>
      <w:r w:rsidRPr="00271577">
        <w:rPr>
          <w:sz w:val="22"/>
          <w:szCs w:val="24"/>
        </w:rPr>
        <w:t xml:space="preserve">Sprendimų priėmimas yra </w:t>
      </w:r>
      <w:r w:rsidR="00014702">
        <w:rPr>
          <w:sz w:val="22"/>
          <w:szCs w:val="24"/>
        </w:rPr>
        <w:t>mūsų gyvenimo k</w:t>
      </w:r>
      <w:r w:rsidR="00C26D68">
        <w:rPr>
          <w:sz w:val="22"/>
          <w:szCs w:val="24"/>
        </w:rPr>
        <w:t xml:space="preserve">asdienybė. </w:t>
      </w:r>
      <w:r w:rsidRPr="00271577">
        <w:rPr>
          <w:sz w:val="22"/>
          <w:szCs w:val="24"/>
        </w:rPr>
        <w:t xml:space="preserve">Mes nuolat, sąmoningai </w:t>
      </w:r>
      <w:r w:rsidR="00C26D68">
        <w:rPr>
          <w:sz w:val="22"/>
          <w:szCs w:val="24"/>
        </w:rPr>
        <w:t>ar</w:t>
      </w:r>
      <w:r w:rsidRPr="00271577">
        <w:rPr>
          <w:sz w:val="22"/>
          <w:szCs w:val="24"/>
        </w:rPr>
        <w:t xml:space="preserve"> nesąmoningai priimame sprendimus asmeninėje </w:t>
      </w:r>
      <w:r w:rsidR="00C26D68">
        <w:rPr>
          <w:sz w:val="22"/>
          <w:szCs w:val="24"/>
        </w:rPr>
        <w:t>ir</w:t>
      </w:r>
      <w:r w:rsidRPr="00271577">
        <w:rPr>
          <w:sz w:val="22"/>
          <w:szCs w:val="24"/>
        </w:rPr>
        <w:t xml:space="preserve"> profesinėje aplinkoje. Informacijos amžiuje atrodo, kad galime turėti visą reikalingą informaciją</w:t>
      </w:r>
      <w:r w:rsidR="00C26D68">
        <w:rPr>
          <w:sz w:val="22"/>
          <w:szCs w:val="24"/>
        </w:rPr>
        <w:t xml:space="preserve"> iškart </w:t>
      </w:r>
      <w:r w:rsidR="00A1797F">
        <w:rPr>
          <w:sz w:val="22"/>
          <w:szCs w:val="24"/>
        </w:rPr>
        <w:t xml:space="preserve">– </w:t>
      </w:r>
      <w:r w:rsidRPr="00271577">
        <w:rPr>
          <w:sz w:val="22"/>
          <w:szCs w:val="24"/>
        </w:rPr>
        <w:t>„vienu</w:t>
      </w:r>
      <w:r w:rsidR="00A1797F">
        <w:rPr>
          <w:sz w:val="22"/>
          <w:szCs w:val="24"/>
        </w:rPr>
        <w:t xml:space="preserve"> </w:t>
      </w:r>
      <w:r w:rsidRPr="00271577">
        <w:rPr>
          <w:sz w:val="22"/>
          <w:szCs w:val="24"/>
        </w:rPr>
        <w:t xml:space="preserve">mygtuko paspaudimu“. Tačiau tuo pačiu mes gyvename ir netikrų naujienų bei ekstravagantiškiausių sąmokslo teorijų amžiuje. Todėl labai svarbu „apsirūpinti“ įrankiais, leidžiančiais nustatyti informacijos, </w:t>
      </w:r>
      <w:r w:rsidR="00C26D68">
        <w:rPr>
          <w:sz w:val="22"/>
          <w:szCs w:val="24"/>
        </w:rPr>
        <w:t xml:space="preserve">su </w:t>
      </w:r>
      <w:r w:rsidRPr="00271577">
        <w:rPr>
          <w:sz w:val="22"/>
          <w:szCs w:val="24"/>
        </w:rPr>
        <w:t>kuri</w:t>
      </w:r>
      <w:r w:rsidR="00C26D68">
        <w:rPr>
          <w:sz w:val="22"/>
          <w:szCs w:val="24"/>
        </w:rPr>
        <w:t>a susiduriame</w:t>
      </w:r>
      <w:r w:rsidRPr="00271577">
        <w:rPr>
          <w:sz w:val="22"/>
          <w:szCs w:val="24"/>
        </w:rPr>
        <w:t>, tikrumą bei patikimumą prieš leidžiant jai daryti įtaką mūsų sprendimų priėmimo procesui.</w:t>
      </w:r>
    </w:p>
    <w:p w14:paraId="57158E93" w14:textId="34B1408E" w:rsidR="00B22D2C" w:rsidRPr="00271577" w:rsidRDefault="00B22D2C" w:rsidP="00B22D2C">
      <w:pPr>
        <w:pBdr>
          <w:top w:val="nil"/>
          <w:left w:val="nil"/>
          <w:bottom w:val="nil"/>
          <w:right w:val="nil"/>
          <w:between w:val="nil"/>
        </w:pBdr>
        <w:jc w:val="both"/>
        <w:rPr>
          <w:sz w:val="22"/>
          <w:szCs w:val="24"/>
        </w:rPr>
      </w:pPr>
      <w:r w:rsidRPr="00271577">
        <w:rPr>
          <w:sz w:val="22"/>
          <w:szCs w:val="24"/>
        </w:rPr>
        <w:t>Tai, kaip mes gauname informaciją, ir vertė, kurią jai suteikiame, yra labai svarbūs dalykai priimant sprendimą. Žinoti, kaip nustatyti šaltinių patikimumą, atpažinti savo šališkumą ir interpretuoti gautą informaciją, yra labai svarbūs gebėjimai. Nors tai gali atrodyti abstrak</w:t>
      </w:r>
      <w:r w:rsidR="00C26D68">
        <w:rPr>
          <w:sz w:val="22"/>
          <w:szCs w:val="24"/>
        </w:rPr>
        <w:t>tu</w:t>
      </w:r>
      <w:r w:rsidRPr="00271577">
        <w:rPr>
          <w:sz w:val="22"/>
          <w:szCs w:val="24"/>
        </w:rPr>
        <w:t>, iš tikrųjų, patobulinti sprendimų priėmimo įgūdžiai daro įtaką mūsų kasdieniam gyvenimui – nuo mažų kasdienių sprendimų priėmimo (pvz., kokias prekes pasirenkame pirkti) iki platesnių klausimų, pvz., kaip galime sumažinti savo poveikį aplinkai.</w:t>
      </w:r>
    </w:p>
    <w:p w14:paraId="710B7C2F" w14:textId="77777777" w:rsidR="00B22D2C" w:rsidRPr="00271577" w:rsidRDefault="00B22D2C" w:rsidP="00B22D2C">
      <w:pPr>
        <w:pBdr>
          <w:top w:val="nil"/>
          <w:left w:val="nil"/>
          <w:bottom w:val="nil"/>
          <w:right w:val="nil"/>
          <w:between w:val="nil"/>
        </w:pBdr>
        <w:jc w:val="both"/>
        <w:rPr>
          <w:sz w:val="22"/>
          <w:szCs w:val="24"/>
        </w:rPr>
      </w:pPr>
      <w:r w:rsidRPr="00271577">
        <w:rPr>
          <w:sz w:val="22"/>
          <w:szCs w:val="24"/>
        </w:rPr>
        <w:t>Kalbame ne apie tapimą visa ko ekspertu ir ne apie receptą nuo visų nesėkmių. Kalbame apie gebėjimą naudotis šiandieninėmis informacijos prieigos galimybėmis, palengvinant ir pagerinant savo sprendimų priėmimą.</w:t>
      </w:r>
    </w:p>
    <w:p w14:paraId="60A80EA8" w14:textId="0F066912" w:rsidR="00B22D2C" w:rsidRPr="00271577" w:rsidRDefault="00B22D2C" w:rsidP="00B22D2C">
      <w:pPr>
        <w:pBdr>
          <w:top w:val="nil"/>
          <w:left w:val="nil"/>
          <w:bottom w:val="nil"/>
          <w:right w:val="nil"/>
          <w:between w:val="nil"/>
        </w:pBdr>
        <w:jc w:val="both"/>
        <w:rPr>
          <w:sz w:val="22"/>
          <w:szCs w:val="24"/>
        </w:rPr>
      </w:pPr>
      <w:r w:rsidRPr="00271577">
        <w:rPr>
          <w:sz w:val="22"/>
          <w:szCs w:val="24"/>
        </w:rPr>
        <w:t>Permąstydami, kaip mes priimame sprendimus, kaip prieiname prie informacijos ir nustatome jos kokybę, mes įgysime įgūdžių, kurie pravers daugelyje situacijų, ir būsime pasiruošę ateities netikėtiems scenarijams.</w:t>
      </w:r>
    </w:p>
    <w:p w14:paraId="2A473F57" w14:textId="77777777" w:rsidR="00B22D2C" w:rsidRPr="00271577" w:rsidRDefault="00B22D2C" w:rsidP="008A5B50">
      <w:pPr>
        <w:pStyle w:val="Heading3"/>
      </w:pPr>
      <w:r w:rsidRPr="00271577">
        <w:t>Potemės struktūra</w:t>
      </w:r>
    </w:p>
    <w:p w14:paraId="0A55AD32" w14:textId="77777777" w:rsidR="00B22D2C" w:rsidRPr="00271577" w:rsidRDefault="00B22D2C" w:rsidP="003676EA">
      <w:pPr>
        <w:jc w:val="center"/>
        <w:rPr>
          <w:b/>
        </w:rPr>
      </w:pPr>
      <w:r w:rsidRPr="00271577">
        <w:rPr>
          <w:b/>
        </w:rPr>
        <w:t>I dalis. Veiklos pavyzdžio pristatymas</w:t>
      </w:r>
    </w:p>
    <w:p w14:paraId="13E220AC" w14:textId="77777777" w:rsidR="00B22D2C" w:rsidRPr="00271577" w:rsidRDefault="00B22D2C" w:rsidP="001E7999">
      <w:pPr>
        <w:pStyle w:val="ListParagraph"/>
        <w:numPr>
          <w:ilvl w:val="0"/>
          <w:numId w:val="52"/>
        </w:numPr>
        <w:pBdr>
          <w:top w:val="nil"/>
          <w:left w:val="nil"/>
          <w:bottom w:val="nil"/>
          <w:right w:val="nil"/>
          <w:between w:val="nil"/>
        </w:pBdr>
        <w:ind w:left="709"/>
        <w:jc w:val="both"/>
        <w:rPr>
          <w:sz w:val="22"/>
          <w:szCs w:val="24"/>
        </w:rPr>
      </w:pPr>
      <w:r w:rsidRPr="00271577">
        <w:rPr>
          <w:sz w:val="22"/>
          <w:szCs w:val="24"/>
        </w:rPr>
        <w:t>Įžanginė, lektoriaus pasiūlyta, veikla.</w:t>
      </w:r>
    </w:p>
    <w:p w14:paraId="650C213A" w14:textId="526B03D2" w:rsidR="00B22D2C" w:rsidRPr="00271577" w:rsidRDefault="00B22D2C" w:rsidP="001E7999">
      <w:pPr>
        <w:pStyle w:val="ListParagraph"/>
        <w:numPr>
          <w:ilvl w:val="0"/>
          <w:numId w:val="52"/>
        </w:numPr>
        <w:pBdr>
          <w:top w:val="nil"/>
          <w:left w:val="nil"/>
          <w:bottom w:val="nil"/>
          <w:right w:val="nil"/>
          <w:between w:val="nil"/>
        </w:pBdr>
        <w:ind w:left="709"/>
        <w:jc w:val="both"/>
        <w:rPr>
          <w:sz w:val="22"/>
          <w:szCs w:val="24"/>
        </w:rPr>
      </w:pPr>
      <w:r w:rsidRPr="00271577">
        <w:rPr>
          <w:sz w:val="22"/>
          <w:szCs w:val="24"/>
        </w:rPr>
        <w:t>Įvadas į užsiėmimą</w:t>
      </w:r>
      <w:r w:rsidR="0068170F">
        <w:rPr>
          <w:sz w:val="22"/>
          <w:szCs w:val="24"/>
        </w:rPr>
        <w:t xml:space="preserve"> /</w:t>
      </w:r>
      <w:r w:rsidRPr="00271577">
        <w:rPr>
          <w:sz w:val="22"/>
          <w:szCs w:val="24"/>
        </w:rPr>
        <w:t xml:space="preserve"> veiklą, apibūdinantis, kas įvyks.</w:t>
      </w:r>
    </w:p>
    <w:p w14:paraId="1D63977F" w14:textId="02E1852C" w:rsidR="00B22D2C" w:rsidRPr="00271577" w:rsidRDefault="00B22D2C" w:rsidP="001E7999">
      <w:pPr>
        <w:pStyle w:val="ListParagraph"/>
        <w:numPr>
          <w:ilvl w:val="0"/>
          <w:numId w:val="52"/>
        </w:numPr>
        <w:pBdr>
          <w:top w:val="nil"/>
          <w:left w:val="nil"/>
          <w:bottom w:val="nil"/>
          <w:right w:val="nil"/>
          <w:between w:val="nil"/>
        </w:pBdr>
        <w:ind w:left="709"/>
        <w:jc w:val="both"/>
        <w:rPr>
          <w:sz w:val="22"/>
          <w:szCs w:val="24"/>
        </w:rPr>
      </w:pPr>
      <w:r w:rsidRPr="00271577">
        <w:rPr>
          <w:sz w:val="22"/>
          <w:szCs w:val="24"/>
        </w:rPr>
        <w:t>Užsiėmimo</w:t>
      </w:r>
      <w:r w:rsidR="0068170F">
        <w:rPr>
          <w:sz w:val="22"/>
          <w:szCs w:val="24"/>
        </w:rPr>
        <w:t xml:space="preserve"> /</w:t>
      </w:r>
      <w:r w:rsidRPr="00271577">
        <w:rPr>
          <w:sz w:val="22"/>
          <w:szCs w:val="24"/>
        </w:rPr>
        <w:t xml:space="preserve"> veiklos išbandymas.</w:t>
      </w:r>
    </w:p>
    <w:p w14:paraId="10B7AC6B" w14:textId="4C096698" w:rsidR="00B22D2C" w:rsidRPr="00271577" w:rsidRDefault="00B22D2C" w:rsidP="001E7999">
      <w:pPr>
        <w:pStyle w:val="ListParagraph"/>
        <w:numPr>
          <w:ilvl w:val="0"/>
          <w:numId w:val="52"/>
        </w:numPr>
        <w:pBdr>
          <w:top w:val="nil"/>
          <w:left w:val="nil"/>
          <w:bottom w:val="nil"/>
          <w:right w:val="nil"/>
          <w:between w:val="nil"/>
        </w:pBdr>
        <w:ind w:left="709"/>
        <w:jc w:val="both"/>
        <w:rPr>
          <w:sz w:val="22"/>
          <w:szCs w:val="24"/>
        </w:rPr>
      </w:pPr>
      <w:r w:rsidRPr="00271577">
        <w:rPr>
          <w:sz w:val="22"/>
          <w:szCs w:val="24"/>
        </w:rPr>
        <w:t>Užsiėmimo</w:t>
      </w:r>
      <w:r w:rsidR="0068170F">
        <w:rPr>
          <w:sz w:val="22"/>
          <w:szCs w:val="24"/>
        </w:rPr>
        <w:t xml:space="preserve"> /</w:t>
      </w:r>
      <w:r w:rsidRPr="00271577">
        <w:rPr>
          <w:sz w:val="22"/>
          <w:szCs w:val="24"/>
        </w:rPr>
        <w:t xml:space="preserve"> veiklos refleksija.</w:t>
      </w:r>
    </w:p>
    <w:p w14:paraId="715E5112" w14:textId="77777777" w:rsidR="00B75133" w:rsidRDefault="00B75133">
      <w:pPr>
        <w:spacing w:before="0" w:after="0"/>
        <w:rPr>
          <w:b/>
        </w:rPr>
      </w:pPr>
      <w:r>
        <w:rPr>
          <w:b/>
        </w:rPr>
        <w:br w:type="page"/>
      </w:r>
    </w:p>
    <w:p w14:paraId="4A591553" w14:textId="77777777" w:rsidR="00B22D2C" w:rsidRPr="00271577" w:rsidRDefault="00B22D2C" w:rsidP="003676EA">
      <w:pPr>
        <w:jc w:val="center"/>
        <w:rPr>
          <w:b/>
        </w:rPr>
      </w:pPr>
      <w:r w:rsidRPr="00271577">
        <w:rPr>
          <w:b/>
        </w:rPr>
        <w:t>II dalis. Proceso analizė</w:t>
      </w:r>
    </w:p>
    <w:p w14:paraId="5693FFAC" w14:textId="7C8D5B87" w:rsidR="00B22D2C" w:rsidRPr="00271577" w:rsidRDefault="00B22D2C" w:rsidP="001E7999">
      <w:pPr>
        <w:pStyle w:val="ListParagraph"/>
        <w:numPr>
          <w:ilvl w:val="4"/>
          <w:numId w:val="53"/>
        </w:numPr>
        <w:pBdr>
          <w:top w:val="nil"/>
          <w:left w:val="nil"/>
          <w:bottom w:val="nil"/>
          <w:right w:val="nil"/>
          <w:between w:val="nil"/>
        </w:pBdr>
        <w:ind w:left="709"/>
        <w:jc w:val="both"/>
        <w:rPr>
          <w:sz w:val="22"/>
          <w:szCs w:val="24"/>
        </w:rPr>
      </w:pPr>
      <w:r w:rsidRPr="00271577">
        <w:rPr>
          <w:sz w:val="22"/>
          <w:szCs w:val="24"/>
        </w:rPr>
        <w:t>Modeliuojamos veiklos</w:t>
      </w:r>
      <w:r w:rsidR="0068170F">
        <w:rPr>
          <w:sz w:val="22"/>
          <w:szCs w:val="24"/>
        </w:rPr>
        <w:t xml:space="preserve"> /</w:t>
      </w:r>
      <w:r w:rsidRPr="00271577">
        <w:rPr>
          <w:sz w:val="22"/>
          <w:szCs w:val="24"/>
        </w:rPr>
        <w:t xml:space="preserve"> užsiėmimo atgaminimas.</w:t>
      </w:r>
    </w:p>
    <w:p w14:paraId="06C44041" w14:textId="6DD1AA31" w:rsidR="00B22D2C" w:rsidRPr="00271577" w:rsidRDefault="00B22D2C" w:rsidP="001E7999">
      <w:pPr>
        <w:pStyle w:val="ListParagraph"/>
        <w:numPr>
          <w:ilvl w:val="4"/>
          <w:numId w:val="53"/>
        </w:numPr>
        <w:pBdr>
          <w:top w:val="nil"/>
          <w:left w:val="nil"/>
          <w:bottom w:val="nil"/>
          <w:right w:val="nil"/>
          <w:between w:val="nil"/>
        </w:pBdr>
        <w:ind w:left="709"/>
        <w:jc w:val="both"/>
        <w:rPr>
          <w:sz w:val="22"/>
          <w:szCs w:val="24"/>
        </w:rPr>
      </w:pPr>
      <w:r w:rsidRPr="00271577">
        <w:rPr>
          <w:sz w:val="22"/>
          <w:szCs w:val="24"/>
        </w:rPr>
        <w:t>Modeliuojamos veiklos</w:t>
      </w:r>
      <w:r w:rsidR="0068170F">
        <w:rPr>
          <w:sz w:val="22"/>
          <w:szCs w:val="24"/>
        </w:rPr>
        <w:t xml:space="preserve"> /</w:t>
      </w:r>
      <w:r w:rsidRPr="00271577">
        <w:rPr>
          <w:sz w:val="22"/>
          <w:szCs w:val="24"/>
        </w:rPr>
        <w:t xml:space="preserve"> užsiėmimo analizė iš besimokančiojo perspektyvos.</w:t>
      </w:r>
    </w:p>
    <w:p w14:paraId="31E1BE21" w14:textId="4C4EBBFA" w:rsidR="00B22D2C" w:rsidRPr="00271577" w:rsidRDefault="00B22D2C" w:rsidP="001E7999">
      <w:pPr>
        <w:pStyle w:val="ListParagraph"/>
        <w:numPr>
          <w:ilvl w:val="4"/>
          <w:numId w:val="53"/>
        </w:numPr>
        <w:pBdr>
          <w:top w:val="nil"/>
          <w:left w:val="nil"/>
          <w:bottom w:val="nil"/>
          <w:right w:val="nil"/>
          <w:between w:val="nil"/>
        </w:pBdr>
        <w:ind w:left="709"/>
        <w:jc w:val="both"/>
        <w:rPr>
          <w:sz w:val="22"/>
          <w:szCs w:val="24"/>
        </w:rPr>
      </w:pPr>
      <w:r w:rsidRPr="00271577">
        <w:rPr>
          <w:sz w:val="22"/>
          <w:szCs w:val="24"/>
        </w:rPr>
        <w:t>Modeliuojamos veiklos</w:t>
      </w:r>
      <w:r w:rsidR="0068170F">
        <w:rPr>
          <w:sz w:val="22"/>
          <w:szCs w:val="24"/>
        </w:rPr>
        <w:t xml:space="preserve"> /</w:t>
      </w:r>
      <w:r w:rsidRPr="00271577">
        <w:rPr>
          <w:sz w:val="22"/>
          <w:szCs w:val="24"/>
        </w:rPr>
        <w:t xml:space="preserve"> užsiėmimo analizė iš mokytojo perspektyvos.</w:t>
      </w:r>
    </w:p>
    <w:p w14:paraId="3C47BA86" w14:textId="77777777" w:rsidR="00B22D2C" w:rsidRPr="00271577" w:rsidRDefault="00B22D2C" w:rsidP="001E7999">
      <w:pPr>
        <w:pStyle w:val="ListParagraph"/>
        <w:numPr>
          <w:ilvl w:val="4"/>
          <w:numId w:val="53"/>
        </w:numPr>
        <w:pBdr>
          <w:top w:val="nil"/>
          <w:left w:val="nil"/>
          <w:bottom w:val="nil"/>
          <w:right w:val="nil"/>
          <w:between w:val="nil"/>
        </w:pBdr>
        <w:ind w:left="709"/>
        <w:jc w:val="both"/>
        <w:rPr>
          <w:sz w:val="22"/>
          <w:szCs w:val="24"/>
        </w:rPr>
      </w:pPr>
      <w:r w:rsidRPr="00271577">
        <w:rPr>
          <w:sz w:val="22"/>
          <w:szCs w:val="24"/>
        </w:rPr>
        <w:t>Diskusijos.</w:t>
      </w:r>
    </w:p>
    <w:p w14:paraId="26CB8BE9" w14:textId="77777777" w:rsidR="00B22D2C" w:rsidRPr="00271577" w:rsidRDefault="00B22D2C" w:rsidP="003676EA">
      <w:pPr>
        <w:jc w:val="center"/>
        <w:rPr>
          <w:b/>
        </w:rPr>
      </w:pPr>
      <w:r w:rsidRPr="00271577">
        <w:rPr>
          <w:b/>
        </w:rPr>
        <w:t>III dalis. Įgyvendinimo planavimas</w:t>
      </w:r>
    </w:p>
    <w:p w14:paraId="69C32C54" w14:textId="0180BB57" w:rsidR="00B22D2C" w:rsidRPr="00271577" w:rsidRDefault="00B22D2C" w:rsidP="001E7999">
      <w:pPr>
        <w:pStyle w:val="ListParagraph"/>
        <w:numPr>
          <w:ilvl w:val="0"/>
          <w:numId w:val="54"/>
        </w:numPr>
        <w:pBdr>
          <w:top w:val="nil"/>
          <w:left w:val="nil"/>
          <w:bottom w:val="nil"/>
          <w:right w:val="nil"/>
          <w:between w:val="nil"/>
        </w:pBdr>
        <w:ind w:left="709"/>
        <w:jc w:val="both"/>
        <w:rPr>
          <w:sz w:val="22"/>
          <w:szCs w:val="24"/>
        </w:rPr>
      </w:pPr>
      <w:r w:rsidRPr="00271577">
        <w:rPr>
          <w:sz w:val="22"/>
          <w:szCs w:val="24"/>
        </w:rPr>
        <w:t>Diskusijos apie tai, kaip ir kam šis užsiėmimas</w:t>
      </w:r>
      <w:r w:rsidR="0068170F">
        <w:rPr>
          <w:sz w:val="22"/>
          <w:szCs w:val="24"/>
        </w:rPr>
        <w:t xml:space="preserve"> /</w:t>
      </w:r>
      <w:r w:rsidRPr="00271577">
        <w:rPr>
          <w:sz w:val="22"/>
          <w:szCs w:val="24"/>
        </w:rPr>
        <w:t xml:space="preserve"> veikla gali būti pritaikyta konkrečiame kontekste.</w:t>
      </w:r>
    </w:p>
    <w:p w14:paraId="7F8885AD" w14:textId="0F8BAB85" w:rsidR="00C504F0" w:rsidRDefault="00B22D2C" w:rsidP="001E7999">
      <w:pPr>
        <w:pStyle w:val="ListParagraph"/>
        <w:numPr>
          <w:ilvl w:val="0"/>
          <w:numId w:val="54"/>
        </w:numPr>
        <w:pBdr>
          <w:top w:val="nil"/>
          <w:left w:val="nil"/>
          <w:bottom w:val="nil"/>
          <w:right w:val="nil"/>
          <w:between w:val="nil"/>
        </w:pBdr>
        <w:ind w:left="709"/>
        <w:jc w:val="both"/>
        <w:rPr>
          <w:sz w:val="22"/>
          <w:szCs w:val="24"/>
        </w:rPr>
      </w:pPr>
      <w:r w:rsidRPr="00271577">
        <w:rPr>
          <w:sz w:val="22"/>
          <w:szCs w:val="24"/>
        </w:rPr>
        <w:t>Įgyvendinimo plano rengimas.</w:t>
      </w:r>
    </w:p>
    <w:p w14:paraId="7C3FCBE1" w14:textId="77777777" w:rsidR="00154641" w:rsidRPr="00154641" w:rsidRDefault="00154641" w:rsidP="00154641">
      <w:pPr>
        <w:pBdr>
          <w:top w:val="nil"/>
          <w:left w:val="nil"/>
          <w:bottom w:val="nil"/>
          <w:right w:val="nil"/>
          <w:between w:val="nil"/>
        </w:pBdr>
        <w:jc w:val="both"/>
        <w:rPr>
          <w:szCs w:val="24"/>
        </w:rPr>
      </w:pPr>
    </w:p>
    <w:p w14:paraId="337D4505" w14:textId="3D6991AB" w:rsidR="00AB25DA" w:rsidRDefault="00D31829" w:rsidP="0087130B">
      <w:pPr>
        <w:pStyle w:val="Heading2"/>
      </w:pPr>
      <w:bookmarkStart w:id="148" w:name="_kehz6tsnfdar" w:colFirst="0" w:colLast="0"/>
      <w:bookmarkStart w:id="149" w:name="_eylsyljf2w1c" w:colFirst="0" w:colLast="0"/>
      <w:bookmarkStart w:id="150" w:name="_7uir8vzck7t6" w:colFirst="0" w:colLast="0"/>
      <w:bookmarkStart w:id="151" w:name="_70janoh8dbv7" w:colFirst="0" w:colLast="0"/>
      <w:bookmarkStart w:id="152" w:name="_k3c55h10ir2m" w:colFirst="0" w:colLast="0"/>
      <w:bookmarkStart w:id="153" w:name="_o5bmya50opem" w:colFirst="0" w:colLast="0"/>
      <w:bookmarkStart w:id="154" w:name="_ta6u6eotazxd" w:colFirst="0" w:colLast="0"/>
      <w:bookmarkStart w:id="155" w:name="_Toc95915249"/>
      <w:bookmarkStart w:id="156" w:name="_Toc77766625"/>
      <w:bookmarkStart w:id="157" w:name="_Toc79744710"/>
      <w:bookmarkEnd w:id="148"/>
      <w:bookmarkEnd w:id="149"/>
      <w:bookmarkEnd w:id="150"/>
      <w:bookmarkEnd w:id="151"/>
      <w:bookmarkEnd w:id="152"/>
      <w:bookmarkEnd w:id="153"/>
      <w:bookmarkEnd w:id="154"/>
      <w:r>
        <w:t xml:space="preserve">4.2 </w:t>
      </w:r>
      <w:r w:rsidR="00AB25DA" w:rsidRPr="00271577">
        <w:t>Vartotojų sprendimai</w:t>
      </w:r>
      <w:bookmarkEnd w:id="155"/>
    </w:p>
    <w:p w14:paraId="1606217E" w14:textId="77777777" w:rsidR="00154641" w:rsidRPr="00154641" w:rsidRDefault="00154641" w:rsidP="00154641"/>
    <w:p w14:paraId="67CD9E5D" w14:textId="77777777" w:rsidR="009A09F3" w:rsidRPr="00C26D68" w:rsidRDefault="009A09F3" w:rsidP="008A5B50">
      <w:pPr>
        <w:pStyle w:val="Heading4"/>
        <w:rPr>
          <w:lang w:eastAsia="lt-LT"/>
        </w:rPr>
      </w:pPr>
      <w:r w:rsidRPr="00C26D68">
        <w:rPr>
          <w:lang w:eastAsia="lt-LT"/>
        </w:rPr>
        <w:t>I dalis. Veiklos pavyzdžio pristatymas</w:t>
      </w:r>
    </w:p>
    <w:p w14:paraId="564155E9" w14:textId="77777777" w:rsidR="009A09F3" w:rsidRPr="00271577" w:rsidRDefault="009A09F3" w:rsidP="0024301D">
      <w:pPr>
        <w:pStyle w:val="Heading5"/>
        <w:rPr>
          <w:sz w:val="22"/>
          <w:lang w:eastAsia="lt-LT"/>
        </w:rPr>
      </w:pPr>
      <w:r w:rsidRPr="00271577">
        <w:rPr>
          <w:sz w:val="22"/>
          <w:lang w:eastAsia="lt-LT"/>
        </w:rPr>
        <w:t>1 žingsnis. Įžanginė veikla</w:t>
      </w:r>
    </w:p>
    <w:p w14:paraId="2389BCB7" w14:textId="77777777" w:rsidR="009A09F3" w:rsidRPr="00271577" w:rsidRDefault="009A09F3" w:rsidP="00154641">
      <w:pPr>
        <w:spacing w:after="240"/>
        <w:jc w:val="both"/>
        <w:rPr>
          <w:sz w:val="22"/>
          <w:lang w:eastAsia="lt-LT"/>
        </w:rPr>
      </w:pPr>
      <w:r w:rsidRPr="00271577">
        <w:rPr>
          <w:sz w:val="22"/>
          <w:lang w:eastAsia="lt-LT"/>
        </w:rPr>
        <w:t>Ši veikla padės dalyviams susipažinti. Tam, kad ją įgyvendintume, suskirstome dalyvius į grupes po 3.</w:t>
      </w:r>
    </w:p>
    <w:p w14:paraId="76196FA0" w14:textId="77777777" w:rsidR="009A09F3" w:rsidRPr="00271577" w:rsidRDefault="009A09F3" w:rsidP="009A09F3">
      <w:pPr>
        <w:spacing w:before="0" w:after="0"/>
        <w:jc w:val="center"/>
        <w:rPr>
          <w:sz w:val="22"/>
          <w:lang w:eastAsia="lt-LT"/>
        </w:rPr>
      </w:pPr>
      <w:r w:rsidRPr="00E56016">
        <w:rPr>
          <w:b/>
          <w:sz w:val="22"/>
          <w:lang w:eastAsia="lt-LT"/>
        </w:rPr>
        <w:t>Aš ką tik nusipirkau</w:t>
      </w:r>
      <w:r w:rsidRPr="00271577">
        <w:rPr>
          <w:sz w:val="22"/>
          <w:lang w:eastAsia="lt-LT"/>
        </w:rPr>
        <w:t>...</w:t>
      </w:r>
    </w:p>
    <w:p w14:paraId="48DC4157" w14:textId="0290D3B2" w:rsidR="009A09F3" w:rsidRPr="00271577" w:rsidRDefault="009A09F3" w:rsidP="00154641">
      <w:pPr>
        <w:spacing w:before="0" w:after="0"/>
        <w:jc w:val="both"/>
        <w:rPr>
          <w:sz w:val="22"/>
          <w:lang w:eastAsia="lt-LT"/>
        </w:rPr>
      </w:pPr>
      <w:r w:rsidRPr="00271577">
        <w:rPr>
          <w:sz w:val="22"/>
          <w:lang w:eastAsia="lt-LT"/>
        </w:rPr>
        <w:t>Lektorius padeda ant grindų įvairius daiktus. Kiekvienas mokymų dalyvis turi pasiimti vieną jų ir paaiškinti savo pasirinkimą, naudodamas sakinį: „Mano vardas… ir aš ką tik nusipirkau šį</w:t>
      </w:r>
      <w:r w:rsidR="0068170F">
        <w:rPr>
          <w:sz w:val="22"/>
          <w:lang w:eastAsia="lt-LT"/>
        </w:rPr>
        <w:t xml:space="preserve"> /</w:t>
      </w:r>
      <w:r w:rsidRPr="00271577">
        <w:rPr>
          <w:sz w:val="22"/>
          <w:lang w:eastAsia="lt-LT"/>
        </w:rPr>
        <w:t xml:space="preserve"> šią..., nes…“.</w:t>
      </w:r>
    </w:p>
    <w:p w14:paraId="44C375F4" w14:textId="77777777" w:rsidR="009A09F3" w:rsidRPr="00271577" w:rsidRDefault="009A09F3" w:rsidP="00154641">
      <w:pPr>
        <w:spacing w:before="0" w:after="0"/>
        <w:jc w:val="both"/>
        <w:rPr>
          <w:sz w:val="22"/>
          <w:lang w:eastAsia="lt-LT"/>
        </w:rPr>
      </w:pPr>
      <w:r w:rsidRPr="00271577">
        <w:rPr>
          <w:sz w:val="22"/>
          <w:lang w:eastAsia="lt-LT"/>
        </w:rPr>
        <w:t>Pasakoma tai, kas padėtų likusiai grupei geriau pažinti dalyvį (-ę).</w:t>
      </w:r>
    </w:p>
    <w:p w14:paraId="1990F932" w14:textId="77777777" w:rsidR="009A09F3" w:rsidRPr="00271577" w:rsidRDefault="009A09F3" w:rsidP="009A09F3">
      <w:pPr>
        <w:spacing w:before="0" w:after="0"/>
        <w:rPr>
          <w:sz w:val="22"/>
          <w:lang w:eastAsia="lt-LT"/>
        </w:rPr>
      </w:pPr>
    </w:p>
    <w:p w14:paraId="69B4A7B0" w14:textId="77777777" w:rsidR="009A09F3" w:rsidRPr="00E56016" w:rsidRDefault="009A09F3" w:rsidP="009A09F3">
      <w:pPr>
        <w:spacing w:before="0" w:after="0"/>
        <w:jc w:val="center"/>
        <w:rPr>
          <w:b/>
          <w:color w:val="000000" w:themeColor="text1"/>
          <w:sz w:val="22"/>
          <w:lang w:eastAsia="lt-LT"/>
        </w:rPr>
      </w:pPr>
      <w:r w:rsidRPr="00E56016">
        <w:rPr>
          <w:b/>
          <w:color w:val="000000" w:themeColor="text1"/>
          <w:sz w:val="22"/>
          <w:lang w:eastAsia="lt-LT"/>
        </w:rPr>
        <w:t>Kiek mokėtumėte už tai?</w:t>
      </w:r>
    </w:p>
    <w:p w14:paraId="5291F170" w14:textId="1F057D98" w:rsidR="009A09F3" w:rsidRPr="00271577" w:rsidRDefault="009A09F3" w:rsidP="00154641">
      <w:pPr>
        <w:spacing w:before="0" w:after="0"/>
        <w:jc w:val="both"/>
        <w:rPr>
          <w:sz w:val="22"/>
          <w:lang w:eastAsia="lt-LT"/>
        </w:rPr>
      </w:pPr>
      <w:r w:rsidRPr="00271577">
        <w:rPr>
          <w:sz w:val="22"/>
          <w:lang w:eastAsia="lt-LT"/>
        </w:rPr>
        <w:t xml:space="preserve">Po to lektorius siūlo „nusipirkti“ produktus (šokoladą; skraidantį automobilį; bilietą į mėnulį; Marie Curie kojinę; stebuklingą augalą, sugeriantį blogą spinduliuotę...). Dalyviai sprendžia, kiek savo atlyginimo būtų pasirengę mokėti už kiekvieną </w:t>
      </w:r>
      <w:r w:rsidR="00E56016">
        <w:rPr>
          <w:sz w:val="22"/>
          <w:lang w:eastAsia="lt-LT"/>
        </w:rPr>
        <w:t>iš jų</w:t>
      </w:r>
      <w:r w:rsidRPr="00271577">
        <w:rPr>
          <w:sz w:val="22"/>
          <w:lang w:eastAsia="lt-LT"/>
        </w:rPr>
        <w:t>, ir surikiuoja daiktus pagal suvokiamą jų piniginę vertę. išdėstymo tvarka bus naudojama sudaryti grupes sekančioms veikloms.</w:t>
      </w:r>
    </w:p>
    <w:p w14:paraId="43E8421C" w14:textId="77777777" w:rsidR="009A09F3" w:rsidRPr="00271577" w:rsidRDefault="009A09F3" w:rsidP="00154641">
      <w:pPr>
        <w:spacing w:before="0" w:after="0"/>
        <w:jc w:val="both"/>
        <w:rPr>
          <w:sz w:val="22"/>
          <w:lang w:eastAsia="lt-LT"/>
        </w:rPr>
      </w:pPr>
    </w:p>
    <w:p w14:paraId="403CFFA4" w14:textId="63CE4EFA" w:rsidR="009A09F3" w:rsidRDefault="005F5A67" w:rsidP="00154641">
      <w:pPr>
        <w:spacing w:before="0" w:after="0"/>
        <w:jc w:val="both"/>
        <w:rPr>
          <w:sz w:val="22"/>
          <w:lang w:eastAsia="lt-LT"/>
        </w:rPr>
      </w:pPr>
      <w:r>
        <w:rPr>
          <w:sz w:val="22"/>
          <w:lang w:eastAsia="lt-LT"/>
        </w:rPr>
        <w:t xml:space="preserve">Daroma prielaida, </w:t>
      </w:r>
      <w:r w:rsidR="009A09F3" w:rsidRPr="00271577">
        <w:rPr>
          <w:sz w:val="22"/>
          <w:lang w:eastAsia="lt-LT"/>
        </w:rPr>
        <w:t>kad grupė, kuri daugiau sumokėjo už stebuklingą augalą, būtų kritiškesnė</w:t>
      </w:r>
      <w:r w:rsidR="00714C01">
        <w:rPr>
          <w:sz w:val="22"/>
          <w:lang w:eastAsia="lt-LT"/>
        </w:rPr>
        <w:t xml:space="preserve"> </w:t>
      </w:r>
      <w:r w:rsidR="009A09F3" w:rsidRPr="00271577">
        <w:rPr>
          <w:sz w:val="22"/>
          <w:lang w:eastAsia="lt-LT"/>
        </w:rPr>
        <w:t>cheminių medžiagų</w:t>
      </w:r>
      <w:r w:rsidR="001951C2">
        <w:rPr>
          <w:sz w:val="22"/>
          <w:lang w:eastAsia="lt-LT"/>
        </w:rPr>
        <w:t xml:space="preserve"> atžvilgiu</w:t>
      </w:r>
      <w:r w:rsidR="009A09F3" w:rsidRPr="00271577">
        <w:rPr>
          <w:sz w:val="22"/>
          <w:lang w:eastAsia="lt-LT"/>
        </w:rPr>
        <w:t>, o grupė, kuri mokėjo mažiau</w:t>
      </w:r>
      <w:r w:rsidR="001951C2">
        <w:rPr>
          <w:sz w:val="22"/>
          <w:lang w:eastAsia="lt-LT"/>
        </w:rPr>
        <w:t xml:space="preserve"> - </w:t>
      </w:r>
      <w:r w:rsidR="009A09F3" w:rsidRPr="00271577">
        <w:rPr>
          <w:sz w:val="22"/>
          <w:lang w:eastAsia="lt-LT"/>
        </w:rPr>
        <w:t xml:space="preserve">kritiškesnė </w:t>
      </w:r>
      <w:r w:rsidR="001951C2">
        <w:rPr>
          <w:sz w:val="22"/>
          <w:lang w:eastAsia="lt-LT"/>
        </w:rPr>
        <w:t xml:space="preserve">dėl </w:t>
      </w:r>
      <w:r w:rsidR="009A09F3" w:rsidRPr="00271577">
        <w:rPr>
          <w:sz w:val="22"/>
          <w:lang w:eastAsia="lt-LT"/>
        </w:rPr>
        <w:t>natūralių alternatyvų.</w:t>
      </w:r>
    </w:p>
    <w:p w14:paraId="7F281DC0" w14:textId="2ADDDB9E" w:rsidR="009A09F3" w:rsidRPr="00271577" w:rsidRDefault="009A09F3" w:rsidP="00A1797F">
      <w:pPr>
        <w:pStyle w:val="Heading5"/>
        <w:spacing w:after="120"/>
        <w:rPr>
          <w:lang w:eastAsia="lt-LT"/>
        </w:rPr>
      </w:pPr>
      <w:r w:rsidRPr="00271577">
        <w:rPr>
          <w:lang w:eastAsia="lt-LT"/>
        </w:rPr>
        <w:t>2 žingsnis. Įvadas į užsiėmimą</w:t>
      </w:r>
      <w:r w:rsidR="0068170F">
        <w:rPr>
          <w:lang w:eastAsia="lt-LT"/>
        </w:rPr>
        <w:t xml:space="preserve"> /</w:t>
      </w:r>
      <w:r w:rsidRPr="00271577">
        <w:rPr>
          <w:lang w:eastAsia="lt-LT"/>
        </w:rPr>
        <w:t xml:space="preserve"> veiklą – kas vyks</w:t>
      </w:r>
    </w:p>
    <w:p w14:paraId="4433106C" w14:textId="78E10713" w:rsidR="009A09F3" w:rsidRPr="00271577" w:rsidRDefault="009A09F3" w:rsidP="00154641">
      <w:pPr>
        <w:spacing w:before="0" w:after="0" w:line="240" w:lineRule="auto"/>
        <w:jc w:val="both"/>
        <w:rPr>
          <w:sz w:val="22"/>
          <w:lang w:eastAsia="lt-LT"/>
        </w:rPr>
      </w:pPr>
      <w:r w:rsidRPr="00271577">
        <w:rPr>
          <w:sz w:val="22"/>
          <w:lang w:eastAsia="lt-LT"/>
        </w:rPr>
        <w:t xml:space="preserve">Šia veikla siekiama išsiaiškinti prieigos prie informacijos svarbą mūsų kasdieniame gyvenime ir apmąstyti sprendimų, susijusių su </w:t>
      </w:r>
      <w:r w:rsidR="00ED0CE7">
        <w:rPr>
          <w:sz w:val="22"/>
          <w:lang w:eastAsia="lt-LT"/>
        </w:rPr>
        <w:t xml:space="preserve">kasdiene veikla, </w:t>
      </w:r>
      <w:r w:rsidRPr="00271577">
        <w:rPr>
          <w:sz w:val="22"/>
          <w:lang w:eastAsia="lt-LT"/>
        </w:rPr>
        <w:t xml:space="preserve">pvz., apsipirkimu, sudėtingumą. </w:t>
      </w:r>
      <w:r w:rsidR="00ED0CE7">
        <w:rPr>
          <w:sz w:val="22"/>
          <w:lang w:eastAsia="lt-LT"/>
        </w:rPr>
        <w:t>Dalyviams, suskirstytiems į nedideles kom</w:t>
      </w:r>
      <w:r w:rsidRPr="00271577">
        <w:rPr>
          <w:sz w:val="22"/>
          <w:lang w:eastAsia="lt-LT"/>
        </w:rPr>
        <w:t>and</w:t>
      </w:r>
      <w:r w:rsidR="00ED0CE7">
        <w:rPr>
          <w:sz w:val="22"/>
          <w:lang w:eastAsia="lt-LT"/>
        </w:rPr>
        <w:t>as,</w:t>
      </w:r>
      <w:r w:rsidRPr="00271577">
        <w:rPr>
          <w:sz w:val="22"/>
          <w:lang w:eastAsia="lt-LT"/>
        </w:rPr>
        <w:t xml:space="preserve"> priskir</w:t>
      </w:r>
      <w:r w:rsidR="00234CB5">
        <w:rPr>
          <w:sz w:val="22"/>
          <w:lang w:eastAsia="lt-LT"/>
        </w:rPr>
        <w:t>iami</w:t>
      </w:r>
      <w:r w:rsidRPr="00271577">
        <w:rPr>
          <w:sz w:val="22"/>
          <w:lang w:eastAsia="lt-LT"/>
        </w:rPr>
        <w:t xml:space="preserve"> išgalvoti pirkinių krepšeliai ir kiekviena </w:t>
      </w:r>
      <w:r w:rsidR="00234CB5">
        <w:rPr>
          <w:sz w:val="22"/>
          <w:lang w:eastAsia="lt-LT"/>
        </w:rPr>
        <w:t xml:space="preserve">komanda </w:t>
      </w:r>
      <w:r w:rsidRPr="00271577">
        <w:rPr>
          <w:sz w:val="22"/>
          <w:lang w:eastAsia="lt-LT"/>
        </w:rPr>
        <w:t>tur</w:t>
      </w:r>
      <w:r w:rsidR="00234CB5">
        <w:rPr>
          <w:sz w:val="22"/>
          <w:lang w:eastAsia="lt-LT"/>
        </w:rPr>
        <w:t>i</w:t>
      </w:r>
      <w:r w:rsidRPr="00271577">
        <w:rPr>
          <w:sz w:val="22"/>
          <w:lang w:eastAsia="lt-LT"/>
        </w:rPr>
        <w:t xml:space="preserve"> aptarti, ar žino</w:t>
      </w:r>
      <w:r w:rsidR="00234CB5">
        <w:rPr>
          <w:sz w:val="22"/>
          <w:lang w:eastAsia="lt-LT"/>
        </w:rPr>
        <w:t>mi visi produktai, ar atpažįstami</w:t>
      </w:r>
      <w:r w:rsidR="00714C01">
        <w:rPr>
          <w:sz w:val="22"/>
          <w:lang w:eastAsia="lt-LT"/>
        </w:rPr>
        <w:t xml:space="preserve"> </w:t>
      </w:r>
      <w:r w:rsidRPr="00271577">
        <w:rPr>
          <w:sz w:val="22"/>
          <w:lang w:eastAsia="lt-LT"/>
        </w:rPr>
        <w:t>vis</w:t>
      </w:r>
      <w:r w:rsidR="00234CB5">
        <w:rPr>
          <w:sz w:val="22"/>
          <w:lang w:eastAsia="lt-LT"/>
        </w:rPr>
        <w:t>i</w:t>
      </w:r>
      <w:r w:rsidRPr="00271577">
        <w:rPr>
          <w:sz w:val="22"/>
          <w:lang w:eastAsia="lt-LT"/>
        </w:rPr>
        <w:t xml:space="preserve"> ingredient</w:t>
      </w:r>
      <w:r w:rsidR="00234CB5">
        <w:rPr>
          <w:sz w:val="22"/>
          <w:lang w:eastAsia="lt-LT"/>
        </w:rPr>
        <w:t>ai, ir ar</w:t>
      </w:r>
      <w:r w:rsidR="00714C01">
        <w:rPr>
          <w:sz w:val="22"/>
          <w:lang w:eastAsia="lt-LT"/>
        </w:rPr>
        <w:t xml:space="preserve"> </w:t>
      </w:r>
      <w:r w:rsidR="00234CB5">
        <w:rPr>
          <w:sz w:val="22"/>
          <w:lang w:eastAsia="lt-LT"/>
        </w:rPr>
        <w:t>tuos produktus pirktų.</w:t>
      </w:r>
    </w:p>
    <w:p w14:paraId="7609E9C8" w14:textId="09F41ED3" w:rsidR="009A09F3" w:rsidRPr="00271577" w:rsidRDefault="009A09F3" w:rsidP="00154641">
      <w:pPr>
        <w:spacing w:after="0"/>
        <w:jc w:val="both"/>
        <w:rPr>
          <w:sz w:val="22"/>
          <w:lang w:eastAsia="lt-LT"/>
        </w:rPr>
      </w:pPr>
      <w:r w:rsidRPr="00271577">
        <w:rPr>
          <w:sz w:val="22"/>
          <w:lang w:eastAsia="lt-LT"/>
        </w:rPr>
        <w:t>Ar žinojimas, iš ko pagamintas produktas, reiškia, kad mes viską suprantame? Kai kuriuose produktuose esantys ingredientai bus pabraukti, o dalyvių bus paprašyta per ribotą laiką rasti informacijos apie juos ir po to dalyvauti grupių diskusijoje. Ar visos grupės pasirinks tuos pačius pabrauktus ingredientus? Ar</w:t>
      </w:r>
      <w:r w:rsidR="00714C01">
        <w:rPr>
          <w:sz w:val="22"/>
          <w:lang w:eastAsia="lt-LT"/>
        </w:rPr>
        <w:t xml:space="preserve"> </w:t>
      </w:r>
      <w:r w:rsidRPr="00271577">
        <w:rPr>
          <w:sz w:val="22"/>
          <w:lang w:eastAsia="lt-LT"/>
        </w:rPr>
        <w:t xml:space="preserve">visi ras tą pačią informaciją? Kiek patikima bus rasta informacija? Ar bus šališkumo? Lektorius bus atsakingas už šių klausimų moderavimą bendrų diskusijų metu ir pristatys sampratas, pvz., </w:t>
      </w:r>
      <w:r w:rsidRPr="00271577">
        <w:rPr>
          <w:i/>
          <w:sz w:val="22"/>
          <w:lang w:eastAsia="lt-LT"/>
        </w:rPr>
        <w:t xml:space="preserve">šaltinių patikimumas, </w:t>
      </w:r>
      <w:r w:rsidRPr="00271577">
        <w:rPr>
          <w:sz w:val="22"/>
          <w:lang w:eastAsia="lt-LT"/>
        </w:rPr>
        <w:t xml:space="preserve">svarbias priimant pagrįstus sprendimus. Šia pirmąja veikla siekiama pristatyti koncepcijų, su kuriomis ketiname dirbti šioje mokymų dalyje, svarbą ir sudėtingumą, </w:t>
      </w:r>
      <w:r w:rsidR="00234CB5">
        <w:rPr>
          <w:sz w:val="22"/>
          <w:lang w:eastAsia="lt-LT"/>
        </w:rPr>
        <w:t xml:space="preserve">nagrinėjant </w:t>
      </w:r>
      <w:r w:rsidRPr="00271577">
        <w:rPr>
          <w:sz w:val="22"/>
          <w:lang w:eastAsia="lt-LT"/>
        </w:rPr>
        <w:t>praktinį, kasdienį pavyzdį.</w:t>
      </w:r>
    </w:p>
    <w:p w14:paraId="755A82BB" w14:textId="3BAEF313" w:rsidR="009A09F3" w:rsidRPr="00271577" w:rsidRDefault="009A09F3" w:rsidP="00A1797F">
      <w:pPr>
        <w:pStyle w:val="Heading5"/>
        <w:rPr>
          <w:lang w:eastAsia="lt-LT"/>
        </w:rPr>
      </w:pPr>
      <w:r w:rsidRPr="00271577">
        <w:rPr>
          <w:lang w:eastAsia="lt-LT"/>
        </w:rPr>
        <w:t>3 žingsnis. Užsiėmimo</w:t>
      </w:r>
      <w:r w:rsidR="0068170F">
        <w:rPr>
          <w:lang w:eastAsia="lt-LT"/>
        </w:rPr>
        <w:t xml:space="preserve"> /</w:t>
      </w:r>
      <w:r w:rsidRPr="00271577">
        <w:rPr>
          <w:lang w:eastAsia="lt-LT"/>
        </w:rPr>
        <w:t xml:space="preserve"> veiklos išbandymas</w:t>
      </w:r>
    </w:p>
    <w:p w14:paraId="2C56417C" w14:textId="77777777" w:rsidR="009A09F3" w:rsidRPr="00990080" w:rsidRDefault="009A09F3" w:rsidP="0024301D">
      <w:pPr>
        <w:pStyle w:val="Heading6"/>
        <w:rPr>
          <w:b/>
          <w:lang w:eastAsia="lt-LT"/>
        </w:rPr>
      </w:pPr>
      <w:bookmarkStart w:id="158" w:name="_heading=h.z337ya" w:colFirst="0" w:colLast="0"/>
      <w:bookmarkEnd w:id="158"/>
      <w:r w:rsidRPr="00990080">
        <w:rPr>
          <w:b/>
          <w:lang w:eastAsia="lt-LT"/>
        </w:rPr>
        <w:t>1 užduotis. Pirkinių krepšelis</w:t>
      </w:r>
    </w:p>
    <w:p w14:paraId="041B0E23" w14:textId="77777777" w:rsidR="009A09F3" w:rsidRPr="00271577" w:rsidRDefault="009A09F3" w:rsidP="00154641">
      <w:pPr>
        <w:spacing w:before="0" w:after="0"/>
        <w:jc w:val="both"/>
        <w:rPr>
          <w:sz w:val="22"/>
          <w:lang w:eastAsia="lt-LT"/>
        </w:rPr>
      </w:pPr>
      <w:r w:rsidRPr="00271577">
        <w:rPr>
          <w:sz w:val="22"/>
          <w:lang w:eastAsia="lt-LT"/>
        </w:rPr>
        <w:t>Kiekviena grupė gauna pirkinių krepšį su keliais produktais. Arba, jei tai neįmanoma, ingredientų, esančių kasdieniuose plataus vartojimo produktuose, sąrašą.</w:t>
      </w:r>
    </w:p>
    <w:p w14:paraId="1CFA1142" w14:textId="77777777" w:rsidR="009A09F3" w:rsidRPr="00271577" w:rsidRDefault="009A09F3" w:rsidP="00154641">
      <w:pPr>
        <w:spacing w:before="0" w:after="0"/>
        <w:jc w:val="both"/>
        <w:rPr>
          <w:sz w:val="22"/>
          <w:lang w:eastAsia="lt-LT"/>
        </w:rPr>
      </w:pPr>
      <w:r w:rsidRPr="00271577">
        <w:rPr>
          <w:sz w:val="22"/>
          <w:lang w:eastAsia="lt-LT"/>
        </w:rPr>
        <w:t>Grupėms duodamos 5 minutės atidaryti maišelį ir pasikalbėti apie produktus, suprasti, kokie tai produktai (jei pakuotė yra kita kalba), ir pasakyti, ar juos naudoja, ar ne. Tai padės grupės nariams susipažinti.</w:t>
      </w:r>
    </w:p>
    <w:p w14:paraId="4074E1D3" w14:textId="77777777" w:rsidR="009A09F3" w:rsidRPr="00271577" w:rsidRDefault="009A09F3" w:rsidP="00154641">
      <w:pPr>
        <w:spacing w:before="0" w:after="0"/>
        <w:jc w:val="both"/>
        <w:rPr>
          <w:sz w:val="22"/>
          <w:lang w:eastAsia="lt-LT"/>
        </w:rPr>
      </w:pPr>
    </w:p>
    <w:p w14:paraId="5F08351D" w14:textId="77777777" w:rsidR="009A09F3" w:rsidRPr="00271577" w:rsidRDefault="009A09F3" w:rsidP="00154641">
      <w:pPr>
        <w:spacing w:before="0" w:after="0"/>
        <w:jc w:val="both"/>
        <w:rPr>
          <w:sz w:val="22"/>
          <w:lang w:eastAsia="lt-LT"/>
        </w:rPr>
      </w:pPr>
      <w:r w:rsidRPr="00271577">
        <w:rPr>
          <w:sz w:val="22"/>
          <w:lang w:eastAsia="lt-LT"/>
        </w:rPr>
        <w:t>Kiekvieno produkto sudedamųjų dalių sąraše yra pabrauktų ingredientų. Grupės nariai pasirenka vieną ir ieško apie jį informacijos internete, kad užpildytų žemiau pateiktą lentelę.</w:t>
      </w:r>
    </w:p>
    <w:p w14:paraId="58EA9517" w14:textId="77777777" w:rsidR="009A09F3" w:rsidRPr="00271577" w:rsidRDefault="009A09F3" w:rsidP="009A09F3">
      <w:pPr>
        <w:spacing w:before="0" w:after="0"/>
        <w:rPr>
          <w:sz w:val="22"/>
          <w:lang w:eastAsia="lt-LT"/>
        </w:rPr>
      </w:pPr>
    </w:p>
    <w:p w14:paraId="3A66815A" w14:textId="77777777" w:rsidR="009A09F3" w:rsidRPr="00271577" w:rsidRDefault="009A09F3" w:rsidP="00191745">
      <w:pPr>
        <w:spacing w:before="0"/>
        <w:rPr>
          <w:sz w:val="22"/>
          <w:lang w:eastAsia="lt-LT"/>
        </w:rPr>
      </w:pPr>
      <w:r w:rsidRPr="00271577">
        <w:rPr>
          <w:sz w:val="22"/>
          <w:lang w:eastAsia="lt-LT"/>
        </w:rPr>
        <w:t>Medžiagos yra šios:</w:t>
      </w:r>
    </w:p>
    <w:tbl>
      <w:tblPr>
        <w:tblStyle w:val="TableGrid1"/>
        <w:tblW w:w="9805" w:type="dxa"/>
        <w:tblLook w:val="04A0" w:firstRow="1" w:lastRow="0" w:firstColumn="1" w:lastColumn="0" w:noHBand="0" w:noVBand="1"/>
      </w:tblPr>
      <w:tblGrid>
        <w:gridCol w:w="4855"/>
        <w:gridCol w:w="4950"/>
      </w:tblGrid>
      <w:tr w:rsidR="009A09F3" w:rsidRPr="00271577" w14:paraId="6EE1DAF9" w14:textId="77777777" w:rsidTr="00E7651F">
        <w:tc>
          <w:tcPr>
            <w:tcW w:w="4855" w:type="dxa"/>
          </w:tcPr>
          <w:p w14:paraId="097D260D" w14:textId="77777777" w:rsidR="009A09F3" w:rsidRPr="00511D78" w:rsidRDefault="009A09F3" w:rsidP="009A09F3">
            <w:pPr>
              <w:spacing w:before="0" w:after="0"/>
              <w:rPr>
                <w:sz w:val="20"/>
                <w:szCs w:val="20"/>
              </w:rPr>
            </w:pPr>
            <w:r w:rsidRPr="00511D78">
              <w:rPr>
                <w:sz w:val="20"/>
                <w:szCs w:val="20"/>
              </w:rPr>
              <w:t>JODOPROPINIL BUTILKARBAMATAS</w:t>
            </w:r>
          </w:p>
          <w:p w14:paraId="212977B9" w14:textId="77777777" w:rsidR="009A09F3" w:rsidRPr="00511D78" w:rsidRDefault="009A09F3" w:rsidP="009A09F3">
            <w:pPr>
              <w:spacing w:before="0" w:after="0"/>
              <w:rPr>
                <w:sz w:val="20"/>
                <w:szCs w:val="20"/>
              </w:rPr>
            </w:pPr>
            <w:r w:rsidRPr="00511D78">
              <w:rPr>
                <w:sz w:val="20"/>
                <w:szCs w:val="20"/>
              </w:rPr>
              <w:t>PARABENAI</w:t>
            </w:r>
          </w:p>
          <w:p w14:paraId="4EE2B41F" w14:textId="77777777" w:rsidR="009A09F3" w:rsidRPr="00511D78" w:rsidRDefault="009A09F3" w:rsidP="009A09F3">
            <w:pPr>
              <w:spacing w:before="0" w:after="0"/>
              <w:rPr>
                <w:sz w:val="20"/>
                <w:szCs w:val="20"/>
              </w:rPr>
            </w:pPr>
            <w:r w:rsidRPr="00511D78">
              <w:rPr>
                <w:sz w:val="20"/>
                <w:szCs w:val="20"/>
              </w:rPr>
              <w:t>FTALATAI</w:t>
            </w:r>
          </w:p>
          <w:p w14:paraId="6A24E0C7" w14:textId="77777777" w:rsidR="009A09F3" w:rsidRPr="00511D78" w:rsidRDefault="009A09F3" w:rsidP="009A09F3">
            <w:pPr>
              <w:spacing w:before="0" w:after="0"/>
              <w:rPr>
                <w:sz w:val="20"/>
                <w:szCs w:val="20"/>
              </w:rPr>
            </w:pPr>
            <w:r w:rsidRPr="00511D78">
              <w:rPr>
                <w:sz w:val="20"/>
                <w:szCs w:val="20"/>
              </w:rPr>
              <w:t>BISFENOLIAI</w:t>
            </w:r>
          </w:p>
          <w:p w14:paraId="23D01221" w14:textId="77777777" w:rsidR="009A09F3" w:rsidRPr="00511D78" w:rsidRDefault="009A09F3" w:rsidP="009A09F3">
            <w:pPr>
              <w:spacing w:before="0" w:after="0"/>
              <w:rPr>
                <w:sz w:val="20"/>
                <w:szCs w:val="20"/>
              </w:rPr>
            </w:pPr>
            <w:r w:rsidRPr="00511D78">
              <w:rPr>
                <w:sz w:val="20"/>
                <w:szCs w:val="20"/>
              </w:rPr>
              <w:t>TRIKLOSANAS</w:t>
            </w:r>
          </w:p>
          <w:p w14:paraId="00543BAE" w14:textId="77777777" w:rsidR="009A09F3" w:rsidRPr="00511D78" w:rsidRDefault="009A09F3" w:rsidP="009A09F3">
            <w:pPr>
              <w:spacing w:before="0" w:after="0"/>
              <w:rPr>
                <w:sz w:val="20"/>
                <w:szCs w:val="20"/>
              </w:rPr>
            </w:pPr>
            <w:r w:rsidRPr="00511D78">
              <w:rPr>
                <w:sz w:val="20"/>
                <w:szCs w:val="20"/>
              </w:rPr>
              <w:t>ALIUMINIS</w:t>
            </w:r>
          </w:p>
          <w:p w14:paraId="3A8244D3" w14:textId="77777777" w:rsidR="009A09F3" w:rsidRPr="00511D78" w:rsidRDefault="009A09F3" w:rsidP="009A09F3">
            <w:pPr>
              <w:spacing w:before="0" w:after="0"/>
              <w:rPr>
                <w:sz w:val="20"/>
                <w:szCs w:val="20"/>
              </w:rPr>
            </w:pPr>
            <w:r w:rsidRPr="00511D78">
              <w:rPr>
                <w:sz w:val="20"/>
                <w:szCs w:val="20"/>
              </w:rPr>
              <w:t>BHT (BUTILINTAS HIDROKSITOLUENAS)</w:t>
            </w:r>
          </w:p>
          <w:p w14:paraId="3297187D" w14:textId="77777777" w:rsidR="009A09F3" w:rsidRPr="00511D78" w:rsidRDefault="009A09F3" w:rsidP="009A09F3">
            <w:pPr>
              <w:spacing w:before="0" w:after="0"/>
              <w:rPr>
                <w:sz w:val="20"/>
                <w:szCs w:val="20"/>
              </w:rPr>
            </w:pPr>
            <w:r w:rsidRPr="00511D78">
              <w:rPr>
                <w:sz w:val="20"/>
                <w:szCs w:val="20"/>
              </w:rPr>
              <w:t>PESTICIDAI-CHLORPIRIFOS</w:t>
            </w:r>
          </w:p>
          <w:p w14:paraId="6993405C" w14:textId="77777777" w:rsidR="009A09F3" w:rsidRPr="00511D78" w:rsidRDefault="009A09F3" w:rsidP="009A09F3">
            <w:pPr>
              <w:spacing w:before="0" w:after="0"/>
              <w:rPr>
                <w:sz w:val="20"/>
                <w:szCs w:val="20"/>
              </w:rPr>
            </w:pPr>
            <w:r w:rsidRPr="00511D78">
              <w:rPr>
                <w:sz w:val="20"/>
                <w:szCs w:val="20"/>
              </w:rPr>
              <w:t>BENZOFENONAS</w:t>
            </w:r>
          </w:p>
          <w:p w14:paraId="5118F82A" w14:textId="77777777" w:rsidR="009A09F3" w:rsidRPr="00511D78" w:rsidRDefault="009A09F3" w:rsidP="009A09F3">
            <w:pPr>
              <w:spacing w:before="0" w:after="0"/>
              <w:rPr>
                <w:sz w:val="20"/>
                <w:szCs w:val="20"/>
              </w:rPr>
            </w:pPr>
            <w:r w:rsidRPr="00511D78">
              <w:rPr>
                <w:sz w:val="20"/>
                <w:szCs w:val="20"/>
              </w:rPr>
              <w:t>UGNIAI ATSPARI MEDŽIAGA</w:t>
            </w:r>
          </w:p>
        </w:tc>
        <w:tc>
          <w:tcPr>
            <w:tcW w:w="4950" w:type="dxa"/>
          </w:tcPr>
          <w:p w14:paraId="45F54EEE" w14:textId="77777777" w:rsidR="009A09F3" w:rsidRPr="00511D78" w:rsidRDefault="009A09F3" w:rsidP="009A09F3">
            <w:pPr>
              <w:tabs>
                <w:tab w:val="left" w:pos="5775"/>
              </w:tabs>
              <w:spacing w:before="0" w:after="0"/>
              <w:rPr>
                <w:sz w:val="20"/>
                <w:szCs w:val="20"/>
              </w:rPr>
            </w:pPr>
            <w:r w:rsidRPr="00511D78">
              <w:rPr>
                <w:sz w:val="20"/>
                <w:szCs w:val="20"/>
              </w:rPr>
              <w:t>IODOPROPYNYL BUTYLCARBAMATE</w:t>
            </w:r>
            <w:r w:rsidRPr="00511D78">
              <w:rPr>
                <w:sz w:val="20"/>
                <w:szCs w:val="20"/>
              </w:rPr>
              <w:br/>
              <w:t>PARABENS</w:t>
            </w:r>
            <w:r w:rsidRPr="00511D78">
              <w:rPr>
                <w:sz w:val="20"/>
                <w:szCs w:val="20"/>
              </w:rPr>
              <w:br/>
              <w:t>PHTHALATES</w:t>
            </w:r>
            <w:r w:rsidRPr="00511D78">
              <w:rPr>
                <w:sz w:val="20"/>
                <w:szCs w:val="20"/>
              </w:rPr>
              <w:br/>
              <w:t>BISPHENOLS</w:t>
            </w:r>
            <w:r w:rsidRPr="00511D78">
              <w:rPr>
                <w:sz w:val="20"/>
                <w:szCs w:val="20"/>
              </w:rPr>
              <w:br/>
              <w:t>TRICLOSAN</w:t>
            </w:r>
            <w:r w:rsidRPr="00511D78">
              <w:rPr>
                <w:sz w:val="20"/>
                <w:szCs w:val="20"/>
              </w:rPr>
              <w:br/>
              <w:t>ALUMINIUM</w:t>
            </w:r>
            <w:r w:rsidRPr="00511D78">
              <w:rPr>
                <w:sz w:val="20"/>
                <w:szCs w:val="20"/>
              </w:rPr>
              <w:br/>
              <w:t>BHT (BUTYLATED HYDROXYTOLUENE)</w:t>
            </w:r>
            <w:r w:rsidRPr="00511D78">
              <w:rPr>
                <w:sz w:val="20"/>
                <w:szCs w:val="20"/>
              </w:rPr>
              <w:br/>
              <w:t>PESTICIDES-CHLORPYRIFOS</w:t>
            </w:r>
            <w:r w:rsidRPr="00511D78">
              <w:rPr>
                <w:sz w:val="20"/>
                <w:szCs w:val="20"/>
              </w:rPr>
              <w:br/>
              <w:t>BENZOPHENONE</w:t>
            </w:r>
            <w:r w:rsidRPr="00511D78">
              <w:rPr>
                <w:sz w:val="20"/>
                <w:szCs w:val="20"/>
              </w:rPr>
              <w:br/>
              <w:t>FLAME RETARDANT</w:t>
            </w:r>
          </w:p>
        </w:tc>
      </w:tr>
    </w:tbl>
    <w:p w14:paraId="699A6C7A" w14:textId="77777777" w:rsidR="009A09F3" w:rsidRPr="00271577" w:rsidRDefault="009A09F3" w:rsidP="009A09F3">
      <w:pPr>
        <w:spacing w:before="0" w:after="0"/>
        <w:rPr>
          <w:sz w:val="22"/>
          <w:lang w:eastAsia="lt-LT"/>
        </w:rPr>
      </w:pPr>
    </w:p>
    <w:p w14:paraId="6440856B" w14:textId="77777777" w:rsidR="009A09F3" w:rsidRPr="00271577" w:rsidRDefault="009A09F3" w:rsidP="009A09F3">
      <w:pPr>
        <w:tabs>
          <w:tab w:val="left" w:pos="5775"/>
        </w:tabs>
        <w:spacing w:before="0" w:after="200"/>
        <w:rPr>
          <w:rFonts w:eastAsia="Calibri"/>
          <w:sz w:val="22"/>
          <w:lang w:eastAsia="lt-LT"/>
        </w:rPr>
      </w:pPr>
      <w:r w:rsidRPr="00271577">
        <w:rPr>
          <w:rFonts w:eastAsia="Calibri"/>
          <w:sz w:val="22"/>
          <w:lang w:eastAsia="lt-LT"/>
        </w:rPr>
        <w:t>Lentelės pildymo pavyzdys:</w:t>
      </w:r>
    </w:p>
    <w:tbl>
      <w:tblPr>
        <w:tblW w:w="989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10"/>
        <w:gridCol w:w="3690"/>
        <w:gridCol w:w="3592"/>
      </w:tblGrid>
      <w:tr w:rsidR="009A09F3" w:rsidRPr="00271577" w14:paraId="579A7EC6" w14:textId="77777777" w:rsidTr="00E7651F">
        <w:trPr>
          <w:trHeight w:val="440"/>
        </w:trPr>
        <w:tc>
          <w:tcPr>
            <w:tcW w:w="9892" w:type="dxa"/>
            <w:gridSpan w:val="3"/>
          </w:tcPr>
          <w:p w14:paraId="1A4B58CD" w14:textId="77777777" w:rsidR="009A09F3" w:rsidRPr="00990080" w:rsidRDefault="009A09F3" w:rsidP="009A09F3">
            <w:pPr>
              <w:spacing w:before="0" w:after="0" w:line="240" w:lineRule="auto"/>
              <w:jc w:val="center"/>
              <w:rPr>
                <w:rFonts w:eastAsia="Calibri"/>
                <w:b/>
                <w:sz w:val="22"/>
                <w:lang w:eastAsia="lt-LT"/>
              </w:rPr>
            </w:pPr>
            <w:r w:rsidRPr="00990080">
              <w:rPr>
                <w:rFonts w:eastAsia="Calibri"/>
                <w:b/>
                <w:color w:val="999999"/>
                <w:sz w:val="22"/>
                <w:lang w:eastAsia="lt-LT"/>
              </w:rPr>
              <w:t>MEDŽIAGOS PAVYZDYS: CUKRUS</w:t>
            </w:r>
          </w:p>
        </w:tc>
      </w:tr>
      <w:tr w:rsidR="009A09F3" w:rsidRPr="00271577" w14:paraId="0C482FF1" w14:textId="77777777" w:rsidTr="00E7651F">
        <w:trPr>
          <w:trHeight w:val="600"/>
        </w:trPr>
        <w:tc>
          <w:tcPr>
            <w:tcW w:w="2610" w:type="dxa"/>
          </w:tcPr>
          <w:p w14:paraId="5CFE44A6" w14:textId="77777777" w:rsidR="009A09F3" w:rsidRPr="00231A86" w:rsidRDefault="009A09F3" w:rsidP="009A09F3">
            <w:pPr>
              <w:spacing w:before="0" w:after="0" w:line="240" w:lineRule="auto"/>
              <w:jc w:val="center"/>
              <w:rPr>
                <w:rFonts w:eastAsia="Calibri"/>
                <w:sz w:val="22"/>
                <w:lang w:eastAsia="lt-LT"/>
              </w:rPr>
            </w:pPr>
            <w:r w:rsidRPr="00231A86">
              <w:rPr>
                <w:rFonts w:eastAsia="Calibri"/>
                <w:sz w:val="22"/>
                <w:lang w:eastAsia="lt-LT"/>
              </w:rPr>
              <w:t>Kam naudojama ši medžiaga?</w:t>
            </w:r>
          </w:p>
        </w:tc>
        <w:tc>
          <w:tcPr>
            <w:tcW w:w="7282" w:type="dxa"/>
            <w:gridSpan w:val="2"/>
          </w:tcPr>
          <w:p w14:paraId="219C8287" w14:textId="77777777" w:rsidR="009A09F3" w:rsidRPr="00511D78" w:rsidRDefault="009A09F3" w:rsidP="009A09F3">
            <w:pPr>
              <w:spacing w:before="0" w:after="0" w:line="240" w:lineRule="auto"/>
              <w:jc w:val="center"/>
              <w:rPr>
                <w:rFonts w:eastAsia="Calibri"/>
                <w:color w:val="000000" w:themeColor="text1"/>
                <w:sz w:val="22"/>
                <w:lang w:eastAsia="lt-LT"/>
              </w:rPr>
            </w:pPr>
            <w:r w:rsidRPr="00511D78">
              <w:rPr>
                <w:rFonts w:eastAsia="Calibri"/>
                <w:color w:val="000000" w:themeColor="text1"/>
                <w:sz w:val="22"/>
                <w:lang w:eastAsia="lt-LT"/>
              </w:rPr>
              <w:t>Skonio stipriklis, konservantas</w:t>
            </w:r>
          </w:p>
        </w:tc>
      </w:tr>
      <w:tr w:rsidR="009A09F3" w:rsidRPr="00271577" w14:paraId="5B5FF245" w14:textId="77777777" w:rsidTr="00E7651F">
        <w:trPr>
          <w:trHeight w:val="736"/>
        </w:trPr>
        <w:tc>
          <w:tcPr>
            <w:tcW w:w="2610" w:type="dxa"/>
          </w:tcPr>
          <w:p w14:paraId="4863DB2F" w14:textId="77777777" w:rsidR="009A09F3" w:rsidRPr="00231A86" w:rsidRDefault="009A09F3" w:rsidP="009A09F3">
            <w:pPr>
              <w:spacing w:before="0" w:after="0" w:line="240" w:lineRule="auto"/>
              <w:jc w:val="center"/>
              <w:rPr>
                <w:rFonts w:eastAsia="Calibri"/>
                <w:sz w:val="22"/>
                <w:lang w:eastAsia="lt-LT"/>
              </w:rPr>
            </w:pPr>
            <w:r w:rsidRPr="00231A86">
              <w:rPr>
                <w:rFonts w:eastAsia="Calibri"/>
                <w:sz w:val="22"/>
                <w:lang w:eastAsia="lt-LT"/>
              </w:rPr>
              <w:t>Kokiuose produktuose yra šios medžiagos?</w:t>
            </w:r>
          </w:p>
        </w:tc>
        <w:tc>
          <w:tcPr>
            <w:tcW w:w="7282" w:type="dxa"/>
            <w:gridSpan w:val="2"/>
          </w:tcPr>
          <w:p w14:paraId="39DC817A" w14:textId="77777777" w:rsidR="009A09F3" w:rsidRPr="00511D78" w:rsidRDefault="009A09F3" w:rsidP="009A09F3">
            <w:pPr>
              <w:spacing w:before="0" w:after="0" w:line="240" w:lineRule="auto"/>
              <w:jc w:val="center"/>
              <w:rPr>
                <w:rFonts w:eastAsia="Calibri"/>
                <w:color w:val="000000" w:themeColor="text1"/>
                <w:sz w:val="22"/>
                <w:lang w:eastAsia="lt-LT"/>
              </w:rPr>
            </w:pPr>
            <w:r w:rsidRPr="00511D78">
              <w:rPr>
                <w:rFonts w:eastAsia="Calibri"/>
                <w:color w:val="000000" w:themeColor="text1"/>
                <w:sz w:val="22"/>
                <w:lang w:eastAsia="lt-LT"/>
              </w:rPr>
              <w:t>Gyvūnų ir žmonių perdirbtame maiste, saldainiuose, saldumynuose, leduose, kepiniuose, gazuotuose gėrimuose, gėrimuose, sultyse ir kt.</w:t>
            </w:r>
          </w:p>
        </w:tc>
      </w:tr>
      <w:tr w:rsidR="009A09F3" w:rsidRPr="00271577" w14:paraId="26C6560E" w14:textId="77777777" w:rsidTr="00E7651F">
        <w:trPr>
          <w:trHeight w:val="480"/>
        </w:trPr>
        <w:tc>
          <w:tcPr>
            <w:tcW w:w="2610" w:type="dxa"/>
          </w:tcPr>
          <w:p w14:paraId="0ADE2FD0" w14:textId="77777777" w:rsidR="009A09F3" w:rsidRPr="00231A86" w:rsidRDefault="009A09F3" w:rsidP="009A09F3">
            <w:pPr>
              <w:spacing w:before="0" w:after="0" w:line="240" w:lineRule="auto"/>
              <w:jc w:val="center"/>
              <w:rPr>
                <w:rFonts w:eastAsia="Calibri"/>
                <w:sz w:val="22"/>
                <w:lang w:eastAsia="lt-LT"/>
              </w:rPr>
            </w:pPr>
          </w:p>
        </w:tc>
        <w:tc>
          <w:tcPr>
            <w:tcW w:w="3690" w:type="dxa"/>
          </w:tcPr>
          <w:p w14:paraId="08DD03E0" w14:textId="77777777" w:rsidR="009A09F3" w:rsidRPr="00271577" w:rsidRDefault="009A09F3" w:rsidP="009A09F3">
            <w:pPr>
              <w:spacing w:before="0" w:after="0" w:line="240" w:lineRule="auto"/>
              <w:jc w:val="center"/>
              <w:rPr>
                <w:rFonts w:eastAsia="Calibri"/>
                <w:b/>
                <w:color w:val="F79646" w:themeColor="accent6"/>
                <w:sz w:val="22"/>
                <w:lang w:eastAsia="lt-LT"/>
              </w:rPr>
            </w:pPr>
            <w:r w:rsidRPr="00271577">
              <w:rPr>
                <w:rFonts w:eastAsia="Calibri"/>
                <w:b/>
                <w:color w:val="F79646" w:themeColor="accent6"/>
                <w:sz w:val="22"/>
                <w:lang w:eastAsia="lt-LT"/>
              </w:rPr>
              <w:t>INFORMACIJA A</w:t>
            </w:r>
          </w:p>
          <w:p w14:paraId="21EA5C87" w14:textId="77777777" w:rsidR="009A09F3" w:rsidRPr="00271577" w:rsidRDefault="009A09F3" w:rsidP="009A09F3">
            <w:pPr>
              <w:spacing w:before="0" w:after="0" w:line="240" w:lineRule="auto"/>
              <w:jc w:val="center"/>
              <w:rPr>
                <w:rFonts w:eastAsia="Calibri"/>
                <w:b/>
                <w:color w:val="F79646" w:themeColor="accent6"/>
                <w:sz w:val="22"/>
                <w:lang w:eastAsia="lt-LT"/>
              </w:rPr>
            </w:pPr>
            <w:r w:rsidRPr="00271577">
              <w:rPr>
                <w:rFonts w:eastAsia="Calibri"/>
                <w:b/>
                <w:color w:val="F79646" w:themeColor="accent6"/>
                <w:sz w:val="22"/>
                <w:lang w:eastAsia="lt-LT"/>
              </w:rPr>
              <w:t>(ir kita informacija, patvirtinanti A)</w:t>
            </w:r>
          </w:p>
        </w:tc>
        <w:tc>
          <w:tcPr>
            <w:tcW w:w="3592" w:type="dxa"/>
          </w:tcPr>
          <w:p w14:paraId="36EC6AB4" w14:textId="14762D8C" w:rsidR="009A09F3" w:rsidRPr="00271577" w:rsidRDefault="009A09F3" w:rsidP="009A09F3">
            <w:pPr>
              <w:spacing w:before="0" w:after="0" w:line="240" w:lineRule="auto"/>
              <w:jc w:val="center"/>
              <w:rPr>
                <w:rFonts w:eastAsia="Calibri"/>
                <w:b/>
                <w:color w:val="F79646" w:themeColor="accent6"/>
                <w:sz w:val="22"/>
                <w:lang w:eastAsia="lt-LT"/>
              </w:rPr>
            </w:pPr>
            <w:r w:rsidRPr="00271577">
              <w:rPr>
                <w:rFonts w:eastAsia="Calibri"/>
                <w:b/>
                <w:color w:val="F79646" w:themeColor="accent6"/>
                <w:sz w:val="22"/>
                <w:lang w:eastAsia="lt-LT"/>
              </w:rPr>
              <w:t xml:space="preserve">INFORMACIJA B </w:t>
            </w:r>
            <w:r w:rsidRPr="00271577">
              <w:rPr>
                <w:rFonts w:eastAsia="Calibri"/>
                <w:b/>
                <w:color w:val="F79646" w:themeColor="accent6"/>
                <w:sz w:val="22"/>
                <w:lang w:eastAsia="lt-LT"/>
              </w:rPr>
              <w:br/>
              <w:t>(nepatvirtinanti</w:t>
            </w:r>
            <w:r w:rsidR="0068170F">
              <w:rPr>
                <w:rFonts w:eastAsia="Calibri"/>
                <w:b/>
                <w:color w:val="F79646" w:themeColor="accent6"/>
                <w:sz w:val="22"/>
                <w:lang w:eastAsia="lt-LT"/>
              </w:rPr>
              <w:t xml:space="preserve"> /</w:t>
            </w:r>
            <w:r w:rsidRPr="00271577">
              <w:rPr>
                <w:rFonts w:eastAsia="Calibri"/>
                <w:b/>
                <w:color w:val="F79646" w:themeColor="accent6"/>
                <w:sz w:val="22"/>
                <w:lang w:eastAsia="lt-LT"/>
              </w:rPr>
              <w:t xml:space="preserve"> neparemianti A)</w:t>
            </w:r>
          </w:p>
        </w:tc>
      </w:tr>
      <w:tr w:rsidR="009A09F3" w:rsidRPr="00271577" w14:paraId="6F0F1098" w14:textId="77777777" w:rsidTr="00E7651F">
        <w:trPr>
          <w:trHeight w:val="880"/>
        </w:trPr>
        <w:tc>
          <w:tcPr>
            <w:tcW w:w="2610" w:type="dxa"/>
          </w:tcPr>
          <w:p w14:paraId="21E028AF" w14:textId="77777777" w:rsidR="009A09F3" w:rsidRPr="00231A86" w:rsidRDefault="009A09F3" w:rsidP="009A09F3">
            <w:pPr>
              <w:spacing w:before="0" w:after="0" w:line="240" w:lineRule="auto"/>
              <w:jc w:val="center"/>
              <w:rPr>
                <w:rFonts w:eastAsia="Calibri"/>
                <w:sz w:val="22"/>
                <w:lang w:eastAsia="lt-LT"/>
              </w:rPr>
            </w:pPr>
            <w:r w:rsidRPr="00231A86">
              <w:rPr>
                <w:rFonts w:eastAsia="Calibri"/>
                <w:sz w:val="22"/>
                <w:lang w:eastAsia="lt-LT"/>
              </w:rPr>
              <w:t>Ar ji kenkia sveikatai, aplinkai, abiem?</w:t>
            </w:r>
          </w:p>
        </w:tc>
        <w:tc>
          <w:tcPr>
            <w:tcW w:w="3690" w:type="dxa"/>
          </w:tcPr>
          <w:p w14:paraId="2F8593FF" w14:textId="77777777" w:rsidR="009A09F3" w:rsidRPr="00511D78" w:rsidRDefault="009A09F3" w:rsidP="009A09F3">
            <w:pPr>
              <w:spacing w:before="0" w:after="0" w:line="240" w:lineRule="auto"/>
              <w:jc w:val="center"/>
              <w:rPr>
                <w:rFonts w:eastAsia="Calibri"/>
                <w:color w:val="000000" w:themeColor="text1"/>
                <w:sz w:val="22"/>
                <w:lang w:eastAsia="lt-LT"/>
              </w:rPr>
            </w:pPr>
            <w:r w:rsidRPr="00511D78">
              <w:rPr>
                <w:rFonts w:eastAsia="Calibri"/>
                <w:color w:val="000000" w:themeColor="text1"/>
                <w:sz w:val="22"/>
                <w:lang w:eastAsia="lt-LT"/>
              </w:rPr>
              <w:t>Tai yra viena iš metabolinio sindromo, diabeto, kurį sukelia atsparumas insulinui, ir nutukimo priežasčių.</w:t>
            </w:r>
          </w:p>
        </w:tc>
        <w:tc>
          <w:tcPr>
            <w:tcW w:w="3592" w:type="dxa"/>
          </w:tcPr>
          <w:p w14:paraId="328B6FFC" w14:textId="77777777" w:rsidR="009A09F3" w:rsidRPr="00511D78" w:rsidRDefault="009A09F3" w:rsidP="009A09F3">
            <w:pPr>
              <w:spacing w:before="0" w:after="0" w:line="240" w:lineRule="auto"/>
              <w:jc w:val="center"/>
              <w:rPr>
                <w:rFonts w:eastAsia="Calibri"/>
                <w:color w:val="000000" w:themeColor="text1"/>
                <w:sz w:val="22"/>
                <w:lang w:eastAsia="lt-LT"/>
              </w:rPr>
            </w:pPr>
            <w:r w:rsidRPr="00511D78">
              <w:rPr>
                <w:rFonts w:eastAsia="Calibri"/>
                <w:color w:val="000000" w:themeColor="text1"/>
                <w:sz w:val="22"/>
                <w:lang w:eastAsia="lt-LT"/>
              </w:rPr>
              <w:t>Tai greitas energijos šaltinis.</w:t>
            </w:r>
          </w:p>
          <w:p w14:paraId="2A53E1ED" w14:textId="77777777" w:rsidR="009A09F3" w:rsidRPr="00511D78" w:rsidRDefault="009A09F3" w:rsidP="009A09F3">
            <w:pPr>
              <w:spacing w:before="0" w:after="0" w:line="240" w:lineRule="auto"/>
              <w:jc w:val="center"/>
              <w:rPr>
                <w:rFonts w:eastAsia="Calibri"/>
                <w:color w:val="000000" w:themeColor="text1"/>
                <w:sz w:val="22"/>
                <w:lang w:eastAsia="lt-LT"/>
              </w:rPr>
            </w:pPr>
            <w:r w:rsidRPr="00511D78">
              <w:rPr>
                <w:rFonts w:eastAsia="Calibri"/>
                <w:color w:val="000000" w:themeColor="text1"/>
                <w:sz w:val="22"/>
                <w:lang w:eastAsia="lt-LT"/>
              </w:rPr>
              <w:t>Tai naudinga smegenų veiklai.</w:t>
            </w:r>
          </w:p>
        </w:tc>
      </w:tr>
      <w:tr w:rsidR="009A09F3" w:rsidRPr="00271577" w14:paraId="2FB2F43D" w14:textId="77777777" w:rsidTr="00E7651F">
        <w:trPr>
          <w:trHeight w:val="855"/>
        </w:trPr>
        <w:tc>
          <w:tcPr>
            <w:tcW w:w="2610" w:type="dxa"/>
          </w:tcPr>
          <w:p w14:paraId="2FFC8CB5" w14:textId="77777777" w:rsidR="009A09F3" w:rsidRPr="00231A86" w:rsidRDefault="009A09F3" w:rsidP="009A09F3">
            <w:pPr>
              <w:spacing w:before="0" w:after="0" w:line="240" w:lineRule="auto"/>
              <w:jc w:val="center"/>
              <w:rPr>
                <w:rFonts w:eastAsia="Calibri"/>
                <w:sz w:val="22"/>
                <w:lang w:eastAsia="lt-LT"/>
              </w:rPr>
            </w:pPr>
            <w:r w:rsidRPr="00231A86">
              <w:rPr>
                <w:rFonts w:eastAsia="Calibri"/>
                <w:sz w:val="22"/>
                <w:lang w:eastAsia="lt-LT"/>
              </w:rPr>
              <w:t>Nuoroda (-os)</w:t>
            </w:r>
          </w:p>
        </w:tc>
        <w:tc>
          <w:tcPr>
            <w:tcW w:w="3690" w:type="dxa"/>
          </w:tcPr>
          <w:p w14:paraId="06AECE67" w14:textId="77777777" w:rsidR="009A09F3" w:rsidRPr="00271577" w:rsidRDefault="00CB1A2C" w:rsidP="009A09F3">
            <w:pPr>
              <w:spacing w:before="0" w:after="0" w:line="240" w:lineRule="auto"/>
              <w:jc w:val="center"/>
              <w:rPr>
                <w:rFonts w:eastAsia="Calibri"/>
                <w:color w:val="B7B7B7"/>
                <w:sz w:val="22"/>
                <w:lang w:eastAsia="lt-LT"/>
              </w:rPr>
            </w:pPr>
            <w:hyperlink r:id="rId52">
              <w:r w:rsidR="009A09F3" w:rsidRPr="00271577">
                <w:rPr>
                  <w:rFonts w:eastAsia="Calibri"/>
                  <w:color w:val="1155CC"/>
                  <w:sz w:val="22"/>
                  <w:u w:val="single"/>
                  <w:lang w:eastAsia="lt-LT"/>
                </w:rPr>
                <w:t>https://www.hsph.harvard.edu/nutritionsource/carbohydrates/carbohydrates-and-blood-sugar/</w:t>
              </w:r>
            </w:hyperlink>
          </w:p>
          <w:p w14:paraId="7B31064D" w14:textId="77777777" w:rsidR="009A09F3" w:rsidRPr="00271577" w:rsidRDefault="009A09F3" w:rsidP="009A09F3">
            <w:pPr>
              <w:spacing w:before="0" w:after="0" w:line="240" w:lineRule="auto"/>
              <w:jc w:val="center"/>
              <w:rPr>
                <w:rFonts w:eastAsia="Calibri"/>
                <w:color w:val="B7B7B7"/>
                <w:sz w:val="22"/>
                <w:lang w:eastAsia="lt-LT"/>
              </w:rPr>
            </w:pPr>
          </w:p>
        </w:tc>
        <w:tc>
          <w:tcPr>
            <w:tcW w:w="3592" w:type="dxa"/>
          </w:tcPr>
          <w:p w14:paraId="22CBC3B7" w14:textId="77777777" w:rsidR="009A09F3" w:rsidRPr="00271577" w:rsidRDefault="00CB1A2C" w:rsidP="009A09F3">
            <w:pPr>
              <w:spacing w:before="0" w:after="0" w:line="240" w:lineRule="auto"/>
              <w:jc w:val="center"/>
              <w:rPr>
                <w:rFonts w:eastAsia="Calibri"/>
                <w:color w:val="B7B7B7"/>
                <w:sz w:val="22"/>
                <w:lang w:eastAsia="lt-LT"/>
              </w:rPr>
            </w:pPr>
            <w:hyperlink r:id="rId53">
              <w:r w:rsidR="009A09F3" w:rsidRPr="00271577">
                <w:rPr>
                  <w:rFonts w:eastAsia="Calibri"/>
                  <w:color w:val="1155CC"/>
                  <w:sz w:val="22"/>
                  <w:u w:val="single"/>
                  <w:lang w:eastAsia="lt-LT"/>
                </w:rPr>
                <w:t>https://zukan.es/10-beneficios-azucar/</w:t>
              </w:r>
            </w:hyperlink>
          </w:p>
          <w:p w14:paraId="7E20142D" w14:textId="77777777" w:rsidR="009A09F3" w:rsidRPr="00271577" w:rsidRDefault="009A09F3" w:rsidP="009A09F3">
            <w:pPr>
              <w:spacing w:before="0" w:after="0" w:line="240" w:lineRule="auto"/>
              <w:jc w:val="center"/>
              <w:rPr>
                <w:rFonts w:eastAsia="Calibri"/>
                <w:color w:val="B7B7B7"/>
                <w:sz w:val="22"/>
                <w:lang w:eastAsia="lt-LT"/>
              </w:rPr>
            </w:pPr>
          </w:p>
        </w:tc>
      </w:tr>
      <w:tr w:rsidR="009A09F3" w:rsidRPr="00271577" w14:paraId="75A52F12" w14:textId="77777777" w:rsidTr="00E7651F">
        <w:trPr>
          <w:trHeight w:val="648"/>
        </w:trPr>
        <w:tc>
          <w:tcPr>
            <w:tcW w:w="2610" w:type="dxa"/>
          </w:tcPr>
          <w:p w14:paraId="7F50A598" w14:textId="58408A85" w:rsidR="009A09F3" w:rsidRPr="00231A86" w:rsidRDefault="009A09F3" w:rsidP="009A09F3">
            <w:pPr>
              <w:spacing w:before="0" w:after="0" w:line="240" w:lineRule="auto"/>
              <w:jc w:val="center"/>
              <w:rPr>
                <w:rFonts w:eastAsia="Calibri"/>
                <w:sz w:val="22"/>
                <w:lang w:eastAsia="lt-LT"/>
              </w:rPr>
            </w:pPr>
            <w:r w:rsidRPr="00231A86">
              <w:rPr>
                <w:rFonts w:eastAsia="Calibri"/>
                <w:sz w:val="22"/>
                <w:lang w:eastAsia="lt-LT"/>
              </w:rPr>
              <w:t>Neaiški vieta</w:t>
            </w:r>
            <w:r w:rsidR="0068170F">
              <w:rPr>
                <w:rFonts w:eastAsia="Calibri"/>
                <w:sz w:val="22"/>
                <w:lang w:eastAsia="lt-LT"/>
              </w:rPr>
              <w:t xml:space="preserve"> /</w:t>
            </w:r>
            <w:r w:rsidRPr="00231A86">
              <w:rPr>
                <w:rFonts w:eastAsia="Calibri"/>
                <w:sz w:val="22"/>
                <w:lang w:eastAsia="lt-LT"/>
              </w:rPr>
              <w:t xml:space="preserve"> dalykas*</w:t>
            </w:r>
          </w:p>
        </w:tc>
        <w:tc>
          <w:tcPr>
            <w:tcW w:w="3690" w:type="dxa"/>
          </w:tcPr>
          <w:p w14:paraId="53EDA577" w14:textId="77777777" w:rsidR="009A09F3" w:rsidRPr="00271577" w:rsidRDefault="009A09F3" w:rsidP="009A09F3">
            <w:pPr>
              <w:spacing w:before="0" w:after="0" w:line="240" w:lineRule="auto"/>
              <w:jc w:val="center"/>
              <w:rPr>
                <w:rFonts w:eastAsia="Calibri"/>
                <w:b/>
                <w:color w:val="B7B7B7"/>
                <w:sz w:val="22"/>
                <w:lang w:eastAsia="lt-LT"/>
              </w:rPr>
            </w:pPr>
          </w:p>
        </w:tc>
        <w:tc>
          <w:tcPr>
            <w:tcW w:w="3592" w:type="dxa"/>
          </w:tcPr>
          <w:p w14:paraId="5EF199C6" w14:textId="77777777" w:rsidR="009A09F3" w:rsidRPr="00271577" w:rsidRDefault="009A09F3" w:rsidP="009A09F3">
            <w:pPr>
              <w:spacing w:before="0" w:after="0" w:line="240" w:lineRule="auto"/>
              <w:jc w:val="center"/>
              <w:rPr>
                <w:rFonts w:eastAsia="Calibri"/>
                <w:b/>
                <w:color w:val="B7B7B7"/>
                <w:sz w:val="22"/>
                <w:lang w:eastAsia="lt-LT"/>
              </w:rPr>
            </w:pPr>
          </w:p>
        </w:tc>
      </w:tr>
      <w:tr w:rsidR="009A09F3" w:rsidRPr="00271577" w14:paraId="7D0AA25A" w14:textId="77777777" w:rsidTr="00E7651F">
        <w:trPr>
          <w:trHeight w:val="691"/>
        </w:trPr>
        <w:tc>
          <w:tcPr>
            <w:tcW w:w="2610" w:type="dxa"/>
          </w:tcPr>
          <w:p w14:paraId="7F95809F" w14:textId="77777777" w:rsidR="009A09F3" w:rsidRPr="00231A86" w:rsidRDefault="009A09F3" w:rsidP="009A09F3">
            <w:pPr>
              <w:spacing w:before="0" w:after="0" w:line="240" w:lineRule="auto"/>
              <w:jc w:val="center"/>
              <w:rPr>
                <w:rFonts w:eastAsia="Calibri"/>
                <w:sz w:val="22"/>
                <w:lang w:eastAsia="lt-LT"/>
              </w:rPr>
            </w:pPr>
            <w:r w:rsidRPr="00231A86">
              <w:rPr>
                <w:rFonts w:eastAsia="Calibri"/>
                <w:sz w:val="22"/>
                <w:lang w:eastAsia="lt-LT"/>
              </w:rPr>
              <w:t>Sprendimas: ar pirktumėte?</w:t>
            </w:r>
          </w:p>
        </w:tc>
        <w:tc>
          <w:tcPr>
            <w:tcW w:w="7282" w:type="dxa"/>
            <w:gridSpan w:val="2"/>
          </w:tcPr>
          <w:p w14:paraId="2574631A" w14:textId="49E73676" w:rsidR="009A09F3" w:rsidRPr="00511D78" w:rsidRDefault="009A09F3" w:rsidP="00B75133">
            <w:pPr>
              <w:spacing w:before="0" w:after="0" w:line="240" w:lineRule="auto"/>
              <w:jc w:val="center"/>
              <w:rPr>
                <w:rFonts w:eastAsia="Calibri"/>
                <w:color w:val="B7B7B7"/>
                <w:sz w:val="22"/>
                <w:lang w:eastAsia="lt-LT"/>
              </w:rPr>
            </w:pPr>
            <w:r w:rsidRPr="00511D78">
              <w:rPr>
                <w:rFonts w:eastAsia="Calibri"/>
                <w:color w:val="000000" w:themeColor="text1"/>
                <w:sz w:val="22"/>
                <w:lang w:eastAsia="lt-LT"/>
              </w:rPr>
              <w:t xml:space="preserve">Ne... Bet </w:t>
            </w:r>
            <w:r w:rsidR="00511D78">
              <w:rPr>
                <w:rFonts w:eastAsia="Calibri"/>
                <w:color w:val="000000" w:themeColor="text1"/>
                <w:sz w:val="22"/>
                <w:lang w:eastAsia="lt-LT"/>
              </w:rPr>
              <w:t xml:space="preserve">tikriausiai </w:t>
            </w:r>
            <w:r w:rsidRPr="00511D78">
              <w:rPr>
                <w:rFonts w:eastAsia="Calibri"/>
                <w:color w:val="000000" w:themeColor="text1"/>
                <w:sz w:val="22"/>
                <w:lang w:eastAsia="lt-LT"/>
              </w:rPr>
              <w:t>pirksiu!</w:t>
            </w:r>
          </w:p>
        </w:tc>
      </w:tr>
    </w:tbl>
    <w:p w14:paraId="1C034298" w14:textId="29EA946A" w:rsidR="009A09F3" w:rsidRPr="00271577" w:rsidRDefault="009A09F3" w:rsidP="00154641">
      <w:pPr>
        <w:spacing w:after="0"/>
        <w:jc w:val="both"/>
        <w:rPr>
          <w:color w:val="FF0000"/>
          <w:sz w:val="22"/>
          <w:lang w:eastAsia="lt-LT"/>
        </w:rPr>
      </w:pPr>
      <w:r w:rsidRPr="00271577">
        <w:rPr>
          <w:sz w:val="22"/>
          <w:lang w:eastAsia="lt-LT"/>
        </w:rPr>
        <w:t>* Ši dalis yra labai svarbi, nes veiklos pabaigoje pamatysime, kad, pavyzdžiui, cukraus atveju, svarb</w:t>
      </w:r>
      <w:r w:rsidR="00511D78">
        <w:rPr>
          <w:sz w:val="22"/>
          <w:lang w:eastAsia="lt-LT"/>
        </w:rPr>
        <w:t xml:space="preserve">i informacija apsisprendimui </w:t>
      </w:r>
      <w:r w:rsidRPr="00271577">
        <w:rPr>
          <w:sz w:val="22"/>
          <w:lang w:eastAsia="lt-LT"/>
        </w:rPr>
        <w:t>„koks šios medžiagos kiekis gali padaryti žalą“. Tai yra viena iš esminių pamokų – skaityti „tarp eilučių“ arba ieškoti trūkstamų duomenų</w:t>
      </w:r>
      <w:r w:rsidR="00511D78">
        <w:rPr>
          <w:sz w:val="22"/>
          <w:lang w:eastAsia="lt-LT"/>
        </w:rPr>
        <w:t>.</w:t>
      </w:r>
    </w:p>
    <w:p w14:paraId="441E8A46" w14:textId="77777777" w:rsidR="009A09F3" w:rsidRPr="00271577" w:rsidRDefault="009A09F3" w:rsidP="009A09F3">
      <w:pPr>
        <w:spacing w:before="0" w:after="0" w:line="240" w:lineRule="auto"/>
        <w:rPr>
          <w:rFonts w:eastAsia="Calibri"/>
          <w:sz w:val="22"/>
          <w:lang w:eastAsia="lt-LT"/>
        </w:rPr>
      </w:pPr>
    </w:p>
    <w:p w14:paraId="62AB7D17" w14:textId="77777777" w:rsidR="009A09F3" w:rsidRPr="00271577" w:rsidRDefault="009A09F3" w:rsidP="00154641">
      <w:pPr>
        <w:spacing w:before="0" w:after="0" w:line="240" w:lineRule="auto"/>
        <w:jc w:val="both"/>
        <w:rPr>
          <w:rFonts w:eastAsia="Calibri"/>
          <w:sz w:val="22"/>
          <w:lang w:eastAsia="lt-LT"/>
        </w:rPr>
      </w:pPr>
      <w:r w:rsidRPr="00271577">
        <w:rPr>
          <w:rFonts w:eastAsia="Calibri"/>
          <w:sz w:val="22"/>
          <w:lang w:eastAsia="lt-LT"/>
        </w:rPr>
        <w:t>Kiti galimi laukų su klaustukais variantai gali būti:</w:t>
      </w:r>
    </w:p>
    <w:p w14:paraId="67EAB724" w14:textId="405E794B" w:rsidR="009A09F3" w:rsidRPr="00271577" w:rsidRDefault="009A09F3" w:rsidP="00154641">
      <w:pPr>
        <w:numPr>
          <w:ilvl w:val="0"/>
          <w:numId w:val="55"/>
        </w:numPr>
        <w:spacing w:before="0" w:after="0" w:line="240" w:lineRule="auto"/>
        <w:contextualSpacing/>
        <w:jc w:val="both"/>
        <w:rPr>
          <w:rFonts w:eastAsia="Calibri"/>
          <w:sz w:val="22"/>
          <w:lang w:eastAsia="lt-LT"/>
        </w:rPr>
      </w:pPr>
      <w:r w:rsidRPr="00271577">
        <w:rPr>
          <w:rFonts w:eastAsia="Calibri"/>
          <w:sz w:val="22"/>
          <w:lang w:eastAsia="lt-LT"/>
        </w:rPr>
        <w:t>Ar ... medžiaga yra būtina produkte</w:t>
      </w:r>
      <w:r w:rsidR="0068170F">
        <w:rPr>
          <w:rFonts w:eastAsia="Calibri"/>
          <w:sz w:val="22"/>
          <w:lang w:eastAsia="lt-LT"/>
        </w:rPr>
        <w:t xml:space="preserve"> /</w:t>
      </w:r>
      <w:r w:rsidRPr="00271577">
        <w:rPr>
          <w:rFonts w:eastAsia="Calibri"/>
          <w:sz w:val="22"/>
          <w:lang w:eastAsia="lt-LT"/>
        </w:rPr>
        <w:t xml:space="preserve"> ar tai pigiausia alternatyva</w:t>
      </w:r>
      <w:r w:rsidR="0068170F">
        <w:rPr>
          <w:rFonts w:eastAsia="Calibri"/>
          <w:sz w:val="22"/>
          <w:lang w:eastAsia="lt-LT"/>
        </w:rPr>
        <w:t xml:space="preserve"> /</w:t>
      </w:r>
      <w:r w:rsidRPr="00271577">
        <w:rPr>
          <w:rFonts w:eastAsia="Calibri"/>
          <w:sz w:val="22"/>
          <w:lang w:eastAsia="lt-LT"/>
        </w:rPr>
        <w:t xml:space="preserve"> ar ji mažiausiai toksiška iš visų alternatyvų?</w:t>
      </w:r>
    </w:p>
    <w:p w14:paraId="3280CD79" w14:textId="77777777" w:rsidR="009A09F3" w:rsidRPr="00271577" w:rsidRDefault="009A09F3" w:rsidP="00154641">
      <w:pPr>
        <w:numPr>
          <w:ilvl w:val="0"/>
          <w:numId w:val="55"/>
        </w:numPr>
        <w:spacing w:before="0" w:after="0" w:line="240" w:lineRule="auto"/>
        <w:contextualSpacing/>
        <w:jc w:val="both"/>
        <w:rPr>
          <w:rFonts w:eastAsia="Calibri"/>
          <w:sz w:val="22"/>
          <w:lang w:eastAsia="lt-LT"/>
        </w:rPr>
      </w:pPr>
      <w:r w:rsidRPr="00271577">
        <w:rPr>
          <w:rFonts w:eastAsia="Calibri"/>
          <w:sz w:val="22"/>
          <w:lang w:eastAsia="lt-LT"/>
        </w:rPr>
        <w:t>Kaip vyriausybės leidžia naudoti ... medžiagą, jei ji tokia kenksminga?</w:t>
      </w:r>
    </w:p>
    <w:p w14:paraId="12577C4B" w14:textId="77777777" w:rsidR="009A09F3" w:rsidRPr="00271577" w:rsidRDefault="009A09F3" w:rsidP="00154641">
      <w:pPr>
        <w:numPr>
          <w:ilvl w:val="0"/>
          <w:numId w:val="55"/>
        </w:numPr>
        <w:spacing w:before="0" w:after="0" w:line="240" w:lineRule="auto"/>
        <w:contextualSpacing/>
        <w:jc w:val="both"/>
        <w:rPr>
          <w:rFonts w:eastAsia="Calibri"/>
          <w:sz w:val="22"/>
          <w:lang w:eastAsia="lt-LT"/>
        </w:rPr>
      </w:pPr>
      <w:r w:rsidRPr="00271577">
        <w:rPr>
          <w:rFonts w:eastAsia="Calibri"/>
          <w:sz w:val="22"/>
          <w:lang w:eastAsia="lt-LT"/>
        </w:rPr>
        <w:t>Koks ... medžiagos kiekis gaminyje jau yra pavojingas?</w:t>
      </w:r>
    </w:p>
    <w:p w14:paraId="4147FAD9" w14:textId="77777777" w:rsidR="009A09F3" w:rsidRPr="00271577" w:rsidRDefault="009A09F3" w:rsidP="00154641">
      <w:pPr>
        <w:numPr>
          <w:ilvl w:val="0"/>
          <w:numId w:val="55"/>
        </w:numPr>
        <w:spacing w:before="0" w:after="0" w:line="240" w:lineRule="auto"/>
        <w:contextualSpacing/>
        <w:jc w:val="both"/>
        <w:rPr>
          <w:rFonts w:eastAsia="Calibri"/>
          <w:sz w:val="22"/>
          <w:lang w:eastAsia="lt-LT"/>
        </w:rPr>
      </w:pPr>
      <w:r w:rsidRPr="00271577">
        <w:rPr>
          <w:rFonts w:eastAsia="Calibri"/>
          <w:sz w:val="22"/>
          <w:lang w:eastAsia="lt-LT"/>
        </w:rPr>
        <w:t>Koks ... medžiagos kiekis per parą laikomas saugiu?</w:t>
      </w:r>
    </w:p>
    <w:p w14:paraId="016F3A1E" w14:textId="77777777" w:rsidR="009A09F3" w:rsidRPr="00271577" w:rsidRDefault="009A09F3" w:rsidP="00154641">
      <w:pPr>
        <w:numPr>
          <w:ilvl w:val="0"/>
          <w:numId w:val="55"/>
        </w:numPr>
        <w:spacing w:before="0" w:after="0" w:line="240" w:lineRule="auto"/>
        <w:contextualSpacing/>
        <w:jc w:val="both"/>
        <w:rPr>
          <w:rFonts w:eastAsia="Calibri"/>
          <w:sz w:val="22"/>
          <w:lang w:eastAsia="lt-LT"/>
        </w:rPr>
      </w:pPr>
      <w:r w:rsidRPr="00271577">
        <w:rPr>
          <w:rFonts w:eastAsia="Calibri"/>
          <w:sz w:val="22"/>
          <w:lang w:eastAsia="lt-LT"/>
        </w:rPr>
        <w:t>Kaip galime sužinoti, ar produktuose yra ... medžiagos?</w:t>
      </w:r>
    </w:p>
    <w:p w14:paraId="231537DD" w14:textId="77777777" w:rsidR="009A09F3" w:rsidRPr="00271577" w:rsidRDefault="009A09F3" w:rsidP="00154641">
      <w:pPr>
        <w:spacing w:before="0" w:after="0"/>
        <w:jc w:val="both"/>
        <w:rPr>
          <w:sz w:val="22"/>
          <w:lang w:eastAsia="lt-LT"/>
        </w:rPr>
      </w:pPr>
    </w:p>
    <w:p w14:paraId="000CDE26" w14:textId="77777777" w:rsidR="009A09F3" w:rsidRPr="00271577" w:rsidRDefault="0040564F" w:rsidP="00154641">
      <w:pPr>
        <w:spacing w:before="0" w:after="0"/>
        <w:jc w:val="both"/>
        <w:rPr>
          <w:sz w:val="22"/>
          <w:lang w:eastAsia="lt-LT"/>
        </w:rPr>
      </w:pPr>
      <w:r w:rsidRPr="00271577">
        <w:rPr>
          <w:sz w:val="22"/>
          <w:lang w:eastAsia="lt-LT"/>
        </w:rPr>
        <w:t xml:space="preserve">Lentelės forma </w:t>
      </w:r>
      <w:r w:rsidR="009A09F3" w:rsidRPr="00271577">
        <w:rPr>
          <w:sz w:val="22"/>
          <w:lang w:eastAsia="lt-LT"/>
        </w:rPr>
        <w:t xml:space="preserve">pildymui yra </w:t>
      </w:r>
      <w:hyperlink w:anchor="_Veiklos_su_chemine_1" w:history="1">
        <w:r w:rsidR="009A09F3" w:rsidRPr="00271577">
          <w:rPr>
            <w:rStyle w:val="Hyperlink"/>
            <w:sz w:val="22"/>
            <w:lang w:eastAsia="lt-LT"/>
          </w:rPr>
          <w:t>čia</w:t>
        </w:r>
      </w:hyperlink>
      <w:r w:rsidR="009A09F3" w:rsidRPr="00271577">
        <w:rPr>
          <w:sz w:val="22"/>
          <w:lang w:eastAsia="lt-LT"/>
        </w:rPr>
        <w:t>.</w:t>
      </w:r>
    </w:p>
    <w:p w14:paraId="08B31403" w14:textId="77777777" w:rsidR="009A09F3" w:rsidRPr="00990080" w:rsidRDefault="009A09F3" w:rsidP="00154641">
      <w:pPr>
        <w:pStyle w:val="Heading6"/>
        <w:spacing w:after="120"/>
        <w:rPr>
          <w:b/>
          <w:lang w:eastAsia="lt-LT"/>
        </w:rPr>
      </w:pPr>
      <w:bookmarkStart w:id="159" w:name="_heading=h.1y810tw" w:colFirst="0" w:colLast="0"/>
      <w:bookmarkEnd w:id="159"/>
      <w:r w:rsidRPr="00990080">
        <w:rPr>
          <w:b/>
          <w:lang w:eastAsia="lt-LT"/>
        </w:rPr>
        <w:t>2 užduotis. Veiklos aptarimas</w:t>
      </w:r>
    </w:p>
    <w:p w14:paraId="5B7FCE52" w14:textId="77777777" w:rsidR="009A09F3" w:rsidRPr="00271577" w:rsidRDefault="009A09F3" w:rsidP="00154641">
      <w:pPr>
        <w:spacing w:before="0" w:after="0"/>
        <w:jc w:val="both"/>
        <w:rPr>
          <w:sz w:val="22"/>
          <w:lang w:eastAsia="lt-LT"/>
        </w:rPr>
      </w:pPr>
      <w:r w:rsidRPr="00271577">
        <w:rPr>
          <w:sz w:val="22"/>
          <w:lang w:eastAsia="lt-LT"/>
        </w:rPr>
        <w:t>Kiekviena grupė pristato, kokį produktą pasirinko, kokia sudedamųjų dalių sąraše esanti medžiaga buvo pabraukta ir ką jie apie ją sužinojo.</w:t>
      </w:r>
    </w:p>
    <w:p w14:paraId="511B1414" w14:textId="4BF4BB46" w:rsidR="009A09F3" w:rsidRPr="00271577" w:rsidRDefault="009A09F3" w:rsidP="00154641">
      <w:pPr>
        <w:spacing w:before="0" w:after="0"/>
        <w:jc w:val="both"/>
        <w:rPr>
          <w:sz w:val="22"/>
          <w:lang w:eastAsia="lt-LT"/>
        </w:rPr>
      </w:pPr>
      <w:r w:rsidRPr="00271577">
        <w:rPr>
          <w:sz w:val="22"/>
          <w:lang w:eastAsia="lt-LT"/>
        </w:rPr>
        <w:t xml:space="preserve">Dalyviams diskutuojant, </w:t>
      </w:r>
      <w:r w:rsidRPr="00271577">
        <w:rPr>
          <w:b/>
          <w:sz w:val="22"/>
          <w:lang w:eastAsia="lt-LT"/>
        </w:rPr>
        <w:t>natūraliai iškils šaltinių patikimumo klausimas</w:t>
      </w:r>
      <w:r w:rsidRPr="00271577">
        <w:rPr>
          <w:sz w:val="22"/>
          <w:lang w:eastAsia="lt-LT"/>
        </w:rPr>
        <w:t>. Gali būti, kad dalyviai įvardins ir tai, jog trūko laiko užduočiai atlikti.</w:t>
      </w:r>
    </w:p>
    <w:p w14:paraId="16DE1983" w14:textId="77777777" w:rsidR="009A09F3" w:rsidRPr="00271577" w:rsidRDefault="009A09F3" w:rsidP="00154641">
      <w:pPr>
        <w:spacing w:before="0" w:after="0"/>
        <w:jc w:val="both"/>
        <w:rPr>
          <w:sz w:val="22"/>
          <w:lang w:eastAsia="lt-LT"/>
        </w:rPr>
      </w:pPr>
    </w:p>
    <w:p w14:paraId="61856CB0" w14:textId="77777777" w:rsidR="009A09F3" w:rsidRPr="00271577" w:rsidRDefault="009A09F3" w:rsidP="00154641">
      <w:pPr>
        <w:spacing w:before="0" w:after="0"/>
        <w:jc w:val="both"/>
        <w:rPr>
          <w:sz w:val="22"/>
          <w:lang w:eastAsia="lt-LT"/>
        </w:rPr>
      </w:pPr>
      <w:r w:rsidRPr="00271577">
        <w:rPr>
          <w:sz w:val="22"/>
          <w:lang w:eastAsia="lt-LT"/>
        </w:rPr>
        <w:t>Jei kelios grupės pasirinko tą pačią medžiagą, bus galima palyginti jų rezultatus.</w:t>
      </w:r>
    </w:p>
    <w:p w14:paraId="56A77B52" w14:textId="77777777" w:rsidR="009A09F3" w:rsidRPr="00271577" w:rsidRDefault="009A09F3" w:rsidP="00154641">
      <w:pPr>
        <w:spacing w:before="0" w:after="0"/>
        <w:jc w:val="both"/>
        <w:rPr>
          <w:sz w:val="22"/>
          <w:lang w:eastAsia="lt-LT"/>
        </w:rPr>
      </w:pPr>
    </w:p>
    <w:p w14:paraId="7232DB64" w14:textId="77777777" w:rsidR="009A09F3" w:rsidRPr="00271577" w:rsidRDefault="009A09F3" w:rsidP="00154641">
      <w:pPr>
        <w:spacing w:before="0" w:after="0"/>
        <w:jc w:val="both"/>
        <w:rPr>
          <w:sz w:val="22"/>
          <w:lang w:eastAsia="lt-LT"/>
        </w:rPr>
      </w:pPr>
      <w:r w:rsidRPr="00271577">
        <w:rPr>
          <w:sz w:val="22"/>
          <w:lang w:eastAsia="lt-LT"/>
        </w:rPr>
        <w:t>Vykdydami veiklą siekiame išvados, kad svarbu gerai pasirinkti šaltinius, todėl skatiname dalyvius ir toliau kritiškai nagrinėti šį klausimą.</w:t>
      </w:r>
    </w:p>
    <w:p w14:paraId="24178D08" w14:textId="77777777" w:rsidR="009A09F3" w:rsidRPr="00271577" w:rsidRDefault="009A09F3" w:rsidP="00154641">
      <w:pPr>
        <w:spacing w:before="0" w:after="0"/>
        <w:jc w:val="both"/>
        <w:rPr>
          <w:sz w:val="22"/>
          <w:lang w:eastAsia="lt-LT"/>
        </w:rPr>
      </w:pPr>
    </w:p>
    <w:p w14:paraId="368A2F91" w14:textId="77777777" w:rsidR="009A09F3" w:rsidRPr="00271577" w:rsidRDefault="009A09F3" w:rsidP="00154641">
      <w:pPr>
        <w:spacing w:before="0" w:after="0"/>
        <w:jc w:val="both"/>
        <w:rPr>
          <w:sz w:val="22"/>
          <w:lang w:eastAsia="lt-LT"/>
        </w:rPr>
      </w:pPr>
      <w:r w:rsidRPr="00271577">
        <w:rPr>
          <w:sz w:val="22"/>
          <w:lang w:eastAsia="lt-LT"/>
        </w:rPr>
        <w:t>Kai visos grupės baigia pristatymus, lektorius skatina pagalvoti apie tuščias skiltis. Aptariama, kokią informaciją būtų galima įtraukti į lentelę, kad ji būtų išsamesnė ir kad būtų lengviau priimti pagrįstą sprendimą dėl medžiagos.</w:t>
      </w:r>
    </w:p>
    <w:p w14:paraId="6E4FA856" w14:textId="77777777" w:rsidR="009A09F3" w:rsidRPr="00271577" w:rsidRDefault="009A09F3" w:rsidP="00154641">
      <w:pPr>
        <w:spacing w:before="0" w:after="0"/>
        <w:jc w:val="both"/>
        <w:rPr>
          <w:sz w:val="22"/>
          <w:lang w:eastAsia="lt-LT"/>
        </w:rPr>
      </w:pPr>
    </w:p>
    <w:p w14:paraId="00F9E335" w14:textId="40E528E7" w:rsidR="009A09F3" w:rsidRPr="00271577" w:rsidRDefault="009A09F3" w:rsidP="00154641">
      <w:pPr>
        <w:spacing w:before="0" w:after="0"/>
        <w:jc w:val="both"/>
        <w:rPr>
          <w:sz w:val="22"/>
          <w:lang w:eastAsia="lt-LT"/>
        </w:rPr>
      </w:pPr>
      <w:r w:rsidRPr="00271577">
        <w:rPr>
          <w:sz w:val="22"/>
          <w:lang w:eastAsia="lt-LT"/>
        </w:rPr>
        <w:t>Siekiame išvados, jog medžiagos kiekis lemia kenksmingumą, todėl svarbu tai įvertinti priimant sprendimą naudoti produktą ar ne. 3-ia užduotis yra skirta šiam tikslui.</w:t>
      </w:r>
    </w:p>
    <w:p w14:paraId="1EB0F348" w14:textId="77777777" w:rsidR="009A09F3" w:rsidRPr="00990080" w:rsidRDefault="009A09F3" w:rsidP="00154641">
      <w:pPr>
        <w:pStyle w:val="Heading6"/>
        <w:spacing w:after="120"/>
        <w:rPr>
          <w:b/>
          <w:lang w:eastAsia="lt-LT"/>
        </w:rPr>
      </w:pPr>
      <w:r w:rsidRPr="00990080">
        <w:rPr>
          <w:b/>
          <w:lang w:eastAsia="lt-LT"/>
        </w:rPr>
        <w:t>3 užduotis. Išvadų tikrinimas</w:t>
      </w:r>
    </w:p>
    <w:p w14:paraId="0571E3EB" w14:textId="77777777" w:rsidR="009A09F3" w:rsidRPr="00271577" w:rsidRDefault="009A09F3" w:rsidP="009A09F3">
      <w:pPr>
        <w:spacing w:before="0" w:after="0"/>
        <w:rPr>
          <w:sz w:val="22"/>
          <w:lang w:eastAsia="lt-LT"/>
        </w:rPr>
      </w:pPr>
    </w:p>
    <w:p w14:paraId="7D416687" w14:textId="6052030A" w:rsidR="009A09F3" w:rsidRPr="00271577" w:rsidRDefault="009A09F3" w:rsidP="00154641">
      <w:pPr>
        <w:spacing w:before="0" w:after="0"/>
        <w:jc w:val="both"/>
        <w:rPr>
          <w:color w:val="000000" w:themeColor="text1"/>
          <w:sz w:val="22"/>
          <w:lang w:eastAsia="lt-LT"/>
        </w:rPr>
      </w:pPr>
      <w:r w:rsidRPr="00271577">
        <w:rPr>
          <w:color w:val="000000" w:themeColor="text1"/>
          <w:sz w:val="22"/>
          <w:lang w:eastAsia="lt-LT"/>
        </w:rPr>
        <w:t xml:space="preserve">1) </w:t>
      </w:r>
      <w:r w:rsidR="0080473B">
        <w:rPr>
          <w:color w:val="000000" w:themeColor="text1"/>
          <w:sz w:val="22"/>
          <w:lang w:eastAsia="lt-LT"/>
        </w:rPr>
        <w:t>M</w:t>
      </w:r>
      <w:r w:rsidR="008E2B4D" w:rsidRPr="00271577">
        <w:rPr>
          <w:color w:val="000000" w:themeColor="text1"/>
          <w:sz w:val="22"/>
          <w:lang w:eastAsia="lt-LT"/>
        </w:rPr>
        <w:t>okslini</w:t>
      </w:r>
      <w:r w:rsidR="0080473B">
        <w:rPr>
          <w:color w:val="000000" w:themeColor="text1"/>
          <w:sz w:val="22"/>
          <w:lang w:eastAsia="lt-LT"/>
        </w:rPr>
        <w:t>o</w:t>
      </w:r>
      <w:r w:rsidR="008E2B4D" w:rsidRPr="00271577">
        <w:rPr>
          <w:color w:val="000000" w:themeColor="text1"/>
          <w:sz w:val="22"/>
          <w:lang w:eastAsia="lt-LT"/>
        </w:rPr>
        <w:t xml:space="preserve"> požiūri</w:t>
      </w:r>
      <w:r w:rsidR="0080473B">
        <w:rPr>
          <w:color w:val="000000" w:themeColor="text1"/>
          <w:sz w:val="22"/>
          <w:lang w:eastAsia="lt-LT"/>
        </w:rPr>
        <w:t>o taikymas</w:t>
      </w:r>
    </w:p>
    <w:p w14:paraId="51073B6C" w14:textId="77777777" w:rsidR="009A09F3" w:rsidRPr="00271577" w:rsidRDefault="009A09F3" w:rsidP="00154641">
      <w:pPr>
        <w:spacing w:before="0" w:after="0"/>
        <w:jc w:val="both"/>
        <w:rPr>
          <w:color w:val="000000" w:themeColor="text1"/>
          <w:sz w:val="22"/>
          <w:lang w:eastAsia="lt-LT"/>
        </w:rPr>
      </w:pPr>
    </w:p>
    <w:p w14:paraId="1D7F6F89" w14:textId="17C4EDC5" w:rsidR="009A09F3" w:rsidRPr="00271577" w:rsidRDefault="009A09F3" w:rsidP="00154641">
      <w:pPr>
        <w:spacing w:before="0" w:after="0"/>
        <w:jc w:val="both"/>
        <w:rPr>
          <w:color w:val="000000" w:themeColor="text1"/>
          <w:sz w:val="22"/>
          <w:lang w:eastAsia="lt-LT"/>
        </w:rPr>
      </w:pPr>
      <w:r w:rsidRPr="00271577">
        <w:rPr>
          <w:color w:val="000000" w:themeColor="text1"/>
          <w:sz w:val="22"/>
          <w:lang w:eastAsia="lt-LT"/>
        </w:rPr>
        <w:t>Peržiūr</w:t>
      </w:r>
      <w:r w:rsidR="008E2B4D" w:rsidRPr="00271577">
        <w:rPr>
          <w:color w:val="000000" w:themeColor="text1"/>
          <w:sz w:val="22"/>
          <w:lang w:eastAsia="lt-LT"/>
        </w:rPr>
        <w:t>ima</w:t>
      </w:r>
      <w:r w:rsidRPr="00271577">
        <w:rPr>
          <w:color w:val="000000" w:themeColor="text1"/>
          <w:sz w:val="22"/>
          <w:lang w:eastAsia="lt-LT"/>
        </w:rPr>
        <w:t xml:space="preserve">, ar lentelėje yra pakankamai informacijos. Kartais lengviau mąstyti apie paprastesnius dalykus – mes nežinome daug apie parabenus, tačiau </w:t>
      </w:r>
      <w:r w:rsidR="0080473B">
        <w:rPr>
          <w:color w:val="000000" w:themeColor="text1"/>
          <w:sz w:val="22"/>
          <w:lang w:eastAsia="lt-LT"/>
        </w:rPr>
        <w:t>pag</w:t>
      </w:r>
      <w:r w:rsidRPr="00271577">
        <w:rPr>
          <w:color w:val="000000" w:themeColor="text1"/>
          <w:sz w:val="22"/>
          <w:lang w:eastAsia="lt-LT"/>
        </w:rPr>
        <w:t>alvojame</w:t>
      </w:r>
      <w:r w:rsidR="00714C01">
        <w:rPr>
          <w:color w:val="000000" w:themeColor="text1"/>
          <w:sz w:val="22"/>
          <w:lang w:eastAsia="lt-LT"/>
        </w:rPr>
        <w:t xml:space="preserve"> </w:t>
      </w:r>
      <w:r w:rsidRPr="00271577">
        <w:rPr>
          <w:color w:val="000000" w:themeColor="text1"/>
          <w:sz w:val="22"/>
          <w:lang w:eastAsia="lt-LT"/>
        </w:rPr>
        <w:t>apie kai kuriuos kitus ingredientus</w:t>
      </w:r>
      <w:r w:rsidR="0068170F">
        <w:rPr>
          <w:color w:val="000000" w:themeColor="text1"/>
          <w:sz w:val="22"/>
          <w:lang w:eastAsia="lt-LT"/>
        </w:rPr>
        <w:t xml:space="preserve"> /</w:t>
      </w:r>
      <w:r w:rsidRPr="00271577">
        <w:rPr>
          <w:color w:val="000000" w:themeColor="text1"/>
          <w:sz w:val="22"/>
          <w:lang w:eastAsia="lt-LT"/>
        </w:rPr>
        <w:t xml:space="preserve"> produktus: cukrų, vitaminą C, vandenį, muilą.</w:t>
      </w:r>
    </w:p>
    <w:p w14:paraId="3CE69151" w14:textId="77777777" w:rsidR="009A09F3" w:rsidRPr="00271577" w:rsidRDefault="009A09F3" w:rsidP="00154641">
      <w:pPr>
        <w:spacing w:before="0" w:after="0"/>
        <w:jc w:val="both"/>
        <w:rPr>
          <w:color w:val="000000" w:themeColor="text1"/>
          <w:sz w:val="22"/>
          <w:lang w:eastAsia="lt-LT"/>
        </w:rPr>
      </w:pPr>
    </w:p>
    <w:p w14:paraId="7461B341" w14:textId="7814569E" w:rsidR="009A09F3" w:rsidRPr="00271577" w:rsidRDefault="009A09F3" w:rsidP="00154641">
      <w:pPr>
        <w:spacing w:before="0" w:after="0"/>
        <w:jc w:val="both"/>
        <w:rPr>
          <w:color w:val="000000" w:themeColor="text1"/>
          <w:sz w:val="22"/>
          <w:lang w:eastAsia="lt-LT"/>
        </w:rPr>
      </w:pPr>
      <w:r w:rsidRPr="00271577">
        <w:rPr>
          <w:color w:val="000000" w:themeColor="text1"/>
          <w:sz w:val="22"/>
          <w:lang w:eastAsia="lt-LT"/>
        </w:rPr>
        <w:t>Dabar grupių prašoma ieškoti informacijos apie tai, k</w:t>
      </w:r>
      <w:r w:rsidR="00394679">
        <w:rPr>
          <w:color w:val="000000" w:themeColor="text1"/>
          <w:sz w:val="22"/>
          <w:lang w:eastAsia="lt-LT"/>
        </w:rPr>
        <w:t>iek</w:t>
      </w:r>
      <w:r w:rsidRPr="00271577">
        <w:rPr>
          <w:color w:val="000000" w:themeColor="text1"/>
          <w:sz w:val="22"/>
          <w:lang w:eastAsia="lt-LT"/>
        </w:rPr>
        <w:t xml:space="preserve"> šios medžiagos yra kenksmingos žmonėms ir aplinkai, ir užpildyti atitinkamas lentelės dalis.</w:t>
      </w:r>
    </w:p>
    <w:p w14:paraId="6326B4DB" w14:textId="77777777" w:rsidR="009A09F3" w:rsidRPr="00271577" w:rsidRDefault="009A09F3" w:rsidP="00154641">
      <w:pPr>
        <w:spacing w:before="0" w:after="0"/>
        <w:jc w:val="both"/>
        <w:rPr>
          <w:color w:val="000000" w:themeColor="text1"/>
          <w:sz w:val="22"/>
          <w:lang w:eastAsia="lt-LT"/>
        </w:rPr>
      </w:pPr>
    </w:p>
    <w:p w14:paraId="5EF5134B" w14:textId="77777777" w:rsidR="009A09F3" w:rsidRPr="00271577" w:rsidRDefault="009A09F3" w:rsidP="00154641">
      <w:pPr>
        <w:spacing w:before="0" w:after="0"/>
        <w:jc w:val="both"/>
        <w:rPr>
          <w:color w:val="000000" w:themeColor="text1"/>
          <w:sz w:val="22"/>
          <w:lang w:eastAsia="lt-LT"/>
        </w:rPr>
      </w:pPr>
      <w:r w:rsidRPr="00271577">
        <w:rPr>
          <w:color w:val="000000" w:themeColor="text1"/>
          <w:sz w:val="22"/>
          <w:lang w:eastAsia="lt-LT"/>
        </w:rPr>
        <w:t>Greita „Google“ paieška turėtų pateikti daugybę tinklalapių, kuriuose nurodomas aukščiau pateiktų medžiagų kenksmingumas priklausomai nuo jų kiekio, t. y. medžiaga kenkia, kai jos yra „per daug“. Todėl svarbus akcentas yra medžiagos kiekis, esant kuriam ji gali kenkti.</w:t>
      </w:r>
    </w:p>
    <w:p w14:paraId="7AF20700" w14:textId="77777777" w:rsidR="009A09F3" w:rsidRPr="00271577" w:rsidRDefault="009A09F3" w:rsidP="00154641">
      <w:pPr>
        <w:spacing w:before="0" w:after="0"/>
        <w:jc w:val="both"/>
        <w:rPr>
          <w:sz w:val="22"/>
          <w:lang w:eastAsia="lt-LT"/>
        </w:rPr>
      </w:pPr>
    </w:p>
    <w:p w14:paraId="32037447" w14:textId="1E0D7AB0" w:rsidR="009A09F3" w:rsidRPr="00271577" w:rsidRDefault="009A09F3" w:rsidP="00154641">
      <w:pPr>
        <w:spacing w:before="0" w:after="0"/>
        <w:jc w:val="both"/>
        <w:rPr>
          <w:sz w:val="22"/>
          <w:lang w:eastAsia="lt-LT"/>
        </w:rPr>
      </w:pPr>
      <w:r w:rsidRPr="00271577">
        <w:rPr>
          <w:sz w:val="22"/>
          <w:lang w:eastAsia="lt-LT"/>
        </w:rPr>
        <w:t xml:space="preserve">2) </w:t>
      </w:r>
      <w:r w:rsidR="0080473B">
        <w:rPr>
          <w:sz w:val="22"/>
          <w:lang w:eastAsia="lt-LT"/>
        </w:rPr>
        <w:t>Natūralaus</w:t>
      </w:r>
      <w:r w:rsidR="0068170F">
        <w:rPr>
          <w:sz w:val="22"/>
          <w:lang w:eastAsia="lt-LT"/>
        </w:rPr>
        <w:t xml:space="preserve"> /</w:t>
      </w:r>
      <w:r w:rsidR="0080473B">
        <w:rPr>
          <w:sz w:val="22"/>
          <w:lang w:eastAsia="lt-LT"/>
        </w:rPr>
        <w:t xml:space="preserve"> praktinio požiūrio taikymas </w:t>
      </w:r>
    </w:p>
    <w:p w14:paraId="49908336" w14:textId="77777777" w:rsidR="009A09F3" w:rsidRPr="00271577" w:rsidRDefault="009A09F3" w:rsidP="00154641">
      <w:pPr>
        <w:spacing w:before="0" w:after="0"/>
        <w:jc w:val="both"/>
        <w:rPr>
          <w:sz w:val="22"/>
          <w:lang w:eastAsia="lt-LT"/>
        </w:rPr>
      </w:pPr>
    </w:p>
    <w:p w14:paraId="48068A08" w14:textId="57DB58C3" w:rsidR="009A09F3" w:rsidRPr="00271577" w:rsidRDefault="009A09F3" w:rsidP="00154641">
      <w:pPr>
        <w:spacing w:before="0" w:after="0"/>
        <w:jc w:val="both"/>
        <w:rPr>
          <w:sz w:val="22"/>
          <w:lang w:eastAsia="lt-LT"/>
        </w:rPr>
      </w:pPr>
      <w:r w:rsidRPr="00271577">
        <w:rPr>
          <w:sz w:val="22"/>
          <w:lang w:eastAsia="lt-LT"/>
        </w:rPr>
        <w:t>Kad priimtume sprendimą dėl produkto</w:t>
      </w:r>
      <w:r w:rsidR="0068170F">
        <w:rPr>
          <w:sz w:val="22"/>
          <w:lang w:eastAsia="lt-LT"/>
        </w:rPr>
        <w:t xml:space="preserve"> /</w:t>
      </w:r>
      <w:r w:rsidRPr="00271577">
        <w:rPr>
          <w:sz w:val="22"/>
          <w:lang w:eastAsia="lt-LT"/>
        </w:rPr>
        <w:t xml:space="preserve"> medžiagos, svarbu užduoti dar vieną klausimą – </w:t>
      </w:r>
      <w:r w:rsidRPr="00394679">
        <w:rPr>
          <w:i/>
          <w:sz w:val="22"/>
          <w:lang w:eastAsia="lt-LT"/>
        </w:rPr>
        <w:t>kodėl?</w:t>
      </w:r>
      <w:r w:rsidRPr="00271577">
        <w:rPr>
          <w:sz w:val="22"/>
          <w:lang w:eastAsia="lt-LT"/>
        </w:rPr>
        <w:t xml:space="preserve"> Šį klausimą dažnai užduoda maži vaikai, bet mes, suaugusieji</w:t>
      </w:r>
      <w:r w:rsidR="00394679">
        <w:rPr>
          <w:sz w:val="22"/>
          <w:lang w:eastAsia="lt-LT"/>
        </w:rPr>
        <w:t xml:space="preserve"> -</w:t>
      </w:r>
      <w:r w:rsidRPr="00271577">
        <w:rPr>
          <w:sz w:val="22"/>
          <w:lang w:eastAsia="lt-LT"/>
        </w:rPr>
        <w:t xml:space="preserve"> ne, nes manome, kad tai per paprasta.</w:t>
      </w:r>
    </w:p>
    <w:p w14:paraId="3DEA1F76" w14:textId="77777777" w:rsidR="009A09F3" w:rsidRPr="00271577" w:rsidRDefault="009A09F3" w:rsidP="00154641">
      <w:pPr>
        <w:spacing w:before="0" w:after="0"/>
        <w:jc w:val="both"/>
        <w:rPr>
          <w:sz w:val="22"/>
          <w:lang w:eastAsia="lt-LT"/>
        </w:rPr>
      </w:pPr>
      <w:r w:rsidRPr="00271577">
        <w:rPr>
          <w:sz w:val="22"/>
          <w:lang w:eastAsia="lt-LT"/>
        </w:rPr>
        <w:t>Kodėl ši medžiaga naudojama produkte? Ar tai tikrai būtina? Ar yra alternatyvų? Ar be jos būtų taip blogai, kad verta poveikio aplinkai ir sveikatai?</w:t>
      </w:r>
    </w:p>
    <w:p w14:paraId="59C5C171" w14:textId="77777777" w:rsidR="009A09F3" w:rsidRPr="00271577" w:rsidRDefault="009A09F3" w:rsidP="00154641">
      <w:pPr>
        <w:spacing w:before="0" w:after="0"/>
        <w:jc w:val="both"/>
        <w:rPr>
          <w:sz w:val="22"/>
          <w:lang w:eastAsia="lt-LT"/>
        </w:rPr>
      </w:pPr>
      <w:r w:rsidRPr="00271577">
        <w:rPr>
          <w:sz w:val="22"/>
          <w:lang w:eastAsia="lt-LT"/>
        </w:rPr>
        <w:t>Kartais sprendimas naudoti tam tikrą medžiagą gaminyje yra pagrįstas labiau ekonominėmis priežastimis, o ne poveikiu aplinkai ar sveikatai.</w:t>
      </w:r>
    </w:p>
    <w:p w14:paraId="129AE226" w14:textId="77777777" w:rsidR="009A09F3" w:rsidRPr="00271577" w:rsidRDefault="009A09F3" w:rsidP="00154641">
      <w:pPr>
        <w:spacing w:before="0" w:after="0"/>
        <w:jc w:val="both"/>
        <w:rPr>
          <w:color w:val="000000"/>
          <w:sz w:val="22"/>
          <w:lang w:eastAsia="lt-LT"/>
        </w:rPr>
      </w:pPr>
    </w:p>
    <w:p w14:paraId="5AE273F7" w14:textId="77777777" w:rsidR="009A09F3" w:rsidRPr="00271577" w:rsidRDefault="009A09F3" w:rsidP="00154641">
      <w:pPr>
        <w:spacing w:before="0" w:after="0"/>
        <w:jc w:val="both"/>
        <w:rPr>
          <w:sz w:val="22"/>
          <w:lang w:eastAsia="lt-LT"/>
        </w:rPr>
      </w:pPr>
      <w:r w:rsidRPr="00271577">
        <w:rPr>
          <w:sz w:val="22"/>
          <w:lang w:eastAsia="lt-LT"/>
        </w:rPr>
        <w:t>3) Išvados</w:t>
      </w:r>
    </w:p>
    <w:p w14:paraId="3C87B25B" w14:textId="77777777" w:rsidR="009A09F3" w:rsidRPr="00271577" w:rsidRDefault="009A09F3" w:rsidP="00154641">
      <w:pPr>
        <w:spacing w:before="0" w:after="0"/>
        <w:jc w:val="both"/>
        <w:rPr>
          <w:sz w:val="22"/>
          <w:lang w:eastAsia="lt-LT"/>
        </w:rPr>
      </w:pPr>
    </w:p>
    <w:p w14:paraId="3CD22EEA" w14:textId="5F95853F" w:rsidR="009A09F3" w:rsidRPr="00394679" w:rsidRDefault="009A09F3" w:rsidP="00154641">
      <w:pPr>
        <w:spacing w:before="0" w:after="0"/>
        <w:jc w:val="both"/>
        <w:rPr>
          <w:i/>
          <w:sz w:val="22"/>
          <w:lang w:eastAsia="lt-LT"/>
        </w:rPr>
      </w:pPr>
      <w:r w:rsidRPr="00271577">
        <w:rPr>
          <w:sz w:val="22"/>
          <w:lang w:eastAsia="lt-LT"/>
        </w:rPr>
        <w:t>Lektorius paaiškina, kaip svarbu atpažinti klaidinančią informaciją ir užduoti kritiškus</w:t>
      </w:r>
      <w:r w:rsidR="00394679">
        <w:rPr>
          <w:sz w:val="22"/>
          <w:lang w:eastAsia="lt-LT"/>
        </w:rPr>
        <w:t xml:space="preserve"> klausimus.</w:t>
      </w:r>
      <w:r w:rsidRPr="00271577">
        <w:rPr>
          <w:sz w:val="22"/>
          <w:lang w:eastAsia="lt-LT"/>
        </w:rPr>
        <w:t xml:space="preserve"> Pagrindinis klausimas</w:t>
      </w:r>
      <w:r w:rsidR="00394679">
        <w:rPr>
          <w:sz w:val="22"/>
          <w:lang w:eastAsia="lt-LT"/>
        </w:rPr>
        <w:t>, kurį reikia užduoti šios veiklos metu</w:t>
      </w:r>
      <w:r w:rsidRPr="00271577">
        <w:rPr>
          <w:sz w:val="22"/>
          <w:lang w:eastAsia="lt-LT"/>
        </w:rPr>
        <w:t xml:space="preserve"> – </w:t>
      </w:r>
      <w:r w:rsidRPr="00394679">
        <w:rPr>
          <w:i/>
          <w:sz w:val="22"/>
          <w:lang w:eastAsia="lt-LT"/>
        </w:rPr>
        <w:t>ar galiu pasitikėti šia informacija, ar ne?</w:t>
      </w:r>
    </w:p>
    <w:p w14:paraId="665EA963" w14:textId="77777777" w:rsidR="009A09F3" w:rsidRPr="00271577" w:rsidRDefault="009A09F3" w:rsidP="00154641">
      <w:pPr>
        <w:spacing w:before="0" w:after="0"/>
        <w:jc w:val="both"/>
        <w:rPr>
          <w:sz w:val="22"/>
          <w:lang w:eastAsia="lt-LT"/>
        </w:rPr>
      </w:pPr>
    </w:p>
    <w:p w14:paraId="589527C2" w14:textId="166E9319" w:rsidR="009A09F3" w:rsidRPr="00271577" w:rsidRDefault="009A09F3" w:rsidP="00154641">
      <w:pPr>
        <w:spacing w:before="0" w:after="0"/>
        <w:jc w:val="both"/>
        <w:rPr>
          <w:sz w:val="22"/>
          <w:lang w:eastAsia="lt-LT"/>
        </w:rPr>
      </w:pPr>
      <w:r w:rsidRPr="00271577">
        <w:rPr>
          <w:sz w:val="22"/>
          <w:lang w:eastAsia="lt-LT"/>
        </w:rPr>
        <w:t xml:space="preserve">Lektorius apibendrina grupių </w:t>
      </w:r>
      <w:r w:rsidR="00F01AE3">
        <w:rPr>
          <w:sz w:val="22"/>
          <w:lang w:eastAsia="lt-LT"/>
        </w:rPr>
        <w:t>surinktą</w:t>
      </w:r>
      <w:r w:rsidR="00095717">
        <w:rPr>
          <w:sz w:val="22"/>
          <w:lang w:eastAsia="lt-LT"/>
        </w:rPr>
        <w:t xml:space="preserve"> </w:t>
      </w:r>
      <w:r w:rsidRPr="00271577">
        <w:rPr>
          <w:sz w:val="22"/>
          <w:lang w:eastAsia="lt-LT"/>
        </w:rPr>
        <w:t>informaciją</w:t>
      </w:r>
      <w:r w:rsidR="00F01AE3">
        <w:rPr>
          <w:sz w:val="22"/>
          <w:lang w:eastAsia="lt-LT"/>
        </w:rPr>
        <w:t xml:space="preserve"> ir padarytas išvadas</w:t>
      </w:r>
      <w:r w:rsidRPr="00271577">
        <w:rPr>
          <w:sz w:val="22"/>
          <w:lang w:eastAsia="lt-LT"/>
        </w:rPr>
        <w:t xml:space="preserve">, pvz.: </w:t>
      </w:r>
    </w:p>
    <w:p w14:paraId="6D2333C9" w14:textId="35D9740B" w:rsidR="009A09F3" w:rsidRPr="00271577" w:rsidRDefault="009A09F3" w:rsidP="00154641">
      <w:pPr>
        <w:pStyle w:val="ListParagraph"/>
        <w:numPr>
          <w:ilvl w:val="0"/>
          <w:numId w:val="58"/>
        </w:numPr>
        <w:spacing w:before="0" w:after="0"/>
        <w:jc w:val="both"/>
        <w:rPr>
          <w:sz w:val="22"/>
          <w:lang w:eastAsia="lt-LT"/>
        </w:rPr>
      </w:pPr>
      <w:r w:rsidRPr="00271577">
        <w:rPr>
          <w:sz w:val="22"/>
          <w:lang w:eastAsia="lt-LT"/>
        </w:rPr>
        <w:t>Medžiagos kiekis yra svarbus vertinant, ar</w:t>
      </w:r>
      <w:r w:rsidR="00F01AE3">
        <w:rPr>
          <w:sz w:val="22"/>
          <w:lang w:eastAsia="lt-LT"/>
        </w:rPr>
        <w:t xml:space="preserve"> ji kenksminga </w:t>
      </w:r>
      <w:r w:rsidRPr="00271577">
        <w:rPr>
          <w:sz w:val="22"/>
          <w:lang w:eastAsia="lt-LT"/>
        </w:rPr>
        <w:t>ir kiek ji kenksminga. Galim</w:t>
      </w:r>
      <w:r w:rsidR="00F01AE3">
        <w:rPr>
          <w:sz w:val="22"/>
          <w:lang w:eastAsia="lt-LT"/>
        </w:rPr>
        <w:t>a</w:t>
      </w:r>
      <w:r w:rsidRPr="00271577">
        <w:rPr>
          <w:sz w:val="22"/>
          <w:lang w:eastAsia="lt-LT"/>
        </w:rPr>
        <w:t xml:space="preserve"> rasti informacijos, kad medžiaga yra pavojinga, tačiau daug didesnėmis dozėmis, nei yra gaminyje.</w:t>
      </w:r>
    </w:p>
    <w:p w14:paraId="7A869EF3" w14:textId="77777777" w:rsidR="009A09F3" w:rsidRPr="00271577" w:rsidRDefault="009A09F3" w:rsidP="00154641">
      <w:pPr>
        <w:pStyle w:val="ListParagraph"/>
        <w:numPr>
          <w:ilvl w:val="0"/>
          <w:numId w:val="58"/>
        </w:numPr>
        <w:spacing w:before="0" w:after="0"/>
        <w:jc w:val="both"/>
        <w:rPr>
          <w:sz w:val="22"/>
          <w:lang w:eastAsia="lt-LT"/>
        </w:rPr>
      </w:pPr>
      <w:r w:rsidRPr="00271577">
        <w:rPr>
          <w:sz w:val="22"/>
          <w:lang w:eastAsia="lt-LT"/>
        </w:rPr>
        <w:t>Lengviau rasti informacijos apie galimą medžiagos žalą žmogaus organizmui, nei apie jos poveikį aplinkai. Be to, reguliavimas poveikio aplinkai atžvilgiu gali būti daug liberalesnis.</w:t>
      </w:r>
    </w:p>
    <w:p w14:paraId="198CD713" w14:textId="4E992465" w:rsidR="009A09F3" w:rsidRPr="00271577" w:rsidRDefault="009A09F3" w:rsidP="00154641">
      <w:pPr>
        <w:pStyle w:val="ListParagraph"/>
        <w:numPr>
          <w:ilvl w:val="0"/>
          <w:numId w:val="58"/>
        </w:numPr>
        <w:spacing w:before="0" w:after="0"/>
        <w:jc w:val="both"/>
        <w:rPr>
          <w:sz w:val="22"/>
          <w:lang w:eastAsia="lt-LT"/>
        </w:rPr>
      </w:pPr>
      <w:r w:rsidRPr="00271577">
        <w:rPr>
          <w:sz w:val="22"/>
          <w:lang w:eastAsia="lt-LT"/>
        </w:rPr>
        <w:t xml:space="preserve">Reguliuojančios taisyklės grindžiamos tuo metu egzistuojančiais medžiagos poveikio tyrimais. Jos gali keistis, kai </w:t>
      </w:r>
      <w:r w:rsidR="00F01AE3">
        <w:rPr>
          <w:sz w:val="22"/>
          <w:lang w:eastAsia="lt-LT"/>
        </w:rPr>
        <w:t xml:space="preserve">atsiranda </w:t>
      </w:r>
      <w:r w:rsidRPr="00271577">
        <w:rPr>
          <w:sz w:val="22"/>
          <w:lang w:eastAsia="lt-LT"/>
        </w:rPr>
        <w:t>daugiau informacijos.</w:t>
      </w:r>
      <w:r w:rsidR="00714C01">
        <w:rPr>
          <w:sz w:val="22"/>
          <w:lang w:eastAsia="lt-LT"/>
        </w:rPr>
        <w:t xml:space="preserve"> </w:t>
      </w:r>
    </w:p>
    <w:p w14:paraId="4B23C50D" w14:textId="67D9CE40" w:rsidR="009A09F3" w:rsidRPr="00271577" w:rsidRDefault="009A09F3" w:rsidP="00154641">
      <w:pPr>
        <w:pStyle w:val="ListParagraph"/>
        <w:numPr>
          <w:ilvl w:val="0"/>
          <w:numId w:val="58"/>
        </w:numPr>
        <w:spacing w:before="0" w:after="0"/>
        <w:jc w:val="both"/>
        <w:rPr>
          <w:sz w:val="22"/>
          <w:lang w:eastAsia="lt-LT"/>
        </w:rPr>
      </w:pPr>
      <w:r w:rsidRPr="00271577">
        <w:rPr>
          <w:sz w:val="22"/>
          <w:lang w:eastAsia="lt-LT"/>
        </w:rPr>
        <w:t xml:space="preserve">Svarbu rasti patikimus informacijos šaltinius. Prie šio klausimo </w:t>
      </w:r>
      <w:r w:rsidR="00F01AE3" w:rsidRPr="00271577">
        <w:rPr>
          <w:sz w:val="22"/>
          <w:lang w:eastAsia="lt-LT"/>
        </w:rPr>
        <w:t>grį</w:t>
      </w:r>
      <w:r w:rsidR="00F01AE3">
        <w:rPr>
          <w:sz w:val="22"/>
          <w:lang w:eastAsia="lt-LT"/>
        </w:rPr>
        <w:t xml:space="preserve">žtama </w:t>
      </w:r>
      <w:r w:rsidRPr="00271577">
        <w:rPr>
          <w:sz w:val="22"/>
          <w:lang w:eastAsia="lt-LT"/>
        </w:rPr>
        <w:t>vėliau.</w:t>
      </w:r>
    </w:p>
    <w:p w14:paraId="364B52B3" w14:textId="344BE48F" w:rsidR="009A09F3" w:rsidRPr="00271577" w:rsidRDefault="009A09F3" w:rsidP="00154641">
      <w:pPr>
        <w:pStyle w:val="ListParagraph"/>
        <w:numPr>
          <w:ilvl w:val="0"/>
          <w:numId w:val="58"/>
        </w:numPr>
        <w:spacing w:before="0" w:after="0"/>
        <w:jc w:val="both"/>
        <w:rPr>
          <w:sz w:val="22"/>
          <w:lang w:eastAsia="lt-LT"/>
        </w:rPr>
      </w:pPr>
      <w:r w:rsidRPr="00271577">
        <w:rPr>
          <w:sz w:val="22"/>
          <w:lang w:eastAsia="lt-LT"/>
        </w:rPr>
        <w:t>Ir bet kokios kitos</w:t>
      </w:r>
      <w:r w:rsidR="00F01AE3">
        <w:rPr>
          <w:sz w:val="22"/>
          <w:lang w:eastAsia="lt-LT"/>
        </w:rPr>
        <w:t>,</w:t>
      </w:r>
      <w:r w:rsidRPr="00271577">
        <w:rPr>
          <w:sz w:val="22"/>
          <w:lang w:eastAsia="lt-LT"/>
        </w:rPr>
        <w:t xml:space="preserve"> grupės pateiktos įdomios išvados</w:t>
      </w:r>
      <w:r w:rsidR="00F01AE3">
        <w:rPr>
          <w:sz w:val="22"/>
          <w:lang w:eastAsia="lt-LT"/>
        </w:rPr>
        <w:t>.</w:t>
      </w:r>
    </w:p>
    <w:p w14:paraId="02B061BE" w14:textId="77777777" w:rsidR="009A09F3" w:rsidRPr="00271577" w:rsidRDefault="009A09F3" w:rsidP="00154641">
      <w:pPr>
        <w:spacing w:before="0" w:after="0"/>
        <w:jc w:val="both"/>
        <w:rPr>
          <w:sz w:val="22"/>
          <w:lang w:eastAsia="lt-LT"/>
        </w:rPr>
      </w:pPr>
    </w:p>
    <w:p w14:paraId="43A258CA" w14:textId="77777777" w:rsidR="009A09F3" w:rsidRPr="00271577" w:rsidRDefault="009A09F3" w:rsidP="00154641">
      <w:pPr>
        <w:spacing w:before="0" w:after="0"/>
        <w:jc w:val="both"/>
        <w:rPr>
          <w:sz w:val="22"/>
          <w:lang w:eastAsia="lt-LT"/>
        </w:rPr>
      </w:pPr>
      <w:r w:rsidRPr="00271577">
        <w:rPr>
          <w:sz w:val="22"/>
          <w:lang w:eastAsia="lt-LT"/>
        </w:rPr>
        <w:t>Mokymų vadovas prašo grupių įvertinti: ką jos parašė skiltyje „sprendimas“; ar mano turinčios visą informaciją; ar keistų sprendimą.</w:t>
      </w:r>
    </w:p>
    <w:p w14:paraId="7F66BBC1" w14:textId="77777777" w:rsidR="009A09F3" w:rsidRPr="00990080" w:rsidRDefault="009A09F3" w:rsidP="00154641">
      <w:pPr>
        <w:pStyle w:val="Heading6"/>
        <w:spacing w:after="120"/>
        <w:rPr>
          <w:b/>
          <w:sz w:val="22"/>
          <w:lang w:eastAsia="lt-LT"/>
        </w:rPr>
      </w:pPr>
      <w:bookmarkStart w:id="160" w:name="_heading=h.2xcytpi" w:colFirst="0" w:colLast="0"/>
      <w:bookmarkEnd w:id="160"/>
      <w:r w:rsidRPr="00990080">
        <w:rPr>
          <w:b/>
          <w:sz w:val="22"/>
          <w:lang w:eastAsia="lt-LT"/>
        </w:rPr>
        <w:t>4 užduotis. Šališkas patvirtinimas</w:t>
      </w:r>
    </w:p>
    <w:p w14:paraId="18B45159" w14:textId="4D20D777" w:rsidR="009A09F3" w:rsidRPr="00271577" w:rsidRDefault="009A09F3" w:rsidP="00154641">
      <w:pPr>
        <w:spacing w:before="0"/>
        <w:jc w:val="both"/>
        <w:rPr>
          <w:color w:val="000000"/>
          <w:sz w:val="22"/>
          <w:lang w:eastAsia="lt-LT"/>
        </w:rPr>
      </w:pPr>
      <w:r w:rsidRPr="00271577">
        <w:rPr>
          <w:color w:val="000000"/>
          <w:sz w:val="22"/>
          <w:lang w:eastAsia="lt-LT"/>
        </w:rPr>
        <w:t>Dabar galim</w:t>
      </w:r>
      <w:r w:rsidR="00F01AE3">
        <w:rPr>
          <w:color w:val="000000"/>
          <w:sz w:val="22"/>
          <w:lang w:eastAsia="lt-LT"/>
        </w:rPr>
        <w:t>a</w:t>
      </w:r>
      <w:r w:rsidRPr="00271577">
        <w:rPr>
          <w:color w:val="000000"/>
          <w:sz w:val="22"/>
          <w:lang w:eastAsia="lt-LT"/>
        </w:rPr>
        <w:t xml:space="preserve"> peržvelgti kiekvienos grupės priimtus sprendimus. </w:t>
      </w:r>
    </w:p>
    <w:p w14:paraId="58A1869E" w14:textId="32A9198F" w:rsidR="009A09F3" w:rsidRPr="00271577" w:rsidRDefault="009A09F3" w:rsidP="00154641">
      <w:pPr>
        <w:spacing w:before="0"/>
        <w:jc w:val="both"/>
        <w:rPr>
          <w:color w:val="000000"/>
          <w:sz w:val="22"/>
          <w:lang w:eastAsia="lt-LT"/>
        </w:rPr>
      </w:pPr>
      <w:r w:rsidRPr="00271577">
        <w:rPr>
          <w:color w:val="000000"/>
          <w:sz w:val="22"/>
          <w:lang w:eastAsia="lt-LT"/>
        </w:rPr>
        <w:t>Nupiešiam</w:t>
      </w:r>
      <w:r w:rsidR="00F01AE3">
        <w:rPr>
          <w:color w:val="000000"/>
          <w:sz w:val="22"/>
          <w:lang w:eastAsia="lt-LT"/>
        </w:rPr>
        <w:t>a</w:t>
      </w:r>
      <w:r w:rsidRPr="00271577">
        <w:rPr>
          <w:color w:val="000000"/>
          <w:sz w:val="22"/>
          <w:lang w:eastAsia="lt-LT"/>
        </w:rPr>
        <w:t xml:space="preserve"> koordinačių sistem</w:t>
      </w:r>
      <w:r w:rsidR="00F01AE3">
        <w:rPr>
          <w:color w:val="000000"/>
          <w:sz w:val="22"/>
          <w:lang w:eastAsia="lt-LT"/>
        </w:rPr>
        <w:t>a:</w:t>
      </w:r>
      <w:r w:rsidR="00714C01">
        <w:rPr>
          <w:color w:val="000000"/>
          <w:sz w:val="22"/>
          <w:lang w:eastAsia="lt-LT"/>
        </w:rPr>
        <w:t xml:space="preserve"> </w:t>
      </w:r>
      <w:r w:rsidRPr="00271577">
        <w:rPr>
          <w:color w:val="000000"/>
          <w:sz w:val="22"/>
          <w:lang w:eastAsia="lt-LT"/>
        </w:rPr>
        <w:t>X ašyje žym</w:t>
      </w:r>
      <w:r w:rsidR="00F01AE3">
        <w:rPr>
          <w:color w:val="000000"/>
          <w:sz w:val="22"/>
          <w:lang w:eastAsia="lt-LT"/>
        </w:rPr>
        <w:t xml:space="preserve">imos </w:t>
      </w:r>
      <w:r w:rsidRPr="00271577">
        <w:rPr>
          <w:color w:val="000000"/>
          <w:sz w:val="22"/>
          <w:lang w:eastAsia="lt-LT"/>
        </w:rPr>
        <w:t>grup</w:t>
      </w:r>
      <w:r w:rsidR="00F01AE3">
        <w:rPr>
          <w:color w:val="000000"/>
          <w:sz w:val="22"/>
          <w:lang w:eastAsia="lt-LT"/>
        </w:rPr>
        <w:t>ė</w:t>
      </w:r>
      <w:r w:rsidRPr="00271577">
        <w:rPr>
          <w:color w:val="000000"/>
          <w:sz w:val="22"/>
          <w:lang w:eastAsia="lt-LT"/>
        </w:rPr>
        <w:t>s, Y ašyje –</w:t>
      </w:r>
      <w:r w:rsidR="0080473B">
        <w:rPr>
          <w:color w:val="000000"/>
          <w:sz w:val="22"/>
          <w:lang w:eastAsia="lt-LT"/>
        </w:rPr>
        <w:t xml:space="preserve"> jų priimti sprendimai dėl</w:t>
      </w:r>
      <w:r w:rsidR="00714C01">
        <w:rPr>
          <w:color w:val="000000"/>
          <w:sz w:val="22"/>
          <w:lang w:eastAsia="lt-LT"/>
        </w:rPr>
        <w:t xml:space="preserve"> </w:t>
      </w:r>
      <w:r w:rsidRPr="00271577">
        <w:rPr>
          <w:color w:val="000000"/>
          <w:sz w:val="22"/>
          <w:lang w:eastAsia="lt-LT"/>
        </w:rPr>
        <w:t>produkt</w:t>
      </w:r>
      <w:r w:rsidR="0080473B">
        <w:rPr>
          <w:color w:val="000000"/>
          <w:sz w:val="22"/>
          <w:lang w:eastAsia="lt-LT"/>
        </w:rPr>
        <w:t xml:space="preserve">o įsigijimo, </w:t>
      </w:r>
      <w:r w:rsidRPr="00271577">
        <w:rPr>
          <w:color w:val="000000"/>
          <w:sz w:val="22"/>
          <w:lang w:eastAsia="lt-LT"/>
        </w:rPr>
        <w:t>rem</w:t>
      </w:r>
      <w:r w:rsidR="00F01AE3">
        <w:rPr>
          <w:color w:val="000000"/>
          <w:sz w:val="22"/>
          <w:lang w:eastAsia="lt-LT"/>
        </w:rPr>
        <w:t xml:space="preserve">iantis </w:t>
      </w:r>
      <w:r w:rsidRPr="00271577">
        <w:rPr>
          <w:color w:val="000000"/>
          <w:sz w:val="22"/>
          <w:lang w:eastAsia="lt-LT"/>
        </w:rPr>
        <w:t xml:space="preserve">rasta informacija. </w:t>
      </w:r>
    </w:p>
    <w:p w14:paraId="47B63995" w14:textId="77777777" w:rsidR="009A09F3" w:rsidRPr="00271577" w:rsidRDefault="009A09F3" w:rsidP="00154641">
      <w:pPr>
        <w:spacing w:before="0"/>
        <w:jc w:val="both"/>
        <w:rPr>
          <w:color w:val="000000"/>
          <w:sz w:val="22"/>
          <w:lang w:eastAsia="lt-LT"/>
        </w:rPr>
      </w:pPr>
      <w:r w:rsidRPr="00271577">
        <w:rPr>
          <w:color w:val="000000"/>
          <w:sz w:val="22"/>
          <w:lang w:eastAsia="lt-LT"/>
        </w:rPr>
        <w:t>Šios veiklos tikslas yra parodyti tam tikrą ryšį tarp išankstinių nuostatų ir priimtų sprendimų.</w:t>
      </w:r>
    </w:p>
    <w:p w14:paraId="34CBEF55" w14:textId="582911D6" w:rsidR="009A09F3" w:rsidRPr="00271577" w:rsidRDefault="0080473B" w:rsidP="00154641">
      <w:pPr>
        <w:spacing w:before="0" w:after="0"/>
        <w:jc w:val="both"/>
        <w:rPr>
          <w:color w:val="000000"/>
          <w:sz w:val="22"/>
          <w:lang w:eastAsia="lt-LT"/>
        </w:rPr>
      </w:pPr>
      <w:r w:rsidRPr="00271577">
        <w:rPr>
          <w:color w:val="000000"/>
          <w:sz w:val="22"/>
          <w:lang w:eastAsia="lt-LT"/>
        </w:rPr>
        <w:t>S</w:t>
      </w:r>
      <w:r>
        <w:rPr>
          <w:color w:val="000000"/>
          <w:sz w:val="22"/>
          <w:lang w:eastAsia="lt-LT"/>
        </w:rPr>
        <w:t>varstant pasirinkimus ir sprendimus, gali</w:t>
      </w:r>
      <w:r w:rsidR="00D42123">
        <w:rPr>
          <w:color w:val="000000"/>
          <w:sz w:val="22"/>
          <w:lang w:eastAsia="lt-LT"/>
        </w:rPr>
        <w:t xml:space="preserve">mi tokie požiūriai: </w:t>
      </w:r>
    </w:p>
    <w:p w14:paraId="0EA9606E" w14:textId="437C1DC9" w:rsidR="009A09F3" w:rsidRPr="00271577" w:rsidRDefault="009A09F3" w:rsidP="00154641">
      <w:pPr>
        <w:pStyle w:val="ListParagraph"/>
        <w:numPr>
          <w:ilvl w:val="1"/>
          <w:numId w:val="26"/>
        </w:numPr>
        <w:spacing w:before="0" w:after="0"/>
        <w:ind w:left="709"/>
        <w:jc w:val="both"/>
        <w:rPr>
          <w:color w:val="000000"/>
          <w:sz w:val="22"/>
          <w:lang w:eastAsia="lt-LT"/>
        </w:rPr>
      </w:pPr>
      <w:r w:rsidRPr="00271577">
        <w:rPr>
          <w:b/>
          <w:color w:val="000000"/>
          <w:sz w:val="22"/>
          <w:lang w:eastAsia="lt-LT"/>
        </w:rPr>
        <w:t>Kritikuoti sistemą</w:t>
      </w:r>
      <w:r w:rsidR="008F52FB">
        <w:rPr>
          <w:b/>
          <w:color w:val="000000"/>
          <w:sz w:val="22"/>
          <w:lang w:eastAsia="lt-LT"/>
        </w:rPr>
        <w:t xml:space="preserve"> </w:t>
      </w:r>
      <w:r w:rsidR="008F52FB" w:rsidRPr="008F52FB">
        <w:rPr>
          <w:color w:val="000000"/>
          <w:sz w:val="22"/>
          <w:lang w:eastAsia="lt-LT"/>
        </w:rPr>
        <w:t>(</w:t>
      </w:r>
      <w:r w:rsidRPr="00271577">
        <w:rPr>
          <w:color w:val="000000"/>
          <w:sz w:val="22"/>
          <w:lang w:eastAsia="lt-LT"/>
        </w:rPr>
        <w:t>stereotipiškai</w:t>
      </w:r>
      <w:r w:rsidR="008F52FB">
        <w:rPr>
          <w:color w:val="000000"/>
          <w:sz w:val="22"/>
          <w:lang w:eastAsia="lt-LT"/>
        </w:rPr>
        <w:t>)</w:t>
      </w:r>
      <w:r w:rsidRPr="00271577">
        <w:rPr>
          <w:color w:val="000000"/>
          <w:sz w:val="22"/>
          <w:lang w:eastAsia="lt-LT"/>
        </w:rPr>
        <w:t>: gyvename kapitalistinėje sistemoje, kurioje rinkos interesai yra svarbesni už žmonių sveikatą ir aplinką. Mūsų vartojami produktai yra pilni nuodingų medžiagų, kurios nuodija mus ir planetą, o oficialios institucijos tai leidžia, nes tai yra pinigai, kurie valdo pasaulį.</w:t>
      </w:r>
    </w:p>
    <w:p w14:paraId="12E5198E" w14:textId="78E4133B" w:rsidR="009A09F3" w:rsidRPr="00271577" w:rsidRDefault="009A09F3" w:rsidP="00154641">
      <w:pPr>
        <w:pStyle w:val="ListParagraph"/>
        <w:numPr>
          <w:ilvl w:val="1"/>
          <w:numId w:val="26"/>
        </w:numPr>
        <w:spacing w:before="0" w:after="0"/>
        <w:ind w:left="709"/>
        <w:jc w:val="both"/>
        <w:rPr>
          <w:color w:val="000000"/>
          <w:sz w:val="22"/>
          <w:lang w:eastAsia="lt-LT"/>
        </w:rPr>
      </w:pPr>
      <w:r w:rsidRPr="00271577">
        <w:rPr>
          <w:b/>
          <w:color w:val="000000"/>
          <w:sz w:val="22"/>
          <w:lang w:eastAsia="lt-LT"/>
        </w:rPr>
        <w:t>Kritikuoti mokslinį neraštingumą</w:t>
      </w:r>
      <w:r w:rsidR="008F52FB">
        <w:rPr>
          <w:b/>
          <w:color w:val="000000"/>
          <w:sz w:val="22"/>
          <w:lang w:eastAsia="lt-LT"/>
        </w:rPr>
        <w:t xml:space="preserve"> </w:t>
      </w:r>
      <w:r w:rsidR="008F52FB" w:rsidRPr="008F52FB">
        <w:rPr>
          <w:color w:val="000000"/>
          <w:sz w:val="22"/>
          <w:lang w:eastAsia="lt-LT"/>
        </w:rPr>
        <w:t>(</w:t>
      </w:r>
      <w:r w:rsidRPr="008F52FB">
        <w:rPr>
          <w:color w:val="000000"/>
          <w:sz w:val="22"/>
          <w:lang w:eastAsia="lt-LT"/>
        </w:rPr>
        <w:t>s</w:t>
      </w:r>
      <w:r w:rsidRPr="00271577">
        <w:rPr>
          <w:color w:val="000000"/>
          <w:sz w:val="22"/>
          <w:lang w:eastAsia="lt-LT"/>
        </w:rPr>
        <w:t>tereotipiškai</w:t>
      </w:r>
      <w:r w:rsidR="008F52FB">
        <w:rPr>
          <w:color w:val="000000"/>
          <w:sz w:val="22"/>
          <w:lang w:eastAsia="lt-LT"/>
        </w:rPr>
        <w:t>)</w:t>
      </w:r>
      <w:r w:rsidRPr="00271577">
        <w:rPr>
          <w:color w:val="000000"/>
          <w:sz w:val="22"/>
          <w:lang w:eastAsia="lt-LT"/>
        </w:rPr>
        <w:t xml:space="preserve">: mūsų vartojamų produktų kokybė yra griežtai kontroliuojama. Chemija yra visur, net mūsų kūnuose. Cheminių medžiagų baimė kyla iš nežinojimo, jos nėra „kenksmingo“ sinonimas, kaip ir natūralus nėra „sveiko“ sinonimas </w:t>
      </w:r>
    </w:p>
    <w:p w14:paraId="7A121BE6" w14:textId="77777777" w:rsidR="009A09F3" w:rsidRPr="00271577" w:rsidRDefault="009A09F3" w:rsidP="00154641">
      <w:pPr>
        <w:pStyle w:val="ListParagraph"/>
        <w:numPr>
          <w:ilvl w:val="1"/>
          <w:numId w:val="26"/>
        </w:numPr>
        <w:spacing w:before="0"/>
        <w:ind w:left="709"/>
        <w:jc w:val="both"/>
        <w:rPr>
          <w:color w:val="000000"/>
          <w:sz w:val="22"/>
          <w:lang w:eastAsia="lt-LT"/>
        </w:rPr>
      </w:pPr>
      <w:r w:rsidRPr="00271577">
        <w:rPr>
          <w:b/>
          <w:color w:val="000000"/>
          <w:sz w:val="22"/>
          <w:lang w:eastAsia="lt-LT"/>
        </w:rPr>
        <w:t>Ar yra trečias variantas</w:t>
      </w:r>
      <w:r w:rsidRPr="00271577">
        <w:rPr>
          <w:color w:val="000000"/>
          <w:sz w:val="22"/>
          <w:lang w:eastAsia="lt-LT"/>
        </w:rPr>
        <w:t>? Ar tai būtina?</w:t>
      </w:r>
    </w:p>
    <w:p w14:paraId="23C5330E" w14:textId="77777777" w:rsidR="009A09F3" w:rsidRPr="00271577" w:rsidRDefault="000E483A" w:rsidP="00154641">
      <w:pPr>
        <w:spacing w:after="0"/>
        <w:jc w:val="both"/>
        <w:rPr>
          <w:color w:val="000000"/>
          <w:sz w:val="22"/>
          <w:lang w:eastAsia="lt-LT"/>
        </w:rPr>
      </w:pPr>
      <w:r w:rsidRPr="00271577">
        <w:rPr>
          <w:b/>
          <w:color w:val="000000"/>
          <w:sz w:val="22"/>
          <w:lang w:eastAsia="lt-LT"/>
        </w:rPr>
        <w:t>Refleksijai</w:t>
      </w:r>
      <w:r w:rsidR="009A09F3" w:rsidRPr="00271577">
        <w:rPr>
          <w:b/>
          <w:color w:val="000000"/>
          <w:sz w:val="22"/>
          <w:lang w:eastAsia="lt-LT"/>
        </w:rPr>
        <w:t>:</w:t>
      </w:r>
      <w:r w:rsidR="009A09F3" w:rsidRPr="00271577">
        <w:rPr>
          <w:color w:val="000000"/>
          <w:sz w:val="22"/>
          <w:lang w:eastAsia="lt-LT"/>
        </w:rPr>
        <w:t xml:space="preserve"> „natūralus“ nėra „sveiko“ sinonimas, „moksliškai įrodyta“ nėra neginčijama, o „kritikavimas“ nėra „kritinio mąstymo“ sinonimas.</w:t>
      </w:r>
    </w:p>
    <w:p w14:paraId="5F445429" w14:textId="77777777" w:rsidR="009A09F3" w:rsidRPr="00271577" w:rsidRDefault="009A09F3" w:rsidP="00154641">
      <w:pPr>
        <w:spacing w:before="0" w:after="0"/>
        <w:jc w:val="both"/>
        <w:rPr>
          <w:color w:val="000000"/>
          <w:sz w:val="22"/>
          <w:lang w:eastAsia="lt-LT"/>
        </w:rPr>
      </w:pPr>
    </w:p>
    <w:p w14:paraId="5B5D8BF3" w14:textId="77777777" w:rsidR="009A09F3" w:rsidRPr="00271577" w:rsidRDefault="009A09F3" w:rsidP="00154641">
      <w:pPr>
        <w:widowControl w:val="0"/>
        <w:spacing w:before="0" w:after="0" w:line="216" w:lineRule="auto"/>
        <w:jc w:val="both"/>
        <w:rPr>
          <w:sz w:val="22"/>
          <w:lang w:eastAsia="lt-LT"/>
        </w:rPr>
      </w:pPr>
      <w:r w:rsidRPr="00271577">
        <w:rPr>
          <w:color w:val="000000"/>
          <w:sz w:val="22"/>
          <w:lang w:eastAsia="lt-LT"/>
        </w:rPr>
        <w:t>Keletas patikimų informacijos šaltinių šiuo klausimu:</w:t>
      </w:r>
    </w:p>
    <w:p w14:paraId="2ECEC810" w14:textId="4F2E1A23" w:rsidR="009A09F3" w:rsidRPr="00271577" w:rsidRDefault="009A09F3" w:rsidP="00154641">
      <w:pPr>
        <w:pStyle w:val="ListParagraph"/>
        <w:numPr>
          <w:ilvl w:val="0"/>
          <w:numId w:val="59"/>
        </w:numPr>
        <w:spacing w:before="0" w:after="0"/>
        <w:ind w:left="709"/>
        <w:jc w:val="both"/>
        <w:rPr>
          <w:color w:val="000000"/>
          <w:sz w:val="22"/>
          <w:lang w:eastAsia="lt-LT"/>
        </w:rPr>
      </w:pPr>
      <w:r w:rsidRPr="00271577">
        <w:rPr>
          <w:color w:val="000000"/>
          <w:sz w:val="22"/>
          <w:lang w:eastAsia="lt-LT"/>
        </w:rPr>
        <w:t>ECHA (Europos cheminių medžiagų agentūra</w:t>
      </w:r>
      <w:r w:rsidR="0068170F">
        <w:rPr>
          <w:color w:val="000000"/>
          <w:sz w:val="22"/>
          <w:lang w:eastAsia="lt-LT"/>
        </w:rPr>
        <w:t xml:space="preserve"> /</w:t>
      </w:r>
      <w:r w:rsidRPr="00271577">
        <w:rPr>
          <w:sz w:val="22"/>
          <w:lang w:eastAsia="lt-LT"/>
        </w:rPr>
        <w:t xml:space="preserve"> European Chemicals Agency</w:t>
      </w:r>
      <w:r w:rsidRPr="00271577">
        <w:rPr>
          <w:color w:val="000000"/>
          <w:sz w:val="22"/>
          <w:lang w:eastAsia="lt-LT"/>
        </w:rPr>
        <w:t xml:space="preserve">): </w:t>
      </w:r>
      <w:hyperlink r:id="rId54" w:history="1">
        <w:r w:rsidRPr="00271577">
          <w:rPr>
            <w:color w:val="0000FF" w:themeColor="hyperlink"/>
            <w:sz w:val="22"/>
            <w:u w:val="single"/>
            <w:lang w:eastAsia="lt-LT"/>
          </w:rPr>
          <w:t>https://echa.europa.eu/home</w:t>
        </w:r>
      </w:hyperlink>
      <w:r w:rsidRPr="00271577">
        <w:rPr>
          <w:color w:val="000000"/>
          <w:sz w:val="22"/>
          <w:lang w:eastAsia="lt-LT"/>
        </w:rPr>
        <w:t xml:space="preserve"> </w:t>
      </w:r>
    </w:p>
    <w:p w14:paraId="4DDDDF09" w14:textId="77777777" w:rsidR="009A09F3" w:rsidRPr="00271577" w:rsidRDefault="009A09F3" w:rsidP="00154641">
      <w:pPr>
        <w:pStyle w:val="ListParagraph"/>
        <w:numPr>
          <w:ilvl w:val="0"/>
          <w:numId w:val="59"/>
        </w:numPr>
        <w:spacing w:before="0" w:after="0"/>
        <w:ind w:left="709"/>
        <w:jc w:val="both"/>
        <w:rPr>
          <w:color w:val="000000"/>
          <w:sz w:val="22"/>
          <w:lang w:eastAsia="lt-LT"/>
        </w:rPr>
      </w:pPr>
      <w:r w:rsidRPr="00271577">
        <w:rPr>
          <w:color w:val="000000"/>
          <w:sz w:val="22"/>
          <w:lang w:eastAsia="lt-LT"/>
        </w:rPr>
        <w:t>Cheminės saugos faktai (</w:t>
      </w:r>
      <w:r w:rsidRPr="00271577">
        <w:rPr>
          <w:sz w:val="22"/>
          <w:lang w:eastAsia="lt-LT"/>
        </w:rPr>
        <w:t>Chemical Safety Facts)</w:t>
      </w:r>
      <w:r w:rsidRPr="00271577">
        <w:rPr>
          <w:color w:val="000000"/>
          <w:sz w:val="22"/>
          <w:lang w:eastAsia="lt-LT"/>
        </w:rPr>
        <w:t xml:space="preserve">: </w:t>
      </w:r>
      <w:hyperlink r:id="rId55" w:history="1">
        <w:r w:rsidRPr="00271577">
          <w:rPr>
            <w:color w:val="0000FF" w:themeColor="hyperlink"/>
            <w:sz w:val="22"/>
            <w:u w:val="single"/>
            <w:lang w:eastAsia="lt-LT"/>
          </w:rPr>
          <w:t>https://www.chemicalsafetyfacts.org/</w:t>
        </w:r>
      </w:hyperlink>
      <w:r w:rsidRPr="00271577">
        <w:rPr>
          <w:color w:val="000000"/>
          <w:sz w:val="22"/>
          <w:lang w:eastAsia="lt-LT"/>
        </w:rPr>
        <w:t xml:space="preserve"> </w:t>
      </w:r>
    </w:p>
    <w:p w14:paraId="53C23236" w14:textId="77777777" w:rsidR="009A09F3" w:rsidRPr="00271577" w:rsidRDefault="009A09F3" w:rsidP="00154641">
      <w:pPr>
        <w:pStyle w:val="ListParagraph"/>
        <w:numPr>
          <w:ilvl w:val="0"/>
          <w:numId w:val="59"/>
        </w:numPr>
        <w:ind w:left="709"/>
        <w:jc w:val="both"/>
        <w:rPr>
          <w:color w:val="000000"/>
          <w:sz w:val="22"/>
          <w:lang w:eastAsia="lt-LT"/>
        </w:rPr>
      </w:pPr>
      <w:r w:rsidRPr="00271577">
        <w:rPr>
          <w:color w:val="000000"/>
          <w:sz w:val="22"/>
          <w:lang w:eastAsia="lt-LT"/>
        </w:rPr>
        <w:t>Amerikos chemijos taryba (</w:t>
      </w:r>
      <w:r w:rsidRPr="00271577">
        <w:rPr>
          <w:sz w:val="22"/>
          <w:lang w:eastAsia="lt-LT"/>
        </w:rPr>
        <w:t>American Chemistry Council)</w:t>
      </w:r>
      <w:r w:rsidRPr="00271577">
        <w:rPr>
          <w:color w:val="000000"/>
          <w:sz w:val="22"/>
          <w:lang w:eastAsia="lt-LT"/>
        </w:rPr>
        <w:t xml:space="preserve">: </w:t>
      </w:r>
      <w:hyperlink r:id="rId56" w:history="1">
        <w:r w:rsidRPr="00271577">
          <w:rPr>
            <w:color w:val="0000FF" w:themeColor="hyperlink"/>
            <w:sz w:val="22"/>
            <w:u w:val="single"/>
            <w:lang w:eastAsia="lt-LT"/>
          </w:rPr>
          <w:t>https://www.americanchemistry.com/</w:t>
        </w:r>
      </w:hyperlink>
      <w:r w:rsidRPr="00271577">
        <w:rPr>
          <w:color w:val="000000"/>
          <w:sz w:val="22"/>
          <w:lang w:eastAsia="lt-LT"/>
        </w:rPr>
        <w:t xml:space="preserve"> </w:t>
      </w:r>
    </w:p>
    <w:p w14:paraId="5C0D2891" w14:textId="77777777" w:rsidR="009A09F3" w:rsidRPr="00271577" w:rsidRDefault="009A09F3" w:rsidP="00154641">
      <w:pPr>
        <w:spacing w:after="0"/>
        <w:jc w:val="both"/>
        <w:rPr>
          <w:color w:val="000000"/>
          <w:sz w:val="22"/>
          <w:lang w:eastAsia="lt-LT"/>
        </w:rPr>
      </w:pPr>
      <w:r w:rsidRPr="00271577">
        <w:rPr>
          <w:color w:val="000000"/>
          <w:sz w:val="22"/>
          <w:lang w:eastAsia="lt-LT"/>
        </w:rPr>
        <w:t>Lengvesni</w:t>
      </w:r>
      <w:r w:rsidR="00F6020C" w:rsidRPr="00271577">
        <w:rPr>
          <w:color w:val="000000"/>
          <w:sz w:val="22"/>
          <w:lang w:eastAsia="lt-LT"/>
        </w:rPr>
        <w:t xml:space="preserve">am </w:t>
      </w:r>
      <w:r w:rsidRPr="00271577">
        <w:rPr>
          <w:color w:val="000000"/>
          <w:sz w:val="22"/>
          <w:lang w:eastAsia="lt-LT"/>
        </w:rPr>
        <w:t>skaitym</w:t>
      </w:r>
      <w:r w:rsidR="00F6020C" w:rsidRPr="00271577">
        <w:rPr>
          <w:color w:val="000000"/>
          <w:sz w:val="22"/>
          <w:lang w:eastAsia="lt-LT"/>
        </w:rPr>
        <w:t>ui</w:t>
      </w:r>
      <w:r w:rsidRPr="00271577">
        <w:rPr>
          <w:color w:val="000000"/>
          <w:sz w:val="22"/>
          <w:lang w:eastAsia="lt-LT"/>
        </w:rPr>
        <w:t>:</w:t>
      </w:r>
    </w:p>
    <w:p w14:paraId="7FDA328A" w14:textId="77777777" w:rsidR="009A09F3" w:rsidRPr="00271577" w:rsidRDefault="009A09F3" w:rsidP="00154641">
      <w:pPr>
        <w:numPr>
          <w:ilvl w:val="0"/>
          <w:numId w:val="60"/>
        </w:numPr>
        <w:spacing w:before="0" w:after="0"/>
        <w:contextualSpacing/>
        <w:jc w:val="both"/>
        <w:rPr>
          <w:color w:val="000000"/>
          <w:sz w:val="22"/>
          <w:lang w:eastAsia="lt-LT"/>
        </w:rPr>
      </w:pPr>
      <w:r w:rsidRPr="00271577">
        <w:rPr>
          <w:color w:val="000000"/>
          <w:sz w:val="22"/>
          <w:lang w:eastAsia="lt-LT"/>
        </w:rPr>
        <w:t xml:space="preserve">Snopes (anglų kalba): </w:t>
      </w:r>
      <w:hyperlink r:id="rId57" w:history="1">
        <w:r w:rsidRPr="00271577">
          <w:rPr>
            <w:color w:val="0000FF" w:themeColor="hyperlink"/>
            <w:sz w:val="22"/>
            <w:u w:val="single"/>
            <w:lang w:eastAsia="lt-LT"/>
          </w:rPr>
          <w:t>https://www.snopes.com/</w:t>
        </w:r>
      </w:hyperlink>
      <w:r w:rsidRPr="00271577">
        <w:rPr>
          <w:color w:val="000000"/>
          <w:sz w:val="22"/>
          <w:lang w:eastAsia="lt-LT"/>
        </w:rPr>
        <w:t xml:space="preserve"> </w:t>
      </w:r>
    </w:p>
    <w:p w14:paraId="70D1DF9A" w14:textId="7ACE3C7B" w:rsidR="009A09F3" w:rsidRDefault="009A09F3" w:rsidP="00154641">
      <w:pPr>
        <w:numPr>
          <w:ilvl w:val="0"/>
          <w:numId w:val="60"/>
        </w:numPr>
        <w:spacing w:before="0" w:after="0"/>
        <w:contextualSpacing/>
        <w:jc w:val="both"/>
        <w:rPr>
          <w:color w:val="000000"/>
          <w:sz w:val="22"/>
          <w:lang w:eastAsia="lt-LT"/>
        </w:rPr>
      </w:pPr>
      <w:r w:rsidRPr="00271577">
        <w:rPr>
          <w:color w:val="000000"/>
          <w:sz w:val="22"/>
          <w:lang w:eastAsia="lt-LT"/>
        </w:rPr>
        <w:t xml:space="preserve">Maldita Ciencia (ispanų kalba): </w:t>
      </w:r>
      <w:hyperlink r:id="rId58" w:history="1">
        <w:r w:rsidRPr="00271577">
          <w:rPr>
            <w:color w:val="0000FF" w:themeColor="hyperlink"/>
            <w:sz w:val="22"/>
            <w:u w:val="single"/>
            <w:lang w:eastAsia="lt-LT"/>
          </w:rPr>
          <w:t>https://maldita.es/malditaciencia/1</w:t>
        </w:r>
      </w:hyperlink>
    </w:p>
    <w:p w14:paraId="54F32994" w14:textId="77777777" w:rsidR="00154641" w:rsidRPr="00154641" w:rsidRDefault="00154641" w:rsidP="00154641">
      <w:pPr>
        <w:spacing w:before="0" w:after="0"/>
        <w:contextualSpacing/>
        <w:jc w:val="both"/>
        <w:rPr>
          <w:color w:val="000000"/>
          <w:lang w:eastAsia="lt-LT"/>
        </w:rPr>
      </w:pPr>
    </w:p>
    <w:p w14:paraId="3E7C005F" w14:textId="77777777" w:rsidR="009A09F3" w:rsidRPr="00BA5C1E" w:rsidRDefault="009A09F3" w:rsidP="008A5B50">
      <w:pPr>
        <w:pStyle w:val="Heading4"/>
        <w:rPr>
          <w:lang w:eastAsia="lt-LT"/>
        </w:rPr>
      </w:pPr>
      <w:bookmarkStart w:id="161" w:name="_heading=h.3whwml4" w:colFirst="0" w:colLast="0"/>
      <w:bookmarkEnd w:id="161"/>
      <w:r w:rsidRPr="00BA5C1E">
        <w:rPr>
          <w:lang w:eastAsia="lt-LT"/>
        </w:rPr>
        <w:t>II dalis. Proceso analizė</w:t>
      </w:r>
    </w:p>
    <w:p w14:paraId="362705DE" w14:textId="77777777" w:rsidR="009A09F3" w:rsidRPr="00BA5C1E" w:rsidRDefault="009A09F3" w:rsidP="009A09F3">
      <w:pPr>
        <w:spacing w:before="0" w:after="0"/>
        <w:ind w:left="280"/>
        <w:jc w:val="center"/>
        <w:rPr>
          <w:b/>
          <w:sz w:val="22"/>
          <w:lang w:eastAsia="lt-LT"/>
        </w:rPr>
      </w:pPr>
    </w:p>
    <w:p w14:paraId="1218E8D2" w14:textId="77777777" w:rsidR="009A09F3" w:rsidRPr="00BA5C1E" w:rsidRDefault="009A09F3" w:rsidP="00154641">
      <w:pPr>
        <w:numPr>
          <w:ilvl w:val="0"/>
          <w:numId w:val="56"/>
        </w:numPr>
        <w:spacing w:before="0" w:after="0"/>
        <w:ind w:left="709"/>
        <w:contextualSpacing/>
        <w:jc w:val="both"/>
        <w:rPr>
          <w:sz w:val="22"/>
          <w:lang w:eastAsia="lt-LT"/>
        </w:rPr>
      </w:pPr>
      <w:r w:rsidRPr="00BA5C1E">
        <w:rPr>
          <w:sz w:val="22"/>
          <w:lang w:eastAsia="lt-LT"/>
        </w:rPr>
        <w:t>Mokymo(si) proceso atgaminimas – kas, kada, kaip.</w:t>
      </w:r>
    </w:p>
    <w:p w14:paraId="60A88B97" w14:textId="58C43D7B" w:rsidR="009A09F3" w:rsidRPr="00BA5C1E" w:rsidRDefault="009A09F3" w:rsidP="00154641">
      <w:pPr>
        <w:numPr>
          <w:ilvl w:val="0"/>
          <w:numId w:val="56"/>
        </w:numPr>
        <w:spacing w:before="0" w:after="0"/>
        <w:ind w:left="709"/>
        <w:contextualSpacing/>
        <w:jc w:val="both"/>
        <w:rPr>
          <w:sz w:val="22"/>
          <w:lang w:eastAsia="lt-LT"/>
        </w:rPr>
      </w:pPr>
      <w:r w:rsidRPr="00BA5C1E">
        <w:rPr>
          <w:sz w:val="22"/>
          <w:lang w:eastAsia="lt-LT"/>
        </w:rPr>
        <w:t>Mokymosi proceso refleksija</w:t>
      </w:r>
      <w:r w:rsidR="00714C01">
        <w:rPr>
          <w:sz w:val="22"/>
          <w:lang w:eastAsia="lt-LT"/>
        </w:rPr>
        <w:t xml:space="preserve"> </w:t>
      </w:r>
      <w:r w:rsidRPr="00BA5C1E">
        <w:rPr>
          <w:sz w:val="22"/>
          <w:lang w:eastAsia="lt-LT"/>
        </w:rPr>
        <w:t>– ką</w:t>
      </w:r>
      <w:r w:rsidR="00714C01">
        <w:rPr>
          <w:sz w:val="22"/>
          <w:lang w:eastAsia="lt-LT"/>
        </w:rPr>
        <w:t xml:space="preserve"> </w:t>
      </w:r>
      <w:r w:rsidRPr="00BA5C1E">
        <w:rPr>
          <w:sz w:val="22"/>
          <w:lang w:eastAsia="lt-LT"/>
        </w:rPr>
        <w:t>besimokantieji jautė, patyrė, išmoko.</w:t>
      </w:r>
    </w:p>
    <w:p w14:paraId="3D000EC0" w14:textId="420C1675" w:rsidR="009A09F3" w:rsidRPr="00BA5C1E" w:rsidRDefault="009A09F3" w:rsidP="00154641">
      <w:pPr>
        <w:numPr>
          <w:ilvl w:val="0"/>
          <w:numId w:val="56"/>
        </w:numPr>
        <w:spacing w:before="0" w:after="0"/>
        <w:ind w:left="709"/>
        <w:contextualSpacing/>
        <w:jc w:val="both"/>
        <w:rPr>
          <w:sz w:val="22"/>
          <w:lang w:eastAsia="lt-LT"/>
        </w:rPr>
      </w:pPr>
      <w:r w:rsidRPr="00BA5C1E">
        <w:rPr>
          <w:sz w:val="22"/>
          <w:lang w:eastAsia="lt-LT"/>
        </w:rPr>
        <w:t>Refleksija</w:t>
      </w:r>
      <w:r w:rsidR="006F05AA">
        <w:rPr>
          <w:sz w:val="22"/>
          <w:lang w:eastAsia="lt-LT"/>
        </w:rPr>
        <w:t xml:space="preserve"> I</w:t>
      </w:r>
      <w:r w:rsidRPr="00BA5C1E">
        <w:rPr>
          <w:sz w:val="22"/>
          <w:lang w:eastAsia="lt-LT"/>
        </w:rPr>
        <w:t>:</w:t>
      </w:r>
      <w:r w:rsidR="006F05AA">
        <w:rPr>
          <w:sz w:val="22"/>
          <w:lang w:eastAsia="lt-LT"/>
        </w:rPr>
        <w:t xml:space="preserve"> a</w:t>
      </w:r>
      <w:r w:rsidRPr="00BA5C1E">
        <w:rPr>
          <w:sz w:val="22"/>
          <w:lang w:eastAsia="lt-LT"/>
        </w:rPr>
        <w:t>r tą pačią veiklą galima atlikti ieškant kitos rūšies informacijos, kurią būtų lengviau suprasti? Kokių pavyzdžių gali</w:t>
      </w:r>
      <w:r w:rsidR="006F05AA">
        <w:rPr>
          <w:sz w:val="22"/>
          <w:lang w:eastAsia="lt-LT"/>
        </w:rPr>
        <w:t>ma</w:t>
      </w:r>
      <w:r w:rsidRPr="00BA5C1E">
        <w:rPr>
          <w:sz w:val="22"/>
          <w:lang w:eastAsia="lt-LT"/>
        </w:rPr>
        <w:t xml:space="preserve"> sugalvoti?</w:t>
      </w:r>
    </w:p>
    <w:p w14:paraId="4642AEFF" w14:textId="382B5B32" w:rsidR="009A09F3" w:rsidRDefault="009A09F3" w:rsidP="00154641">
      <w:pPr>
        <w:numPr>
          <w:ilvl w:val="0"/>
          <w:numId w:val="56"/>
        </w:numPr>
        <w:spacing w:before="0" w:after="0"/>
        <w:ind w:left="709"/>
        <w:contextualSpacing/>
        <w:jc w:val="both"/>
        <w:rPr>
          <w:sz w:val="22"/>
          <w:lang w:eastAsia="lt-LT"/>
        </w:rPr>
      </w:pPr>
      <w:r w:rsidRPr="00BA5C1E">
        <w:rPr>
          <w:sz w:val="22"/>
          <w:lang w:eastAsia="lt-LT"/>
        </w:rPr>
        <w:t>Refleksija</w:t>
      </w:r>
      <w:r w:rsidR="006F05AA">
        <w:rPr>
          <w:sz w:val="22"/>
          <w:lang w:eastAsia="lt-LT"/>
        </w:rPr>
        <w:t xml:space="preserve"> II</w:t>
      </w:r>
      <w:r w:rsidRPr="00BA5C1E">
        <w:rPr>
          <w:sz w:val="22"/>
          <w:lang w:eastAsia="lt-LT"/>
        </w:rPr>
        <w:t xml:space="preserve">: ar </w:t>
      </w:r>
      <w:r w:rsidR="006F05AA">
        <w:rPr>
          <w:sz w:val="22"/>
          <w:lang w:eastAsia="lt-LT"/>
        </w:rPr>
        <w:t xml:space="preserve">būtinai </w:t>
      </w:r>
      <w:r w:rsidRPr="00BA5C1E">
        <w:rPr>
          <w:sz w:val="22"/>
          <w:lang w:eastAsia="lt-LT"/>
        </w:rPr>
        <w:t xml:space="preserve">reikia pateikti atsakymus apie pasirinktas medžiagas, ar </w:t>
      </w:r>
      <w:r w:rsidR="006F05AA">
        <w:rPr>
          <w:sz w:val="22"/>
          <w:lang w:eastAsia="lt-LT"/>
        </w:rPr>
        <w:t xml:space="preserve">klausimą galima </w:t>
      </w:r>
      <w:r w:rsidRPr="00BA5C1E">
        <w:rPr>
          <w:sz w:val="22"/>
          <w:lang w:eastAsia="lt-LT"/>
        </w:rPr>
        <w:t>palikti atvir</w:t>
      </w:r>
      <w:r w:rsidR="006F05AA">
        <w:rPr>
          <w:sz w:val="22"/>
          <w:lang w:eastAsia="lt-LT"/>
        </w:rPr>
        <w:t>ą</w:t>
      </w:r>
      <w:r w:rsidRPr="00BA5C1E">
        <w:rPr>
          <w:sz w:val="22"/>
          <w:lang w:eastAsia="lt-LT"/>
        </w:rPr>
        <w:t>?</w:t>
      </w:r>
    </w:p>
    <w:p w14:paraId="725660DB" w14:textId="77777777" w:rsidR="00154641" w:rsidRPr="00154641" w:rsidRDefault="00154641" w:rsidP="00154641">
      <w:pPr>
        <w:spacing w:before="0" w:after="0"/>
        <w:contextualSpacing/>
        <w:jc w:val="both"/>
        <w:rPr>
          <w:lang w:eastAsia="lt-LT"/>
        </w:rPr>
      </w:pPr>
    </w:p>
    <w:p w14:paraId="07403EE9" w14:textId="77777777" w:rsidR="009A09F3" w:rsidRPr="00BA5C1E" w:rsidRDefault="009A09F3" w:rsidP="008A5B50">
      <w:pPr>
        <w:pStyle w:val="Heading4"/>
        <w:rPr>
          <w:lang w:eastAsia="lt-LT"/>
        </w:rPr>
      </w:pPr>
      <w:bookmarkStart w:id="162" w:name="_heading=h.2bn6wsx" w:colFirst="0" w:colLast="0"/>
      <w:bookmarkEnd w:id="162"/>
      <w:r w:rsidRPr="00BA5C1E">
        <w:rPr>
          <w:lang w:eastAsia="lt-LT"/>
        </w:rPr>
        <w:t>III dalis. Įgyvendinimo planavimas</w:t>
      </w:r>
    </w:p>
    <w:p w14:paraId="46BA350E" w14:textId="77777777" w:rsidR="009A09F3" w:rsidRPr="00BA5C1E" w:rsidRDefault="009A09F3" w:rsidP="009A09F3">
      <w:pPr>
        <w:spacing w:before="0" w:after="0"/>
        <w:rPr>
          <w:sz w:val="22"/>
          <w:lang w:eastAsia="lt-LT"/>
        </w:rPr>
      </w:pPr>
    </w:p>
    <w:p w14:paraId="70922DB4" w14:textId="39A0C728" w:rsidR="009A09F3" w:rsidRPr="00BA5C1E" w:rsidRDefault="009A09F3" w:rsidP="00F901BB">
      <w:pPr>
        <w:numPr>
          <w:ilvl w:val="0"/>
          <w:numId w:val="57"/>
        </w:numPr>
        <w:spacing w:before="0" w:after="0"/>
        <w:contextualSpacing/>
        <w:jc w:val="both"/>
        <w:rPr>
          <w:sz w:val="22"/>
          <w:lang w:eastAsia="lt-LT"/>
        </w:rPr>
      </w:pPr>
      <w:r w:rsidRPr="00BA5C1E">
        <w:rPr>
          <w:sz w:val="22"/>
          <w:lang w:eastAsia="lt-LT"/>
        </w:rPr>
        <w:t>Diskusijos apie tai, kaip ir kam šis užsiėmimas</w:t>
      </w:r>
      <w:r w:rsidR="0068170F">
        <w:rPr>
          <w:sz w:val="22"/>
          <w:lang w:eastAsia="lt-LT"/>
        </w:rPr>
        <w:t xml:space="preserve"> /</w:t>
      </w:r>
      <w:r w:rsidRPr="00BA5C1E">
        <w:rPr>
          <w:sz w:val="22"/>
          <w:lang w:eastAsia="lt-LT"/>
        </w:rPr>
        <w:t xml:space="preserve"> veikla gali būti pritaikyta konkrečiame kontekste.</w:t>
      </w:r>
    </w:p>
    <w:p w14:paraId="32F04781" w14:textId="76CEADA3" w:rsidR="009A09F3" w:rsidRDefault="009A09F3" w:rsidP="00F901BB">
      <w:pPr>
        <w:numPr>
          <w:ilvl w:val="0"/>
          <w:numId w:val="57"/>
        </w:numPr>
        <w:spacing w:before="0" w:after="0"/>
        <w:contextualSpacing/>
        <w:jc w:val="both"/>
        <w:rPr>
          <w:sz w:val="22"/>
          <w:lang w:eastAsia="lt-LT"/>
        </w:rPr>
      </w:pPr>
      <w:r w:rsidRPr="00BA5C1E">
        <w:rPr>
          <w:sz w:val="22"/>
          <w:lang w:eastAsia="lt-LT"/>
        </w:rPr>
        <w:t>Įgyvendinimo plano rengimas.</w:t>
      </w:r>
    </w:p>
    <w:p w14:paraId="71E83E9F" w14:textId="77777777" w:rsidR="00154641" w:rsidRPr="00BA5C1E" w:rsidRDefault="00154641" w:rsidP="00F901BB">
      <w:pPr>
        <w:spacing w:before="0" w:after="0"/>
        <w:contextualSpacing/>
        <w:jc w:val="both"/>
        <w:rPr>
          <w:sz w:val="22"/>
          <w:lang w:eastAsia="lt-LT"/>
        </w:rPr>
      </w:pPr>
    </w:p>
    <w:p w14:paraId="46F3F61B" w14:textId="77777777" w:rsidR="009A09F3" w:rsidRPr="00BA5C1E" w:rsidRDefault="009A09F3" w:rsidP="008A5B50">
      <w:pPr>
        <w:pStyle w:val="Heading4"/>
        <w:rPr>
          <w:lang w:eastAsia="lt-LT"/>
        </w:rPr>
      </w:pPr>
      <w:r w:rsidRPr="00BA5C1E">
        <w:rPr>
          <w:lang w:eastAsia="lt-LT"/>
        </w:rPr>
        <w:t>Galimos adaptacijos ir rekomendacijos suaugusiųjų švietėjams</w:t>
      </w:r>
    </w:p>
    <w:p w14:paraId="18354646" w14:textId="77777777" w:rsidR="009A09F3" w:rsidRPr="00271577" w:rsidRDefault="009A09F3" w:rsidP="00F901BB">
      <w:pPr>
        <w:jc w:val="both"/>
        <w:rPr>
          <w:b/>
          <w:sz w:val="22"/>
          <w:lang w:eastAsia="lt-LT"/>
        </w:rPr>
      </w:pPr>
      <w:r w:rsidRPr="00271577">
        <w:rPr>
          <w:b/>
          <w:sz w:val="22"/>
          <w:lang w:eastAsia="lt-LT"/>
        </w:rPr>
        <w:t>Trumpesnė trukmė</w:t>
      </w:r>
    </w:p>
    <w:p w14:paraId="4ED5A473" w14:textId="045A1CEA" w:rsidR="009A09F3" w:rsidRPr="00271577" w:rsidRDefault="009A09F3" w:rsidP="00F901BB">
      <w:pPr>
        <w:spacing w:before="0" w:after="0"/>
        <w:jc w:val="both"/>
        <w:rPr>
          <w:sz w:val="22"/>
          <w:lang w:eastAsia="lt-LT"/>
        </w:rPr>
      </w:pPr>
      <w:r w:rsidRPr="00271577">
        <w:rPr>
          <w:sz w:val="22"/>
          <w:lang w:eastAsia="lt-LT"/>
        </w:rPr>
        <w:t xml:space="preserve">Užsiėmimą galima sutrumpinti kiekvienai grupei tiesiog pateikiant lentelę su cheminėmis medžiagomis, kurių jie </w:t>
      </w:r>
      <w:r w:rsidR="0043363B">
        <w:rPr>
          <w:sz w:val="22"/>
          <w:lang w:eastAsia="lt-LT"/>
        </w:rPr>
        <w:t>galėtų</w:t>
      </w:r>
      <w:r w:rsidRPr="00271577">
        <w:rPr>
          <w:sz w:val="22"/>
          <w:lang w:eastAsia="lt-LT"/>
        </w:rPr>
        <w:t xml:space="preserve"> ieškoti, praleidžiant įvadinę – produktų ir jų naudojimo aptarimo – dalį.</w:t>
      </w:r>
    </w:p>
    <w:p w14:paraId="7512B261" w14:textId="276D0DB9" w:rsidR="009A09F3" w:rsidRPr="00271577" w:rsidRDefault="009A09F3" w:rsidP="00F901BB">
      <w:pPr>
        <w:spacing w:before="0" w:after="0"/>
        <w:jc w:val="both"/>
        <w:rPr>
          <w:sz w:val="22"/>
          <w:lang w:eastAsia="lt-LT"/>
        </w:rPr>
      </w:pPr>
      <w:r w:rsidRPr="00271577">
        <w:rPr>
          <w:sz w:val="22"/>
          <w:lang w:eastAsia="lt-LT"/>
        </w:rPr>
        <w:t>Tokiu atveju, lentelėje turėtų būti: viena ar dvi cheminės medžiagos iš cheminių priedų sąrašo</w:t>
      </w:r>
      <w:r w:rsidR="0043363B">
        <w:rPr>
          <w:sz w:val="22"/>
          <w:lang w:eastAsia="lt-LT"/>
        </w:rPr>
        <w:t>;</w:t>
      </w:r>
      <w:r w:rsidRPr="00271577">
        <w:rPr>
          <w:sz w:val="22"/>
          <w:lang w:eastAsia="lt-LT"/>
        </w:rPr>
        <w:t xml:space="preserve"> viena medžiaga iš įprastų nekenksmingų medžiagų sąrašo</w:t>
      </w:r>
      <w:r w:rsidR="0043363B">
        <w:rPr>
          <w:sz w:val="22"/>
          <w:lang w:eastAsia="lt-LT"/>
        </w:rPr>
        <w:t>;</w:t>
      </w:r>
      <w:r w:rsidRPr="00271577">
        <w:rPr>
          <w:sz w:val="22"/>
          <w:lang w:eastAsia="lt-LT"/>
        </w:rPr>
        <w:t xml:space="preserve"> viena alternatyvi medžiaga. Besimokantieji gali p</w:t>
      </w:r>
      <w:r w:rsidR="0043363B">
        <w:rPr>
          <w:sz w:val="22"/>
          <w:lang w:eastAsia="lt-LT"/>
        </w:rPr>
        <w:t>ap</w:t>
      </w:r>
      <w:r w:rsidRPr="00271577">
        <w:rPr>
          <w:sz w:val="22"/>
          <w:lang w:eastAsia="lt-LT"/>
        </w:rPr>
        <w:t xml:space="preserve">ildyti </w:t>
      </w:r>
      <w:r w:rsidR="0043363B">
        <w:rPr>
          <w:sz w:val="22"/>
          <w:lang w:eastAsia="lt-LT"/>
        </w:rPr>
        <w:t xml:space="preserve">lentelę </w:t>
      </w:r>
      <w:r w:rsidRPr="00271577">
        <w:rPr>
          <w:sz w:val="22"/>
          <w:lang w:eastAsia="lt-LT"/>
        </w:rPr>
        <w:t>informacij</w:t>
      </w:r>
      <w:r w:rsidR="0043363B">
        <w:rPr>
          <w:sz w:val="22"/>
          <w:lang w:eastAsia="lt-LT"/>
        </w:rPr>
        <w:t>a užsiėmimo</w:t>
      </w:r>
      <w:r w:rsidRPr="00271577">
        <w:rPr>
          <w:sz w:val="22"/>
          <w:lang w:eastAsia="lt-LT"/>
        </w:rPr>
        <w:t xml:space="preserve"> eigoje. Reflektuoti galima </w:t>
      </w:r>
      <w:r w:rsidR="0043363B">
        <w:rPr>
          <w:sz w:val="22"/>
          <w:lang w:eastAsia="lt-LT"/>
        </w:rPr>
        <w:t xml:space="preserve">ne tik pabaigoje, bet ir kaskart </w:t>
      </w:r>
      <w:r w:rsidRPr="00271577">
        <w:rPr>
          <w:sz w:val="22"/>
          <w:lang w:eastAsia="lt-LT"/>
        </w:rPr>
        <w:t>pasidalijus rezultatais ir</w:t>
      </w:r>
      <w:r w:rsidR="0068170F">
        <w:rPr>
          <w:sz w:val="22"/>
          <w:lang w:eastAsia="lt-LT"/>
        </w:rPr>
        <w:t xml:space="preserve"> /</w:t>
      </w:r>
      <w:r w:rsidR="0043363B">
        <w:rPr>
          <w:sz w:val="22"/>
          <w:lang w:eastAsia="lt-LT"/>
        </w:rPr>
        <w:t xml:space="preserve">ar </w:t>
      </w:r>
      <w:r w:rsidRPr="00271577">
        <w:rPr>
          <w:sz w:val="22"/>
          <w:lang w:eastAsia="lt-LT"/>
        </w:rPr>
        <w:t>iškilus sunkumais.</w:t>
      </w:r>
    </w:p>
    <w:p w14:paraId="695234F0" w14:textId="77777777" w:rsidR="009A09F3" w:rsidRPr="00271577" w:rsidRDefault="009A09F3" w:rsidP="00F901BB">
      <w:pPr>
        <w:jc w:val="both"/>
        <w:rPr>
          <w:b/>
          <w:sz w:val="22"/>
          <w:lang w:eastAsia="lt-LT"/>
        </w:rPr>
      </w:pPr>
      <w:r w:rsidRPr="00271577">
        <w:rPr>
          <w:b/>
          <w:sz w:val="22"/>
          <w:lang w:eastAsia="lt-LT"/>
        </w:rPr>
        <w:t>Kalbos sunkumai</w:t>
      </w:r>
    </w:p>
    <w:p w14:paraId="11C5C537" w14:textId="0A54A976" w:rsidR="009A09F3" w:rsidRDefault="009A09F3" w:rsidP="00F901BB">
      <w:pPr>
        <w:spacing w:before="0" w:after="0"/>
        <w:jc w:val="both"/>
        <w:rPr>
          <w:sz w:val="22"/>
          <w:lang w:eastAsia="lt-LT"/>
        </w:rPr>
      </w:pPr>
      <w:r w:rsidRPr="00271577">
        <w:rPr>
          <w:sz w:val="22"/>
          <w:lang w:eastAsia="lt-LT"/>
        </w:rPr>
        <w:t xml:space="preserve">Sudedamųjų dalių sąrašas pateikiamas anglų kalba. Dalyviai gali jį išsiversti naudodami </w:t>
      </w:r>
      <w:r w:rsidRPr="00271577">
        <w:rPr>
          <w:i/>
          <w:sz w:val="22"/>
          <w:lang w:eastAsia="lt-LT"/>
        </w:rPr>
        <w:t>„Wikipedia“</w:t>
      </w:r>
      <w:r w:rsidRPr="00271577">
        <w:rPr>
          <w:sz w:val="22"/>
          <w:lang w:eastAsia="lt-LT"/>
        </w:rPr>
        <w:t xml:space="preserve"> arba internetinį vertėją, kad galėtų ieškoti informacijos savo kalba.</w:t>
      </w:r>
    </w:p>
    <w:p w14:paraId="6CF5D342" w14:textId="77777777" w:rsidR="00F901BB" w:rsidRPr="00F901BB" w:rsidRDefault="00F901BB" w:rsidP="00F901BB">
      <w:pPr>
        <w:spacing w:before="0" w:after="0"/>
        <w:jc w:val="both"/>
        <w:rPr>
          <w:lang w:eastAsia="lt-LT"/>
        </w:rPr>
      </w:pPr>
    </w:p>
    <w:p w14:paraId="6B2B8347" w14:textId="21FEC170" w:rsidR="00FF3F7A" w:rsidRPr="00271577" w:rsidRDefault="00D31829" w:rsidP="0087130B">
      <w:pPr>
        <w:pStyle w:val="Heading2"/>
      </w:pPr>
      <w:bookmarkStart w:id="163" w:name="_Toc95915250"/>
      <w:bookmarkEnd w:id="156"/>
      <w:bookmarkEnd w:id="157"/>
      <w:r>
        <w:t xml:space="preserve">4.3 </w:t>
      </w:r>
      <w:r w:rsidR="00586D6B" w:rsidRPr="00271577">
        <w:t>Patikimi informacijos šaltiniai</w:t>
      </w:r>
      <w:bookmarkEnd w:id="163"/>
    </w:p>
    <w:p w14:paraId="7F5832C0" w14:textId="44634982" w:rsidR="00BB135B" w:rsidRDefault="00BB135B" w:rsidP="00BB135B">
      <w:pPr>
        <w:rPr>
          <w:sz w:val="22"/>
        </w:rPr>
      </w:pPr>
      <w:r w:rsidRPr="00271577">
        <w:rPr>
          <w:sz w:val="22"/>
        </w:rPr>
        <w:t>Ar yra universalių gairių ar patikimų instrukcijų, kaip atskirti patikimus informacijos šaltinius? Šioje dalyje pamatysime, kad viskas susiję su konkrečia situacija, tačiau yra keletas rodiklių, kurie gali padėti mums lengviau atpažinti melagingą informaciją.</w:t>
      </w:r>
    </w:p>
    <w:p w14:paraId="3007DD4A" w14:textId="77777777" w:rsidR="00F901BB" w:rsidRPr="00F901BB" w:rsidRDefault="00F901BB" w:rsidP="00BB135B"/>
    <w:p w14:paraId="759FE89B" w14:textId="77777777" w:rsidR="00BB135B" w:rsidRPr="00A56325" w:rsidRDefault="00BB135B" w:rsidP="008A5B50">
      <w:pPr>
        <w:pStyle w:val="Heading4"/>
      </w:pPr>
      <w:bookmarkStart w:id="164" w:name="_heading=h.49x2ik5" w:colFirst="0" w:colLast="0"/>
      <w:bookmarkEnd w:id="164"/>
      <w:r w:rsidRPr="00A56325">
        <w:t>I dalis. Veiklos pavyzdžio pristatymas</w:t>
      </w:r>
    </w:p>
    <w:p w14:paraId="12AB8210" w14:textId="77777777" w:rsidR="00BB135B" w:rsidRPr="00271577" w:rsidRDefault="00BB135B" w:rsidP="00BB135B">
      <w:pPr>
        <w:pStyle w:val="Heading5"/>
      </w:pPr>
      <w:r w:rsidRPr="00271577">
        <w:t>1 žingsnis. Įžanginė veikla</w:t>
      </w:r>
    </w:p>
    <w:p w14:paraId="58A96E1D" w14:textId="4C3B1965" w:rsidR="00BB135B" w:rsidRPr="00271577" w:rsidRDefault="00BB135B" w:rsidP="00F901BB">
      <w:pPr>
        <w:jc w:val="both"/>
        <w:rPr>
          <w:sz w:val="22"/>
        </w:rPr>
      </w:pPr>
      <w:r w:rsidRPr="00271577">
        <w:rPr>
          <w:sz w:val="22"/>
        </w:rPr>
        <w:t>Diskusijos, ką reiškia patikimas informacijos šaltinis, inicijavimui siūlomas žaidimas, kuri</w:t>
      </w:r>
      <w:r w:rsidR="00460617">
        <w:rPr>
          <w:sz w:val="22"/>
        </w:rPr>
        <w:t>uo</w:t>
      </w:r>
      <w:r w:rsidRPr="00271577">
        <w:rPr>
          <w:sz w:val="22"/>
        </w:rPr>
        <w:t xml:space="preserve"> atskleidžia</w:t>
      </w:r>
      <w:r w:rsidR="00460617">
        <w:rPr>
          <w:sz w:val="22"/>
        </w:rPr>
        <w:t>mos</w:t>
      </w:r>
      <w:r w:rsidRPr="00271577">
        <w:rPr>
          <w:sz w:val="22"/>
        </w:rPr>
        <w:t xml:space="preserve"> dalyvi</w:t>
      </w:r>
      <w:r w:rsidR="00460617">
        <w:rPr>
          <w:sz w:val="22"/>
        </w:rPr>
        <w:t>ų</w:t>
      </w:r>
      <w:r w:rsidRPr="00271577">
        <w:rPr>
          <w:sz w:val="22"/>
        </w:rPr>
        <w:t xml:space="preserve"> mint</w:t>
      </w:r>
      <w:r w:rsidR="00460617">
        <w:rPr>
          <w:sz w:val="22"/>
        </w:rPr>
        <w:t>y</w:t>
      </w:r>
      <w:r w:rsidRPr="00271577">
        <w:rPr>
          <w:sz w:val="22"/>
        </w:rPr>
        <w:t xml:space="preserve">s šia tema. </w:t>
      </w:r>
    </w:p>
    <w:p w14:paraId="76F22141" w14:textId="77777777" w:rsidR="00BB135B" w:rsidRPr="00271577" w:rsidRDefault="00BB135B" w:rsidP="00F901BB">
      <w:pPr>
        <w:jc w:val="both"/>
        <w:rPr>
          <w:sz w:val="22"/>
        </w:rPr>
      </w:pPr>
      <w:r w:rsidRPr="00271577">
        <w:rPr>
          <w:sz w:val="22"/>
        </w:rPr>
        <w:t xml:space="preserve">Lektorius ekrane rodo dviejų skirtingų žmonių nuotraukas ir siūlo dalyviams balsuoti nusprendžiant, kuriuo jie pasitikėtų tam tikru konkrečiu klausimu. Kai kurie nuotraukose esantys žmonės yra pripažinti ekspertai, kiti – anoniminiai veidai, treti – žinomi žmonės. Žaidimo „Kieno klaustumėte pirmiau?“ pavyzdys pateikiamas </w:t>
      </w:r>
      <w:hyperlink w:anchor="_Žaidimas:_Kieno_klaustumėte_1" w:history="1">
        <w:r w:rsidRPr="00271577">
          <w:rPr>
            <w:rStyle w:val="Hyperlink"/>
            <w:sz w:val="22"/>
          </w:rPr>
          <w:t>čia</w:t>
        </w:r>
      </w:hyperlink>
      <w:r w:rsidRPr="00271577">
        <w:rPr>
          <w:sz w:val="22"/>
        </w:rPr>
        <w:t>.</w:t>
      </w:r>
    </w:p>
    <w:p w14:paraId="41F2A8D5" w14:textId="77777777" w:rsidR="00BB135B" w:rsidRPr="00271577" w:rsidRDefault="00BB135B" w:rsidP="00F901BB">
      <w:pPr>
        <w:jc w:val="both"/>
        <w:rPr>
          <w:sz w:val="22"/>
        </w:rPr>
      </w:pPr>
      <w:r w:rsidRPr="00271577">
        <w:rPr>
          <w:sz w:val="22"/>
        </w:rPr>
        <w:t>Žaidimo pabaigoje dalyviai kviečiami pakomentuoti tai, kas jiems pasirodė įdomu. Lektorius apibendrina:</w:t>
      </w:r>
    </w:p>
    <w:p w14:paraId="1543D4B7" w14:textId="159115CA" w:rsidR="00BB135B" w:rsidRPr="00271577" w:rsidRDefault="00BB135B" w:rsidP="00F901BB">
      <w:pPr>
        <w:numPr>
          <w:ilvl w:val="0"/>
          <w:numId w:val="61"/>
        </w:numPr>
        <w:jc w:val="both"/>
        <w:rPr>
          <w:sz w:val="22"/>
        </w:rPr>
      </w:pPr>
      <w:r w:rsidRPr="00271577">
        <w:rPr>
          <w:b/>
          <w:sz w:val="22"/>
        </w:rPr>
        <w:t>Mūsų instinktai gali būti teisingi</w:t>
      </w:r>
      <w:r w:rsidRPr="00271577">
        <w:rPr>
          <w:sz w:val="22"/>
        </w:rPr>
        <w:t xml:space="preserve">: </w:t>
      </w:r>
      <w:r w:rsidR="00460617">
        <w:rPr>
          <w:sz w:val="22"/>
        </w:rPr>
        <w:t xml:space="preserve">daromos </w:t>
      </w:r>
      <w:r w:rsidRPr="00271577">
        <w:rPr>
          <w:sz w:val="22"/>
        </w:rPr>
        <w:t xml:space="preserve">prielaidos gali mums </w:t>
      </w:r>
      <w:r w:rsidR="00460617">
        <w:rPr>
          <w:sz w:val="22"/>
        </w:rPr>
        <w:t xml:space="preserve">pagelbėti </w:t>
      </w:r>
      <w:r w:rsidRPr="00271577">
        <w:rPr>
          <w:sz w:val="22"/>
        </w:rPr>
        <w:t xml:space="preserve">paprastais klausimais </w:t>
      </w:r>
      <w:r w:rsidR="00460617">
        <w:rPr>
          <w:sz w:val="22"/>
        </w:rPr>
        <w:t xml:space="preserve">ir leisti </w:t>
      </w:r>
      <w:r w:rsidRPr="00271577">
        <w:rPr>
          <w:sz w:val="22"/>
        </w:rPr>
        <w:t xml:space="preserve">greitai </w:t>
      </w:r>
      <w:r w:rsidR="00460617">
        <w:rPr>
          <w:sz w:val="22"/>
        </w:rPr>
        <w:t xml:space="preserve">bei </w:t>
      </w:r>
      <w:r w:rsidRPr="00271577">
        <w:rPr>
          <w:sz w:val="22"/>
        </w:rPr>
        <w:t>be didelių pastangų priimti sprendimus; juk negalime patikrinti kiekvieno asmens, kuriam užduodame klausimą gatvėje, kompetencijos.</w:t>
      </w:r>
    </w:p>
    <w:p w14:paraId="66442215" w14:textId="715680A6" w:rsidR="00BB135B" w:rsidRPr="00271577" w:rsidRDefault="00BB135B" w:rsidP="00F901BB">
      <w:pPr>
        <w:numPr>
          <w:ilvl w:val="0"/>
          <w:numId w:val="61"/>
        </w:numPr>
        <w:jc w:val="both"/>
        <w:rPr>
          <w:sz w:val="22"/>
        </w:rPr>
      </w:pPr>
      <w:r w:rsidRPr="00271577">
        <w:rPr>
          <w:b/>
          <w:sz w:val="22"/>
        </w:rPr>
        <w:t>Tačiau instinktai gali ir suklaidinti</w:t>
      </w:r>
      <w:r w:rsidRPr="00271577">
        <w:rPr>
          <w:sz w:val="22"/>
        </w:rPr>
        <w:t xml:space="preserve">: išankstiniai nusistatymai ir šališkumas lemia, kad mūsų prielaidos dažnai yra klaidingos. Svarbu, kad nepasikliautume </w:t>
      </w:r>
      <w:r w:rsidR="00460617">
        <w:rPr>
          <w:sz w:val="22"/>
        </w:rPr>
        <w:t xml:space="preserve">vien </w:t>
      </w:r>
      <w:r w:rsidRPr="00271577">
        <w:rPr>
          <w:sz w:val="22"/>
        </w:rPr>
        <w:t>tik instinktais.</w:t>
      </w:r>
    </w:p>
    <w:p w14:paraId="5EDC62E8" w14:textId="77777777" w:rsidR="00BB135B" w:rsidRPr="00271577" w:rsidRDefault="00BB135B" w:rsidP="00F901BB">
      <w:pPr>
        <w:numPr>
          <w:ilvl w:val="0"/>
          <w:numId w:val="61"/>
        </w:numPr>
        <w:jc w:val="both"/>
        <w:rPr>
          <w:sz w:val="22"/>
        </w:rPr>
      </w:pPr>
      <w:r w:rsidRPr="00271577">
        <w:rPr>
          <w:sz w:val="22"/>
        </w:rPr>
        <w:t xml:space="preserve">Kai gauname informaciją skaitmeniniu ar popieriniu formatu, </w:t>
      </w:r>
      <w:r w:rsidRPr="00271577">
        <w:rPr>
          <w:b/>
          <w:sz w:val="22"/>
        </w:rPr>
        <w:t>nematome „</w:t>
      </w:r>
      <w:r w:rsidR="00D34A20" w:rsidRPr="00271577">
        <w:rPr>
          <w:b/>
          <w:sz w:val="22"/>
        </w:rPr>
        <w:t>pašnekovo</w:t>
      </w:r>
      <w:r w:rsidRPr="00271577">
        <w:rPr>
          <w:b/>
          <w:sz w:val="22"/>
        </w:rPr>
        <w:t>“ veido.</w:t>
      </w:r>
      <w:r w:rsidRPr="00271577">
        <w:rPr>
          <w:sz w:val="22"/>
        </w:rPr>
        <w:t xml:space="preserve"> Tačiau yra daug detalių, kurios gali padėti mums atskirti, kurie informacijos šaltiniai yra labiau patikimi.</w:t>
      </w:r>
    </w:p>
    <w:p w14:paraId="47CB51F8" w14:textId="23897713" w:rsidR="00BB135B" w:rsidRPr="00271577" w:rsidRDefault="00BB135B" w:rsidP="00F901BB">
      <w:pPr>
        <w:pStyle w:val="Heading5"/>
        <w:spacing w:after="120"/>
      </w:pPr>
      <w:r w:rsidRPr="00271577">
        <w:t>2 žingsnis. Įvadas į užsiėmimą</w:t>
      </w:r>
      <w:r w:rsidR="0068170F">
        <w:t xml:space="preserve"> /</w:t>
      </w:r>
      <w:r w:rsidRPr="00271577">
        <w:t xml:space="preserve"> veiklą – kas vyks</w:t>
      </w:r>
    </w:p>
    <w:p w14:paraId="5E148251" w14:textId="53EF73AF" w:rsidR="00BB135B" w:rsidRPr="00271577" w:rsidRDefault="00BB135B" w:rsidP="00F901BB">
      <w:pPr>
        <w:jc w:val="both"/>
        <w:rPr>
          <w:sz w:val="22"/>
        </w:rPr>
      </w:pPr>
      <w:r w:rsidRPr="00271577">
        <w:rPr>
          <w:sz w:val="22"/>
        </w:rPr>
        <w:t>Veiklą pradedame pasakydami, kad parodysime neginčijamą patikimų informacijos šaltinių atskyrimo metodą – savotišką geros</w:t>
      </w:r>
      <w:r w:rsidR="00460617">
        <w:rPr>
          <w:sz w:val="22"/>
        </w:rPr>
        <w:t>ios</w:t>
      </w:r>
      <w:r w:rsidRPr="00271577">
        <w:rPr>
          <w:sz w:val="22"/>
        </w:rPr>
        <w:t xml:space="preserve"> praktikos kontrolinį sąrašą – ir perklausiame, ar visi sutinka, ar </w:t>
      </w:r>
      <w:r w:rsidR="00460617">
        <w:rPr>
          <w:sz w:val="22"/>
        </w:rPr>
        <w:t xml:space="preserve">nėra </w:t>
      </w:r>
      <w:r w:rsidRPr="00271577">
        <w:rPr>
          <w:sz w:val="22"/>
        </w:rPr>
        <w:t>prieštara</w:t>
      </w:r>
      <w:r w:rsidR="00460617">
        <w:rPr>
          <w:sz w:val="22"/>
        </w:rPr>
        <w:t>ujančių.</w:t>
      </w:r>
      <w:r w:rsidRPr="00271577">
        <w:rPr>
          <w:sz w:val="22"/>
        </w:rPr>
        <w:t xml:space="preserve"> Idėja yra ta, kad žmonės abejoja bet kokia informacija, </w:t>
      </w:r>
      <w:r w:rsidR="00460617">
        <w:rPr>
          <w:sz w:val="22"/>
        </w:rPr>
        <w:t xml:space="preserve">kuri yra </w:t>
      </w:r>
      <w:r w:rsidRPr="00271577">
        <w:rPr>
          <w:sz w:val="22"/>
        </w:rPr>
        <w:t>pristat</w:t>
      </w:r>
      <w:r w:rsidR="00460617">
        <w:rPr>
          <w:sz w:val="22"/>
        </w:rPr>
        <w:t xml:space="preserve">oma </w:t>
      </w:r>
      <w:r w:rsidRPr="00271577">
        <w:rPr>
          <w:sz w:val="22"/>
        </w:rPr>
        <w:t>kaip absoliu</w:t>
      </w:r>
      <w:r w:rsidR="00460617">
        <w:rPr>
          <w:sz w:val="22"/>
        </w:rPr>
        <w:t>ti</w:t>
      </w:r>
      <w:r w:rsidRPr="00271577">
        <w:rPr>
          <w:sz w:val="22"/>
        </w:rPr>
        <w:t xml:space="preserve"> ir neginčijama.</w:t>
      </w:r>
    </w:p>
    <w:p w14:paraId="53D8347E" w14:textId="0A517801" w:rsidR="00BB135B" w:rsidRPr="00271577" w:rsidRDefault="00BB135B" w:rsidP="00F901BB">
      <w:pPr>
        <w:jc w:val="both"/>
        <w:rPr>
          <w:sz w:val="22"/>
        </w:rPr>
      </w:pPr>
      <w:r w:rsidRPr="00271577">
        <w:rPr>
          <w:sz w:val="22"/>
        </w:rPr>
        <w:t>Nesvarbu, ar dalyviai patys padaro tokią išvadą, ar mes jiems ją pasakome, toliau kalba</w:t>
      </w:r>
      <w:r w:rsidR="008F69D9">
        <w:rPr>
          <w:sz w:val="22"/>
        </w:rPr>
        <w:t>ma</w:t>
      </w:r>
      <w:r w:rsidRPr="00271577">
        <w:rPr>
          <w:sz w:val="22"/>
        </w:rPr>
        <w:t xml:space="preserve"> apie tai, kad šis metodas turi būti asmeniškas ir pritaikytas kiekvienai konkrečiai situacijai. Veiklos metu kartu </w:t>
      </w:r>
      <w:r w:rsidR="008F69D9">
        <w:rPr>
          <w:sz w:val="22"/>
        </w:rPr>
        <w:t xml:space="preserve">rengiamas </w:t>
      </w:r>
      <w:r w:rsidRPr="00271577">
        <w:rPr>
          <w:sz w:val="22"/>
        </w:rPr>
        <w:t>juodrašt</w:t>
      </w:r>
      <w:r w:rsidR="008F69D9">
        <w:rPr>
          <w:sz w:val="22"/>
        </w:rPr>
        <w:t>is</w:t>
      </w:r>
      <w:r w:rsidRPr="00271577">
        <w:rPr>
          <w:sz w:val="22"/>
        </w:rPr>
        <w:t xml:space="preserve">, </w:t>
      </w:r>
      <w:r w:rsidR="008F69D9">
        <w:rPr>
          <w:sz w:val="22"/>
        </w:rPr>
        <w:t xml:space="preserve">kaip </w:t>
      </w:r>
      <w:r w:rsidRPr="00271577">
        <w:rPr>
          <w:sz w:val="22"/>
        </w:rPr>
        <w:t>atspirties taškas vertinant informacijos patikimumą.</w:t>
      </w:r>
    </w:p>
    <w:p w14:paraId="2862A229" w14:textId="6F4C3820" w:rsidR="00BB135B" w:rsidRPr="00271577" w:rsidRDefault="00BB135B" w:rsidP="00F901BB">
      <w:pPr>
        <w:pStyle w:val="Heading5"/>
        <w:spacing w:after="120"/>
      </w:pPr>
      <w:r w:rsidRPr="00271577">
        <w:t>3 žingsnis. Užsiėmimo</w:t>
      </w:r>
      <w:r w:rsidR="0068170F">
        <w:t xml:space="preserve"> /</w:t>
      </w:r>
      <w:r w:rsidRPr="00271577">
        <w:t xml:space="preserve"> veiklos išbandymas</w:t>
      </w:r>
    </w:p>
    <w:p w14:paraId="6AF3D74F" w14:textId="77777777" w:rsidR="00BB135B" w:rsidRPr="005B7B92" w:rsidRDefault="00BB135B" w:rsidP="00D34A20">
      <w:pPr>
        <w:pStyle w:val="Heading6"/>
        <w:rPr>
          <w:b/>
        </w:rPr>
      </w:pPr>
      <w:r w:rsidRPr="005B7B92">
        <w:rPr>
          <w:b/>
        </w:rPr>
        <w:t>1 užduotis</w:t>
      </w:r>
    </w:p>
    <w:p w14:paraId="2797D86D" w14:textId="0884DD7E" w:rsidR="00BB135B" w:rsidRPr="00271577" w:rsidRDefault="00BB135B" w:rsidP="00F901BB">
      <w:pPr>
        <w:jc w:val="both"/>
        <w:rPr>
          <w:sz w:val="22"/>
        </w:rPr>
      </w:pPr>
      <w:r w:rsidRPr="00271577">
        <w:rPr>
          <w:sz w:val="22"/>
        </w:rPr>
        <w:t xml:space="preserve">Pirmiausia pasinaudojame ankstesne veikla su pirkinių krepšeliu. Dalyviai jau ieškojo informacijos apie įvairius ingredientus ir dabar prašome jų mažose grupėse aptarti, </w:t>
      </w:r>
      <w:r w:rsidR="007B4246">
        <w:rPr>
          <w:sz w:val="22"/>
        </w:rPr>
        <w:t xml:space="preserve">kas </w:t>
      </w:r>
      <w:r w:rsidRPr="00271577">
        <w:rPr>
          <w:sz w:val="22"/>
        </w:rPr>
        <w:t>apsprendžia informacijos šaltin</w:t>
      </w:r>
      <w:r w:rsidR="005B7B92">
        <w:rPr>
          <w:sz w:val="22"/>
        </w:rPr>
        <w:t>io</w:t>
      </w:r>
      <w:r w:rsidRPr="00271577">
        <w:rPr>
          <w:sz w:val="22"/>
        </w:rPr>
        <w:t xml:space="preserve"> patikimumą. Grupės parengia 2-jų dalių sąrašą</w:t>
      </w:r>
      <w:r w:rsidR="005B7B92">
        <w:rPr>
          <w:sz w:val="22"/>
        </w:rPr>
        <w:t>:</w:t>
      </w:r>
      <w:r w:rsidRPr="00271577">
        <w:rPr>
          <w:sz w:val="22"/>
        </w:rPr>
        <w:t xml:space="preserve"> vienoje dalyje išvardinam</w:t>
      </w:r>
      <w:r w:rsidR="005B7B92">
        <w:rPr>
          <w:sz w:val="22"/>
        </w:rPr>
        <w:t>a tai</w:t>
      </w:r>
      <w:r w:rsidRPr="00271577">
        <w:rPr>
          <w:sz w:val="22"/>
        </w:rPr>
        <w:t xml:space="preserve">, </w:t>
      </w:r>
      <w:r w:rsidR="005B7B92">
        <w:rPr>
          <w:sz w:val="22"/>
        </w:rPr>
        <w:t xml:space="preserve">kas </w:t>
      </w:r>
      <w:r w:rsidRPr="00271577">
        <w:rPr>
          <w:sz w:val="22"/>
        </w:rPr>
        <w:t xml:space="preserve">grupės nuomone atspindi informacijos šaltinio patikimumą, kitoje – </w:t>
      </w:r>
      <w:r w:rsidR="005B7B92">
        <w:rPr>
          <w:sz w:val="22"/>
        </w:rPr>
        <w:t xml:space="preserve">tai, kas kelia įtarimų. </w:t>
      </w:r>
      <w:r w:rsidRPr="00271577">
        <w:rPr>
          <w:sz w:val="22"/>
        </w:rPr>
        <w:t>Pabaigoje prašom</w:t>
      </w:r>
      <w:r w:rsidR="005B7B92">
        <w:rPr>
          <w:sz w:val="22"/>
        </w:rPr>
        <w:t>a</w:t>
      </w:r>
      <w:r w:rsidRPr="00271577">
        <w:rPr>
          <w:sz w:val="22"/>
        </w:rPr>
        <w:t xml:space="preserve"> dalyvių parengti trumpą kontrolinį sąrašą, padedantį nustatyti informacijos šaltinių patikimumą.</w:t>
      </w:r>
    </w:p>
    <w:p w14:paraId="0756A8A4" w14:textId="77777777" w:rsidR="00BB135B" w:rsidRPr="00271577" w:rsidRDefault="00BB135B" w:rsidP="00D34A20">
      <w:pPr>
        <w:pStyle w:val="Heading6"/>
        <w:rPr>
          <w:b/>
          <w:sz w:val="22"/>
        </w:rPr>
      </w:pPr>
      <w:r w:rsidRPr="005B7B92">
        <w:rPr>
          <w:b/>
        </w:rPr>
        <w:t>2</w:t>
      </w:r>
      <w:r w:rsidRPr="00271577">
        <w:t xml:space="preserve"> </w:t>
      </w:r>
      <w:r w:rsidRPr="005B7B92">
        <w:rPr>
          <w:b/>
        </w:rPr>
        <w:t>užduotis</w:t>
      </w:r>
      <w:r w:rsidR="00D34A20" w:rsidRPr="005B7B92">
        <w:rPr>
          <w:b/>
        </w:rPr>
        <w:t xml:space="preserve">. </w:t>
      </w:r>
      <w:r w:rsidR="00D34A20" w:rsidRPr="005B7B92">
        <w:rPr>
          <w:b/>
          <w:sz w:val="22"/>
        </w:rPr>
        <w:t xml:space="preserve">Pastebėk </w:t>
      </w:r>
      <w:r w:rsidRPr="005B7B92">
        <w:rPr>
          <w:b/>
          <w:sz w:val="22"/>
        </w:rPr>
        <w:t>melą</w:t>
      </w:r>
    </w:p>
    <w:p w14:paraId="2290434B" w14:textId="30259509" w:rsidR="00BB135B" w:rsidRPr="00271577" w:rsidRDefault="00BB135B" w:rsidP="00F901BB">
      <w:pPr>
        <w:jc w:val="both"/>
        <w:rPr>
          <w:sz w:val="22"/>
        </w:rPr>
      </w:pPr>
      <w:r w:rsidRPr="00271577">
        <w:rPr>
          <w:sz w:val="22"/>
        </w:rPr>
        <w:t xml:space="preserve">Tęsdami </w:t>
      </w:r>
      <w:r w:rsidR="005B7B92">
        <w:rPr>
          <w:sz w:val="22"/>
        </w:rPr>
        <w:t xml:space="preserve">darbą </w:t>
      </w:r>
      <w:r w:rsidRPr="00271577">
        <w:rPr>
          <w:sz w:val="22"/>
        </w:rPr>
        <w:t>mažose grupėse, išband</w:t>
      </w:r>
      <w:r w:rsidR="005B7B92">
        <w:rPr>
          <w:sz w:val="22"/>
        </w:rPr>
        <w:t>ome</w:t>
      </w:r>
      <w:r w:rsidRPr="00271577">
        <w:rPr>
          <w:sz w:val="22"/>
        </w:rPr>
        <w:t xml:space="preserve"> parengtą kontrolinį sąrašą </w:t>
      </w:r>
      <w:r w:rsidR="005B7B92">
        <w:rPr>
          <w:sz w:val="22"/>
        </w:rPr>
        <w:t>. Į</w:t>
      </w:r>
      <w:r w:rsidRPr="00271577">
        <w:rPr>
          <w:sz w:val="22"/>
        </w:rPr>
        <w:t xml:space="preserve"> kai kurias temas </w:t>
      </w:r>
      <w:r w:rsidR="005B7B92">
        <w:rPr>
          <w:sz w:val="22"/>
        </w:rPr>
        <w:t xml:space="preserve">žvelgiama </w:t>
      </w:r>
      <w:r w:rsidRPr="00271577">
        <w:rPr>
          <w:sz w:val="22"/>
        </w:rPr>
        <w:t>priešing</w:t>
      </w:r>
      <w:r w:rsidR="005B7B92">
        <w:rPr>
          <w:sz w:val="22"/>
        </w:rPr>
        <w:t>os</w:t>
      </w:r>
      <w:r w:rsidRPr="00271577">
        <w:rPr>
          <w:sz w:val="22"/>
        </w:rPr>
        <w:t xml:space="preserve"> informacijos</w:t>
      </w:r>
      <w:r w:rsidR="005B7B92">
        <w:rPr>
          <w:sz w:val="22"/>
        </w:rPr>
        <w:t xml:space="preserve">, paimtų iš skirtingų šaltinių, </w:t>
      </w:r>
      <w:r w:rsidRPr="00271577">
        <w:rPr>
          <w:sz w:val="22"/>
        </w:rPr>
        <w:t>požiūriu</w:t>
      </w:r>
      <w:r w:rsidR="005B7B92">
        <w:rPr>
          <w:sz w:val="22"/>
        </w:rPr>
        <w:t>. K</w:t>
      </w:r>
      <w:r w:rsidRPr="00271577">
        <w:rPr>
          <w:sz w:val="22"/>
        </w:rPr>
        <w:t>ontrolin</w:t>
      </w:r>
      <w:r w:rsidR="005B7B92">
        <w:rPr>
          <w:sz w:val="22"/>
        </w:rPr>
        <w:t>is</w:t>
      </w:r>
      <w:r w:rsidR="00714C01">
        <w:rPr>
          <w:sz w:val="22"/>
        </w:rPr>
        <w:t xml:space="preserve"> </w:t>
      </w:r>
      <w:r w:rsidRPr="00271577">
        <w:rPr>
          <w:sz w:val="22"/>
        </w:rPr>
        <w:t>sąraš</w:t>
      </w:r>
      <w:r w:rsidR="005B7B92">
        <w:rPr>
          <w:sz w:val="22"/>
        </w:rPr>
        <w:t xml:space="preserve">as naudojamas </w:t>
      </w:r>
      <w:r w:rsidRPr="00271577">
        <w:rPr>
          <w:sz w:val="22"/>
        </w:rPr>
        <w:t>kaip priemon</w:t>
      </w:r>
      <w:r w:rsidR="005B7B92">
        <w:rPr>
          <w:sz w:val="22"/>
        </w:rPr>
        <w:t>ė</w:t>
      </w:r>
      <w:r w:rsidRPr="00271577">
        <w:rPr>
          <w:sz w:val="22"/>
        </w:rPr>
        <w:t xml:space="preserve"> nuspręsti, kuris iš šaltinių yra patikimesnis.</w:t>
      </w:r>
    </w:p>
    <w:p w14:paraId="13725211" w14:textId="3EC7F074" w:rsidR="00BB135B" w:rsidRPr="00271577" w:rsidRDefault="00BB135B" w:rsidP="00F901BB">
      <w:pPr>
        <w:jc w:val="both"/>
        <w:rPr>
          <w:sz w:val="22"/>
        </w:rPr>
      </w:pPr>
      <w:r w:rsidRPr="00271577">
        <w:rPr>
          <w:sz w:val="22"/>
        </w:rPr>
        <w:t xml:space="preserve">Užuot dirbę dedukciniu būdu arba taikydami </w:t>
      </w:r>
      <w:r w:rsidRPr="00271577">
        <w:rPr>
          <w:i/>
          <w:sz w:val="22"/>
        </w:rPr>
        <w:t>ad hoc</w:t>
      </w:r>
      <w:r w:rsidRPr="00271577">
        <w:rPr>
          <w:sz w:val="22"/>
        </w:rPr>
        <w:t xml:space="preserve"> hipotezes, </w:t>
      </w:r>
      <w:r w:rsidR="005B7B92">
        <w:rPr>
          <w:sz w:val="22"/>
        </w:rPr>
        <w:t xml:space="preserve">dalyviai prašomi </w:t>
      </w:r>
      <w:r w:rsidRPr="00271577">
        <w:rPr>
          <w:sz w:val="22"/>
        </w:rPr>
        <w:t>pradėti nuo dviejų informacijos šaltinių, teigiančių priešingus dalykus, ir pabandyti ištirti, kuris iš dviejų yra patikimesnis. T</w:t>
      </w:r>
      <w:r w:rsidR="005B7B92">
        <w:rPr>
          <w:sz w:val="22"/>
        </w:rPr>
        <w:t xml:space="preserve">okia veikla </w:t>
      </w:r>
      <w:r w:rsidRPr="00271577">
        <w:rPr>
          <w:sz w:val="22"/>
        </w:rPr>
        <w:t xml:space="preserve">leidžia besimokantiesiems geriau įsisavinti </w:t>
      </w:r>
      <w:r w:rsidR="005B7B92">
        <w:rPr>
          <w:sz w:val="22"/>
        </w:rPr>
        <w:t xml:space="preserve">informaciją, mokymąsi suasmeninti </w:t>
      </w:r>
      <w:r w:rsidRPr="00271577">
        <w:rPr>
          <w:sz w:val="22"/>
        </w:rPr>
        <w:t>ir padaryt</w:t>
      </w:r>
      <w:r w:rsidR="005B7B92">
        <w:rPr>
          <w:sz w:val="22"/>
        </w:rPr>
        <w:t xml:space="preserve">i savarankiškas </w:t>
      </w:r>
      <w:r w:rsidRPr="00271577">
        <w:rPr>
          <w:sz w:val="22"/>
        </w:rPr>
        <w:t xml:space="preserve">išvadas. Norėdami pradėti šią užduotį, dalyviai pirmiausia gauna vieną informaciją. Idėja yra ta, kad </w:t>
      </w:r>
      <w:r w:rsidR="005B7B92">
        <w:rPr>
          <w:sz w:val="22"/>
        </w:rPr>
        <w:t xml:space="preserve">pirma </w:t>
      </w:r>
      <w:r w:rsidRPr="00271577">
        <w:rPr>
          <w:sz w:val="22"/>
        </w:rPr>
        <w:t>dirba</w:t>
      </w:r>
      <w:r w:rsidR="005B7B92">
        <w:rPr>
          <w:sz w:val="22"/>
        </w:rPr>
        <w:t xml:space="preserve">ma su vienu tekstu, </w:t>
      </w:r>
      <w:r w:rsidRPr="00271577">
        <w:rPr>
          <w:sz w:val="22"/>
        </w:rPr>
        <w:t>ir bando</w:t>
      </w:r>
      <w:r w:rsidR="005B7B92">
        <w:rPr>
          <w:sz w:val="22"/>
        </w:rPr>
        <w:t>ma</w:t>
      </w:r>
      <w:r w:rsidRPr="00271577">
        <w:rPr>
          <w:sz w:val="22"/>
        </w:rPr>
        <w:t xml:space="preserve"> nustatyti, ar jis yra patikimas, ar ne. Grupė kiek įmanoma objektyviau paaiškina, kas privertė juos padaryti tokią išvadą. Tada </w:t>
      </w:r>
      <w:r w:rsidR="005B7B92">
        <w:rPr>
          <w:sz w:val="22"/>
        </w:rPr>
        <w:t xml:space="preserve">einama prie kito teksto, pateikiančio </w:t>
      </w:r>
      <w:r w:rsidRPr="00271577">
        <w:rPr>
          <w:sz w:val="22"/>
        </w:rPr>
        <w:t>priešing</w:t>
      </w:r>
      <w:r w:rsidR="005B7B92">
        <w:rPr>
          <w:sz w:val="22"/>
        </w:rPr>
        <w:t>ą</w:t>
      </w:r>
      <w:r w:rsidRPr="00271577">
        <w:rPr>
          <w:sz w:val="22"/>
        </w:rPr>
        <w:t xml:space="preserve"> informacij</w:t>
      </w:r>
      <w:r w:rsidR="005B7B92">
        <w:rPr>
          <w:sz w:val="22"/>
        </w:rPr>
        <w:t>ą. Dalyviams reikia nuspręsti, kuris iš dviejų tekstų yra melagingas, nepatikimas, o kuris yra teisingas arba arčiau tiesos.</w:t>
      </w:r>
      <w:r w:rsidR="00714C01">
        <w:rPr>
          <w:sz w:val="22"/>
        </w:rPr>
        <w:t xml:space="preserve"> </w:t>
      </w:r>
    </w:p>
    <w:p w14:paraId="23C30409" w14:textId="77777777" w:rsidR="00BB135B" w:rsidRPr="00271577" w:rsidRDefault="00BB135B" w:rsidP="00F901BB">
      <w:pPr>
        <w:jc w:val="both"/>
        <w:rPr>
          <w:sz w:val="22"/>
        </w:rPr>
      </w:pPr>
      <w:r w:rsidRPr="00271577">
        <w:rPr>
          <w:sz w:val="22"/>
        </w:rPr>
        <w:t>Keli pavyzdžiai:</w:t>
      </w:r>
    </w:p>
    <w:p w14:paraId="0B7E870B" w14:textId="77777777" w:rsidR="00BB135B" w:rsidRPr="00271577" w:rsidRDefault="00BB135B" w:rsidP="00F901BB">
      <w:pPr>
        <w:pStyle w:val="ListParagraph"/>
        <w:numPr>
          <w:ilvl w:val="0"/>
          <w:numId w:val="62"/>
        </w:numPr>
        <w:jc w:val="both"/>
        <w:rPr>
          <w:sz w:val="22"/>
        </w:rPr>
      </w:pPr>
      <w:r w:rsidRPr="00271577">
        <w:rPr>
          <w:sz w:val="22"/>
        </w:rPr>
        <w:t>Donald Trump touched Rupaul inappropriately in the 1990s</w:t>
      </w:r>
      <w:r w:rsidRPr="00271577">
        <w:rPr>
          <w:sz w:val="22"/>
        </w:rPr>
        <w:br/>
      </w:r>
      <w:hyperlink r:id="rId59">
        <w:r w:rsidRPr="00271577">
          <w:rPr>
            <w:rStyle w:val="Hyperlink"/>
            <w:sz w:val="22"/>
          </w:rPr>
          <w:t>https://worldnewsdailyreport.com/rupaul-claims-trump-touched-him-inappropriately-in-the-1990s/</w:t>
        </w:r>
      </w:hyperlink>
    </w:p>
    <w:p w14:paraId="100F6633" w14:textId="77777777" w:rsidR="00BB135B" w:rsidRPr="00271577" w:rsidRDefault="00BB135B" w:rsidP="00F901BB">
      <w:pPr>
        <w:pStyle w:val="ListParagraph"/>
        <w:numPr>
          <w:ilvl w:val="0"/>
          <w:numId w:val="62"/>
        </w:numPr>
        <w:rPr>
          <w:sz w:val="22"/>
        </w:rPr>
      </w:pPr>
      <w:r w:rsidRPr="00271577">
        <w:rPr>
          <w:sz w:val="22"/>
        </w:rPr>
        <w:t>Is food cooked in the microwave safe?</w:t>
      </w:r>
      <w:r w:rsidRPr="00271577">
        <w:rPr>
          <w:sz w:val="22"/>
        </w:rPr>
        <w:br/>
      </w:r>
      <w:hyperlink r:id="rId60">
        <w:r w:rsidRPr="00271577">
          <w:rPr>
            <w:rStyle w:val="Hyperlink"/>
            <w:sz w:val="22"/>
          </w:rPr>
          <w:t>https://www.who.int/peh-emf/publications/facts/info_microwaves/en/</w:t>
        </w:r>
      </w:hyperlink>
    </w:p>
    <w:p w14:paraId="39D064A8" w14:textId="77777777" w:rsidR="00BB135B" w:rsidRPr="00271577" w:rsidRDefault="00BB135B" w:rsidP="00F901BB">
      <w:pPr>
        <w:pStyle w:val="ListParagraph"/>
        <w:numPr>
          <w:ilvl w:val="0"/>
          <w:numId w:val="62"/>
        </w:numPr>
        <w:jc w:val="both"/>
        <w:rPr>
          <w:sz w:val="22"/>
        </w:rPr>
      </w:pPr>
      <w:r w:rsidRPr="00271577">
        <w:rPr>
          <w:sz w:val="22"/>
        </w:rPr>
        <w:t>Is food cooked in the microwave safe? (contra information)</w:t>
      </w:r>
    </w:p>
    <w:p w14:paraId="0AB2485E" w14:textId="77777777" w:rsidR="00BB135B" w:rsidRPr="00271577" w:rsidRDefault="00CB1A2C" w:rsidP="00F901BB">
      <w:pPr>
        <w:pStyle w:val="ListParagraph"/>
        <w:jc w:val="both"/>
        <w:rPr>
          <w:sz w:val="22"/>
        </w:rPr>
      </w:pPr>
      <w:hyperlink r:id="rId61">
        <w:r w:rsidR="00BB135B" w:rsidRPr="00271577">
          <w:rPr>
            <w:rStyle w:val="Hyperlink"/>
            <w:sz w:val="22"/>
          </w:rPr>
          <w:t>https://www.health-science.com/microwave-hazards/</w:t>
        </w:r>
      </w:hyperlink>
    </w:p>
    <w:p w14:paraId="748EEEA0" w14:textId="77777777" w:rsidR="00BB135B" w:rsidRPr="00271577" w:rsidRDefault="00BB135B" w:rsidP="00F901BB">
      <w:pPr>
        <w:pStyle w:val="ListParagraph"/>
        <w:numPr>
          <w:ilvl w:val="0"/>
          <w:numId w:val="62"/>
        </w:numPr>
        <w:rPr>
          <w:sz w:val="22"/>
        </w:rPr>
      </w:pPr>
      <w:r w:rsidRPr="00271577">
        <w:rPr>
          <w:sz w:val="22"/>
        </w:rPr>
        <w:t>Is climate change due to humans?</w:t>
      </w:r>
      <w:r w:rsidRPr="00271577">
        <w:rPr>
          <w:sz w:val="22"/>
        </w:rPr>
        <w:br/>
      </w:r>
      <w:hyperlink r:id="rId62">
        <w:r w:rsidRPr="00271577">
          <w:rPr>
            <w:rStyle w:val="Hyperlink"/>
            <w:sz w:val="22"/>
          </w:rPr>
          <w:t>https://climate.nasa.gov/causes/</w:t>
        </w:r>
      </w:hyperlink>
    </w:p>
    <w:p w14:paraId="2A655DF9" w14:textId="77777777" w:rsidR="00BB135B" w:rsidRPr="00271577" w:rsidRDefault="00BB135B" w:rsidP="001E7999">
      <w:pPr>
        <w:pStyle w:val="ListParagraph"/>
        <w:numPr>
          <w:ilvl w:val="0"/>
          <w:numId w:val="62"/>
        </w:numPr>
        <w:rPr>
          <w:sz w:val="22"/>
        </w:rPr>
      </w:pPr>
      <w:r w:rsidRPr="00271577">
        <w:rPr>
          <w:sz w:val="22"/>
        </w:rPr>
        <w:t>Is climate change due to humans? (contra information)</w:t>
      </w:r>
      <w:r w:rsidRPr="00271577">
        <w:rPr>
          <w:sz w:val="22"/>
        </w:rPr>
        <w:br/>
      </w:r>
      <w:hyperlink r:id="rId63">
        <w:r w:rsidRPr="00271577">
          <w:rPr>
            <w:rStyle w:val="Hyperlink"/>
            <w:sz w:val="22"/>
          </w:rPr>
          <w:t>https://www.onepetro.org/conference-paper/SPE-109292-MS</w:t>
        </w:r>
      </w:hyperlink>
    </w:p>
    <w:p w14:paraId="0DD2D807" w14:textId="77777777" w:rsidR="00BB135B" w:rsidRPr="005B7B92" w:rsidRDefault="00BB135B" w:rsidP="00F901BB">
      <w:pPr>
        <w:pStyle w:val="Heading6"/>
        <w:spacing w:after="120"/>
        <w:rPr>
          <w:b/>
        </w:rPr>
      </w:pPr>
      <w:r w:rsidRPr="005B7B92">
        <w:rPr>
          <w:b/>
        </w:rPr>
        <w:t>3 užduotis</w:t>
      </w:r>
    </w:p>
    <w:p w14:paraId="6CB62B5A" w14:textId="55F130D2" w:rsidR="00BB135B" w:rsidRPr="00271577" w:rsidRDefault="00BB135B" w:rsidP="00F901BB">
      <w:pPr>
        <w:jc w:val="both"/>
        <w:rPr>
          <w:sz w:val="22"/>
        </w:rPr>
      </w:pPr>
      <w:r w:rsidRPr="00271577">
        <w:rPr>
          <w:sz w:val="22"/>
        </w:rPr>
        <w:t>Dirbdami grupėse, atskleisime, kuri informacija buvo teisinga, o kuri – netiksli. Pamatysime, kurioms grupėms tai pavyks, ir apmąstysime, k</w:t>
      </w:r>
      <w:r w:rsidR="005B7B92">
        <w:rPr>
          <w:sz w:val="22"/>
        </w:rPr>
        <w:t xml:space="preserve">as iš </w:t>
      </w:r>
      <w:r w:rsidRPr="00271577">
        <w:rPr>
          <w:sz w:val="22"/>
        </w:rPr>
        <w:t>jų kontrolinio sąrašo padėjo</w:t>
      </w:r>
      <w:r w:rsidR="005B7B92">
        <w:rPr>
          <w:sz w:val="22"/>
        </w:rPr>
        <w:t xml:space="preserve"> apsibręsti, </w:t>
      </w:r>
      <w:r w:rsidRPr="00271577">
        <w:rPr>
          <w:sz w:val="22"/>
        </w:rPr>
        <w:t>o k</w:t>
      </w:r>
      <w:r w:rsidR="005B7B92">
        <w:rPr>
          <w:sz w:val="22"/>
        </w:rPr>
        <w:t>as – nelabai</w:t>
      </w:r>
      <w:r w:rsidRPr="00271577">
        <w:rPr>
          <w:sz w:val="22"/>
        </w:rPr>
        <w:t>.</w:t>
      </w:r>
    </w:p>
    <w:p w14:paraId="23AA1F59" w14:textId="285DD923" w:rsidR="00BB135B" w:rsidRPr="00271577" w:rsidRDefault="00BB135B" w:rsidP="00F901BB">
      <w:pPr>
        <w:jc w:val="both"/>
        <w:rPr>
          <w:sz w:val="22"/>
        </w:rPr>
      </w:pPr>
      <w:r w:rsidRPr="00271577">
        <w:rPr>
          <w:sz w:val="22"/>
        </w:rPr>
        <w:t>Pavyzdži</w:t>
      </w:r>
      <w:r w:rsidR="005B7B92">
        <w:rPr>
          <w:sz w:val="22"/>
        </w:rPr>
        <w:t xml:space="preserve">ai: </w:t>
      </w:r>
    </w:p>
    <w:p w14:paraId="5081525A" w14:textId="5FDA35A0" w:rsidR="00BB135B" w:rsidRPr="00271577" w:rsidRDefault="00BB135B" w:rsidP="00F901BB">
      <w:pPr>
        <w:jc w:val="both"/>
        <w:rPr>
          <w:sz w:val="22"/>
        </w:rPr>
      </w:pPr>
      <w:r w:rsidRPr="00271577">
        <w:rPr>
          <w:sz w:val="22"/>
        </w:rPr>
        <w:t>1</w:t>
      </w:r>
      <w:r w:rsidR="003F030F">
        <w:rPr>
          <w:sz w:val="22"/>
        </w:rPr>
        <w:t xml:space="preserve"> nuoroda:</w:t>
      </w:r>
      <w:r w:rsidRPr="00271577">
        <w:rPr>
          <w:sz w:val="22"/>
        </w:rPr>
        <w:t xml:space="preserve"> Donaldas </w:t>
      </w:r>
      <w:r w:rsidRPr="00DF7E3F">
        <w:rPr>
          <w:sz w:val="22"/>
        </w:rPr>
        <w:t>Trumpas 90-aisiais netinkamai palietė Rupaul.</w:t>
      </w:r>
    </w:p>
    <w:p w14:paraId="0C41294E" w14:textId="24F54E5C" w:rsidR="00BB135B" w:rsidRPr="00271577" w:rsidRDefault="00DF7E3F" w:rsidP="00F901BB">
      <w:pPr>
        <w:jc w:val="both"/>
        <w:rPr>
          <w:sz w:val="22"/>
        </w:rPr>
      </w:pPr>
      <w:r>
        <w:rPr>
          <w:sz w:val="22"/>
        </w:rPr>
        <w:t xml:space="preserve">Informacija </w:t>
      </w:r>
      <w:r w:rsidR="00BB135B" w:rsidRPr="00271577">
        <w:rPr>
          <w:sz w:val="22"/>
        </w:rPr>
        <w:t xml:space="preserve">melaginga. Pakanka pažvelgti į puslapį, kad pamatytume, jog tai </w:t>
      </w:r>
      <w:r>
        <w:rPr>
          <w:sz w:val="22"/>
        </w:rPr>
        <w:t xml:space="preserve">specifinė </w:t>
      </w:r>
      <w:r w:rsidR="00BB135B" w:rsidRPr="00271577">
        <w:rPr>
          <w:sz w:val="22"/>
        </w:rPr>
        <w:t>naujienų svetainė</w:t>
      </w:r>
      <w:r>
        <w:rPr>
          <w:sz w:val="22"/>
        </w:rPr>
        <w:t xml:space="preserve">: </w:t>
      </w:r>
      <w:r w:rsidR="00BB135B" w:rsidRPr="00271577">
        <w:rPr>
          <w:sz w:val="22"/>
        </w:rPr>
        <w:t>su humoru, parodijomis ir politinių aktualijų išjuokimu.</w:t>
      </w:r>
    </w:p>
    <w:p w14:paraId="3ADA4A50" w14:textId="06DFA9D2" w:rsidR="00BB135B" w:rsidRPr="00271577" w:rsidRDefault="00BB135B" w:rsidP="00F901BB">
      <w:pPr>
        <w:jc w:val="both"/>
        <w:rPr>
          <w:sz w:val="22"/>
        </w:rPr>
      </w:pPr>
      <w:r w:rsidRPr="00271577">
        <w:rPr>
          <w:sz w:val="22"/>
        </w:rPr>
        <w:t>2</w:t>
      </w:r>
      <w:r w:rsidR="00DF7E3F">
        <w:rPr>
          <w:sz w:val="22"/>
        </w:rPr>
        <w:t xml:space="preserve"> ir </w:t>
      </w:r>
      <w:r w:rsidRPr="00271577">
        <w:rPr>
          <w:sz w:val="22"/>
        </w:rPr>
        <w:t xml:space="preserve">3 </w:t>
      </w:r>
      <w:r w:rsidR="003F030F">
        <w:rPr>
          <w:sz w:val="22"/>
        </w:rPr>
        <w:t xml:space="preserve">nuorodos: </w:t>
      </w:r>
      <w:r w:rsidRPr="00271577">
        <w:rPr>
          <w:sz w:val="22"/>
        </w:rPr>
        <w:t>Ar maistas, paruoštas mikrobangų krosnelėje, yra saugus?</w:t>
      </w:r>
    </w:p>
    <w:p w14:paraId="6361A2A5" w14:textId="069B62FF" w:rsidR="00BB135B" w:rsidRPr="00271577" w:rsidRDefault="00BB135B" w:rsidP="00F901BB">
      <w:pPr>
        <w:jc w:val="both"/>
        <w:rPr>
          <w:sz w:val="22"/>
        </w:rPr>
      </w:pPr>
      <w:r w:rsidRPr="00271577">
        <w:rPr>
          <w:sz w:val="22"/>
        </w:rPr>
        <w:t>2 ir 3 nuorodos yra dvi mokslinės informacijos svetainės, kuriose informacija t</w:t>
      </w:r>
      <w:r w:rsidR="00DF7E3F">
        <w:rPr>
          <w:sz w:val="22"/>
        </w:rPr>
        <w:t>a</w:t>
      </w:r>
      <w:r w:rsidRPr="00271577">
        <w:rPr>
          <w:sz w:val="22"/>
        </w:rPr>
        <w:t xml:space="preserve"> pačia tema prieštarauja viena kitai. Kaip žinoti, kuri iš jų yra patikima, o kuri ne?</w:t>
      </w:r>
    </w:p>
    <w:p w14:paraId="33A98E00" w14:textId="77777777" w:rsidR="00BB135B" w:rsidRPr="00271577" w:rsidRDefault="00BB135B" w:rsidP="00F901BB">
      <w:pPr>
        <w:jc w:val="both"/>
        <w:rPr>
          <w:sz w:val="22"/>
        </w:rPr>
      </w:pPr>
      <w:r w:rsidRPr="00271577">
        <w:rPr>
          <w:sz w:val="22"/>
        </w:rPr>
        <w:t>Pirmoji nuoroda yra Pasaulinės sveikatos organizacijos. Tiesa, kad Pasauli</w:t>
      </w:r>
      <w:r w:rsidR="00D34A20" w:rsidRPr="00271577">
        <w:rPr>
          <w:sz w:val="22"/>
        </w:rPr>
        <w:t>nė</w:t>
      </w:r>
      <w:r w:rsidRPr="00271577">
        <w:rPr>
          <w:sz w:val="22"/>
        </w:rPr>
        <w:t xml:space="preserve"> sveikatos organizacija kartais daro klaidų, tačiau ji yra Jungtinių Tautų organizacija, įsteigta spręsti pasaulines sveikatos problemas. Ji neturi ekonominių interesų ir negali būti įtakojama korporacijų, nors jos valdymo mechanizmai ir gali turėti trūkumų. Kalbant apie antrąją nuorodą, organizacija nėra garsi ar pripažinta, tačiau pavadinimas kelia pasitikėjimą: </w:t>
      </w:r>
      <w:r w:rsidRPr="00271577">
        <w:rPr>
          <w:i/>
          <w:sz w:val="22"/>
        </w:rPr>
        <w:t>Health Science Research</w:t>
      </w:r>
      <w:r w:rsidRPr="00271577">
        <w:rPr>
          <w:sz w:val="22"/>
        </w:rPr>
        <w:t>. Tačiau yra keletas aspektų, kurie kelia abejonių dėl jos pateikiamų teiginių:</w:t>
      </w:r>
    </w:p>
    <w:p w14:paraId="0AB96BB9" w14:textId="04BBD05A" w:rsidR="00BB135B" w:rsidRPr="00271577" w:rsidRDefault="00BB135B" w:rsidP="00F901BB">
      <w:pPr>
        <w:pStyle w:val="ListParagraph"/>
        <w:numPr>
          <w:ilvl w:val="0"/>
          <w:numId w:val="63"/>
        </w:numPr>
        <w:ind w:left="709"/>
        <w:jc w:val="both"/>
        <w:rPr>
          <w:sz w:val="22"/>
        </w:rPr>
      </w:pPr>
      <w:r w:rsidRPr="00271577">
        <w:rPr>
          <w:sz w:val="22"/>
        </w:rPr>
        <w:t>Dauguma pateiktų nuorodų nukreipia į puslapius, kuriuose arba nėra žadamo straipsnio, arba straipsnis nesusijęs su tema, arba pateikiama nemokslinė publikacija</w:t>
      </w:r>
      <w:r w:rsidR="0068170F">
        <w:rPr>
          <w:sz w:val="22"/>
        </w:rPr>
        <w:t xml:space="preserve"> /</w:t>
      </w:r>
      <w:r w:rsidRPr="00271577">
        <w:rPr>
          <w:sz w:val="22"/>
        </w:rPr>
        <w:t xml:space="preserve"> leidinys.</w:t>
      </w:r>
    </w:p>
    <w:p w14:paraId="066643E5" w14:textId="77777777" w:rsidR="00BB135B" w:rsidRPr="00271577" w:rsidRDefault="00BB135B" w:rsidP="00F901BB">
      <w:pPr>
        <w:pStyle w:val="ListParagraph"/>
        <w:numPr>
          <w:ilvl w:val="0"/>
          <w:numId w:val="63"/>
        </w:numPr>
        <w:ind w:left="709"/>
        <w:jc w:val="both"/>
        <w:rPr>
          <w:sz w:val="22"/>
        </w:rPr>
      </w:pPr>
      <w:r w:rsidRPr="00271577">
        <w:rPr>
          <w:sz w:val="22"/>
        </w:rPr>
        <w:t>Vieninteliai cituojami moksliniai straipsniai yra 25 m. senumo.</w:t>
      </w:r>
    </w:p>
    <w:p w14:paraId="1C4757B3" w14:textId="77777777" w:rsidR="00BB135B" w:rsidRPr="00271577" w:rsidRDefault="00BB135B" w:rsidP="00F901BB">
      <w:pPr>
        <w:pStyle w:val="ListParagraph"/>
        <w:numPr>
          <w:ilvl w:val="0"/>
          <w:numId w:val="63"/>
        </w:numPr>
        <w:ind w:left="709"/>
        <w:jc w:val="both"/>
        <w:rPr>
          <w:sz w:val="22"/>
        </w:rPr>
      </w:pPr>
      <w:r w:rsidRPr="00271577">
        <w:rPr>
          <w:sz w:val="22"/>
        </w:rPr>
        <w:t>Svetainėje nėra skilties „</w:t>
      </w:r>
      <w:r w:rsidRPr="00271577">
        <w:rPr>
          <w:i/>
          <w:sz w:val="22"/>
        </w:rPr>
        <w:t>Apie mus</w:t>
      </w:r>
      <w:r w:rsidRPr="00271577">
        <w:rPr>
          <w:sz w:val="22"/>
        </w:rPr>
        <w:t>“, kurioje būtų paaiškinta, kas rašo informaciją, koks autorių akademinis išsilavinimas, žinios apie šią temą ar galimi interesų konfliktai.</w:t>
      </w:r>
    </w:p>
    <w:p w14:paraId="77FC27A5" w14:textId="40AF1ED8" w:rsidR="00BB135B" w:rsidRPr="00271577" w:rsidRDefault="00BB135B" w:rsidP="00F901BB">
      <w:pPr>
        <w:jc w:val="both"/>
        <w:rPr>
          <w:sz w:val="22"/>
        </w:rPr>
      </w:pPr>
      <w:r w:rsidRPr="00271577">
        <w:rPr>
          <w:sz w:val="22"/>
        </w:rPr>
        <w:t>4</w:t>
      </w:r>
      <w:r w:rsidR="00DF7E3F">
        <w:rPr>
          <w:sz w:val="22"/>
        </w:rPr>
        <w:t xml:space="preserve"> ir </w:t>
      </w:r>
      <w:r w:rsidRPr="00271577">
        <w:rPr>
          <w:sz w:val="22"/>
        </w:rPr>
        <w:t>5</w:t>
      </w:r>
      <w:r w:rsidR="00DF7E3F">
        <w:rPr>
          <w:sz w:val="22"/>
        </w:rPr>
        <w:t xml:space="preserve"> nuorodos: </w:t>
      </w:r>
      <w:r w:rsidRPr="00271577">
        <w:rPr>
          <w:sz w:val="22"/>
        </w:rPr>
        <w:t>Ar klimato kaita atsiranda dėl žmonių?</w:t>
      </w:r>
    </w:p>
    <w:p w14:paraId="1F89D8EF" w14:textId="77777777" w:rsidR="00BB135B" w:rsidRPr="00271577" w:rsidRDefault="00BB135B" w:rsidP="00F901BB">
      <w:pPr>
        <w:jc w:val="both"/>
        <w:rPr>
          <w:sz w:val="22"/>
        </w:rPr>
      </w:pPr>
      <w:r w:rsidRPr="00271577">
        <w:rPr>
          <w:sz w:val="22"/>
        </w:rPr>
        <w:t>Straipsnis penktoje nuorodoje yra mokslinis ir patikimas. Kodėl gi turėtume juo abejoti?</w:t>
      </w:r>
    </w:p>
    <w:p w14:paraId="06540332" w14:textId="77777777" w:rsidR="00BB135B" w:rsidRPr="00271577" w:rsidRDefault="00BB135B" w:rsidP="00F901BB">
      <w:pPr>
        <w:pStyle w:val="ListParagraph"/>
        <w:numPr>
          <w:ilvl w:val="0"/>
          <w:numId w:val="64"/>
        </w:numPr>
        <w:ind w:left="709"/>
        <w:jc w:val="both"/>
        <w:rPr>
          <w:sz w:val="22"/>
        </w:rPr>
      </w:pPr>
      <w:r w:rsidRPr="00271577">
        <w:rPr>
          <w:sz w:val="22"/>
        </w:rPr>
        <w:t>Tinklalapio savininkas yra kuro kompanija, kuri, akivaizdu, suinteresuota rasti įrodymų, kad iškastinis kuras nėra viena iš klimato kaitos priežasčių.</w:t>
      </w:r>
    </w:p>
    <w:p w14:paraId="600B5BBF" w14:textId="6891B493" w:rsidR="00BB135B" w:rsidRPr="00271577" w:rsidRDefault="00BB135B" w:rsidP="00F901BB">
      <w:pPr>
        <w:pStyle w:val="ListParagraph"/>
        <w:numPr>
          <w:ilvl w:val="0"/>
          <w:numId w:val="64"/>
        </w:numPr>
        <w:ind w:left="709"/>
        <w:jc w:val="both"/>
        <w:rPr>
          <w:sz w:val="22"/>
        </w:rPr>
      </w:pPr>
      <w:r w:rsidRPr="00271577">
        <w:rPr>
          <w:sz w:val="22"/>
        </w:rPr>
        <w:t>Kai kuriuose moksliniuose dokumentuose</w:t>
      </w:r>
      <w:r w:rsidR="0068170F">
        <w:rPr>
          <w:sz w:val="22"/>
        </w:rPr>
        <w:t xml:space="preserve"> /</w:t>
      </w:r>
      <w:r w:rsidRPr="00271577">
        <w:rPr>
          <w:sz w:val="22"/>
        </w:rPr>
        <w:t xml:space="preserve"> straipsniuose pateikiami prieštaringi rezultatai, apie tai, kaip klimato kaitą įtakoja žmonių veikla. Ir tai gali būti teisinga, nes klimato kaita yra kompleksinė problema. Tačiau pavieniai moksliniai tyrimai negali atremti daugybės argumentų, kuriuos rado tūkstančiai įvairių mokslo šakų (biologijos, chemijos, fizikos, aplinkos, meteorologijos, geologijos) tyrimų visame pasaulyje. Mokslo bendruomenė, o ne tik keli pavieniai asmenys, turi sutarti šiuo klausimu.</w:t>
      </w:r>
    </w:p>
    <w:p w14:paraId="2ECB8C46" w14:textId="77777777" w:rsidR="00BB135B" w:rsidRPr="00E41EF4" w:rsidRDefault="00BB135B" w:rsidP="00F901BB">
      <w:pPr>
        <w:pStyle w:val="Heading6"/>
        <w:spacing w:after="120"/>
        <w:rPr>
          <w:b/>
        </w:rPr>
      </w:pPr>
      <w:bookmarkStart w:id="165" w:name="_heading=h.1hmsyys" w:colFirst="0" w:colLast="0"/>
      <w:bookmarkEnd w:id="165"/>
      <w:r w:rsidRPr="00E41EF4">
        <w:rPr>
          <w:b/>
        </w:rPr>
        <w:t>4 užduotis</w:t>
      </w:r>
    </w:p>
    <w:p w14:paraId="51D123C2" w14:textId="6DF718C6" w:rsidR="00BB135B" w:rsidRPr="00271577" w:rsidRDefault="00BB135B" w:rsidP="00F901BB">
      <w:pPr>
        <w:jc w:val="both"/>
        <w:rPr>
          <w:sz w:val="22"/>
        </w:rPr>
      </w:pPr>
      <w:r w:rsidRPr="00271577">
        <w:rPr>
          <w:sz w:val="22"/>
        </w:rPr>
        <w:t>Galiausiai pasidaliname skirtingų grupių patikrintais, „veikiančiais“ kontrolini</w:t>
      </w:r>
      <w:r w:rsidR="00DF7E3F">
        <w:rPr>
          <w:sz w:val="22"/>
        </w:rPr>
        <w:t xml:space="preserve">ais </w:t>
      </w:r>
      <w:r w:rsidRPr="00271577">
        <w:rPr>
          <w:sz w:val="22"/>
        </w:rPr>
        <w:t>sąraš</w:t>
      </w:r>
      <w:r w:rsidR="00DF7E3F">
        <w:rPr>
          <w:sz w:val="22"/>
        </w:rPr>
        <w:t>ais</w:t>
      </w:r>
      <w:r w:rsidRPr="00271577">
        <w:rPr>
          <w:sz w:val="22"/>
        </w:rPr>
        <w:t xml:space="preserve"> ir sudarome bendrą visos mokymų grupės sąrašą.</w:t>
      </w:r>
    </w:p>
    <w:p w14:paraId="5F55AA82" w14:textId="5D65E1F6" w:rsidR="00BB135B" w:rsidRDefault="00775ADE" w:rsidP="00F901BB">
      <w:pPr>
        <w:jc w:val="both"/>
        <w:rPr>
          <w:sz w:val="22"/>
        </w:rPr>
      </w:pPr>
      <w:r>
        <w:rPr>
          <w:sz w:val="22"/>
        </w:rPr>
        <w:t>Užduoties pabaigoje pa</w:t>
      </w:r>
      <w:r w:rsidRPr="00271577">
        <w:rPr>
          <w:sz w:val="22"/>
        </w:rPr>
        <w:t>teik</w:t>
      </w:r>
      <w:r>
        <w:rPr>
          <w:sz w:val="22"/>
        </w:rPr>
        <w:t>iamas</w:t>
      </w:r>
      <w:r w:rsidR="00BB135B" w:rsidRPr="00271577">
        <w:rPr>
          <w:sz w:val="22"/>
        </w:rPr>
        <w:t xml:space="preserve"> kontrolin</w:t>
      </w:r>
      <w:r>
        <w:rPr>
          <w:sz w:val="22"/>
        </w:rPr>
        <w:t>is</w:t>
      </w:r>
      <w:r w:rsidR="00BB135B" w:rsidRPr="00271577">
        <w:rPr>
          <w:sz w:val="22"/>
        </w:rPr>
        <w:t xml:space="preserve"> sąraš</w:t>
      </w:r>
      <w:r>
        <w:rPr>
          <w:sz w:val="22"/>
        </w:rPr>
        <w:t>as, sukurtas</w:t>
      </w:r>
      <w:r w:rsidR="00BB135B" w:rsidRPr="00271577">
        <w:rPr>
          <w:sz w:val="22"/>
        </w:rPr>
        <w:t xml:space="preserve"> organizacij</w:t>
      </w:r>
      <w:r>
        <w:rPr>
          <w:sz w:val="22"/>
        </w:rPr>
        <w:t>ų</w:t>
      </w:r>
      <w:r w:rsidR="006B6BB9">
        <w:rPr>
          <w:sz w:val="22"/>
        </w:rPr>
        <w:t xml:space="preserve"> </w:t>
      </w:r>
      <w:r w:rsidR="00BB135B" w:rsidRPr="00271577">
        <w:rPr>
          <w:sz w:val="22"/>
          <w:vertAlign w:val="superscript"/>
        </w:rPr>
        <w:footnoteReference w:id="6"/>
      </w:r>
      <w:r w:rsidR="00BB135B" w:rsidRPr="00271577">
        <w:rPr>
          <w:sz w:val="22"/>
        </w:rPr>
        <w:t>, kovojanči</w:t>
      </w:r>
      <w:r>
        <w:rPr>
          <w:sz w:val="22"/>
        </w:rPr>
        <w:t>ų</w:t>
      </w:r>
      <w:r w:rsidR="00BB135B" w:rsidRPr="00271577">
        <w:rPr>
          <w:sz w:val="22"/>
        </w:rPr>
        <w:t xml:space="preserve"> prieš apgaulę internete, kad grupės galėtų palyginti jį su savuoju.</w:t>
      </w:r>
    </w:p>
    <w:p w14:paraId="747B1FAE" w14:textId="6956DCEB" w:rsidR="00BB135B" w:rsidRPr="00271577" w:rsidRDefault="003E7AB8" w:rsidP="00F901BB">
      <w:pPr>
        <w:ind w:left="1440" w:right="1555"/>
        <w:jc w:val="center"/>
        <w:rPr>
          <w:b/>
        </w:rPr>
      </w:pPr>
      <w:r w:rsidRPr="00271577">
        <w:rPr>
          <w:b/>
        </w:rPr>
        <w:t xml:space="preserve">KONTROLINIS </w:t>
      </w:r>
      <w:r w:rsidR="00775ADE">
        <w:rPr>
          <w:b/>
        </w:rPr>
        <w:t xml:space="preserve">KRITERIJŲ </w:t>
      </w:r>
      <w:r w:rsidRPr="00271577">
        <w:rPr>
          <w:b/>
        </w:rPr>
        <w:t xml:space="preserve">SĄRAŠAS </w:t>
      </w:r>
      <w:r w:rsidR="00BB135B" w:rsidRPr="00271577">
        <w:rPr>
          <w:b/>
        </w:rPr>
        <w:t xml:space="preserve">INFORMACIJOS ŠALTINIŲ </w:t>
      </w:r>
      <w:r w:rsidRPr="00271577">
        <w:rPr>
          <w:b/>
        </w:rPr>
        <w:t>PATIKIMUMUI VERTINTI</w:t>
      </w:r>
    </w:p>
    <w:p w14:paraId="327B49FA" w14:textId="677D607A" w:rsidR="00BB135B" w:rsidRPr="00F27E9C" w:rsidRDefault="00BB135B" w:rsidP="00F901BB">
      <w:pPr>
        <w:pStyle w:val="ListParagraph"/>
        <w:numPr>
          <w:ilvl w:val="0"/>
          <w:numId w:val="171"/>
        </w:numPr>
        <w:ind w:left="709"/>
        <w:jc w:val="both"/>
        <w:rPr>
          <w:sz w:val="22"/>
        </w:rPr>
      </w:pPr>
      <w:r w:rsidRPr="00F27E9C">
        <w:rPr>
          <w:b/>
          <w:sz w:val="22"/>
        </w:rPr>
        <w:t>Tikslumas</w:t>
      </w:r>
      <w:r w:rsidRPr="00F27E9C">
        <w:rPr>
          <w:sz w:val="22"/>
        </w:rPr>
        <w:t>: palyginkite jau žinomą informaciją su šaltinyje pateikta arba su informacija, kurią pateikė kitas šaltinis, kurį laikote patikimu. Taip pat ieškokite</w:t>
      </w:r>
      <w:r w:rsidR="00775ADE">
        <w:rPr>
          <w:sz w:val="22"/>
        </w:rPr>
        <w:t>, at atsisakoma</w:t>
      </w:r>
      <w:r w:rsidR="00714C01">
        <w:rPr>
          <w:sz w:val="22"/>
        </w:rPr>
        <w:t xml:space="preserve"> </w:t>
      </w:r>
      <w:r w:rsidRPr="00F27E9C">
        <w:rPr>
          <w:sz w:val="22"/>
        </w:rPr>
        <w:t xml:space="preserve">atsakomybės </w:t>
      </w:r>
      <w:r w:rsidR="00775ADE">
        <w:rPr>
          <w:sz w:val="22"/>
        </w:rPr>
        <w:t xml:space="preserve">už klaidinantį turinį. Tokį įrašą galima </w:t>
      </w:r>
      <w:r w:rsidRPr="00F27E9C">
        <w:rPr>
          <w:sz w:val="22"/>
        </w:rPr>
        <w:t xml:space="preserve">dažnai galima rasti su sveikata susijusiomis temomis. </w:t>
      </w:r>
      <w:r w:rsidR="00775ADE">
        <w:rPr>
          <w:sz w:val="22"/>
        </w:rPr>
        <w:t>„Žongliravimas“ t</w:t>
      </w:r>
      <w:r w:rsidR="00775ADE" w:rsidRPr="00F27E9C">
        <w:rPr>
          <w:sz w:val="22"/>
        </w:rPr>
        <w:t>echnin</w:t>
      </w:r>
      <w:r w:rsidR="00775ADE">
        <w:rPr>
          <w:sz w:val="22"/>
        </w:rPr>
        <w:t xml:space="preserve">ėmis sąvokomis dar </w:t>
      </w:r>
      <w:r w:rsidRPr="00F27E9C">
        <w:rPr>
          <w:sz w:val="22"/>
        </w:rPr>
        <w:t>negarantuoja turinio patikimumo.</w:t>
      </w:r>
    </w:p>
    <w:p w14:paraId="3ED1C7B9" w14:textId="1F326D83" w:rsidR="00BB135B" w:rsidRPr="00F27E9C" w:rsidRDefault="00BB135B" w:rsidP="00F901BB">
      <w:pPr>
        <w:pStyle w:val="ListParagraph"/>
        <w:numPr>
          <w:ilvl w:val="0"/>
          <w:numId w:val="171"/>
        </w:numPr>
        <w:ind w:left="709"/>
        <w:jc w:val="both"/>
        <w:rPr>
          <w:sz w:val="22"/>
        </w:rPr>
      </w:pPr>
      <w:r w:rsidRPr="00F27E9C">
        <w:rPr>
          <w:b/>
          <w:sz w:val="22"/>
        </w:rPr>
        <w:t>Kompetentingumas</w:t>
      </w:r>
      <w:r w:rsidRPr="00F27E9C">
        <w:rPr>
          <w:sz w:val="22"/>
        </w:rPr>
        <w:t xml:space="preserve">: ar šaltinio autorius yra ekspertas, </w:t>
      </w:r>
      <w:r w:rsidR="00775ADE">
        <w:rPr>
          <w:sz w:val="22"/>
        </w:rPr>
        <w:t xml:space="preserve">ar </w:t>
      </w:r>
      <w:r w:rsidRPr="00F27E9C">
        <w:rPr>
          <w:sz w:val="22"/>
        </w:rPr>
        <w:t>organizacija</w:t>
      </w:r>
      <w:r w:rsidR="00775ADE">
        <w:rPr>
          <w:sz w:val="22"/>
        </w:rPr>
        <w:t xml:space="preserve"> patikima</w:t>
      </w:r>
      <w:r w:rsidRPr="00F27E9C">
        <w:rPr>
          <w:sz w:val="22"/>
        </w:rPr>
        <w:t>? Tinklalapyje paprastai gal</w:t>
      </w:r>
      <w:r w:rsidR="00775ADE">
        <w:rPr>
          <w:sz w:val="22"/>
        </w:rPr>
        <w:t>ima</w:t>
      </w:r>
      <w:r w:rsidRPr="00F27E9C">
        <w:rPr>
          <w:sz w:val="22"/>
        </w:rPr>
        <w:t xml:space="preserve"> identifikuoti jo savininką</w:t>
      </w:r>
      <w:r w:rsidR="0068170F">
        <w:rPr>
          <w:sz w:val="22"/>
        </w:rPr>
        <w:t xml:space="preserve"> /</w:t>
      </w:r>
      <w:r w:rsidRPr="00F27E9C">
        <w:rPr>
          <w:sz w:val="22"/>
        </w:rPr>
        <w:t xml:space="preserve"> leidėją pagal domeną (URL – </w:t>
      </w:r>
      <w:r w:rsidRPr="006B6BB9">
        <w:rPr>
          <w:i/>
          <w:sz w:val="22"/>
        </w:rPr>
        <w:t>Uniform Resource Locator</w:t>
      </w:r>
      <w:r w:rsidRPr="00F27E9C">
        <w:rPr>
          <w:sz w:val="22"/>
        </w:rPr>
        <w:t>) arba patikrin</w:t>
      </w:r>
      <w:r w:rsidR="00775ADE">
        <w:rPr>
          <w:sz w:val="22"/>
        </w:rPr>
        <w:t>ti</w:t>
      </w:r>
      <w:r w:rsidRPr="00F27E9C">
        <w:rPr>
          <w:sz w:val="22"/>
        </w:rPr>
        <w:t xml:space="preserve">, ar puslapio apačioje yra </w:t>
      </w:r>
      <w:r w:rsidR="00775ADE">
        <w:rPr>
          <w:sz w:val="22"/>
        </w:rPr>
        <w:t xml:space="preserve">nuoroda į autorines teises. </w:t>
      </w:r>
    </w:p>
    <w:p w14:paraId="10E7DE20" w14:textId="085F524F" w:rsidR="00BB135B" w:rsidRPr="00F27E9C" w:rsidRDefault="00BB135B" w:rsidP="00F901BB">
      <w:pPr>
        <w:pStyle w:val="ListParagraph"/>
        <w:numPr>
          <w:ilvl w:val="0"/>
          <w:numId w:val="171"/>
        </w:numPr>
        <w:ind w:left="709"/>
        <w:jc w:val="both"/>
        <w:rPr>
          <w:sz w:val="22"/>
        </w:rPr>
      </w:pPr>
      <w:r w:rsidRPr="00F27E9C">
        <w:rPr>
          <w:b/>
          <w:sz w:val="22"/>
        </w:rPr>
        <w:t>Interesų konfliktas</w:t>
      </w:r>
      <w:r w:rsidRPr="00F27E9C">
        <w:rPr>
          <w:sz w:val="22"/>
        </w:rPr>
        <w:t xml:space="preserve">: taip pat būtina nustatyti, ar šaltinis </w:t>
      </w:r>
      <w:r w:rsidR="00775ADE">
        <w:rPr>
          <w:sz w:val="22"/>
        </w:rPr>
        <w:t xml:space="preserve">nėra </w:t>
      </w:r>
      <w:r w:rsidRPr="00F27E9C">
        <w:rPr>
          <w:sz w:val="22"/>
        </w:rPr>
        <w:t>šališkas. Pavyzdžiui, jei</w:t>
      </w:r>
      <w:r w:rsidR="00714C01">
        <w:rPr>
          <w:sz w:val="22"/>
        </w:rPr>
        <w:t xml:space="preserve"> </w:t>
      </w:r>
      <w:r w:rsidRPr="00F27E9C">
        <w:rPr>
          <w:sz w:val="22"/>
        </w:rPr>
        <w:t xml:space="preserve">medicininė informacija pateikiama farmacijos kompanijos, tai </w:t>
      </w:r>
      <w:r w:rsidR="00775ADE">
        <w:rPr>
          <w:sz w:val="22"/>
        </w:rPr>
        <w:t>ši</w:t>
      </w:r>
      <w:r w:rsidRPr="00F27E9C">
        <w:rPr>
          <w:sz w:val="22"/>
        </w:rPr>
        <w:t xml:space="preserve"> pateiks tokią informaciją kuri </w:t>
      </w:r>
      <w:r w:rsidR="00775ADE">
        <w:rPr>
          <w:sz w:val="22"/>
        </w:rPr>
        <w:t xml:space="preserve">naudinga jos siūlomam </w:t>
      </w:r>
      <w:r w:rsidRPr="00F27E9C">
        <w:rPr>
          <w:sz w:val="22"/>
        </w:rPr>
        <w:t>produkt</w:t>
      </w:r>
      <w:r w:rsidR="00775ADE">
        <w:rPr>
          <w:sz w:val="22"/>
        </w:rPr>
        <w:t>ui.</w:t>
      </w:r>
      <w:r w:rsidRPr="00F27E9C">
        <w:rPr>
          <w:sz w:val="22"/>
        </w:rPr>
        <w:t xml:space="preserve"> Apsvarstykite autoriaus objektyvumą ir požiūrį. Peržiūrėkite, ar svetainėje yra reklamų? Jos paprastai</w:t>
      </w:r>
      <w:r w:rsidR="00775ADE">
        <w:rPr>
          <w:sz w:val="22"/>
        </w:rPr>
        <w:t xml:space="preserve"> signalizuoja</w:t>
      </w:r>
      <w:r w:rsidRPr="00F27E9C">
        <w:rPr>
          <w:sz w:val="22"/>
        </w:rPr>
        <w:t>, kad informacija gali būti mažiau patikima.</w:t>
      </w:r>
    </w:p>
    <w:p w14:paraId="2A4123E7" w14:textId="5A9DD18E" w:rsidR="00BB135B" w:rsidRPr="00F27E9C" w:rsidRDefault="00BB135B" w:rsidP="00F901BB">
      <w:pPr>
        <w:pStyle w:val="ListParagraph"/>
        <w:numPr>
          <w:ilvl w:val="0"/>
          <w:numId w:val="171"/>
        </w:numPr>
        <w:ind w:left="709"/>
        <w:jc w:val="both"/>
        <w:rPr>
          <w:sz w:val="22"/>
        </w:rPr>
      </w:pPr>
      <w:r w:rsidRPr="00F27E9C">
        <w:rPr>
          <w:b/>
          <w:sz w:val="22"/>
        </w:rPr>
        <w:t>Laikas</w:t>
      </w:r>
      <w:r w:rsidRPr="00F27E9C">
        <w:rPr>
          <w:sz w:val="22"/>
        </w:rPr>
        <w:t>: kada informacija buvo pa</w:t>
      </w:r>
      <w:r w:rsidR="00775ADE">
        <w:rPr>
          <w:sz w:val="22"/>
        </w:rPr>
        <w:t>skelbta</w:t>
      </w:r>
      <w:r w:rsidRPr="00F27E9C">
        <w:rPr>
          <w:sz w:val="22"/>
        </w:rPr>
        <w:t xml:space="preserve"> ir ar yra naujesnės informacijos šia tema? Svetainės apačioje, šalia nuorodos</w:t>
      </w:r>
      <w:r w:rsidR="00775ADE">
        <w:rPr>
          <w:sz w:val="22"/>
        </w:rPr>
        <w:t xml:space="preserve"> į autorines teises, </w:t>
      </w:r>
      <w:r w:rsidRPr="00F27E9C">
        <w:rPr>
          <w:sz w:val="22"/>
        </w:rPr>
        <w:t xml:space="preserve">paprastai </w:t>
      </w:r>
      <w:r w:rsidR="00775ADE">
        <w:rPr>
          <w:sz w:val="22"/>
        </w:rPr>
        <w:t xml:space="preserve">galima </w:t>
      </w:r>
      <w:r w:rsidRPr="00F27E9C">
        <w:rPr>
          <w:sz w:val="22"/>
        </w:rPr>
        <w:t>ras</w:t>
      </w:r>
      <w:r w:rsidR="00775ADE">
        <w:rPr>
          <w:sz w:val="22"/>
        </w:rPr>
        <w:t xml:space="preserve">ti </w:t>
      </w:r>
      <w:r w:rsidRPr="00F27E9C">
        <w:rPr>
          <w:sz w:val="22"/>
        </w:rPr>
        <w:t xml:space="preserve">svetainės </w:t>
      </w:r>
      <w:r w:rsidR="00775ADE">
        <w:rPr>
          <w:sz w:val="22"/>
        </w:rPr>
        <w:t xml:space="preserve">sukūrimo </w:t>
      </w:r>
      <w:r w:rsidRPr="00F27E9C">
        <w:rPr>
          <w:sz w:val="22"/>
        </w:rPr>
        <w:t xml:space="preserve">datą, šalia jos gali būti </w:t>
      </w:r>
      <w:r w:rsidR="00775ADE">
        <w:rPr>
          <w:sz w:val="22"/>
        </w:rPr>
        <w:t>pažymėta</w:t>
      </w:r>
      <w:r w:rsidRPr="00F27E9C">
        <w:rPr>
          <w:sz w:val="22"/>
        </w:rPr>
        <w:t xml:space="preserve"> „peržiūrėta“ arba „atnaujinta“.</w:t>
      </w:r>
    </w:p>
    <w:p w14:paraId="200B2A30" w14:textId="1C758C4B" w:rsidR="00BB135B" w:rsidRPr="00F27E9C" w:rsidRDefault="00BB135B" w:rsidP="00F901BB">
      <w:pPr>
        <w:pStyle w:val="ListParagraph"/>
        <w:numPr>
          <w:ilvl w:val="0"/>
          <w:numId w:val="171"/>
        </w:numPr>
        <w:ind w:left="709"/>
        <w:jc w:val="both"/>
        <w:rPr>
          <w:sz w:val="22"/>
        </w:rPr>
      </w:pPr>
      <w:r w:rsidRPr="00F27E9C">
        <w:rPr>
          <w:b/>
          <w:sz w:val="22"/>
        </w:rPr>
        <w:t>Auditorija:</w:t>
      </w:r>
      <w:r w:rsidRPr="00F27E9C">
        <w:rPr>
          <w:sz w:val="22"/>
        </w:rPr>
        <w:t xml:space="preserve"> kas yra skaitytojai ir koks yra publikacijos tikslas? Yra skirtumas tarp žurnalo, skirto plačiajai visuomenei, ir leidinio, parašyto </w:t>
      </w:r>
      <w:r w:rsidR="00775ADE">
        <w:rPr>
          <w:sz w:val="22"/>
        </w:rPr>
        <w:t xml:space="preserve">konkrečios </w:t>
      </w:r>
      <w:r w:rsidRPr="00F27E9C">
        <w:rPr>
          <w:sz w:val="22"/>
        </w:rPr>
        <w:t>srities mokslininkams be</w:t>
      </w:r>
      <w:r w:rsidR="00775ADE">
        <w:rPr>
          <w:sz w:val="22"/>
        </w:rPr>
        <w:t>i</w:t>
      </w:r>
      <w:r w:rsidRPr="00F27E9C">
        <w:rPr>
          <w:sz w:val="22"/>
        </w:rPr>
        <w:t xml:space="preserve"> ekspertams.</w:t>
      </w:r>
    </w:p>
    <w:p w14:paraId="675E4209" w14:textId="2B52B1AC" w:rsidR="00BB135B" w:rsidRPr="00F27E9C" w:rsidRDefault="00BB135B" w:rsidP="00F901BB">
      <w:pPr>
        <w:pStyle w:val="ListParagraph"/>
        <w:numPr>
          <w:ilvl w:val="0"/>
          <w:numId w:val="171"/>
        </w:numPr>
        <w:ind w:left="709"/>
        <w:jc w:val="both"/>
        <w:rPr>
          <w:sz w:val="22"/>
        </w:rPr>
      </w:pPr>
      <w:r w:rsidRPr="00F27E9C">
        <w:rPr>
          <w:b/>
          <w:sz w:val="22"/>
        </w:rPr>
        <w:t>Perspektyva</w:t>
      </w:r>
      <w:r w:rsidRPr="00F27E9C">
        <w:rPr>
          <w:sz w:val="22"/>
        </w:rPr>
        <w:t xml:space="preserve">: šališki šaltiniai gali būti naudingi kuriant ir plėtojant argumentus, tačiau </w:t>
      </w:r>
      <w:r w:rsidR="00775ADE">
        <w:rPr>
          <w:sz w:val="22"/>
        </w:rPr>
        <w:t xml:space="preserve">būtina paieškoti </w:t>
      </w:r>
      <w:r w:rsidRPr="00F27E9C">
        <w:rPr>
          <w:sz w:val="22"/>
        </w:rPr>
        <w:t xml:space="preserve">šaltinių, padedančių suprasti ir kitą pusę. </w:t>
      </w:r>
      <w:r w:rsidR="00775ADE">
        <w:rPr>
          <w:sz w:val="22"/>
        </w:rPr>
        <w:t xml:space="preserve">Vienpusiški, </w:t>
      </w:r>
      <w:r w:rsidRPr="00F27E9C">
        <w:rPr>
          <w:sz w:val="22"/>
        </w:rPr>
        <w:t xml:space="preserve">šališki šaltiniai </w:t>
      </w:r>
      <w:r w:rsidR="00775ADE">
        <w:rPr>
          <w:sz w:val="22"/>
        </w:rPr>
        <w:t xml:space="preserve">dažnai nėra </w:t>
      </w:r>
      <w:r w:rsidRPr="00F27E9C">
        <w:rPr>
          <w:sz w:val="22"/>
        </w:rPr>
        <w:t>veiksming</w:t>
      </w:r>
      <w:r w:rsidR="00775ADE">
        <w:rPr>
          <w:sz w:val="22"/>
        </w:rPr>
        <w:t xml:space="preserve">i nei </w:t>
      </w:r>
      <w:r w:rsidR="00C41931">
        <w:rPr>
          <w:sz w:val="22"/>
        </w:rPr>
        <w:t>asmeniniame</w:t>
      </w:r>
      <w:r w:rsidR="00775ADE">
        <w:rPr>
          <w:sz w:val="22"/>
        </w:rPr>
        <w:t xml:space="preserve">, nei </w:t>
      </w:r>
      <w:r w:rsidR="00C41931">
        <w:rPr>
          <w:sz w:val="22"/>
        </w:rPr>
        <w:t>profesiniame</w:t>
      </w:r>
      <w:r w:rsidR="00775ADE">
        <w:rPr>
          <w:sz w:val="22"/>
        </w:rPr>
        <w:t xml:space="preserve"> gyvenime. </w:t>
      </w:r>
    </w:p>
    <w:p w14:paraId="261841DE" w14:textId="1ACA9468" w:rsidR="00BB135B" w:rsidRPr="00F27E9C" w:rsidRDefault="00BB135B" w:rsidP="00F901BB">
      <w:pPr>
        <w:pStyle w:val="ListParagraph"/>
        <w:numPr>
          <w:ilvl w:val="0"/>
          <w:numId w:val="171"/>
        </w:numPr>
        <w:ind w:left="709"/>
        <w:jc w:val="both"/>
        <w:rPr>
          <w:sz w:val="22"/>
        </w:rPr>
      </w:pPr>
      <w:r w:rsidRPr="00F27E9C">
        <w:rPr>
          <w:b/>
          <w:sz w:val="22"/>
        </w:rPr>
        <w:t>Neaiškūs terminai ar emociniai argumentai</w:t>
      </w:r>
      <w:r w:rsidRPr="00F27E9C">
        <w:rPr>
          <w:sz w:val="22"/>
        </w:rPr>
        <w:t xml:space="preserve">: saugokitės šaltinių, kuriuose vartojami neaiškūs terminai, tokie kaip „naujausi tyrimai rodo“ arba „daugelis žmonių tiki“, </w:t>
      </w:r>
      <w:r w:rsidR="00C41931">
        <w:rPr>
          <w:sz w:val="22"/>
        </w:rPr>
        <w:t xml:space="preserve">be jokių </w:t>
      </w:r>
      <w:r w:rsidRPr="00F27E9C">
        <w:rPr>
          <w:sz w:val="22"/>
        </w:rPr>
        <w:t>citatų</w:t>
      </w:r>
      <w:r w:rsidR="00C41931">
        <w:rPr>
          <w:sz w:val="22"/>
        </w:rPr>
        <w:t xml:space="preserve"> ar</w:t>
      </w:r>
      <w:r w:rsidRPr="00F27E9C">
        <w:rPr>
          <w:sz w:val="22"/>
        </w:rPr>
        <w:t xml:space="preserve"> nuorodų. Internetiniai šaltiniai tuo garsėja</w:t>
      </w:r>
      <w:r w:rsidR="00C41931">
        <w:rPr>
          <w:sz w:val="22"/>
        </w:rPr>
        <w:t>, nes j</w:t>
      </w:r>
      <w:r w:rsidRPr="00F27E9C">
        <w:rPr>
          <w:sz w:val="22"/>
        </w:rPr>
        <w:t>ų pagrindinis tikslas – maksimaliai padidinti skaitytojų skaičių, o ne parengti mokslinius, recenzuotus straipsnius.</w:t>
      </w:r>
    </w:p>
    <w:p w14:paraId="0BA39906" w14:textId="2BD8CAE6" w:rsidR="00BB135B" w:rsidRPr="00F27E9C" w:rsidRDefault="00BB135B" w:rsidP="00F901BB">
      <w:pPr>
        <w:pStyle w:val="ListParagraph"/>
        <w:ind w:left="709"/>
        <w:jc w:val="both"/>
        <w:rPr>
          <w:sz w:val="22"/>
        </w:rPr>
      </w:pPr>
      <w:r w:rsidRPr="00F27E9C">
        <w:rPr>
          <w:sz w:val="22"/>
        </w:rPr>
        <w:t>Be to, saugokitės „skambių“ žodžių, kurie veikia skaitytojų emocijas. Daugelis interneto šaltinių, norėdami pritraukti skaitytoj</w:t>
      </w:r>
      <w:r w:rsidR="00C41931">
        <w:rPr>
          <w:sz w:val="22"/>
        </w:rPr>
        <w:t>ą</w:t>
      </w:r>
      <w:r w:rsidRPr="00F27E9C">
        <w:rPr>
          <w:sz w:val="22"/>
        </w:rPr>
        <w:t>, naudoja klaidinančias antraštes.</w:t>
      </w:r>
    </w:p>
    <w:p w14:paraId="1E323793" w14:textId="37009DD9" w:rsidR="00BB135B" w:rsidRPr="00F27E9C" w:rsidRDefault="00BB135B" w:rsidP="00F901BB">
      <w:pPr>
        <w:pStyle w:val="ListParagraph"/>
        <w:numPr>
          <w:ilvl w:val="0"/>
          <w:numId w:val="171"/>
        </w:numPr>
        <w:ind w:left="709"/>
        <w:jc w:val="both"/>
        <w:rPr>
          <w:sz w:val="22"/>
        </w:rPr>
      </w:pPr>
      <w:r w:rsidRPr="00F27E9C">
        <w:rPr>
          <w:b/>
          <w:sz w:val="22"/>
        </w:rPr>
        <w:t>Rašyba ir gramatika</w:t>
      </w:r>
      <w:r w:rsidRPr="00F27E9C">
        <w:rPr>
          <w:sz w:val="22"/>
        </w:rPr>
        <w:t>: kartais užtenka peržvelgti rašybą ir stilių (gramatiką, skyrybą, pan.), kad suprastume, ar esame patikimame puslapyje, ar ne. Nepatikimuose šaltiniuose bus daug rašybos, skyrybos ir stiliaus klaidų.</w:t>
      </w:r>
      <w:r w:rsidR="00714C01">
        <w:rPr>
          <w:sz w:val="22"/>
        </w:rPr>
        <w:t xml:space="preserve"> </w:t>
      </w:r>
      <w:r w:rsidRPr="00F27E9C">
        <w:rPr>
          <w:sz w:val="22"/>
        </w:rPr>
        <w:t xml:space="preserve"> </w:t>
      </w:r>
    </w:p>
    <w:p w14:paraId="078AC551" w14:textId="410D1C26" w:rsidR="00BB135B" w:rsidRPr="00F27E9C" w:rsidRDefault="00BB135B" w:rsidP="00F901BB">
      <w:pPr>
        <w:pStyle w:val="ListParagraph"/>
        <w:numPr>
          <w:ilvl w:val="0"/>
          <w:numId w:val="171"/>
        </w:numPr>
        <w:ind w:left="709"/>
        <w:jc w:val="both"/>
        <w:rPr>
          <w:sz w:val="22"/>
        </w:rPr>
      </w:pPr>
      <w:r w:rsidRPr="00F27E9C">
        <w:rPr>
          <w:b/>
          <w:sz w:val="22"/>
        </w:rPr>
        <w:t>Svetainės išvaizda</w:t>
      </w:r>
      <w:r w:rsidRPr="00F27E9C">
        <w:rPr>
          <w:sz w:val="22"/>
        </w:rPr>
        <w:t>: patikimos</w:t>
      </w:r>
      <w:r w:rsidR="00C41931">
        <w:rPr>
          <w:sz w:val="22"/>
        </w:rPr>
        <w:t xml:space="preserve">, profesionalų kurtos </w:t>
      </w:r>
      <w:r w:rsidRPr="00F27E9C">
        <w:rPr>
          <w:sz w:val="22"/>
        </w:rPr>
        <w:t>svetainės paprastai atrodo p</w:t>
      </w:r>
      <w:r w:rsidR="00C41931">
        <w:rPr>
          <w:sz w:val="22"/>
        </w:rPr>
        <w:t>atikimesnės</w:t>
      </w:r>
      <w:r w:rsidRPr="00F27E9C">
        <w:rPr>
          <w:sz w:val="22"/>
        </w:rPr>
        <w:t xml:space="preserve"> (yra funkcionalesnės, patogesnės) nei</w:t>
      </w:r>
      <w:r w:rsidR="00C41931">
        <w:rPr>
          <w:sz w:val="22"/>
        </w:rPr>
        <w:t xml:space="preserve"> </w:t>
      </w:r>
      <w:r w:rsidRPr="00F27E9C">
        <w:rPr>
          <w:sz w:val="22"/>
        </w:rPr>
        <w:t>asmeninės svetainės.</w:t>
      </w:r>
    </w:p>
    <w:p w14:paraId="71C06FC4" w14:textId="3FFED90D" w:rsidR="00BB135B" w:rsidRDefault="00BB135B" w:rsidP="00F901BB">
      <w:pPr>
        <w:pStyle w:val="ListParagraph"/>
        <w:numPr>
          <w:ilvl w:val="0"/>
          <w:numId w:val="171"/>
        </w:numPr>
        <w:ind w:left="709"/>
        <w:jc w:val="both"/>
        <w:rPr>
          <w:sz w:val="22"/>
        </w:rPr>
      </w:pPr>
      <w:r w:rsidRPr="00F27E9C">
        <w:rPr>
          <w:b/>
          <w:sz w:val="22"/>
        </w:rPr>
        <w:t>Nuorodos ir citatos</w:t>
      </w:r>
      <w:r w:rsidRPr="00F27E9C">
        <w:rPr>
          <w:sz w:val="22"/>
        </w:rPr>
        <w:t xml:space="preserve">: ar tai tikros nuorodos? Ar jos </w:t>
      </w:r>
      <w:r w:rsidR="00C41931">
        <w:rPr>
          <w:sz w:val="22"/>
        </w:rPr>
        <w:t xml:space="preserve">pateikia </w:t>
      </w:r>
      <w:r w:rsidRPr="00F27E9C">
        <w:rPr>
          <w:sz w:val="22"/>
        </w:rPr>
        <w:t>žadėtą ​​informaciją?</w:t>
      </w:r>
    </w:p>
    <w:p w14:paraId="2ED99FC4" w14:textId="77777777" w:rsidR="00F901BB" w:rsidRPr="00F901BB" w:rsidRDefault="00F901BB" w:rsidP="00F901BB">
      <w:pPr>
        <w:jc w:val="both"/>
      </w:pPr>
    </w:p>
    <w:p w14:paraId="7E8CAD02" w14:textId="77777777" w:rsidR="00BB135B" w:rsidRPr="00C41931" w:rsidRDefault="00BB135B" w:rsidP="008A5B50">
      <w:pPr>
        <w:pStyle w:val="Heading4"/>
      </w:pPr>
      <w:bookmarkStart w:id="166" w:name="_heading=h.41mghml" w:colFirst="0" w:colLast="0"/>
      <w:bookmarkEnd w:id="166"/>
      <w:r w:rsidRPr="00C41931">
        <w:t>II dalis. Proceso analizė</w:t>
      </w:r>
    </w:p>
    <w:p w14:paraId="75D61AD6" w14:textId="77777777" w:rsidR="00BB135B" w:rsidRPr="00271577" w:rsidRDefault="00BB135B" w:rsidP="00F901BB">
      <w:pPr>
        <w:jc w:val="both"/>
        <w:rPr>
          <w:sz w:val="22"/>
        </w:rPr>
      </w:pPr>
      <w:r w:rsidRPr="00271577">
        <w:rPr>
          <w:sz w:val="22"/>
        </w:rPr>
        <w:t>Dalyvių prašoma susėsti ratu, lektorius užduoda klausimus, kuriuos reikia apmąstyti:</w:t>
      </w:r>
    </w:p>
    <w:p w14:paraId="31D08059" w14:textId="77777777" w:rsidR="00BB135B" w:rsidRPr="00271577" w:rsidRDefault="00BB135B" w:rsidP="00F901BB">
      <w:pPr>
        <w:pStyle w:val="ListParagraph"/>
        <w:numPr>
          <w:ilvl w:val="0"/>
          <w:numId w:val="65"/>
        </w:numPr>
        <w:ind w:left="709"/>
        <w:jc w:val="both"/>
        <w:rPr>
          <w:sz w:val="22"/>
        </w:rPr>
      </w:pPr>
      <w:r w:rsidRPr="00271577">
        <w:rPr>
          <w:sz w:val="22"/>
        </w:rPr>
        <w:t>Kokie buvo jūsų bendri įspūdžiai apie veiklą?</w:t>
      </w:r>
    </w:p>
    <w:p w14:paraId="26D8B2DF" w14:textId="37CE609A" w:rsidR="00BB135B" w:rsidRPr="00271577" w:rsidRDefault="00BB135B" w:rsidP="00F901BB">
      <w:pPr>
        <w:pStyle w:val="ListParagraph"/>
        <w:numPr>
          <w:ilvl w:val="0"/>
          <w:numId w:val="65"/>
        </w:numPr>
        <w:ind w:left="709"/>
        <w:jc w:val="both"/>
        <w:rPr>
          <w:sz w:val="22"/>
        </w:rPr>
      </w:pPr>
      <w:r w:rsidRPr="00271577">
        <w:rPr>
          <w:sz w:val="22"/>
        </w:rPr>
        <w:t xml:space="preserve">Ar kada nors užsiėmėte panašia veikla su savo </w:t>
      </w:r>
      <w:r w:rsidR="006A0738">
        <w:rPr>
          <w:sz w:val="22"/>
        </w:rPr>
        <w:t>grupėmis</w:t>
      </w:r>
      <w:r w:rsidRPr="00271577">
        <w:rPr>
          <w:sz w:val="22"/>
        </w:rPr>
        <w:t>? Kaip tai atrodė?</w:t>
      </w:r>
    </w:p>
    <w:p w14:paraId="6252D500" w14:textId="6A48208E" w:rsidR="00BB135B" w:rsidRPr="00271577" w:rsidRDefault="00BB135B" w:rsidP="00F901BB">
      <w:pPr>
        <w:pStyle w:val="ListParagraph"/>
        <w:numPr>
          <w:ilvl w:val="0"/>
          <w:numId w:val="65"/>
        </w:numPr>
        <w:ind w:left="709"/>
        <w:jc w:val="both"/>
        <w:rPr>
          <w:sz w:val="22"/>
        </w:rPr>
      </w:pPr>
      <w:r w:rsidRPr="00271577">
        <w:rPr>
          <w:sz w:val="22"/>
        </w:rPr>
        <w:t xml:space="preserve">Kaip manote, kodėl veiklą atlikome mažose grupėse, o ne </w:t>
      </w:r>
      <w:r w:rsidR="006A0738">
        <w:rPr>
          <w:sz w:val="22"/>
        </w:rPr>
        <w:t xml:space="preserve">vienoje </w:t>
      </w:r>
      <w:r w:rsidRPr="00271577">
        <w:rPr>
          <w:sz w:val="22"/>
        </w:rPr>
        <w:t>bendroje?</w:t>
      </w:r>
    </w:p>
    <w:p w14:paraId="1EC23F7D" w14:textId="77777777" w:rsidR="00BB135B" w:rsidRPr="00271577" w:rsidRDefault="00BB135B" w:rsidP="00F901BB">
      <w:pPr>
        <w:pStyle w:val="ListParagraph"/>
        <w:numPr>
          <w:ilvl w:val="0"/>
          <w:numId w:val="65"/>
        </w:numPr>
        <w:ind w:left="709"/>
        <w:jc w:val="both"/>
        <w:rPr>
          <w:sz w:val="22"/>
        </w:rPr>
      </w:pPr>
      <w:r w:rsidRPr="00271577">
        <w:rPr>
          <w:sz w:val="22"/>
        </w:rPr>
        <w:t>Kaip manote, ar geriau visiems analizuoti tą pačią temą, ar kiekvienai grupei – skirtingą temą?</w:t>
      </w:r>
    </w:p>
    <w:p w14:paraId="1D0A53C3" w14:textId="586197DC" w:rsidR="00BB135B" w:rsidRPr="00271577" w:rsidRDefault="00BB135B" w:rsidP="00F901BB">
      <w:pPr>
        <w:pStyle w:val="ListParagraph"/>
        <w:numPr>
          <w:ilvl w:val="0"/>
          <w:numId w:val="65"/>
        </w:numPr>
        <w:ind w:left="709"/>
        <w:jc w:val="both"/>
        <w:rPr>
          <w:sz w:val="22"/>
        </w:rPr>
      </w:pPr>
      <w:r w:rsidRPr="00271577">
        <w:rPr>
          <w:sz w:val="22"/>
        </w:rPr>
        <w:t>Kaip manote, kodėl mes nepradėjome visi kartu</w:t>
      </w:r>
      <w:r w:rsidR="006A0738">
        <w:rPr>
          <w:sz w:val="22"/>
        </w:rPr>
        <w:t xml:space="preserve"> r</w:t>
      </w:r>
      <w:r w:rsidRPr="00271577">
        <w:rPr>
          <w:sz w:val="22"/>
        </w:rPr>
        <w:t>eng</w:t>
      </w:r>
      <w:r w:rsidR="006A0738">
        <w:rPr>
          <w:sz w:val="22"/>
        </w:rPr>
        <w:t>ti</w:t>
      </w:r>
      <w:r w:rsidRPr="00271577">
        <w:rPr>
          <w:sz w:val="22"/>
        </w:rPr>
        <w:t xml:space="preserve"> kontrolinį sąrašą, o darėme tai pirmiau atskiros</w:t>
      </w:r>
      <w:r w:rsidR="006A0738">
        <w:rPr>
          <w:sz w:val="22"/>
        </w:rPr>
        <w:t>e</w:t>
      </w:r>
      <w:r w:rsidRPr="00271577">
        <w:rPr>
          <w:sz w:val="22"/>
        </w:rPr>
        <w:t xml:space="preserve"> grupės</w:t>
      </w:r>
      <w:r w:rsidR="006A0738">
        <w:rPr>
          <w:sz w:val="22"/>
        </w:rPr>
        <w:t>e</w:t>
      </w:r>
      <w:r w:rsidRPr="00271577">
        <w:rPr>
          <w:sz w:val="22"/>
        </w:rPr>
        <w:t>?</w:t>
      </w:r>
    </w:p>
    <w:p w14:paraId="303C1FE8" w14:textId="77777777" w:rsidR="00BB135B" w:rsidRPr="00271577" w:rsidRDefault="00BB135B" w:rsidP="00F901BB">
      <w:pPr>
        <w:pStyle w:val="ListParagraph"/>
        <w:numPr>
          <w:ilvl w:val="0"/>
          <w:numId w:val="65"/>
        </w:numPr>
        <w:ind w:left="709"/>
        <w:jc w:val="both"/>
        <w:rPr>
          <w:sz w:val="22"/>
        </w:rPr>
      </w:pPr>
      <w:r w:rsidRPr="00271577">
        <w:rPr>
          <w:sz w:val="22"/>
        </w:rPr>
        <w:t>Ar informacijos paieška skiriasi, kai žinote, kad turite išanalizuoti šaltinius?</w:t>
      </w:r>
    </w:p>
    <w:p w14:paraId="0DA0C660" w14:textId="3B831BCE" w:rsidR="00BB135B" w:rsidRDefault="00BB135B" w:rsidP="00F901BB">
      <w:pPr>
        <w:pStyle w:val="ListParagraph"/>
        <w:numPr>
          <w:ilvl w:val="0"/>
          <w:numId w:val="65"/>
        </w:numPr>
        <w:ind w:left="709"/>
        <w:jc w:val="both"/>
        <w:rPr>
          <w:sz w:val="22"/>
        </w:rPr>
      </w:pPr>
      <w:r w:rsidRPr="00271577">
        <w:rPr>
          <w:sz w:val="22"/>
        </w:rPr>
        <w:t>Kaip galime paskatinti žmones taip elgtis kiekvieną kartą, kai jie ko nors ieško?</w:t>
      </w:r>
    </w:p>
    <w:p w14:paraId="2FCE7F6F" w14:textId="77777777" w:rsidR="00F901BB" w:rsidRPr="00F901BB" w:rsidRDefault="00F901BB" w:rsidP="00F901BB">
      <w:pPr>
        <w:jc w:val="both"/>
      </w:pPr>
    </w:p>
    <w:p w14:paraId="6BE7021A" w14:textId="77777777" w:rsidR="00BB135B" w:rsidRPr="006A0738" w:rsidRDefault="00BB135B" w:rsidP="008A5B50">
      <w:pPr>
        <w:pStyle w:val="Heading4"/>
      </w:pPr>
      <w:bookmarkStart w:id="167" w:name="_heading=h.2grqrue" w:colFirst="0" w:colLast="0"/>
      <w:bookmarkEnd w:id="167"/>
      <w:r w:rsidRPr="006A0738">
        <w:t>III dalis. Įgyvendinimo planavimas</w:t>
      </w:r>
    </w:p>
    <w:p w14:paraId="18488640" w14:textId="568F7F5A" w:rsidR="00BB135B" w:rsidRPr="00271577" w:rsidRDefault="00BB135B" w:rsidP="00F901BB">
      <w:pPr>
        <w:jc w:val="both"/>
        <w:rPr>
          <w:sz w:val="22"/>
        </w:rPr>
      </w:pPr>
      <w:r w:rsidRPr="00271577">
        <w:rPr>
          <w:sz w:val="22"/>
        </w:rPr>
        <w:t>Paskirstome dalyvius į mažas grupes ir paprašome jų suplanuoti veiklą, kurią šeimos galėtų atlikti kartu (tėvai</w:t>
      </w:r>
      <w:r w:rsidR="0068170F">
        <w:rPr>
          <w:sz w:val="22"/>
        </w:rPr>
        <w:t xml:space="preserve"> /</w:t>
      </w:r>
      <w:r w:rsidRPr="00271577">
        <w:rPr>
          <w:sz w:val="22"/>
        </w:rPr>
        <w:t xml:space="preserve"> seneliai su savo vaikais</w:t>
      </w:r>
      <w:r w:rsidR="0068170F">
        <w:rPr>
          <w:sz w:val="22"/>
        </w:rPr>
        <w:t xml:space="preserve"> /</w:t>
      </w:r>
      <w:r w:rsidRPr="00271577">
        <w:rPr>
          <w:sz w:val="22"/>
        </w:rPr>
        <w:t xml:space="preserve"> anūkais), ir kuri padėtų jiems geriau suvokti rizikas, kai pasitikima nepatikrinta informacija.</w:t>
      </w:r>
    </w:p>
    <w:p w14:paraId="315300D2" w14:textId="7DDA3911" w:rsidR="00BB135B" w:rsidRPr="00271577" w:rsidRDefault="00BB135B" w:rsidP="00F901BB">
      <w:pPr>
        <w:jc w:val="both"/>
        <w:rPr>
          <w:sz w:val="22"/>
        </w:rPr>
      </w:pPr>
      <w:r w:rsidRPr="00271577">
        <w:rPr>
          <w:sz w:val="22"/>
        </w:rPr>
        <w:t>Norėdami palengvinti planavimą, pasiūlome keletą klausimų</w:t>
      </w:r>
      <w:r w:rsidR="006A0738">
        <w:rPr>
          <w:sz w:val="22"/>
        </w:rPr>
        <w:t>- gairių tolimesnei</w:t>
      </w:r>
      <w:r w:rsidR="00714C01">
        <w:rPr>
          <w:sz w:val="22"/>
        </w:rPr>
        <w:t xml:space="preserve"> </w:t>
      </w:r>
      <w:r w:rsidR="006A0738">
        <w:rPr>
          <w:sz w:val="22"/>
        </w:rPr>
        <w:t>veiklai</w:t>
      </w:r>
      <w:r w:rsidRPr="00271577">
        <w:rPr>
          <w:sz w:val="22"/>
        </w:rPr>
        <w:t>:</w:t>
      </w:r>
    </w:p>
    <w:p w14:paraId="58533B46" w14:textId="051DCBDC" w:rsidR="00BB135B" w:rsidRPr="00271577" w:rsidRDefault="00BB135B" w:rsidP="00F901BB">
      <w:pPr>
        <w:pStyle w:val="ListParagraph"/>
        <w:numPr>
          <w:ilvl w:val="0"/>
          <w:numId w:val="66"/>
        </w:numPr>
        <w:ind w:left="709"/>
        <w:jc w:val="both"/>
        <w:rPr>
          <w:sz w:val="22"/>
        </w:rPr>
      </w:pPr>
      <w:r w:rsidRPr="00271577">
        <w:rPr>
          <w:sz w:val="22"/>
        </w:rPr>
        <w:t>Ką</w:t>
      </w:r>
      <w:r w:rsidR="0068170F">
        <w:rPr>
          <w:sz w:val="22"/>
        </w:rPr>
        <w:t xml:space="preserve"> /</w:t>
      </w:r>
      <w:r w:rsidRPr="00271577">
        <w:rPr>
          <w:sz w:val="22"/>
        </w:rPr>
        <w:t xml:space="preserve"> kaip turėtume pakeisti veiklą, kad galėtume atlikti ją </w:t>
      </w:r>
      <w:r w:rsidR="006A0738">
        <w:rPr>
          <w:sz w:val="22"/>
        </w:rPr>
        <w:t xml:space="preserve">grupėje </w:t>
      </w:r>
      <w:r w:rsidRPr="00271577">
        <w:rPr>
          <w:sz w:val="22"/>
        </w:rPr>
        <w:t xml:space="preserve">su </w:t>
      </w:r>
      <w:r w:rsidR="006A0738">
        <w:rPr>
          <w:sz w:val="22"/>
        </w:rPr>
        <w:t>savo besimojančiais</w:t>
      </w:r>
      <w:r w:rsidRPr="00271577">
        <w:rPr>
          <w:sz w:val="22"/>
        </w:rPr>
        <w:t>?</w:t>
      </w:r>
    </w:p>
    <w:p w14:paraId="0C15D51C" w14:textId="54D85A32" w:rsidR="00BB135B" w:rsidRPr="00271577" w:rsidRDefault="00BB135B" w:rsidP="00F901BB">
      <w:pPr>
        <w:pStyle w:val="ListParagraph"/>
        <w:numPr>
          <w:ilvl w:val="0"/>
          <w:numId w:val="66"/>
        </w:numPr>
        <w:ind w:left="709"/>
        <w:jc w:val="both"/>
        <w:rPr>
          <w:sz w:val="22"/>
        </w:rPr>
      </w:pPr>
      <w:r w:rsidRPr="00271577">
        <w:rPr>
          <w:sz w:val="22"/>
        </w:rPr>
        <w:t xml:space="preserve">Kokios temos gali būti įdomios </w:t>
      </w:r>
      <w:r w:rsidR="006A0738">
        <w:rPr>
          <w:sz w:val="22"/>
        </w:rPr>
        <w:t>jūsų grupėms</w:t>
      </w:r>
      <w:r w:rsidRPr="00271577">
        <w:rPr>
          <w:sz w:val="22"/>
        </w:rPr>
        <w:t>?</w:t>
      </w:r>
    </w:p>
    <w:p w14:paraId="3C9D3D22" w14:textId="1B314727" w:rsidR="00BB135B" w:rsidRDefault="00BB135B" w:rsidP="00F901BB">
      <w:pPr>
        <w:pStyle w:val="ListParagraph"/>
        <w:numPr>
          <w:ilvl w:val="0"/>
          <w:numId w:val="66"/>
        </w:numPr>
        <w:ind w:left="709"/>
        <w:jc w:val="both"/>
        <w:rPr>
          <w:sz w:val="22"/>
        </w:rPr>
      </w:pPr>
      <w:r w:rsidRPr="00271577">
        <w:rPr>
          <w:sz w:val="22"/>
        </w:rPr>
        <w:t>Su kokiais papildomais sunkumais susiduriame dirbdami su šeimomis informacijos šaltinių srityje?</w:t>
      </w:r>
    </w:p>
    <w:p w14:paraId="4C83640E" w14:textId="77777777" w:rsidR="00F901BB" w:rsidRPr="00F901BB" w:rsidRDefault="00F901BB" w:rsidP="00F901BB">
      <w:pPr>
        <w:jc w:val="both"/>
      </w:pPr>
    </w:p>
    <w:p w14:paraId="773F1066" w14:textId="77777777" w:rsidR="00BB135B" w:rsidRPr="006A0738" w:rsidRDefault="00BB135B" w:rsidP="008A5B50">
      <w:pPr>
        <w:pStyle w:val="Heading4"/>
      </w:pPr>
      <w:r w:rsidRPr="006A0738">
        <w:t>Galimos adaptacijos ir rekomendacijos suaugusiųjų švietėjams</w:t>
      </w:r>
    </w:p>
    <w:p w14:paraId="49650B18" w14:textId="77777777" w:rsidR="00BB135B" w:rsidRPr="00271577" w:rsidRDefault="00BB135B" w:rsidP="00BB135B">
      <w:pPr>
        <w:rPr>
          <w:b/>
          <w:sz w:val="22"/>
        </w:rPr>
      </w:pPr>
      <w:r w:rsidRPr="00271577">
        <w:rPr>
          <w:b/>
          <w:sz w:val="22"/>
        </w:rPr>
        <w:t xml:space="preserve"> Trukmė</w:t>
      </w:r>
    </w:p>
    <w:p w14:paraId="4467833E" w14:textId="58D0E2C4" w:rsidR="00586D6B" w:rsidRDefault="00BB135B" w:rsidP="00524F35">
      <w:pPr>
        <w:jc w:val="both"/>
        <w:rPr>
          <w:sz w:val="22"/>
        </w:rPr>
      </w:pPr>
      <w:r w:rsidRPr="00271577">
        <w:rPr>
          <w:sz w:val="22"/>
        </w:rPr>
        <w:t>Jei nėra daug laiko, galim</w:t>
      </w:r>
      <w:r w:rsidR="00CE7EC8">
        <w:rPr>
          <w:sz w:val="22"/>
        </w:rPr>
        <w:t>a</w:t>
      </w:r>
      <w:r w:rsidRPr="00271577">
        <w:rPr>
          <w:sz w:val="22"/>
        </w:rPr>
        <w:t xml:space="preserve"> sutrumpinti veiklą, dalyviams pateik</w:t>
      </w:r>
      <w:r w:rsidR="00CE7EC8">
        <w:rPr>
          <w:sz w:val="22"/>
        </w:rPr>
        <w:t>iant</w:t>
      </w:r>
      <w:r w:rsidRPr="00271577">
        <w:rPr>
          <w:sz w:val="22"/>
        </w:rPr>
        <w:t xml:space="preserve"> du lengvai identifikuojamus informacijos šaltinius: akivaizdžiai patikimą ir akivaizdžiai nepatikimą. Lektorius gali parinkti temą, kurią dalyviai gerai išmano ir kur jiems bus lengva at</w:t>
      </w:r>
      <w:r w:rsidR="00CE7EC8">
        <w:rPr>
          <w:sz w:val="22"/>
        </w:rPr>
        <w:t>rast</w:t>
      </w:r>
      <w:r w:rsidRPr="00271577">
        <w:rPr>
          <w:sz w:val="22"/>
        </w:rPr>
        <w:t>i klaidas. Tema, aktuali šaliai, kurioje vyksta mokymai, yra geras pavyzdys, nes galima tikėtis, kad žmonės jau turės apie ją žinių.</w:t>
      </w:r>
    </w:p>
    <w:p w14:paraId="609855AA" w14:textId="77777777" w:rsidR="00524F35" w:rsidRPr="00524F35" w:rsidRDefault="00524F35" w:rsidP="00524F35">
      <w:pPr>
        <w:jc w:val="both"/>
      </w:pPr>
    </w:p>
    <w:p w14:paraId="5222AE19" w14:textId="794657F0" w:rsidR="00FF3F7A" w:rsidRPr="00271577" w:rsidRDefault="00D31829" w:rsidP="0087130B">
      <w:pPr>
        <w:pStyle w:val="Heading2"/>
      </w:pPr>
      <w:bookmarkStart w:id="168" w:name="_wdymljudnom3" w:colFirst="0" w:colLast="0"/>
      <w:bookmarkStart w:id="169" w:name="_s5i26etk6u60" w:colFirst="0" w:colLast="0"/>
      <w:bookmarkStart w:id="170" w:name="_Toc95915251"/>
      <w:bookmarkEnd w:id="168"/>
      <w:bookmarkEnd w:id="169"/>
      <w:r>
        <w:t xml:space="preserve">4.4 </w:t>
      </w:r>
      <w:r w:rsidR="00FD4971" w:rsidRPr="00271577">
        <w:t>Elektroninių prietaisų ir ekranų naudojimas</w:t>
      </w:r>
      <w:bookmarkEnd w:id="170"/>
    </w:p>
    <w:p w14:paraId="177DE75A" w14:textId="77777777" w:rsidR="00475DED" w:rsidRPr="00271577" w:rsidRDefault="00475DED" w:rsidP="00524F35">
      <w:pPr>
        <w:jc w:val="both"/>
        <w:rPr>
          <w:sz w:val="22"/>
        </w:rPr>
      </w:pPr>
      <w:r w:rsidRPr="00271577">
        <w:rPr>
          <w:sz w:val="22"/>
        </w:rPr>
        <w:t>Kiek laiko praleidžiame priešais ekranus?</w:t>
      </w:r>
    </w:p>
    <w:p w14:paraId="54211B3F" w14:textId="238769EA" w:rsidR="00475DED" w:rsidRDefault="00475DED" w:rsidP="00524F35">
      <w:pPr>
        <w:jc w:val="both"/>
        <w:rPr>
          <w:sz w:val="22"/>
        </w:rPr>
      </w:pPr>
      <w:r w:rsidRPr="00271577">
        <w:rPr>
          <w:sz w:val="22"/>
        </w:rPr>
        <w:t>Vienas iš šeimų iššūkių yra nuspręsti, kiek laiko vaikai ir paaugliai gali praleisti naudodamiesi elektroniniais prietaisais (planšetiniai</w:t>
      </w:r>
      <w:r w:rsidR="00D73A71">
        <w:rPr>
          <w:sz w:val="22"/>
        </w:rPr>
        <w:t>s</w:t>
      </w:r>
      <w:r w:rsidRPr="00271577">
        <w:rPr>
          <w:sz w:val="22"/>
        </w:rPr>
        <w:t xml:space="preserve"> kompiuteriai</w:t>
      </w:r>
      <w:r w:rsidR="00C676B4">
        <w:rPr>
          <w:sz w:val="22"/>
        </w:rPr>
        <w:t>s</w:t>
      </w:r>
      <w:r w:rsidRPr="00271577">
        <w:rPr>
          <w:sz w:val="22"/>
        </w:rPr>
        <w:t xml:space="preserve"> ar išmaniaisiais telefonai</w:t>
      </w:r>
      <w:r w:rsidR="00C676B4">
        <w:rPr>
          <w:sz w:val="22"/>
        </w:rPr>
        <w:t>s</w:t>
      </w:r>
      <w:r w:rsidRPr="00271577">
        <w:rPr>
          <w:sz w:val="22"/>
        </w:rPr>
        <w:t xml:space="preserve">). </w:t>
      </w:r>
      <w:r w:rsidR="00C676B4">
        <w:rPr>
          <w:sz w:val="22"/>
        </w:rPr>
        <w:t>P</w:t>
      </w:r>
      <w:r w:rsidRPr="00271577">
        <w:rPr>
          <w:sz w:val="22"/>
        </w:rPr>
        <w:t>irmoje dalyje ieškosime informacijos šia tema ir bendrai atsakysime į šį klausimą, priimdami pagrįst</w:t>
      </w:r>
      <w:r w:rsidR="00C676B4">
        <w:rPr>
          <w:sz w:val="22"/>
        </w:rPr>
        <w:t>us</w:t>
      </w:r>
      <w:r w:rsidRPr="00271577">
        <w:rPr>
          <w:sz w:val="22"/>
        </w:rPr>
        <w:t xml:space="preserve"> sprendim</w:t>
      </w:r>
      <w:r w:rsidR="00C676B4">
        <w:rPr>
          <w:sz w:val="22"/>
        </w:rPr>
        <w:t>us</w:t>
      </w:r>
      <w:r w:rsidRPr="00271577">
        <w:rPr>
          <w:sz w:val="22"/>
        </w:rPr>
        <w:t>. Antroje dalyje apžvelgsime, kokius sprendimus mes patys, suaugę, esame priėmę ta pačia tema ir kuriuos iš jų galėtume persvarstyti, kad taptume teigiamu pavyzdžiu savo vaikams ir paaugliams.</w:t>
      </w:r>
    </w:p>
    <w:p w14:paraId="1AB959BA" w14:textId="77777777" w:rsidR="00524F35" w:rsidRPr="00524F35" w:rsidRDefault="00524F35" w:rsidP="00524F35">
      <w:pPr>
        <w:jc w:val="both"/>
      </w:pPr>
    </w:p>
    <w:p w14:paraId="151F1888" w14:textId="77777777" w:rsidR="00475DED" w:rsidRPr="00C676B4" w:rsidRDefault="00475DED" w:rsidP="008A5B50">
      <w:pPr>
        <w:pStyle w:val="Heading4"/>
      </w:pPr>
      <w:r w:rsidRPr="00C676B4">
        <w:t>I dalis. Veiklos pavyzdžio pristatymas</w:t>
      </w:r>
    </w:p>
    <w:p w14:paraId="64FCC84F" w14:textId="77777777" w:rsidR="00475DED" w:rsidRPr="00271577" w:rsidRDefault="00475DED" w:rsidP="00524F35">
      <w:pPr>
        <w:pStyle w:val="Heading5"/>
        <w:spacing w:after="120"/>
      </w:pPr>
      <w:r w:rsidRPr="00271577">
        <w:t>1 žingsnis. Įžanginė veikla</w:t>
      </w:r>
    </w:p>
    <w:p w14:paraId="509D73A9" w14:textId="77777777" w:rsidR="00475DED" w:rsidRPr="00271577" w:rsidRDefault="00475DED" w:rsidP="00524F35">
      <w:pPr>
        <w:jc w:val="both"/>
        <w:rPr>
          <w:sz w:val="22"/>
        </w:rPr>
      </w:pPr>
      <w:r w:rsidRPr="00271577">
        <w:rPr>
          <w:sz w:val="22"/>
        </w:rPr>
        <w:t>Kokia veikla labiausiai patiko vaikystėje? Galima pradėti nuo prisistatymo ir pasakojimo apie mėgstamą vaikystės ir paauglystės veiklą. Pabaigoje pamatysime, ar yra esminių skirtumų pagal šalį ar dalyvių amžių.</w:t>
      </w:r>
    </w:p>
    <w:p w14:paraId="436B08FD" w14:textId="396CE755" w:rsidR="00475DED" w:rsidRPr="00271577" w:rsidRDefault="00475DED" w:rsidP="00524F35">
      <w:pPr>
        <w:pStyle w:val="Heading5"/>
        <w:spacing w:after="120"/>
      </w:pPr>
      <w:r w:rsidRPr="00271577">
        <w:t>2 žingsnis. Įvadas į užsiėmimą</w:t>
      </w:r>
      <w:r w:rsidR="0068170F">
        <w:t xml:space="preserve"> /</w:t>
      </w:r>
      <w:r w:rsidRPr="00271577">
        <w:t xml:space="preserve"> veiklą – kas vyks</w:t>
      </w:r>
    </w:p>
    <w:p w14:paraId="7C44AFA4" w14:textId="0202B32E" w:rsidR="00475DED" w:rsidRPr="00271577" w:rsidRDefault="00475DED" w:rsidP="00524F35">
      <w:pPr>
        <w:jc w:val="both"/>
        <w:rPr>
          <w:sz w:val="22"/>
        </w:rPr>
      </w:pPr>
      <w:r w:rsidRPr="00271577">
        <w:rPr>
          <w:sz w:val="22"/>
        </w:rPr>
        <w:t>Norėdami</w:t>
      </w:r>
      <w:r w:rsidR="0030604C">
        <w:rPr>
          <w:sz w:val="22"/>
        </w:rPr>
        <w:t xml:space="preserve"> pradėti temos aptarimą, </w:t>
      </w:r>
      <w:r w:rsidRPr="00271577">
        <w:rPr>
          <w:sz w:val="22"/>
        </w:rPr>
        <w:t xml:space="preserve">klausiame dalyvių nuomonės apie tai, ar šiandien vaikai ir jaunimas užsiima tuo pačiu, </w:t>
      </w:r>
      <w:r w:rsidR="0030604C">
        <w:rPr>
          <w:sz w:val="22"/>
        </w:rPr>
        <w:t xml:space="preserve">kaip kad jie patys. Labai </w:t>
      </w:r>
      <w:r w:rsidRPr="00271577">
        <w:rPr>
          <w:sz w:val="22"/>
        </w:rPr>
        <w:t>tikė</w:t>
      </w:r>
      <w:r w:rsidR="0030604C">
        <w:rPr>
          <w:sz w:val="22"/>
        </w:rPr>
        <w:t xml:space="preserve">tina, </w:t>
      </w:r>
      <w:r w:rsidRPr="00271577">
        <w:rPr>
          <w:sz w:val="22"/>
        </w:rPr>
        <w:t>kad bus iškelta buvimo prie ekranų tema. Tada klausiame nuomonės, k</w:t>
      </w:r>
      <w:r w:rsidR="0030604C">
        <w:rPr>
          <w:sz w:val="22"/>
        </w:rPr>
        <w:t>iek</w:t>
      </w:r>
      <w:r w:rsidRPr="00271577">
        <w:rPr>
          <w:sz w:val="22"/>
        </w:rPr>
        <w:t xml:space="preserve"> laik</w:t>
      </w:r>
      <w:r w:rsidR="0030604C">
        <w:rPr>
          <w:sz w:val="22"/>
        </w:rPr>
        <w:t xml:space="preserve">o </w:t>
      </w:r>
      <w:r w:rsidRPr="00271577">
        <w:rPr>
          <w:sz w:val="22"/>
        </w:rPr>
        <w:t xml:space="preserve">skirtingo amžiaus vaikams ir paaugliams </w:t>
      </w:r>
      <w:r w:rsidR="0030604C">
        <w:rPr>
          <w:sz w:val="22"/>
        </w:rPr>
        <w:t xml:space="preserve">būtų </w:t>
      </w:r>
      <w:r w:rsidRPr="00271577">
        <w:rPr>
          <w:sz w:val="22"/>
        </w:rPr>
        <w:t>tinka</w:t>
      </w:r>
      <w:r w:rsidR="0030604C">
        <w:rPr>
          <w:sz w:val="22"/>
        </w:rPr>
        <w:t>ma</w:t>
      </w:r>
      <w:r w:rsidRPr="00271577">
        <w:rPr>
          <w:sz w:val="22"/>
        </w:rPr>
        <w:t xml:space="preserve"> praleisti</w:t>
      </w:r>
      <w:r w:rsidR="0030604C">
        <w:rPr>
          <w:sz w:val="22"/>
        </w:rPr>
        <w:t xml:space="preserve"> prie ekranų. </w:t>
      </w:r>
      <w:r w:rsidRPr="00271577">
        <w:rPr>
          <w:sz w:val="22"/>
        </w:rPr>
        <w:t>Kad ši dalis būtų dinamiškesnė, po to, kai įvardinamos skirtingos nuomonės, atliekama užduotis, kurios metu kiekvienas dalyvis įvertina, kiek laiko, priklausomai nuo jų amžiaus, vaikai turėtų praleisti naudodami ekranus. Galiausiai parodomi PSO duomenys ir palyginama, kurie dalyviai buvo ar</w:t>
      </w:r>
      <w:r w:rsidR="0030604C">
        <w:rPr>
          <w:sz w:val="22"/>
        </w:rPr>
        <w:t>čiausiai</w:t>
      </w:r>
      <w:r w:rsidRPr="00271577">
        <w:rPr>
          <w:sz w:val="22"/>
        </w:rPr>
        <w:t xml:space="preserve"> PSO gairių:</w:t>
      </w:r>
    </w:p>
    <w:p w14:paraId="72132FB2" w14:textId="77777777" w:rsidR="00475DED" w:rsidRPr="00271577" w:rsidRDefault="00475DED" w:rsidP="00524F35">
      <w:pPr>
        <w:jc w:val="both"/>
        <w:rPr>
          <w:sz w:val="22"/>
        </w:rPr>
      </w:pPr>
      <w:r w:rsidRPr="00271577">
        <w:rPr>
          <w:b/>
          <w:sz w:val="22"/>
        </w:rPr>
        <w:t xml:space="preserve">Fizinio aktyvumo, sėdimos veiklos ir miego gairės vaikams iki 5 metų: </w:t>
      </w:r>
      <w:hyperlink r:id="rId64">
        <w:r w:rsidRPr="00271577">
          <w:rPr>
            <w:rStyle w:val="Hyperlink"/>
            <w:sz w:val="22"/>
          </w:rPr>
          <w:t>https://apps.who.int/iris/handle/10665/311664</w:t>
        </w:r>
      </w:hyperlink>
    </w:p>
    <w:p w14:paraId="6519A916" w14:textId="77777777" w:rsidR="00475DED" w:rsidRPr="00271577" w:rsidRDefault="00475DED" w:rsidP="00524F35">
      <w:pPr>
        <w:jc w:val="both"/>
        <w:rPr>
          <w:sz w:val="22"/>
        </w:rPr>
      </w:pPr>
      <w:r w:rsidRPr="00271577">
        <w:rPr>
          <w:sz w:val="22"/>
        </w:rPr>
        <w:t xml:space="preserve">Daugiau informacijos: </w:t>
      </w:r>
      <w:hyperlink r:id="rId65">
        <w:r w:rsidRPr="00271577">
          <w:rPr>
            <w:rStyle w:val="Hyperlink"/>
            <w:sz w:val="22"/>
          </w:rPr>
          <w:t>https://www.who.int/news/item/24-04-2019-to-grow-up-healthy-children-need-to-sit-less-and-play-more</w:t>
        </w:r>
      </w:hyperlink>
    </w:p>
    <w:p w14:paraId="2478A0B6" w14:textId="0E398F3C" w:rsidR="00475DED" w:rsidRPr="00271577" w:rsidRDefault="00475DED" w:rsidP="00524F35">
      <w:pPr>
        <w:jc w:val="both"/>
        <w:rPr>
          <w:sz w:val="22"/>
        </w:rPr>
      </w:pPr>
      <w:r w:rsidRPr="00271577">
        <w:rPr>
          <w:sz w:val="22"/>
        </w:rPr>
        <w:t>Toliau bus ieškoma pozityvių sprendimų, kaip apriboti elektroninių prietaisų naudojimą, ir pristatomos strategijos, palengvinančios ši</w:t>
      </w:r>
      <w:r w:rsidR="0030604C">
        <w:rPr>
          <w:sz w:val="22"/>
        </w:rPr>
        <w:t>ų sprendimų priėmimą.</w:t>
      </w:r>
    </w:p>
    <w:p w14:paraId="42BA394A" w14:textId="77777777" w:rsidR="00475DED" w:rsidRPr="00271577" w:rsidRDefault="00475DED" w:rsidP="00524F35">
      <w:pPr>
        <w:pStyle w:val="Heading5"/>
        <w:spacing w:after="120"/>
      </w:pPr>
      <w:r w:rsidRPr="00271577">
        <w:t>3 žingsnis. Užsiėmimo/ veiklos išbandymas</w:t>
      </w:r>
    </w:p>
    <w:p w14:paraId="7D34972F" w14:textId="01A2F220" w:rsidR="00475DED" w:rsidRPr="00271577" w:rsidRDefault="00475DED" w:rsidP="00524F35">
      <w:pPr>
        <w:jc w:val="both"/>
        <w:rPr>
          <w:sz w:val="22"/>
        </w:rPr>
      </w:pPr>
      <w:r w:rsidRPr="00271577">
        <w:rPr>
          <w:sz w:val="22"/>
        </w:rPr>
        <w:t>Veikl</w:t>
      </w:r>
      <w:r w:rsidR="0030604C">
        <w:rPr>
          <w:sz w:val="22"/>
        </w:rPr>
        <w:t>a</w:t>
      </w:r>
      <w:r w:rsidRPr="00271577">
        <w:rPr>
          <w:sz w:val="22"/>
        </w:rPr>
        <w:t xml:space="preserve"> pradedama nuo trumpo „minčių lietaus“, kaip apriboti ekranų naudojimą, tikintis, kad natūraliai bus apibrėžti du pagrindiniai būdai: vienas – uždrausti arba apriboti prietaisų naudojimą, o kitas – </w:t>
      </w:r>
      <w:r w:rsidR="0030604C">
        <w:rPr>
          <w:sz w:val="22"/>
        </w:rPr>
        <w:t>pasiūlyti</w:t>
      </w:r>
      <w:r w:rsidRPr="00271577">
        <w:rPr>
          <w:sz w:val="22"/>
        </w:rPr>
        <w:t xml:space="preserve"> alternatyvios veiklos. </w:t>
      </w:r>
      <w:r w:rsidR="0030604C">
        <w:rPr>
          <w:sz w:val="22"/>
        </w:rPr>
        <w:t xml:space="preserve">Pastarasis būdas </w:t>
      </w:r>
      <w:r w:rsidRPr="00271577">
        <w:rPr>
          <w:sz w:val="22"/>
        </w:rPr>
        <w:t xml:space="preserve">yra veiksmingesnis nei apribojimų nustatymas. Mes bandysime </w:t>
      </w:r>
      <w:r w:rsidR="0030604C">
        <w:rPr>
          <w:sz w:val="22"/>
        </w:rPr>
        <w:t xml:space="preserve">į jį daugiau kreipti dėmesio, </w:t>
      </w:r>
      <w:r w:rsidRPr="00271577">
        <w:rPr>
          <w:sz w:val="22"/>
        </w:rPr>
        <w:t>nors suprantame, kad ekrano laiko apribojimai yra taip pat svarbūs.</w:t>
      </w:r>
    </w:p>
    <w:p w14:paraId="6598D4F7" w14:textId="632F7457" w:rsidR="00475DED" w:rsidRPr="00271577" w:rsidRDefault="00475DED" w:rsidP="00524F35">
      <w:pPr>
        <w:jc w:val="both"/>
        <w:rPr>
          <w:sz w:val="22"/>
        </w:rPr>
      </w:pPr>
      <w:r w:rsidRPr="00271577">
        <w:rPr>
          <w:sz w:val="22"/>
        </w:rPr>
        <w:t>Toliau galvojama apie alternatyvas. Kiekvienas dalyvis siūlo alternatyvią „ekranui“ veiklą, tinkamą jauniems žmonėms. Be sporto ir fizinės veiklos, kuri labai skiriasi nuo „ekranų“, prašome jų įvardinti veiklas, kurias galima atlikti namuose. Dalyvius turėtų įkvėpti tai, ką jie patys darė vaikystėje</w:t>
      </w:r>
      <w:r w:rsidR="0030604C">
        <w:rPr>
          <w:sz w:val="22"/>
        </w:rPr>
        <w:t>.</w:t>
      </w:r>
    </w:p>
    <w:p w14:paraId="332F0157" w14:textId="77777777" w:rsidR="00475DED" w:rsidRPr="00271577" w:rsidRDefault="00475DED" w:rsidP="00524F35">
      <w:pPr>
        <w:jc w:val="both"/>
        <w:rPr>
          <w:sz w:val="22"/>
        </w:rPr>
      </w:pPr>
      <w:r w:rsidRPr="00271577">
        <w:rPr>
          <w:sz w:val="22"/>
        </w:rPr>
        <w:t>Tuomet piešiame lentelę su dviem ar daugiau stulpelių. Viename jų pateikiame „ekranų“ veiklas, o kitoje alternatyvas. Suskirstome dalyvius į mažas grupes ir prašome jų ant lipnių lapelių surašyti tas „ekranų“ veiklų savybes, dėl kurių jos patrauklesnės nei alternatyvios veiklos. Tada prašome alternatyvių veiklų savybių, kurias galėtume pabrėžti, kad alternatyvios veiklos taptų patrauklesnės.</w:t>
      </w:r>
    </w:p>
    <w:p w14:paraId="2D5338E1" w14:textId="2025A65B" w:rsidR="00475DED" w:rsidRDefault="00475DED" w:rsidP="00524F35">
      <w:pPr>
        <w:jc w:val="both"/>
        <w:rPr>
          <w:sz w:val="22"/>
        </w:rPr>
      </w:pPr>
      <w:r w:rsidRPr="00271577">
        <w:rPr>
          <w:sz w:val="22"/>
        </w:rPr>
        <w:t xml:space="preserve">Siūlome </w:t>
      </w:r>
      <w:r w:rsidRPr="00271577">
        <w:rPr>
          <w:i/>
          <w:sz w:val="22"/>
        </w:rPr>
        <w:t>kampo be ekranų</w:t>
      </w:r>
      <w:r w:rsidRPr="00271577">
        <w:rPr>
          <w:sz w:val="22"/>
        </w:rPr>
        <w:t xml:space="preserve"> idėją. </w:t>
      </w:r>
      <w:r w:rsidRPr="00271577">
        <w:rPr>
          <w:i/>
          <w:sz w:val="22"/>
        </w:rPr>
        <w:t>Kampas be ekranų</w:t>
      </w:r>
      <w:r w:rsidRPr="00271577">
        <w:rPr>
          <w:sz w:val="22"/>
        </w:rPr>
        <w:t xml:space="preserve"> – tai erdvė namuose ar klasėje, kuria siekiama palengvinti ir motyvuoti alternatyviai veiklai. Įkvėpimui parodome tokių kampų nuotraukas. Kiekviena grupė pasirenka veiklą ir suprojektuoja jai </w:t>
      </w:r>
      <w:r w:rsidRPr="00271577">
        <w:rPr>
          <w:i/>
          <w:sz w:val="22"/>
        </w:rPr>
        <w:t xml:space="preserve">kampą be ekranų. </w:t>
      </w:r>
      <w:r w:rsidRPr="00271577">
        <w:rPr>
          <w:sz w:val="22"/>
        </w:rPr>
        <w:t xml:space="preserve">Kaip jis turėtų atrodyti? Kokias medžiagas galima naudoti? Ir t.t. </w:t>
      </w:r>
      <w:r w:rsidRPr="00271577">
        <w:rPr>
          <w:i/>
          <w:sz w:val="22"/>
        </w:rPr>
        <w:t>Kampas be ekranų</w:t>
      </w:r>
      <w:r w:rsidRPr="00271577">
        <w:rPr>
          <w:sz w:val="22"/>
        </w:rPr>
        <w:t xml:space="preserve"> yra labai atvira koncepcija, skatinanti lektorių ir dalyvių kūrybinius atradimus ir suteikianti galimybę patiems nuspręsti, ko jie nori ir ko, jų manymu, tam reikia. Ši kūrybinė laisvė yra teigiamas veiklos aspektas. Tačiau, jei kiltų keblumų, skyriuje apie galimas adaptacijas, pateikiami konkretesni pavyzdžiai, padėsiantys grupėms kurti savo </w:t>
      </w:r>
      <w:r w:rsidRPr="00271577">
        <w:rPr>
          <w:i/>
          <w:sz w:val="22"/>
        </w:rPr>
        <w:t>kampo be ekran</w:t>
      </w:r>
      <w:r w:rsidR="00F27E9C">
        <w:rPr>
          <w:i/>
          <w:sz w:val="22"/>
        </w:rPr>
        <w:t>ų</w:t>
      </w:r>
      <w:r w:rsidRPr="00271577">
        <w:rPr>
          <w:sz w:val="22"/>
        </w:rPr>
        <w:t xml:space="preserve"> koncepciją.</w:t>
      </w:r>
    </w:p>
    <w:p w14:paraId="5F6BA774" w14:textId="77777777" w:rsidR="00524F35" w:rsidRPr="00524F35" w:rsidRDefault="00524F35" w:rsidP="00524F35">
      <w:pPr>
        <w:jc w:val="both"/>
      </w:pPr>
    </w:p>
    <w:p w14:paraId="6CB9D425" w14:textId="77777777" w:rsidR="00475DED" w:rsidRPr="0030604C" w:rsidRDefault="00475DED" w:rsidP="008A5B50">
      <w:pPr>
        <w:pStyle w:val="Heading4"/>
      </w:pPr>
      <w:bookmarkStart w:id="171" w:name="_heading=h.28h4qwu" w:colFirst="0" w:colLast="0"/>
      <w:bookmarkEnd w:id="171"/>
      <w:r w:rsidRPr="0030604C">
        <w:t>II dalis. Proceso analizė</w:t>
      </w:r>
    </w:p>
    <w:p w14:paraId="300C896D" w14:textId="2FB611DA" w:rsidR="00475DED" w:rsidRPr="00271577" w:rsidRDefault="00475DED" w:rsidP="00524F35">
      <w:pPr>
        <w:jc w:val="both"/>
        <w:rPr>
          <w:sz w:val="22"/>
        </w:rPr>
      </w:pPr>
      <w:r w:rsidRPr="00271577">
        <w:rPr>
          <w:sz w:val="22"/>
        </w:rPr>
        <w:t xml:space="preserve">Veikla aptariant, kiek laiko skirtingo amžiaus vaikai gali praleisti prie ekranų, yra </w:t>
      </w:r>
      <w:r w:rsidR="00DB122D">
        <w:rPr>
          <w:sz w:val="22"/>
        </w:rPr>
        <w:t>be įtampos, leidžianti dalyviams dalytis nuomonėmis ir ieškoti pagrįstų sprendimų.</w:t>
      </w:r>
      <w:r w:rsidR="00714C01">
        <w:rPr>
          <w:sz w:val="22"/>
        </w:rPr>
        <w:t xml:space="preserve"> </w:t>
      </w:r>
    </w:p>
    <w:p w14:paraId="6C00E958" w14:textId="07898F1F" w:rsidR="00475DED" w:rsidRPr="00271577" w:rsidRDefault="00475DED" w:rsidP="00524F35">
      <w:pPr>
        <w:jc w:val="both"/>
        <w:rPr>
          <w:sz w:val="22"/>
        </w:rPr>
      </w:pPr>
      <w:r w:rsidRPr="00271577">
        <w:rPr>
          <w:sz w:val="22"/>
        </w:rPr>
        <w:t>Naudojame įvairias kritin</w:t>
      </w:r>
      <w:r w:rsidR="00DB122D">
        <w:rPr>
          <w:sz w:val="22"/>
        </w:rPr>
        <w:t>į</w:t>
      </w:r>
      <w:r w:rsidRPr="00271577">
        <w:rPr>
          <w:sz w:val="22"/>
        </w:rPr>
        <w:t xml:space="preserve"> mąstym</w:t>
      </w:r>
      <w:r w:rsidR="00DB122D">
        <w:rPr>
          <w:sz w:val="22"/>
        </w:rPr>
        <w:t xml:space="preserve">ą skatinančias strategijas bei metodus, </w:t>
      </w:r>
      <w:r w:rsidRPr="00271577">
        <w:rPr>
          <w:sz w:val="22"/>
        </w:rPr>
        <w:t xml:space="preserve">kad palengvintume ir organizuotume tolesnę diskusiją. „Minčių lietus“ </w:t>
      </w:r>
      <w:r w:rsidR="00DB122D">
        <w:rPr>
          <w:sz w:val="22"/>
        </w:rPr>
        <w:t xml:space="preserve">yra labai tinkamas </w:t>
      </w:r>
      <w:r w:rsidRPr="00271577">
        <w:rPr>
          <w:sz w:val="22"/>
        </w:rPr>
        <w:t>atskleidžiant pirminį požiūrį į problemą ir užtikrinant, kad visi įsitrauktų. Kai informacija</w:t>
      </w:r>
      <w:r w:rsidR="0055326A">
        <w:rPr>
          <w:sz w:val="22"/>
        </w:rPr>
        <w:t xml:space="preserve"> atsiduria sąrašuose ir yra </w:t>
      </w:r>
      <w:r w:rsidRPr="00271577">
        <w:rPr>
          <w:sz w:val="22"/>
        </w:rPr>
        <w:t>suskirstoma</w:t>
      </w:r>
      <w:r w:rsidR="0055326A">
        <w:rPr>
          <w:sz w:val="22"/>
        </w:rPr>
        <w:t>,</w:t>
      </w:r>
      <w:r w:rsidRPr="00271577">
        <w:rPr>
          <w:sz w:val="22"/>
        </w:rPr>
        <w:t xml:space="preserve"> dalyviai gali lengviau pamatyti skirting</w:t>
      </w:r>
      <w:r w:rsidR="0055326A">
        <w:rPr>
          <w:sz w:val="22"/>
        </w:rPr>
        <w:t>ų</w:t>
      </w:r>
      <w:r w:rsidRPr="00271577">
        <w:rPr>
          <w:sz w:val="22"/>
        </w:rPr>
        <w:t xml:space="preserve"> veiklų </w:t>
      </w:r>
      <w:r w:rsidR="0055326A">
        <w:rPr>
          <w:sz w:val="22"/>
        </w:rPr>
        <w:t xml:space="preserve">ypatybes ir </w:t>
      </w:r>
      <w:r w:rsidRPr="00271577">
        <w:rPr>
          <w:sz w:val="22"/>
        </w:rPr>
        <w:t xml:space="preserve">jų stipriąsias bei silpnąsias puses. Kitas sąrašo privalumas – mums lengviau palyginti skirtingas veiklas ir suprasti, ko mums reikės mūsų </w:t>
      </w:r>
      <w:r w:rsidRPr="00271577">
        <w:rPr>
          <w:i/>
          <w:sz w:val="22"/>
        </w:rPr>
        <w:t>kampe be ekrano</w:t>
      </w:r>
      <w:r w:rsidRPr="00271577">
        <w:rPr>
          <w:sz w:val="22"/>
        </w:rPr>
        <w:t>.</w:t>
      </w:r>
    </w:p>
    <w:p w14:paraId="7A04D17F" w14:textId="40040866" w:rsidR="00475DED" w:rsidRDefault="00475DED" w:rsidP="00524F35">
      <w:pPr>
        <w:jc w:val="both"/>
        <w:rPr>
          <w:sz w:val="22"/>
        </w:rPr>
      </w:pPr>
      <w:r w:rsidRPr="00271577">
        <w:rPr>
          <w:sz w:val="22"/>
        </w:rPr>
        <w:t xml:space="preserve">Paskutinė veiklos dalis, kai dalyviai mažose grupėse suprojektuoja </w:t>
      </w:r>
      <w:r w:rsidRPr="00271577">
        <w:rPr>
          <w:i/>
          <w:sz w:val="22"/>
        </w:rPr>
        <w:t>kampą be ekrano</w:t>
      </w:r>
      <w:r w:rsidRPr="00271577">
        <w:rPr>
          <w:sz w:val="22"/>
        </w:rPr>
        <w:t xml:space="preserve">, padeda praktiškai įtvirtinti sąrašo informaciją ir „patirti“ </w:t>
      </w:r>
      <w:r w:rsidRPr="00271577">
        <w:rPr>
          <w:i/>
          <w:sz w:val="22"/>
        </w:rPr>
        <w:t>kampo be ekran</w:t>
      </w:r>
      <w:r w:rsidR="00F27E9C">
        <w:rPr>
          <w:i/>
          <w:sz w:val="22"/>
        </w:rPr>
        <w:t>ų</w:t>
      </w:r>
      <w:r w:rsidRPr="00271577">
        <w:rPr>
          <w:sz w:val="22"/>
        </w:rPr>
        <w:t xml:space="preserve"> naudą ir iššūkius.</w:t>
      </w:r>
    </w:p>
    <w:p w14:paraId="75C3032C" w14:textId="77777777" w:rsidR="00524F35" w:rsidRPr="00524F35" w:rsidRDefault="00524F35" w:rsidP="00524F35">
      <w:pPr>
        <w:jc w:val="both"/>
      </w:pPr>
    </w:p>
    <w:p w14:paraId="25E5F125" w14:textId="77777777" w:rsidR="00475DED" w:rsidRPr="0055326A" w:rsidRDefault="00475DED" w:rsidP="008A5B50">
      <w:pPr>
        <w:pStyle w:val="Heading4"/>
      </w:pPr>
      <w:bookmarkStart w:id="172" w:name="_heading=h.nmf14n" w:colFirst="0" w:colLast="0"/>
      <w:bookmarkEnd w:id="172"/>
      <w:r w:rsidRPr="0055326A">
        <w:t>III dalis. Įgyvendinimo planavimas</w:t>
      </w:r>
    </w:p>
    <w:p w14:paraId="0160E399" w14:textId="77777777" w:rsidR="00475DED" w:rsidRPr="00271577" w:rsidRDefault="00475DED" w:rsidP="00524F35">
      <w:pPr>
        <w:jc w:val="both"/>
        <w:rPr>
          <w:sz w:val="22"/>
        </w:rPr>
      </w:pPr>
      <w:r w:rsidRPr="00271577">
        <w:rPr>
          <w:sz w:val="22"/>
        </w:rPr>
        <w:t>Pirma, įvertiname savo, kaip pedagogų, įtaką, vaikų ir jaunų žmonių laikui, praleidžiamam prie ekranų. Kaip turėtume į tai atsižvelgti, planuodami veiklą ir užduotis?</w:t>
      </w:r>
    </w:p>
    <w:p w14:paraId="7D081F2C" w14:textId="555DB22F" w:rsidR="00475DED" w:rsidRDefault="00475DED" w:rsidP="00524F35">
      <w:pPr>
        <w:jc w:val="both"/>
        <w:rPr>
          <w:sz w:val="22"/>
        </w:rPr>
      </w:pPr>
      <w:r w:rsidRPr="00271577">
        <w:rPr>
          <w:sz w:val="22"/>
        </w:rPr>
        <w:t xml:space="preserve">Tuomet, dalyviai bendrai diskutuoja, ar mato galimybę dirbti su šeimomis ir mokiniais </w:t>
      </w:r>
      <w:r w:rsidRPr="00271577">
        <w:rPr>
          <w:i/>
          <w:sz w:val="22"/>
        </w:rPr>
        <w:t>kampe be ekran</w:t>
      </w:r>
      <w:r w:rsidR="00452DD9">
        <w:rPr>
          <w:i/>
          <w:sz w:val="22"/>
        </w:rPr>
        <w:t>ų</w:t>
      </w:r>
      <w:r w:rsidRPr="00271577">
        <w:rPr>
          <w:sz w:val="22"/>
        </w:rPr>
        <w:t>, kaip reiktų komunikuoti su šeimomis ir kokias veiklas pedagogai gali naudoti klasėje ar su šeimomis, kad įgyvendintų šią alternatyvią strategiją.</w:t>
      </w:r>
    </w:p>
    <w:p w14:paraId="06899104" w14:textId="77777777" w:rsidR="00524F35" w:rsidRPr="00524F35" w:rsidRDefault="00524F35" w:rsidP="00524F35">
      <w:pPr>
        <w:jc w:val="both"/>
      </w:pPr>
    </w:p>
    <w:p w14:paraId="3BA0DCD6" w14:textId="77777777" w:rsidR="00475DED" w:rsidRPr="00CA6C4A" w:rsidRDefault="00475DED" w:rsidP="008A5B50">
      <w:pPr>
        <w:pStyle w:val="Heading4"/>
      </w:pPr>
      <w:r w:rsidRPr="00CA6C4A">
        <w:t>Galimos adaptacijos ir rekomendacijos suaugusiųjų švietėjams</w:t>
      </w:r>
    </w:p>
    <w:p w14:paraId="2544DAE1" w14:textId="77777777" w:rsidR="00475DED" w:rsidRPr="00271577" w:rsidRDefault="00475DED" w:rsidP="00524F35">
      <w:pPr>
        <w:jc w:val="both"/>
        <w:rPr>
          <w:b/>
          <w:sz w:val="22"/>
        </w:rPr>
      </w:pPr>
      <w:r w:rsidRPr="00271577">
        <w:rPr>
          <w:b/>
          <w:sz w:val="22"/>
        </w:rPr>
        <w:t xml:space="preserve">Sutrumpinta trukmė: </w:t>
      </w:r>
    </w:p>
    <w:p w14:paraId="5D8DBB1C" w14:textId="49D90BD5" w:rsidR="00475DED" w:rsidRPr="00271577" w:rsidRDefault="00475DED" w:rsidP="00524F35">
      <w:pPr>
        <w:jc w:val="both"/>
        <w:rPr>
          <w:sz w:val="22"/>
        </w:rPr>
      </w:pPr>
      <w:r w:rsidRPr="00271577">
        <w:rPr>
          <w:sz w:val="22"/>
        </w:rPr>
        <w:t>Per didelio ekranų naudojimo problemą galima pateikti remiantis konkrečiais tyrimais ir ne</w:t>
      </w:r>
      <w:r w:rsidR="00661979">
        <w:rPr>
          <w:sz w:val="22"/>
        </w:rPr>
        <w:t>skiriant</w:t>
      </w:r>
      <w:r w:rsidR="00714C01">
        <w:rPr>
          <w:sz w:val="22"/>
        </w:rPr>
        <w:t xml:space="preserve"> </w:t>
      </w:r>
      <w:r w:rsidRPr="00271577">
        <w:rPr>
          <w:sz w:val="22"/>
        </w:rPr>
        <w:t>laiko dalyvių asmeniniai nuomonei sužinoti.</w:t>
      </w:r>
    </w:p>
    <w:p w14:paraId="2150050E" w14:textId="2E78A6FA" w:rsidR="00475DED" w:rsidRPr="00271577" w:rsidRDefault="00C360C1" w:rsidP="00524F35">
      <w:pPr>
        <w:jc w:val="both"/>
        <w:rPr>
          <w:sz w:val="22"/>
        </w:rPr>
      </w:pPr>
      <w:r>
        <w:rPr>
          <w:sz w:val="22"/>
        </w:rPr>
        <w:t>P</w:t>
      </w:r>
      <w:r w:rsidR="00475DED" w:rsidRPr="00271577">
        <w:rPr>
          <w:sz w:val="22"/>
        </w:rPr>
        <w:t>roblemos sprendim</w:t>
      </w:r>
      <w:r>
        <w:rPr>
          <w:sz w:val="22"/>
        </w:rPr>
        <w:t xml:space="preserve">ui galima iškart imtis </w:t>
      </w:r>
      <w:r w:rsidR="00475DED" w:rsidRPr="00271577">
        <w:rPr>
          <w:sz w:val="22"/>
        </w:rPr>
        <w:t>teigiamų alternatyvų paiešk</w:t>
      </w:r>
      <w:r>
        <w:rPr>
          <w:sz w:val="22"/>
        </w:rPr>
        <w:t>os</w:t>
      </w:r>
      <w:r w:rsidR="00475DED" w:rsidRPr="00271577">
        <w:rPr>
          <w:sz w:val="22"/>
        </w:rPr>
        <w:t>.</w:t>
      </w:r>
    </w:p>
    <w:p w14:paraId="15DEA26F" w14:textId="0A2A8F72" w:rsidR="00475DED" w:rsidRPr="00271577" w:rsidRDefault="00475DED" w:rsidP="00524F35">
      <w:pPr>
        <w:jc w:val="both"/>
        <w:rPr>
          <w:sz w:val="22"/>
        </w:rPr>
      </w:pPr>
      <w:r w:rsidRPr="00271577">
        <w:rPr>
          <w:sz w:val="22"/>
        </w:rPr>
        <w:t xml:space="preserve">Tada dalyviai pasirenka veiklą, tinkančią jų </w:t>
      </w:r>
      <w:r w:rsidRPr="00271577">
        <w:rPr>
          <w:i/>
          <w:sz w:val="22"/>
        </w:rPr>
        <w:t>kampui be ekran</w:t>
      </w:r>
      <w:r w:rsidR="00F27E9C">
        <w:rPr>
          <w:i/>
          <w:sz w:val="22"/>
        </w:rPr>
        <w:t>ų</w:t>
      </w:r>
      <w:r w:rsidRPr="00271577">
        <w:rPr>
          <w:sz w:val="22"/>
        </w:rPr>
        <w:t>, ir aptariama, k</w:t>
      </w:r>
      <w:r w:rsidR="00661979">
        <w:rPr>
          <w:sz w:val="22"/>
        </w:rPr>
        <w:t xml:space="preserve">ą reiktų apgalvoti jo įkūrimui. </w:t>
      </w:r>
    </w:p>
    <w:p w14:paraId="190A4695" w14:textId="77777777" w:rsidR="00475DED" w:rsidRPr="00271577" w:rsidRDefault="00475DED" w:rsidP="00524F35">
      <w:pPr>
        <w:jc w:val="both"/>
        <w:rPr>
          <w:b/>
          <w:sz w:val="22"/>
        </w:rPr>
      </w:pPr>
      <w:r w:rsidRPr="00271577">
        <w:rPr>
          <w:b/>
          <w:sz w:val="22"/>
        </w:rPr>
        <w:t>Ka</w:t>
      </w:r>
      <w:r w:rsidR="007012FF" w:rsidRPr="00271577">
        <w:rPr>
          <w:b/>
          <w:sz w:val="22"/>
        </w:rPr>
        <w:t xml:space="preserve">ip </w:t>
      </w:r>
      <w:r w:rsidRPr="00271577">
        <w:rPr>
          <w:b/>
          <w:sz w:val="22"/>
        </w:rPr>
        <w:t>padėti rasti alternatyvų</w:t>
      </w:r>
    </w:p>
    <w:p w14:paraId="3A4275D5" w14:textId="77777777" w:rsidR="00475DED" w:rsidRPr="00271577" w:rsidRDefault="00475DED" w:rsidP="00524F35">
      <w:pPr>
        <w:jc w:val="both"/>
        <w:rPr>
          <w:sz w:val="22"/>
        </w:rPr>
      </w:pPr>
      <w:r w:rsidRPr="00271577">
        <w:rPr>
          <w:sz w:val="22"/>
        </w:rPr>
        <w:t>Galime pateikti veiklos pavyzdį, kurį lengva įgyvendinti, pvz., tapybos kampelį.</w:t>
      </w:r>
    </w:p>
    <w:tbl>
      <w:tblPr>
        <w:tblW w:w="9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75"/>
        <w:gridCol w:w="7305"/>
      </w:tblGrid>
      <w:tr w:rsidR="00475DED" w:rsidRPr="00271577" w14:paraId="354E903F" w14:textId="77777777" w:rsidTr="00E7651F">
        <w:trPr>
          <w:trHeight w:val="420"/>
        </w:trPr>
        <w:tc>
          <w:tcPr>
            <w:tcW w:w="9480" w:type="dxa"/>
            <w:gridSpan w:val="2"/>
            <w:shd w:val="clear" w:color="auto" w:fill="auto"/>
            <w:tcMar>
              <w:top w:w="100" w:type="dxa"/>
              <w:left w:w="100" w:type="dxa"/>
              <w:bottom w:w="100" w:type="dxa"/>
              <w:right w:w="100" w:type="dxa"/>
            </w:tcMar>
          </w:tcPr>
          <w:p w14:paraId="22AF2C98" w14:textId="77777777" w:rsidR="00475DED" w:rsidRPr="00271577" w:rsidRDefault="00475DED" w:rsidP="00F27E9C">
            <w:pPr>
              <w:spacing w:before="0" w:after="0"/>
              <w:jc w:val="center"/>
              <w:rPr>
                <w:b/>
                <w:sz w:val="22"/>
              </w:rPr>
            </w:pPr>
            <w:r w:rsidRPr="00271577">
              <w:rPr>
                <w:b/>
                <w:i/>
                <w:sz w:val="22"/>
              </w:rPr>
              <w:t>Kampo be ekran</w:t>
            </w:r>
            <w:r w:rsidR="00F27E9C">
              <w:rPr>
                <w:b/>
                <w:i/>
                <w:sz w:val="22"/>
              </w:rPr>
              <w:t>ų</w:t>
            </w:r>
            <w:r w:rsidRPr="00271577">
              <w:rPr>
                <w:b/>
                <w:sz w:val="22"/>
              </w:rPr>
              <w:t xml:space="preserve"> pavyzdys: Tapybos vieta</w:t>
            </w:r>
          </w:p>
        </w:tc>
      </w:tr>
      <w:tr w:rsidR="00475DED" w:rsidRPr="00271577" w14:paraId="3ECD7238" w14:textId="77777777" w:rsidTr="00E7651F">
        <w:tc>
          <w:tcPr>
            <w:tcW w:w="2175" w:type="dxa"/>
            <w:shd w:val="clear" w:color="auto" w:fill="auto"/>
            <w:tcMar>
              <w:top w:w="100" w:type="dxa"/>
              <w:left w:w="100" w:type="dxa"/>
              <w:bottom w:w="100" w:type="dxa"/>
              <w:right w:w="100" w:type="dxa"/>
            </w:tcMar>
          </w:tcPr>
          <w:p w14:paraId="2200903D" w14:textId="77777777" w:rsidR="00475DED" w:rsidRPr="00271577" w:rsidRDefault="00475DED" w:rsidP="00475DED">
            <w:pPr>
              <w:spacing w:before="0" w:after="0"/>
              <w:rPr>
                <w:b/>
                <w:sz w:val="22"/>
              </w:rPr>
            </w:pPr>
            <w:r w:rsidRPr="00271577">
              <w:rPr>
                <w:b/>
                <w:sz w:val="22"/>
              </w:rPr>
              <w:t>Veikla</w:t>
            </w:r>
          </w:p>
        </w:tc>
        <w:tc>
          <w:tcPr>
            <w:tcW w:w="7305" w:type="dxa"/>
            <w:shd w:val="clear" w:color="auto" w:fill="auto"/>
            <w:tcMar>
              <w:top w:w="100" w:type="dxa"/>
              <w:left w:w="100" w:type="dxa"/>
              <w:bottom w:w="100" w:type="dxa"/>
              <w:right w:w="100" w:type="dxa"/>
            </w:tcMar>
          </w:tcPr>
          <w:p w14:paraId="0AAA355A" w14:textId="77777777" w:rsidR="00475DED" w:rsidRPr="00271577" w:rsidRDefault="00475DED" w:rsidP="00475DED">
            <w:pPr>
              <w:spacing w:before="0" w:after="0"/>
              <w:rPr>
                <w:sz w:val="22"/>
              </w:rPr>
            </w:pPr>
            <w:r w:rsidRPr="00271577">
              <w:rPr>
                <w:sz w:val="22"/>
              </w:rPr>
              <w:t xml:space="preserve">Tapyba </w:t>
            </w:r>
          </w:p>
        </w:tc>
      </w:tr>
      <w:tr w:rsidR="00475DED" w:rsidRPr="00271577" w14:paraId="160B344D" w14:textId="77777777" w:rsidTr="00E7651F">
        <w:tc>
          <w:tcPr>
            <w:tcW w:w="2175" w:type="dxa"/>
            <w:shd w:val="clear" w:color="auto" w:fill="auto"/>
            <w:tcMar>
              <w:top w:w="100" w:type="dxa"/>
              <w:left w:w="100" w:type="dxa"/>
              <w:bottom w:w="100" w:type="dxa"/>
              <w:right w:w="100" w:type="dxa"/>
            </w:tcMar>
          </w:tcPr>
          <w:p w14:paraId="6AA3B4D8" w14:textId="77777777" w:rsidR="00475DED" w:rsidRPr="00271577" w:rsidRDefault="00475DED" w:rsidP="00475DED">
            <w:pPr>
              <w:spacing w:before="0" w:after="0"/>
              <w:rPr>
                <w:b/>
                <w:sz w:val="22"/>
              </w:rPr>
            </w:pPr>
            <w:r w:rsidRPr="00271577">
              <w:rPr>
                <w:b/>
                <w:sz w:val="22"/>
              </w:rPr>
              <w:t>Priemonės</w:t>
            </w:r>
          </w:p>
        </w:tc>
        <w:tc>
          <w:tcPr>
            <w:tcW w:w="7305" w:type="dxa"/>
            <w:shd w:val="clear" w:color="auto" w:fill="auto"/>
            <w:tcMar>
              <w:top w:w="100" w:type="dxa"/>
              <w:left w:w="100" w:type="dxa"/>
              <w:bottom w:w="100" w:type="dxa"/>
              <w:right w:w="100" w:type="dxa"/>
            </w:tcMar>
          </w:tcPr>
          <w:p w14:paraId="255DAEE4" w14:textId="77777777" w:rsidR="00475DED" w:rsidRPr="00271577" w:rsidRDefault="00475DED" w:rsidP="00475DED">
            <w:pPr>
              <w:spacing w:before="0" w:after="0"/>
              <w:rPr>
                <w:sz w:val="22"/>
              </w:rPr>
            </w:pPr>
            <w:r w:rsidRPr="00271577">
              <w:rPr>
                <w:sz w:val="22"/>
              </w:rPr>
              <w:t>Stalas, dažai, teptukai, spalvos, įvairus popierius ar net drobės.</w:t>
            </w:r>
          </w:p>
        </w:tc>
      </w:tr>
      <w:tr w:rsidR="00475DED" w:rsidRPr="00271577" w14:paraId="50D557B4" w14:textId="77777777" w:rsidTr="00E7651F">
        <w:tc>
          <w:tcPr>
            <w:tcW w:w="2175" w:type="dxa"/>
            <w:shd w:val="clear" w:color="auto" w:fill="auto"/>
            <w:tcMar>
              <w:top w:w="100" w:type="dxa"/>
              <w:left w:w="100" w:type="dxa"/>
              <w:bottom w:w="100" w:type="dxa"/>
              <w:right w:w="100" w:type="dxa"/>
            </w:tcMar>
          </w:tcPr>
          <w:p w14:paraId="46E22EC9" w14:textId="77777777" w:rsidR="00475DED" w:rsidRPr="00271577" w:rsidRDefault="00475DED" w:rsidP="00475DED">
            <w:pPr>
              <w:spacing w:before="0" w:after="0"/>
              <w:rPr>
                <w:b/>
                <w:sz w:val="22"/>
              </w:rPr>
            </w:pPr>
            <w:r w:rsidRPr="00271577">
              <w:rPr>
                <w:b/>
                <w:sz w:val="22"/>
              </w:rPr>
              <w:t>Vieta</w:t>
            </w:r>
          </w:p>
        </w:tc>
        <w:tc>
          <w:tcPr>
            <w:tcW w:w="7305" w:type="dxa"/>
            <w:shd w:val="clear" w:color="auto" w:fill="auto"/>
            <w:tcMar>
              <w:top w:w="100" w:type="dxa"/>
              <w:left w:w="100" w:type="dxa"/>
              <w:bottom w:w="100" w:type="dxa"/>
              <w:right w:w="100" w:type="dxa"/>
            </w:tcMar>
          </w:tcPr>
          <w:p w14:paraId="6E29B36D" w14:textId="77777777" w:rsidR="00475DED" w:rsidRPr="00271577" w:rsidRDefault="00475DED" w:rsidP="00475DED">
            <w:pPr>
              <w:spacing w:before="0" w:after="0"/>
              <w:rPr>
                <w:sz w:val="22"/>
              </w:rPr>
            </w:pPr>
            <w:r w:rsidRPr="00271577">
              <w:rPr>
                <w:sz w:val="22"/>
              </w:rPr>
              <w:t>Pasirinkta vieta turi būti gerai apšviesta (reikalingas natūralus pašvietimas) ir pakankamai erdvi darbui.</w:t>
            </w:r>
          </w:p>
        </w:tc>
      </w:tr>
      <w:tr w:rsidR="00475DED" w:rsidRPr="00271577" w14:paraId="41D04FB5" w14:textId="77777777" w:rsidTr="00E7651F">
        <w:tc>
          <w:tcPr>
            <w:tcW w:w="2175" w:type="dxa"/>
            <w:shd w:val="clear" w:color="auto" w:fill="auto"/>
            <w:tcMar>
              <w:top w:w="100" w:type="dxa"/>
              <w:left w:w="100" w:type="dxa"/>
              <w:bottom w:w="100" w:type="dxa"/>
              <w:right w:w="100" w:type="dxa"/>
            </w:tcMar>
          </w:tcPr>
          <w:p w14:paraId="23927F04" w14:textId="77777777" w:rsidR="00475DED" w:rsidRPr="00271577" w:rsidRDefault="00475DED" w:rsidP="00475DED">
            <w:pPr>
              <w:spacing w:before="0" w:after="0"/>
              <w:rPr>
                <w:b/>
                <w:sz w:val="22"/>
              </w:rPr>
            </w:pPr>
            <w:r w:rsidRPr="00271577">
              <w:rPr>
                <w:b/>
                <w:sz w:val="22"/>
              </w:rPr>
              <w:t>Įkvėpimui</w:t>
            </w:r>
          </w:p>
        </w:tc>
        <w:tc>
          <w:tcPr>
            <w:tcW w:w="7305" w:type="dxa"/>
            <w:shd w:val="clear" w:color="auto" w:fill="auto"/>
            <w:tcMar>
              <w:top w:w="100" w:type="dxa"/>
              <w:left w:w="100" w:type="dxa"/>
              <w:bottom w:w="100" w:type="dxa"/>
              <w:right w:w="100" w:type="dxa"/>
            </w:tcMar>
          </w:tcPr>
          <w:p w14:paraId="461F8223" w14:textId="77777777" w:rsidR="00475DED" w:rsidRPr="00271577" w:rsidRDefault="00475DED" w:rsidP="00475DED">
            <w:pPr>
              <w:spacing w:before="0" w:after="0"/>
              <w:rPr>
                <w:sz w:val="22"/>
              </w:rPr>
            </w:pPr>
            <w:r w:rsidRPr="00271577">
              <w:rPr>
                <w:sz w:val="22"/>
              </w:rPr>
              <w:t>Įkvėpimui galime sudėti meno knygas, menininkų darbų albumus, spalvinimo knygeles, spalvų paletę.</w:t>
            </w:r>
          </w:p>
        </w:tc>
      </w:tr>
      <w:tr w:rsidR="00475DED" w:rsidRPr="00271577" w14:paraId="1573E0BF" w14:textId="77777777" w:rsidTr="00E7651F">
        <w:tc>
          <w:tcPr>
            <w:tcW w:w="2175" w:type="dxa"/>
            <w:shd w:val="clear" w:color="auto" w:fill="auto"/>
            <w:tcMar>
              <w:top w:w="100" w:type="dxa"/>
              <w:left w:w="100" w:type="dxa"/>
              <w:bottom w:w="100" w:type="dxa"/>
              <w:right w:w="100" w:type="dxa"/>
            </w:tcMar>
          </w:tcPr>
          <w:p w14:paraId="6F8EA82B" w14:textId="77777777" w:rsidR="00475DED" w:rsidRPr="00271577" w:rsidRDefault="00475DED" w:rsidP="00475DED">
            <w:pPr>
              <w:spacing w:before="0" w:after="0"/>
              <w:rPr>
                <w:b/>
                <w:sz w:val="22"/>
              </w:rPr>
            </w:pPr>
            <w:r w:rsidRPr="00271577">
              <w:rPr>
                <w:b/>
                <w:sz w:val="22"/>
              </w:rPr>
              <w:t>Dekoravimas</w:t>
            </w:r>
          </w:p>
        </w:tc>
        <w:tc>
          <w:tcPr>
            <w:tcW w:w="7305" w:type="dxa"/>
            <w:shd w:val="clear" w:color="auto" w:fill="auto"/>
            <w:tcMar>
              <w:top w:w="100" w:type="dxa"/>
              <w:left w:w="100" w:type="dxa"/>
              <w:bottom w:w="100" w:type="dxa"/>
              <w:right w:w="100" w:type="dxa"/>
            </w:tcMar>
          </w:tcPr>
          <w:p w14:paraId="4ED67C85" w14:textId="77777777" w:rsidR="00475DED" w:rsidRPr="00271577" w:rsidRDefault="00475DED" w:rsidP="00475DED">
            <w:pPr>
              <w:spacing w:before="0" w:after="0"/>
              <w:rPr>
                <w:sz w:val="22"/>
              </w:rPr>
            </w:pPr>
            <w:r w:rsidRPr="00271577">
              <w:rPr>
                <w:sz w:val="22"/>
              </w:rPr>
              <w:t>Atspausdinami ir pakabinami keli mums patinkančių tapytojų paveikslai ir paruošiama vieta sukurtiems darbams eksponuoti.</w:t>
            </w:r>
          </w:p>
        </w:tc>
      </w:tr>
    </w:tbl>
    <w:p w14:paraId="1981BE7B" w14:textId="77777777" w:rsidR="00475DED" w:rsidRPr="00271577" w:rsidRDefault="00475DED" w:rsidP="00524F35">
      <w:pPr>
        <w:jc w:val="both"/>
        <w:rPr>
          <w:sz w:val="22"/>
        </w:rPr>
      </w:pPr>
      <w:r w:rsidRPr="00271577">
        <w:rPr>
          <w:sz w:val="22"/>
        </w:rPr>
        <w:t xml:space="preserve">Tai pavyzdys. Remiantis juo galima paprašyti dalyvių suprojektuoti </w:t>
      </w:r>
      <w:r w:rsidRPr="00271577">
        <w:rPr>
          <w:i/>
          <w:sz w:val="22"/>
        </w:rPr>
        <w:t>kampą be ekran</w:t>
      </w:r>
      <w:r w:rsidR="00F27E9C">
        <w:rPr>
          <w:i/>
          <w:sz w:val="22"/>
        </w:rPr>
        <w:t>ų</w:t>
      </w:r>
      <w:r w:rsidRPr="00271577">
        <w:rPr>
          <w:sz w:val="22"/>
        </w:rPr>
        <w:t xml:space="preserve"> kitai nesudėtingai veiklai, pvz., skaitymo kampui. Jei matote, kad dalyviams ir toliau kyla sunkumų sugalvojant veiklą, galite turėti ir daugiau paruoštų pavyzdžių, kuriuos įgyvendindami dalyviai praktikuotis: muzikos kampelis, projekto medis, mokslo stalas, siuvimo dirbtuvėlė, perdirbimo dirbtuvės, dėlionės ir kt.</w:t>
      </w:r>
    </w:p>
    <w:p w14:paraId="217525EA" w14:textId="77777777" w:rsidR="00475DED" w:rsidRPr="00271577" w:rsidRDefault="00475DED" w:rsidP="00524F35">
      <w:pPr>
        <w:jc w:val="both"/>
        <w:rPr>
          <w:sz w:val="22"/>
        </w:rPr>
      </w:pPr>
      <w:r w:rsidRPr="00271577">
        <w:rPr>
          <w:sz w:val="22"/>
        </w:rPr>
        <w:t xml:space="preserve">Galutinis tikslas tas pats – suprojektuoti </w:t>
      </w:r>
      <w:r w:rsidRPr="00271577">
        <w:rPr>
          <w:i/>
          <w:sz w:val="22"/>
        </w:rPr>
        <w:t>kampą be ekran</w:t>
      </w:r>
      <w:r w:rsidR="00F27E9C">
        <w:rPr>
          <w:i/>
          <w:sz w:val="22"/>
        </w:rPr>
        <w:t>ų</w:t>
      </w:r>
      <w:r w:rsidRPr="00271577">
        <w:rPr>
          <w:sz w:val="22"/>
        </w:rPr>
        <w:t>, kuriame vyktų motyvuojanti ir įdomi veikla.</w:t>
      </w:r>
    </w:p>
    <w:p w14:paraId="263C4273" w14:textId="77777777" w:rsidR="00442245" w:rsidRPr="00271577" w:rsidRDefault="00442245" w:rsidP="008A5B50">
      <w:pPr>
        <w:pStyle w:val="Heading4"/>
      </w:pPr>
      <w:bookmarkStart w:id="173" w:name="_heading=h.75qludc5cbnm" w:colFirst="0" w:colLast="0"/>
      <w:bookmarkStart w:id="174" w:name="_Veiklos_su_chemine"/>
      <w:bookmarkStart w:id="175" w:name="_Žaidimas:_Kieno_klaustumėte"/>
      <w:bookmarkStart w:id="176" w:name="_Toc77766629"/>
      <w:bookmarkStart w:id="177" w:name="_Ref79398025"/>
      <w:bookmarkStart w:id="178" w:name="_Toc79744712"/>
      <w:bookmarkEnd w:id="173"/>
      <w:bookmarkEnd w:id="174"/>
      <w:bookmarkEnd w:id="175"/>
      <w:r w:rsidRPr="00271577">
        <w:t>Šaltiniai</w:t>
      </w:r>
    </w:p>
    <w:p w14:paraId="70CDF158" w14:textId="14994EF8" w:rsidR="00442245" w:rsidRPr="00452DD9" w:rsidRDefault="000227C9" w:rsidP="00524F35">
      <w:pPr>
        <w:jc w:val="both"/>
        <w:rPr>
          <w:sz w:val="22"/>
        </w:rPr>
      </w:pPr>
      <w:r w:rsidRPr="00452DD9">
        <w:rPr>
          <w:sz w:val="22"/>
        </w:rPr>
        <w:t>Mokymas apie šališką patvirtinimą</w:t>
      </w:r>
      <w:r w:rsidR="0068170F">
        <w:rPr>
          <w:sz w:val="22"/>
        </w:rPr>
        <w:t xml:space="preserve"> /</w:t>
      </w:r>
      <w:r w:rsidRPr="00452DD9">
        <w:rPr>
          <w:sz w:val="22"/>
        </w:rPr>
        <w:t xml:space="preserve"> </w:t>
      </w:r>
      <w:r w:rsidR="00442245" w:rsidRPr="00452DD9">
        <w:rPr>
          <w:i/>
          <w:sz w:val="22"/>
        </w:rPr>
        <w:t>Teaching about confirmation bias</w:t>
      </w:r>
      <w:r w:rsidR="00442245" w:rsidRPr="00452DD9">
        <w:rPr>
          <w:sz w:val="22"/>
        </w:rPr>
        <w:t xml:space="preserve">: </w:t>
      </w:r>
      <w:hyperlink r:id="rId66">
        <w:r w:rsidR="00442245" w:rsidRPr="00452DD9">
          <w:rPr>
            <w:rStyle w:val="Hyperlink"/>
            <w:sz w:val="22"/>
          </w:rPr>
          <w:t>https://www.facinghistory.org/resource-library/standing-democracy/challenge-confirmation-bias</w:t>
        </w:r>
      </w:hyperlink>
    </w:p>
    <w:p w14:paraId="27B0A652" w14:textId="70EDEF1B" w:rsidR="00442245" w:rsidRPr="00452DD9" w:rsidRDefault="00BE6266" w:rsidP="00524F35">
      <w:pPr>
        <w:jc w:val="both"/>
        <w:rPr>
          <w:sz w:val="22"/>
        </w:rPr>
      </w:pPr>
      <w:r w:rsidRPr="00452DD9">
        <w:rPr>
          <w:sz w:val="22"/>
        </w:rPr>
        <w:t>Saugūs ir kenksmingi produktai</w:t>
      </w:r>
      <w:r w:rsidR="0068170F">
        <w:rPr>
          <w:sz w:val="22"/>
        </w:rPr>
        <w:t xml:space="preserve"> /</w:t>
      </w:r>
      <w:r w:rsidRPr="00452DD9">
        <w:rPr>
          <w:sz w:val="22"/>
        </w:rPr>
        <w:t xml:space="preserve"> </w:t>
      </w:r>
      <w:r w:rsidR="00442245" w:rsidRPr="00452DD9">
        <w:rPr>
          <w:i/>
          <w:sz w:val="22"/>
        </w:rPr>
        <w:t>Safe and harmful products</w:t>
      </w:r>
      <w:r w:rsidR="00442245" w:rsidRPr="00452DD9">
        <w:rPr>
          <w:sz w:val="22"/>
        </w:rPr>
        <w:t xml:space="preserve">: </w:t>
      </w:r>
    </w:p>
    <w:p w14:paraId="3EE95A40" w14:textId="77777777" w:rsidR="00442245" w:rsidRPr="00452DD9" w:rsidRDefault="00CB1A2C" w:rsidP="00524F35">
      <w:pPr>
        <w:spacing w:before="0"/>
        <w:jc w:val="both"/>
        <w:rPr>
          <w:sz w:val="22"/>
        </w:rPr>
      </w:pPr>
      <w:hyperlink r:id="rId67">
        <w:r w:rsidR="00442245" w:rsidRPr="00452DD9">
          <w:rPr>
            <w:rStyle w:val="Hyperlink"/>
            <w:sz w:val="22"/>
          </w:rPr>
          <w:t>https://www.fda.gov/</w:t>
        </w:r>
      </w:hyperlink>
    </w:p>
    <w:p w14:paraId="19382783" w14:textId="77777777" w:rsidR="00442245" w:rsidRPr="00452DD9" w:rsidRDefault="00CB1A2C" w:rsidP="00524F35">
      <w:pPr>
        <w:spacing w:before="0"/>
        <w:jc w:val="both"/>
        <w:rPr>
          <w:sz w:val="22"/>
        </w:rPr>
      </w:pPr>
      <w:hyperlink r:id="rId68">
        <w:r w:rsidR="00442245" w:rsidRPr="00452DD9">
          <w:rPr>
            <w:rStyle w:val="Hyperlink"/>
            <w:sz w:val="22"/>
          </w:rPr>
          <w:t>https://www.chemicalsafetyfacts.org/</w:t>
        </w:r>
      </w:hyperlink>
    </w:p>
    <w:p w14:paraId="1A509366" w14:textId="1892FE28" w:rsidR="00442245" w:rsidRPr="00452DD9" w:rsidRDefault="00BE6266" w:rsidP="00524F35">
      <w:pPr>
        <w:jc w:val="both"/>
        <w:rPr>
          <w:sz w:val="22"/>
        </w:rPr>
      </w:pPr>
      <w:r w:rsidRPr="00452DD9">
        <w:rPr>
          <w:sz w:val="22"/>
        </w:rPr>
        <w:t>Kancerogeninis projektas</w:t>
      </w:r>
      <w:r w:rsidR="0068170F">
        <w:rPr>
          <w:sz w:val="22"/>
        </w:rPr>
        <w:t xml:space="preserve"> /</w:t>
      </w:r>
      <w:r w:rsidRPr="00452DD9">
        <w:rPr>
          <w:sz w:val="22"/>
        </w:rPr>
        <w:t xml:space="preserve"> </w:t>
      </w:r>
      <w:r w:rsidR="00442245" w:rsidRPr="00452DD9">
        <w:rPr>
          <w:i/>
          <w:sz w:val="22"/>
        </w:rPr>
        <w:t>The carcinogenic project</w:t>
      </w:r>
    </w:p>
    <w:p w14:paraId="20337C7C" w14:textId="77777777" w:rsidR="00442245" w:rsidRPr="00452DD9" w:rsidRDefault="00CB1A2C" w:rsidP="00524F35">
      <w:pPr>
        <w:spacing w:before="0"/>
        <w:jc w:val="both"/>
        <w:rPr>
          <w:sz w:val="22"/>
        </w:rPr>
      </w:pPr>
      <w:hyperlink r:id="rId69">
        <w:r w:rsidR="00442245" w:rsidRPr="00452DD9">
          <w:rPr>
            <w:rStyle w:val="Hyperlink"/>
            <w:sz w:val="22"/>
          </w:rPr>
          <w:t>http://cpdb.thomas-slone.org/</w:t>
        </w:r>
      </w:hyperlink>
    </w:p>
    <w:p w14:paraId="723B5F03" w14:textId="77777777" w:rsidR="00442245" w:rsidRPr="00452DD9" w:rsidRDefault="00CB1A2C" w:rsidP="00524F35">
      <w:pPr>
        <w:spacing w:before="0"/>
        <w:jc w:val="both"/>
        <w:rPr>
          <w:sz w:val="22"/>
        </w:rPr>
      </w:pPr>
      <w:hyperlink r:id="rId70">
        <w:r w:rsidR="00442245" w:rsidRPr="00452DD9">
          <w:rPr>
            <w:rStyle w:val="Hyperlink"/>
            <w:sz w:val="22"/>
          </w:rPr>
          <w:t>https://web.archive.org/web/20130216192905/http://www.toxnet.nlm.nih.gov/</w:t>
        </w:r>
      </w:hyperlink>
    </w:p>
    <w:p w14:paraId="6AB8D83E" w14:textId="0BDCA343" w:rsidR="00442245" w:rsidRPr="00452DD9" w:rsidRDefault="00BE6266" w:rsidP="00524F35">
      <w:pPr>
        <w:jc w:val="both"/>
        <w:rPr>
          <w:sz w:val="22"/>
        </w:rPr>
      </w:pPr>
      <w:r w:rsidRPr="00452DD9">
        <w:rPr>
          <w:sz w:val="22"/>
        </w:rPr>
        <w:t>Produktų poveikis sveikatai ir aplinkai</w:t>
      </w:r>
      <w:r w:rsidR="0068170F">
        <w:rPr>
          <w:sz w:val="22"/>
        </w:rPr>
        <w:t xml:space="preserve"> /</w:t>
      </w:r>
      <w:r w:rsidRPr="00452DD9">
        <w:rPr>
          <w:sz w:val="22"/>
        </w:rPr>
        <w:t xml:space="preserve"> </w:t>
      </w:r>
      <w:r w:rsidR="00442245" w:rsidRPr="00452DD9">
        <w:rPr>
          <w:i/>
          <w:sz w:val="22"/>
        </w:rPr>
        <w:t>Health and environment impact of product</w:t>
      </w:r>
      <w:r w:rsidR="00442245" w:rsidRPr="00452DD9">
        <w:rPr>
          <w:sz w:val="22"/>
        </w:rPr>
        <w:t xml:space="preserve">s: </w:t>
      </w:r>
      <w:hyperlink r:id="rId71">
        <w:r w:rsidR="00442245" w:rsidRPr="00452DD9">
          <w:rPr>
            <w:rStyle w:val="Hyperlink"/>
            <w:sz w:val="22"/>
          </w:rPr>
          <w:t>https://web.archive.org/web/20130213210059/http://sis.nlm.nih.gov/enviro.html</w:t>
        </w:r>
      </w:hyperlink>
    </w:p>
    <w:p w14:paraId="504CC0ED" w14:textId="249401A7" w:rsidR="00442245" w:rsidRPr="00452DD9" w:rsidRDefault="00BE6266" w:rsidP="00524F35">
      <w:pPr>
        <w:jc w:val="both"/>
        <w:rPr>
          <w:sz w:val="22"/>
        </w:rPr>
      </w:pPr>
      <w:r w:rsidRPr="00452DD9">
        <w:rPr>
          <w:sz w:val="22"/>
        </w:rPr>
        <w:t>Chemofobija</w:t>
      </w:r>
      <w:r w:rsidR="0068170F">
        <w:rPr>
          <w:sz w:val="22"/>
        </w:rPr>
        <w:t xml:space="preserve"> /</w:t>
      </w:r>
      <w:r w:rsidRPr="00452DD9">
        <w:rPr>
          <w:sz w:val="22"/>
        </w:rPr>
        <w:t xml:space="preserve"> </w:t>
      </w:r>
      <w:r w:rsidR="00442245" w:rsidRPr="00452DD9">
        <w:rPr>
          <w:i/>
          <w:sz w:val="22"/>
        </w:rPr>
        <w:t>Chemophobia</w:t>
      </w:r>
      <w:r w:rsidR="00442245" w:rsidRPr="00452DD9">
        <w:rPr>
          <w:sz w:val="22"/>
        </w:rPr>
        <w:t xml:space="preserve">: </w:t>
      </w:r>
      <w:hyperlink r:id="rId72">
        <w:r w:rsidR="00442245" w:rsidRPr="00452DD9">
          <w:rPr>
            <w:rStyle w:val="Hyperlink"/>
            <w:sz w:val="22"/>
          </w:rPr>
          <w:t>https://en.wikipedia.org/wiki/Chemophobia</w:t>
        </w:r>
      </w:hyperlink>
    </w:p>
    <w:p w14:paraId="2B922E59" w14:textId="4D99B502" w:rsidR="00442245" w:rsidRPr="00452DD9" w:rsidRDefault="00BE6266" w:rsidP="00524F35">
      <w:pPr>
        <w:jc w:val="both"/>
        <w:rPr>
          <w:b/>
          <w:sz w:val="22"/>
          <w:szCs w:val="24"/>
        </w:rPr>
      </w:pPr>
      <w:r w:rsidRPr="00452DD9">
        <w:rPr>
          <w:b/>
          <w:sz w:val="22"/>
          <w:szCs w:val="24"/>
        </w:rPr>
        <w:t>Ekranų naudojimas</w:t>
      </w:r>
      <w:r w:rsidR="0068170F">
        <w:rPr>
          <w:b/>
          <w:sz w:val="22"/>
          <w:szCs w:val="24"/>
        </w:rPr>
        <w:t xml:space="preserve"> /</w:t>
      </w:r>
      <w:r w:rsidRPr="00452DD9">
        <w:rPr>
          <w:b/>
          <w:sz w:val="22"/>
          <w:szCs w:val="24"/>
        </w:rPr>
        <w:t xml:space="preserve"> </w:t>
      </w:r>
      <w:r w:rsidR="00442245" w:rsidRPr="00452DD9">
        <w:rPr>
          <w:b/>
          <w:i/>
          <w:sz w:val="22"/>
          <w:szCs w:val="24"/>
        </w:rPr>
        <w:t>Use of screens</w:t>
      </w:r>
    </w:p>
    <w:p w14:paraId="2208D58A" w14:textId="77777777" w:rsidR="00442245" w:rsidRPr="00452DD9" w:rsidRDefault="00442245" w:rsidP="00524F35">
      <w:pPr>
        <w:jc w:val="both"/>
        <w:rPr>
          <w:sz w:val="22"/>
          <w:szCs w:val="24"/>
        </w:rPr>
      </w:pPr>
      <w:r w:rsidRPr="00452DD9">
        <w:rPr>
          <w:sz w:val="22"/>
          <w:szCs w:val="24"/>
        </w:rPr>
        <w:t>Hamilton K, Spinks T, White KM, Kavanagh DJ, Walsh AM. A psychosocial analysis of parents’ decisions for limiting their young child’s screen time: An examination of attitudes, social norms and roles, and control perceptions. Br J Health Psychol 2016;21(2):285–301.</w:t>
      </w:r>
    </w:p>
    <w:p w14:paraId="47F4D45E" w14:textId="58391C30" w:rsidR="00442245" w:rsidRDefault="00442245" w:rsidP="00524F35">
      <w:pPr>
        <w:jc w:val="both"/>
        <w:rPr>
          <w:sz w:val="22"/>
          <w:szCs w:val="24"/>
        </w:rPr>
      </w:pPr>
      <w:r w:rsidRPr="00452DD9">
        <w:rPr>
          <w:sz w:val="22"/>
          <w:szCs w:val="24"/>
        </w:rPr>
        <w:t xml:space="preserve">Reid Chassiakos, Y. (Linda), Radesky, J., Christakis, D., Moreno, M. A., &amp; Cross, C. (2016). </w:t>
      </w:r>
      <w:r w:rsidRPr="00452DD9">
        <w:rPr>
          <w:i/>
          <w:sz w:val="22"/>
          <w:szCs w:val="24"/>
        </w:rPr>
        <w:t>Children and Adolescents and Digital Media. Pediatrics, 138(5), e20162593.</w:t>
      </w:r>
      <w:r w:rsidRPr="00452DD9">
        <w:rPr>
          <w:sz w:val="22"/>
          <w:szCs w:val="24"/>
        </w:rPr>
        <w:t xml:space="preserve"> doi:10.1542</w:t>
      </w:r>
      <w:r w:rsidR="0068170F">
        <w:rPr>
          <w:sz w:val="22"/>
          <w:szCs w:val="24"/>
        </w:rPr>
        <w:t xml:space="preserve"> /</w:t>
      </w:r>
      <w:r w:rsidRPr="00452DD9">
        <w:rPr>
          <w:sz w:val="22"/>
          <w:szCs w:val="24"/>
        </w:rPr>
        <w:t>peds.2016-2593.</w:t>
      </w:r>
    </w:p>
    <w:p w14:paraId="1683EDB2" w14:textId="77777777" w:rsidR="0083573F" w:rsidRPr="0083573F" w:rsidRDefault="0083573F" w:rsidP="00524F35">
      <w:pPr>
        <w:pBdr>
          <w:top w:val="nil"/>
          <w:left w:val="nil"/>
          <w:bottom w:val="nil"/>
          <w:right w:val="nil"/>
          <w:between w:val="nil"/>
        </w:pBdr>
        <w:spacing w:before="0" w:line="240" w:lineRule="auto"/>
        <w:jc w:val="both"/>
        <w:rPr>
          <w:b/>
          <w:color w:val="000000"/>
          <w:sz w:val="23"/>
          <w:szCs w:val="23"/>
        </w:rPr>
      </w:pPr>
      <w:r w:rsidRPr="0083573F">
        <w:rPr>
          <w:b/>
          <w:color w:val="000000"/>
          <w:sz w:val="23"/>
          <w:szCs w:val="23"/>
        </w:rPr>
        <w:t xml:space="preserve">Nuotraukos: </w:t>
      </w:r>
    </w:p>
    <w:p w14:paraId="5E428D72" w14:textId="3A5AC6A2" w:rsidR="0083573F" w:rsidRDefault="0083573F" w:rsidP="00524F35">
      <w:pPr>
        <w:pBdr>
          <w:top w:val="nil"/>
          <w:left w:val="nil"/>
          <w:bottom w:val="nil"/>
          <w:right w:val="nil"/>
          <w:between w:val="nil"/>
        </w:pBdr>
        <w:spacing w:before="0" w:after="0" w:line="240" w:lineRule="auto"/>
        <w:jc w:val="both"/>
        <w:rPr>
          <w:color w:val="000000"/>
          <w:sz w:val="23"/>
          <w:szCs w:val="23"/>
        </w:rPr>
      </w:pPr>
      <w:r>
        <w:rPr>
          <w:color w:val="000000"/>
          <w:sz w:val="23"/>
          <w:szCs w:val="23"/>
        </w:rPr>
        <w:t xml:space="preserve">Paul Krugman: Prolineserver, GFDL 1.2 </w:t>
      </w:r>
      <w:hyperlink r:id="rId73" w:history="1">
        <w:r w:rsidR="0068170F" w:rsidRPr="00427B53">
          <w:rPr>
            <w:rStyle w:val="Hyperlink"/>
            <w:sz w:val="23"/>
            <w:szCs w:val="23"/>
          </w:rPr>
          <w:t>http://www.gnu.org/licenses/old-licenses/fdl-1.2.html</w:t>
        </w:r>
      </w:hyperlink>
      <w:r>
        <w:rPr>
          <w:color w:val="000000"/>
          <w:sz w:val="23"/>
          <w:szCs w:val="23"/>
        </w:rPr>
        <w:t>, via Wikimedia Commons</w:t>
      </w:r>
      <w:r w:rsidR="00524F35">
        <w:rPr>
          <w:color w:val="000000"/>
          <w:sz w:val="23"/>
          <w:szCs w:val="23"/>
        </w:rPr>
        <w:t>.</w:t>
      </w:r>
      <w:r>
        <w:rPr>
          <w:color w:val="000000"/>
          <w:sz w:val="23"/>
          <w:szCs w:val="23"/>
        </w:rPr>
        <w:t xml:space="preserve"> </w:t>
      </w:r>
    </w:p>
    <w:p w14:paraId="3A3928B4" w14:textId="48A2198A" w:rsidR="0083573F" w:rsidRDefault="0083573F" w:rsidP="00524F35">
      <w:r>
        <w:rPr>
          <w:sz w:val="23"/>
          <w:szCs w:val="23"/>
        </w:rPr>
        <w:t>Rita Levi-Montalcini: By Presidenza della Repubblica, Attribution, https://commons.wikimedia.org/w/index.php?curid=11892465</w:t>
      </w:r>
      <w:r w:rsidR="00524F35">
        <w:rPr>
          <w:sz w:val="23"/>
          <w:szCs w:val="23"/>
        </w:rPr>
        <w:t>.</w:t>
      </w:r>
    </w:p>
    <w:p w14:paraId="3DDB5682" w14:textId="65AA8555" w:rsidR="0083573F" w:rsidRDefault="0083573F" w:rsidP="00442245">
      <w:pPr>
        <w:jc w:val="both"/>
        <w:rPr>
          <w:sz w:val="22"/>
          <w:szCs w:val="24"/>
        </w:rPr>
      </w:pPr>
    </w:p>
    <w:p w14:paraId="59C9F6C7" w14:textId="756ACD06" w:rsidR="00C360C1" w:rsidRDefault="00C360C1" w:rsidP="00442245">
      <w:pPr>
        <w:jc w:val="both"/>
        <w:rPr>
          <w:sz w:val="22"/>
          <w:szCs w:val="24"/>
        </w:rPr>
      </w:pPr>
    </w:p>
    <w:p w14:paraId="1D4846CF" w14:textId="78D12EC4" w:rsidR="00231A86" w:rsidRDefault="00231A86" w:rsidP="00442245">
      <w:pPr>
        <w:jc w:val="both"/>
        <w:rPr>
          <w:sz w:val="22"/>
          <w:szCs w:val="24"/>
        </w:rPr>
      </w:pPr>
    </w:p>
    <w:p w14:paraId="0BFBFE8E" w14:textId="5D61500C" w:rsidR="00231A86" w:rsidRDefault="00231A86" w:rsidP="00442245">
      <w:pPr>
        <w:jc w:val="both"/>
        <w:rPr>
          <w:sz w:val="22"/>
          <w:szCs w:val="24"/>
        </w:rPr>
      </w:pPr>
    </w:p>
    <w:p w14:paraId="7948BA9E" w14:textId="77777777" w:rsidR="00231A86" w:rsidRDefault="00231A86" w:rsidP="00442245">
      <w:pPr>
        <w:jc w:val="both"/>
        <w:rPr>
          <w:sz w:val="22"/>
          <w:szCs w:val="24"/>
        </w:rPr>
      </w:pPr>
    </w:p>
    <w:p w14:paraId="74FF785D" w14:textId="77777777" w:rsidR="00C360C1" w:rsidRPr="00452DD9" w:rsidRDefault="00C360C1" w:rsidP="00442245">
      <w:pPr>
        <w:jc w:val="both"/>
        <w:rPr>
          <w:sz w:val="22"/>
          <w:szCs w:val="24"/>
        </w:rPr>
      </w:pPr>
    </w:p>
    <w:p w14:paraId="2292A041" w14:textId="3D3BA9F7" w:rsidR="00442245" w:rsidRPr="00271577" w:rsidRDefault="00D31829" w:rsidP="0087130B">
      <w:pPr>
        <w:pStyle w:val="Heading2"/>
        <w:rPr>
          <w:bCs/>
          <w:caps/>
          <w:sz w:val="28"/>
        </w:rPr>
      </w:pPr>
      <w:bookmarkStart w:id="179" w:name="_qbfzy6fgrxjn" w:colFirst="0" w:colLast="0"/>
      <w:bookmarkStart w:id="180" w:name="_Toc95915252"/>
      <w:bookmarkEnd w:id="179"/>
      <w:r>
        <w:t xml:space="preserve">4.5 </w:t>
      </w:r>
      <w:r w:rsidR="00ED3784" w:rsidRPr="00271577">
        <w:t>@ Pagrįsti sprendimai</w:t>
      </w:r>
      <w:bookmarkEnd w:id="180"/>
    </w:p>
    <w:p w14:paraId="6E1AAE15" w14:textId="77777777" w:rsidR="00ED3784" w:rsidRPr="00271577" w:rsidRDefault="00ED3784" w:rsidP="00ED3784">
      <w:pPr>
        <w:jc w:val="center"/>
        <w:rPr>
          <w:b/>
        </w:rPr>
      </w:pPr>
      <w:bookmarkStart w:id="181" w:name="_heading=h.qcovgxcjjmc2" w:colFirst="0" w:colLast="0"/>
      <w:bookmarkEnd w:id="181"/>
      <w:r w:rsidRPr="00271577">
        <w:rPr>
          <w:b/>
        </w:rPr>
        <w:t>nuotoliniam mokymui(si)</w:t>
      </w:r>
    </w:p>
    <w:p w14:paraId="10955EFB" w14:textId="0DBA9BDA" w:rsidR="00ED3784" w:rsidRDefault="00ED3784" w:rsidP="00ED3784">
      <w:pPr>
        <w:jc w:val="center"/>
        <w:rPr>
          <w:szCs w:val="24"/>
        </w:rPr>
      </w:pPr>
      <w:r w:rsidRPr="00271577">
        <w:rPr>
          <w:b/>
          <w:noProof/>
          <w:szCs w:val="24"/>
          <w:lang w:val="en-US" w:eastAsia="en-US"/>
        </w:rPr>
        <w:drawing>
          <wp:inline distT="0" distB="0" distL="0" distR="0" wp14:anchorId="482C9D44" wp14:editId="729A10EB">
            <wp:extent cx="590550" cy="565150"/>
            <wp:effectExtent l="0" t="0" r="0" b="6350"/>
            <wp:docPr id="2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
                      <a:duotone>
                        <a:schemeClr val="accent6">
                          <a:shade val="45000"/>
                          <a:satMod val="135000"/>
                        </a:schemeClr>
                        <a:prstClr val="white"/>
                      </a:duotone>
                    </a:blip>
                    <a:srcRect/>
                    <a:stretch>
                      <a:fillRect/>
                    </a:stretch>
                  </pic:blipFill>
                  <pic:spPr>
                    <a:xfrm>
                      <a:off x="0" y="0"/>
                      <a:ext cx="591262" cy="565831"/>
                    </a:xfrm>
                    <a:prstGeom prst="rect">
                      <a:avLst/>
                    </a:prstGeom>
                    <a:ln/>
                  </pic:spPr>
                </pic:pic>
              </a:graphicData>
            </a:graphic>
          </wp:inline>
        </w:drawing>
      </w:r>
    </w:p>
    <w:p w14:paraId="4AF9B012" w14:textId="77777777" w:rsidR="00524F35" w:rsidRPr="00271577" w:rsidRDefault="00524F35" w:rsidP="00ED3784">
      <w:pPr>
        <w:jc w:val="center"/>
        <w:rPr>
          <w:szCs w:val="24"/>
        </w:rPr>
      </w:pPr>
    </w:p>
    <w:p w14:paraId="4D6986B2" w14:textId="77777777" w:rsidR="00E7651F" w:rsidRPr="00271577" w:rsidRDefault="00E7651F" w:rsidP="00524F35">
      <w:pPr>
        <w:jc w:val="both"/>
        <w:rPr>
          <w:sz w:val="22"/>
          <w:szCs w:val="24"/>
        </w:rPr>
      </w:pPr>
      <w:r w:rsidRPr="00271577">
        <w:rPr>
          <w:b/>
          <w:color w:val="F79646" w:themeColor="accent6"/>
          <w:sz w:val="22"/>
          <w:szCs w:val="24"/>
        </w:rPr>
        <w:t>Šios mokymo(si) veiklos tikslas</w:t>
      </w:r>
      <w:r w:rsidRPr="00271577">
        <w:rPr>
          <w:sz w:val="22"/>
          <w:szCs w:val="24"/>
        </w:rPr>
        <w:t xml:space="preserve"> – išbandyti ir reflektuoti naudojimąsi internetu ieškant informacijos ir naudojant ją pagrįstų sprendimų priėmimui. </w:t>
      </w:r>
    </w:p>
    <w:p w14:paraId="64612764" w14:textId="0D2529C3" w:rsidR="00E7651F" w:rsidRPr="00271577" w:rsidRDefault="00E7651F" w:rsidP="00524F35">
      <w:pPr>
        <w:jc w:val="both"/>
        <w:rPr>
          <w:sz w:val="22"/>
          <w:szCs w:val="24"/>
        </w:rPr>
      </w:pPr>
      <w:r w:rsidRPr="00271577">
        <w:rPr>
          <w:b/>
          <w:color w:val="F79646" w:themeColor="accent6"/>
          <w:sz w:val="22"/>
          <w:szCs w:val="24"/>
        </w:rPr>
        <w:t>Suaugusiųjų švietėjai</w:t>
      </w:r>
      <w:r w:rsidRPr="00271577">
        <w:rPr>
          <w:b/>
          <w:sz w:val="22"/>
          <w:szCs w:val="24"/>
        </w:rPr>
        <w:t>:</w:t>
      </w:r>
      <w:r w:rsidR="00714C01">
        <w:rPr>
          <w:sz w:val="22"/>
          <w:szCs w:val="24"/>
        </w:rPr>
        <w:t xml:space="preserve"> </w:t>
      </w:r>
    </w:p>
    <w:p w14:paraId="7E31012A" w14:textId="540E1C58" w:rsidR="00E7651F" w:rsidRPr="00271577" w:rsidRDefault="00E7651F" w:rsidP="00524F35">
      <w:pPr>
        <w:pStyle w:val="ListParagraph"/>
        <w:numPr>
          <w:ilvl w:val="0"/>
          <w:numId w:val="67"/>
        </w:numPr>
        <w:ind w:left="709"/>
        <w:jc w:val="both"/>
        <w:rPr>
          <w:sz w:val="22"/>
          <w:szCs w:val="24"/>
        </w:rPr>
      </w:pPr>
      <w:r w:rsidRPr="00271577">
        <w:rPr>
          <w:sz w:val="22"/>
          <w:szCs w:val="24"/>
        </w:rPr>
        <w:t>aptar</w:t>
      </w:r>
      <w:r w:rsidR="00372921">
        <w:rPr>
          <w:sz w:val="22"/>
          <w:szCs w:val="24"/>
        </w:rPr>
        <w:t>s</w:t>
      </w:r>
      <w:r w:rsidRPr="00271577">
        <w:rPr>
          <w:sz w:val="22"/>
          <w:szCs w:val="24"/>
        </w:rPr>
        <w:t xml:space="preserve"> sąvokas ir veiklą su besimokančiais suaugusiais;</w:t>
      </w:r>
    </w:p>
    <w:p w14:paraId="3906A04B" w14:textId="5F8B0038" w:rsidR="00E7651F" w:rsidRPr="00271577" w:rsidRDefault="00372921" w:rsidP="00524F35">
      <w:pPr>
        <w:pStyle w:val="ListParagraph"/>
        <w:numPr>
          <w:ilvl w:val="0"/>
          <w:numId w:val="67"/>
        </w:numPr>
        <w:ind w:left="709"/>
        <w:jc w:val="both"/>
        <w:rPr>
          <w:sz w:val="22"/>
          <w:szCs w:val="24"/>
        </w:rPr>
      </w:pPr>
      <w:r>
        <w:rPr>
          <w:sz w:val="22"/>
          <w:szCs w:val="24"/>
        </w:rPr>
        <w:t xml:space="preserve">išbandys APRICOT </w:t>
      </w:r>
      <w:r w:rsidR="00E7651F" w:rsidRPr="00271577">
        <w:rPr>
          <w:sz w:val="22"/>
          <w:szCs w:val="24"/>
        </w:rPr>
        <w:t xml:space="preserve">metodiką </w:t>
      </w:r>
      <w:r>
        <w:rPr>
          <w:sz w:val="22"/>
          <w:szCs w:val="24"/>
        </w:rPr>
        <w:t xml:space="preserve">darbui su </w:t>
      </w:r>
      <w:r w:rsidR="00E7651F" w:rsidRPr="00271577">
        <w:rPr>
          <w:sz w:val="22"/>
          <w:szCs w:val="24"/>
        </w:rPr>
        <w:t>tikslinėms grupėms;</w:t>
      </w:r>
    </w:p>
    <w:p w14:paraId="4E4036C9" w14:textId="4F2684CF" w:rsidR="00E7651F" w:rsidRPr="00271577" w:rsidRDefault="00E7651F" w:rsidP="00524F35">
      <w:pPr>
        <w:pStyle w:val="ListParagraph"/>
        <w:numPr>
          <w:ilvl w:val="0"/>
          <w:numId w:val="67"/>
        </w:numPr>
        <w:ind w:left="709"/>
        <w:jc w:val="both"/>
        <w:rPr>
          <w:sz w:val="22"/>
          <w:szCs w:val="24"/>
        </w:rPr>
      </w:pPr>
      <w:r w:rsidRPr="00271577">
        <w:rPr>
          <w:sz w:val="22"/>
          <w:szCs w:val="24"/>
        </w:rPr>
        <w:t>reflektuo</w:t>
      </w:r>
      <w:r w:rsidR="00372921">
        <w:rPr>
          <w:sz w:val="22"/>
          <w:szCs w:val="24"/>
        </w:rPr>
        <w:t>s</w:t>
      </w:r>
      <w:r w:rsidRPr="00271577">
        <w:rPr>
          <w:sz w:val="22"/>
          <w:szCs w:val="24"/>
        </w:rPr>
        <w:t xml:space="preserve"> turinį ir mokymo(si) procesą;</w:t>
      </w:r>
    </w:p>
    <w:p w14:paraId="1082992F" w14:textId="06DC8344" w:rsidR="00E7651F" w:rsidRPr="00271577" w:rsidRDefault="00E7651F" w:rsidP="00524F35">
      <w:pPr>
        <w:pStyle w:val="ListParagraph"/>
        <w:numPr>
          <w:ilvl w:val="0"/>
          <w:numId w:val="67"/>
        </w:numPr>
        <w:ind w:left="709"/>
        <w:jc w:val="both"/>
        <w:rPr>
          <w:sz w:val="22"/>
          <w:szCs w:val="24"/>
        </w:rPr>
      </w:pPr>
      <w:r w:rsidRPr="00271577">
        <w:rPr>
          <w:sz w:val="22"/>
          <w:szCs w:val="24"/>
        </w:rPr>
        <w:t>planuo</w:t>
      </w:r>
      <w:r w:rsidR="00372921">
        <w:rPr>
          <w:sz w:val="22"/>
          <w:szCs w:val="24"/>
        </w:rPr>
        <w:t xml:space="preserve">s mokymų medžiagos pristatymą </w:t>
      </w:r>
      <w:r w:rsidRPr="00271577">
        <w:rPr>
          <w:sz w:val="22"/>
          <w:szCs w:val="24"/>
        </w:rPr>
        <w:t>konkrečioms tikslinėms grupėms.</w:t>
      </w:r>
    </w:p>
    <w:p w14:paraId="7D3B6395" w14:textId="77777777" w:rsidR="00E7651F" w:rsidRPr="00271577" w:rsidRDefault="00E7651F" w:rsidP="00524F35">
      <w:pPr>
        <w:jc w:val="both"/>
        <w:rPr>
          <w:b/>
          <w:sz w:val="22"/>
          <w:szCs w:val="24"/>
        </w:rPr>
      </w:pPr>
      <w:r w:rsidRPr="00271577">
        <w:rPr>
          <w:b/>
          <w:color w:val="F79646" w:themeColor="accent6"/>
          <w:sz w:val="22"/>
          <w:szCs w:val="24"/>
        </w:rPr>
        <w:t>Kaip tai vyksta</w:t>
      </w:r>
      <w:r w:rsidRPr="00271577">
        <w:rPr>
          <w:b/>
          <w:sz w:val="22"/>
          <w:szCs w:val="24"/>
        </w:rPr>
        <w:t>:</w:t>
      </w:r>
    </w:p>
    <w:p w14:paraId="6A683E37" w14:textId="77777777" w:rsidR="00E7651F" w:rsidRPr="00271577" w:rsidRDefault="00E7651F" w:rsidP="00524F35">
      <w:pPr>
        <w:pStyle w:val="ListParagraph"/>
        <w:numPr>
          <w:ilvl w:val="0"/>
          <w:numId w:val="68"/>
        </w:numPr>
        <w:jc w:val="both"/>
        <w:rPr>
          <w:sz w:val="22"/>
          <w:szCs w:val="24"/>
        </w:rPr>
      </w:pPr>
      <w:r w:rsidRPr="00271577">
        <w:rPr>
          <w:sz w:val="22"/>
          <w:szCs w:val="24"/>
        </w:rPr>
        <w:t>Mokymas(is) grindžiamas patirtinio mokymosi metodu;</w:t>
      </w:r>
    </w:p>
    <w:p w14:paraId="3C27C42F" w14:textId="468009F2" w:rsidR="00E7651F" w:rsidRPr="00271577" w:rsidRDefault="00E7651F" w:rsidP="00524F35">
      <w:pPr>
        <w:pStyle w:val="ListParagraph"/>
        <w:numPr>
          <w:ilvl w:val="0"/>
          <w:numId w:val="68"/>
        </w:numPr>
        <w:jc w:val="both"/>
        <w:rPr>
          <w:sz w:val="22"/>
          <w:szCs w:val="24"/>
        </w:rPr>
      </w:pPr>
      <w:r w:rsidRPr="00271577">
        <w:rPr>
          <w:sz w:val="22"/>
          <w:szCs w:val="24"/>
        </w:rPr>
        <w:t>Užsiėmimas pristatomas smagiai, naudojant</w:t>
      </w:r>
      <w:r w:rsidR="00372921">
        <w:rPr>
          <w:sz w:val="22"/>
          <w:szCs w:val="24"/>
        </w:rPr>
        <w:t>is</w:t>
      </w:r>
      <w:r w:rsidRPr="00271577">
        <w:rPr>
          <w:sz w:val="22"/>
          <w:szCs w:val="24"/>
        </w:rPr>
        <w:t xml:space="preserve"> grupės dinam</w:t>
      </w:r>
      <w:r w:rsidR="00372921">
        <w:rPr>
          <w:sz w:val="22"/>
          <w:szCs w:val="24"/>
        </w:rPr>
        <w:t>ika;</w:t>
      </w:r>
    </w:p>
    <w:p w14:paraId="5C9E10BF" w14:textId="11F8990B" w:rsidR="00E7651F" w:rsidRPr="00271577" w:rsidRDefault="00372921" w:rsidP="00524F35">
      <w:pPr>
        <w:pStyle w:val="ListParagraph"/>
        <w:numPr>
          <w:ilvl w:val="0"/>
          <w:numId w:val="68"/>
        </w:numPr>
        <w:jc w:val="both"/>
        <w:rPr>
          <w:sz w:val="22"/>
          <w:szCs w:val="24"/>
        </w:rPr>
      </w:pPr>
      <w:r>
        <w:rPr>
          <w:sz w:val="22"/>
          <w:szCs w:val="24"/>
        </w:rPr>
        <w:t>Daug p</w:t>
      </w:r>
      <w:r w:rsidR="00E7651F" w:rsidRPr="00271577">
        <w:rPr>
          <w:sz w:val="22"/>
          <w:szCs w:val="24"/>
        </w:rPr>
        <w:t>raktinė</w:t>
      </w:r>
      <w:r>
        <w:rPr>
          <w:sz w:val="22"/>
          <w:szCs w:val="24"/>
        </w:rPr>
        <w:t>s</w:t>
      </w:r>
      <w:r w:rsidR="00E7651F" w:rsidRPr="00271577">
        <w:rPr>
          <w:sz w:val="22"/>
          <w:szCs w:val="24"/>
        </w:rPr>
        <w:t xml:space="preserve"> veikl</w:t>
      </w:r>
      <w:r>
        <w:rPr>
          <w:sz w:val="22"/>
          <w:szCs w:val="24"/>
        </w:rPr>
        <w:t>os</w:t>
      </w:r>
      <w:r w:rsidR="00E7651F" w:rsidRPr="00271577">
        <w:rPr>
          <w:sz w:val="22"/>
          <w:szCs w:val="24"/>
        </w:rPr>
        <w:t xml:space="preserve"> mažose grupėse</w:t>
      </w:r>
      <w:r>
        <w:rPr>
          <w:sz w:val="22"/>
          <w:szCs w:val="24"/>
        </w:rPr>
        <w:t xml:space="preserve"> – užduočių, klausimų, diskusijų, refleksijų; </w:t>
      </w:r>
    </w:p>
    <w:p w14:paraId="36F548C7" w14:textId="77777777" w:rsidR="00E7651F" w:rsidRPr="00271577" w:rsidRDefault="00E7651F" w:rsidP="00524F35">
      <w:pPr>
        <w:pStyle w:val="ListParagraph"/>
        <w:numPr>
          <w:ilvl w:val="0"/>
          <w:numId w:val="68"/>
        </w:numPr>
        <w:jc w:val="both"/>
        <w:rPr>
          <w:sz w:val="22"/>
          <w:szCs w:val="24"/>
        </w:rPr>
      </w:pPr>
      <w:r w:rsidRPr="00271577">
        <w:rPr>
          <w:sz w:val="22"/>
          <w:szCs w:val="24"/>
        </w:rPr>
        <w:t>Į diskusiją įtraukiama visa grupė;</w:t>
      </w:r>
    </w:p>
    <w:p w14:paraId="7AF5C884" w14:textId="07F2C9F3" w:rsidR="00E7651F" w:rsidRDefault="00E7651F" w:rsidP="00524F35">
      <w:pPr>
        <w:pStyle w:val="ListParagraph"/>
        <w:numPr>
          <w:ilvl w:val="0"/>
          <w:numId w:val="68"/>
        </w:numPr>
        <w:jc w:val="both"/>
        <w:rPr>
          <w:sz w:val="22"/>
          <w:szCs w:val="24"/>
        </w:rPr>
      </w:pPr>
      <w:r w:rsidRPr="00271577">
        <w:rPr>
          <w:sz w:val="22"/>
          <w:szCs w:val="24"/>
        </w:rPr>
        <w:t>Veiklos trukmė – 3 valandos.</w:t>
      </w:r>
    </w:p>
    <w:p w14:paraId="083A3617" w14:textId="77777777" w:rsidR="001712FE" w:rsidRPr="001712FE" w:rsidRDefault="001712FE" w:rsidP="001712FE">
      <w:pPr>
        <w:jc w:val="both"/>
        <w:rPr>
          <w:szCs w:val="24"/>
        </w:rPr>
      </w:pPr>
    </w:p>
    <w:p w14:paraId="421A6212" w14:textId="77777777" w:rsidR="00E7651F" w:rsidRPr="00372921" w:rsidRDefault="00E7651F" w:rsidP="008A5B50">
      <w:pPr>
        <w:pStyle w:val="Heading4"/>
      </w:pPr>
      <w:bookmarkStart w:id="182" w:name="_heading=h.q3nqfaisljt1" w:colFirst="0" w:colLast="0"/>
      <w:bookmarkEnd w:id="182"/>
      <w:r w:rsidRPr="00372921">
        <w:t>I dalis. Veiklos pavyzdžio pristatymas</w:t>
      </w:r>
    </w:p>
    <w:p w14:paraId="09311898" w14:textId="77777777" w:rsidR="00E7651F" w:rsidRPr="00271577" w:rsidRDefault="00E7651F" w:rsidP="00F26952">
      <w:pPr>
        <w:pStyle w:val="Heading5"/>
        <w:spacing w:after="120"/>
      </w:pPr>
      <w:r w:rsidRPr="00271577">
        <w:t>Veiklos kontekstas</w:t>
      </w:r>
    </w:p>
    <w:p w14:paraId="3B8940B5" w14:textId="02CD3866" w:rsidR="00E7651F" w:rsidRPr="00271577" w:rsidRDefault="00E7651F" w:rsidP="001712FE">
      <w:pPr>
        <w:jc w:val="both"/>
        <w:rPr>
          <w:sz w:val="22"/>
          <w:szCs w:val="24"/>
        </w:rPr>
      </w:pPr>
      <w:r w:rsidRPr="00271577">
        <w:rPr>
          <w:sz w:val="22"/>
          <w:szCs w:val="24"/>
        </w:rPr>
        <w:t xml:space="preserve">Pradedame </w:t>
      </w:r>
      <w:r w:rsidR="00E00CF3">
        <w:rPr>
          <w:sz w:val="22"/>
          <w:szCs w:val="24"/>
        </w:rPr>
        <w:t>pagrįstų</w:t>
      </w:r>
      <w:r w:rsidRPr="00271577">
        <w:rPr>
          <w:sz w:val="22"/>
          <w:szCs w:val="24"/>
        </w:rPr>
        <w:t xml:space="preserve"> sprendimų pristatymo temą nuo </w:t>
      </w:r>
      <w:r w:rsidR="00E00CF3">
        <w:rPr>
          <w:sz w:val="22"/>
          <w:szCs w:val="24"/>
        </w:rPr>
        <w:t>jos aktualizavimo.</w:t>
      </w:r>
      <w:r w:rsidRPr="00271577">
        <w:rPr>
          <w:sz w:val="22"/>
          <w:szCs w:val="24"/>
        </w:rPr>
        <w:t xml:space="preserve"> Pateikiame įtikinamų argumentų, skatinančių tėvus ir senelius pagalvoti, kaip svarbu apibrėžti internetinės informacijos patikimumą.</w:t>
      </w:r>
    </w:p>
    <w:p w14:paraId="1B843028" w14:textId="77777777" w:rsidR="00E7651F" w:rsidRPr="00271577" w:rsidRDefault="00E7651F" w:rsidP="00F26952">
      <w:pPr>
        <w:pStyle w:val="Heading5"/>
        <w:spacing w:after="120"/>
      </w:pPr>
      <w:r w:rsidRPr="00271577">
        <w:t>„Ledlaužis“: temos pristatymas</w:t>
      </w:r>
    </w:p>
    <w:p w14:paraId="39381E30" w14:textId="06877421" w:rsidR="00E7651F" w:rsidRPr="00271577" w:rsidRDefault="00E7651F" w:rsidP="001712FE">
      <w:pPr>
        <w:jc w:val="both"/>
        <w:rPr>
          <w:sz w:val="22"/>
          <w:szCs w:val="24"/>
        </w:rPr>
      </w:pPr>
      <w:r w:rsidRPr="00271577">
        <w:rPr>
          <w:sz w:val="22"/>
          <w:szCs w:val="24"/>
        </w:rPr>
        <w:t>Dalyviams rodome skaidres su dviejų žmonių nuotraukomis. Dalyvių (jie dalyvauja mokymuose, prisijungę iš namų) paprašome atsistoti nuo kėdžių ir sutartu judesiu</w:t>
      </w:r>
      <w:r w:rsidR="0068170F">
        <w:rPr>
          <w:sz w:val="22"/>
          <w:szCs w:val="24"/>
        </w:rPr>
        <w:t xml:space="preserve"> /</w:t>
      </w:r>
      <w:r w:rsidRPr="00271577">
        <w:rPr>
          <w:sz w:val="22"/>
          <w:szCs w:val="24"/>
        </w:rPr>
        <w:t xml:space="preserve"> gestu parodyti, kuriam iš dviejų žmonių jie norėtų užduoti tam tikrus klausimus. Dalyviai mato vieni kitų veidus ir gestus, tai pasitarnauja kaip „ledlaužis” ir padeda įveikti nuotolinio mokym</w:t>
      </w:r>
      <w:r w:rsidR="00E00CF3">
        <w:rPr>
          <w:sz w:val="22"/>
          <w:szCs w:val="24"/>
        </w:rPr>
        <w:t>o</w:t>
      </w:r>
      <w:r w:rsidRPr="00271577">
        <w:rPr>
          <w:sz w:val="22"/>
          <w:szCs w:val="24"/>
        </w:rPr>
        <w:t>(si) sąlygojamus barjerus.</w:t>
      </w:r>
    </w:p>
    <w:p w14:paraId="38EADEFF" w14:textId="77777777" w:rsidR="00E7651F" w:rsidRPr="00452DD9" w:rsidRDefault="00E7651F" w:rsidP="00E7651F">
      <w:pPr>
        <w:rPr>
          <w:sz w:val="22"/>
        </w:rPr>
      </w:pPr>
      <w:r w:rsidRPr="00452DD9">
        <w:rPr>
          <w:b/>
          <w:sz w:val="22"/>
        </w:rPr>
        <w:t>Žaidimas:</w:t>
      </w:r>
      <w:r w:rsidRPr="00452DD9">
        <w:rPr>
          <w:sz w:val="22"/>
        </w:rPr>
        <w:t xml:space="preserve"> </w:t>
      </w:r>
      <w:hyperlink w:anchor="_Žaidimas:_Kieno_klaustumėte_1" w:history="1">
        <w:r w:rsidRPr="00452DD9">
          <w:rPr>
            <w:rStyle w:val="Hyperlink"/>
            <w:sz w:val="22"/>
          </w:rPr>
          <w:t>Kieno klaustumėte pirmiau</w:t>
        </w:r>
      </w:hyperlink>
      <w:r w:rsidRPr="00452DD9">
        <w:rPr>
          <w:sz w:val="22"/>
        </w:rPr>
        <w:t>?</w:t>
      </w:r>
    </w:p>
    <w:p w14:paraId="2579A206" w14:textId="77777777" w:rsidR="00E7651F" w:rsidRPr="00452DD9" w:rsidRDefault="00E7651F" w:rsidP="00E7651F">
      <w:pPr>
        <w:rPr>
          <w:b/>
          <w:sz w:val="22"/>
        </w:rPr>
      </w:pPr>
      <w:r w:rsidRPr="00452DD9">
        <w:rPr>
          <w:b/>
          <w:sz w:val="22"/>
        </w:rPr>
        <w:t>Refleksija</w:t>
      </w:r>
    </w:p>
    <w:p w14:paraId="46497B4C" w14:textId="35F73BCA" w:rsidR="00E7651F" w:rsidRPr="00271577" w:rsidRDefault="00E7651F" w:rsidP="00F26952">
      <w:pPr>
        <w:jc w:val="both"/>
        <w:rPr>
          <w:sz w:val="22"/>
          <w:szCs w:val="24"/>
        </w:rPr>
      </w:pPr>
      <w:r w:rsidRPr="00271577">
        <w:rPr>
          <w:sz w:val="22"/>
          <w:szCs w:val="24"/>
        </w:rPr>
        <w:t>Kasdieniame gyvenime dažnai naudojam</w:t>
      </w:r>
      <w:r w:rsidR="00E00CF3">
        <w:rPr>
          <w:sz w:val="22"/>
          <w:szCs w:val="24"/>
        </w:rPr>
        <w:t>ės</w:t>
      </w:r>
      <w:r w:rsidRPr="00271577">
        <w:rPr>
          <w:sz w:val="22"/>
          <w:szCs w:val="24"/>
        </w:rPr>
        <w:t xml:space="preserve"> intuiciją, kad nuspręstume, kurie žmonės yra patikimi, o kurie – ne. Žinoma, tai darydami galime padaryti daug klaidų, tačiau tai gali būti ir labai naudinga.</w:t>
      </w:r>
    </w:p>
    <w:p w14:paraId="0C0BF884" w14:textId="77777777" w:rsidR="00E7651F" w:rsidRPr="00271577" w:rsidRDefault="00E7651F" w:rsidP="00F26952">
      <w:pPr>
        <w:jc w:val="both"/>
        <w:rPr>
          <w:sz w:val="22"/>
          <w:szCs w:val="24"/>
        </w:rPr>
      </w:pPr>
      <w:r w:rsidRPr="00271577">
        <w:rPr>
          <w:sz w:val="22"/>
          <w:szCs w:val="24"/>
        </w:rPr>
        <w:t>Taigi, mes galime išmokyti savo intuiciją pasakyti ir tai, kurios svetainės ir įrašai yra patikimi, kai ieškome tikslios informacijos, kad galėtume priimti sprendimus, galinčius paveikti mus ir mūsų aplinką.</w:t>
      </w:r>
    </w:p>
    <w:p w14:paraId="424994A1" w14:textId="77777777" w:rsidR="00E7651F" w:rsidRPr="00271577" w:rsidRDefault="00E7651F" w:rsidP="00F26952">
      <w:pPr>
        <w:pStyle w:val="Heading5"/>
        <w:spacing w:after="120"/>
      </w:pPr>
      <w:bookmarkStart w:id="183" w:name="_heading=h.eqtd2rgvv358" w:colFirst="0" w:colLast="0"/>
      <w:bookmarkEnd w:id="183"/>
      <w:r w:rsidRPr="00271577">
        <w:t>Patirties realizavimas: „Pirkinių krepšelis“. Grupės užduotis</w:t>
      </w:r>
    </w:p>
    <w:p w14:paraId="1BD7B291" w14:textId="599A615D" w:rsidR="00E7651F" w:rsidRPr="00271577" w:rsidRDefault="00E7651F" w:rsidP="00F26952">
      <w:pPr>
        <w:jc w:val="both"/>
        <w:rPr>
          <w:sz w:val="22"/>
          <w:szCs w:val="24"/>
        </w:rPr>
      </w:pPr>
      <w:r w:rsidRPr="00271577">
        <w:rPr>
          <w:sz w:val="22"/>
          <w:szCs w:val="24"/>
        </w:rPr>
        <w:t>Dalyviai suskirstomi į internetinius kambarius grupė</w:t>
      </w:r>
      <w:r w:rsidR="008F0181">
        <w:rPr>
          <w:sz w:val="22"/>
          <w:szCs w:val="24"/>
        </w:rPr>
        <w:t>mis</w:t>
      </w:r>
      <w:r w:rsidRPr="00271577">
        <w:rPr>
          <w:sz w:val="22"/>
          <w:szCs w:val="24"/>
        </w:rPr>
        <w:t xml:space="preserve"> po 3-4 žmones. Kiekviena grupė gauna </w:t>
      </w:r>
      <w:r w:rsidR="008F0181">
        <w:rPr>
          <w:sz w:val="22"/>
          <w:szCs w:val="24"/>
        </w:rPr>
        <w:t xml:space="preserve">užpildyti </w:t>
      </w:r>
      <w:r w:rsidRPr="00271577">
        <w:rPr>
          <w:sz w:val="22"/>
          <w:szCs w:val="24"/>
        </w:rPr>
        <w:t>lentelę „Google“ diske ir nurodymus, kaip ją užpildyti</w:t>
      </w:r>
      <w:r w:rsidR="008F0181">
        <w:rPr>
          <w:sz w:val="22"/>
          <w:szCs w:val="24"/>
        </w:rPr>
        <w:t>. S</w:t>
      </w:r>
      <w:r w:rsidRPr="00271577">
        <w:rPr>
          <w:sz w:val="22"/>
          <w:szCs w:val="24"/>
        </w:rPr>
        <w:t>kiriamas laikas – 40 minučių. Lektorius „vaikšto“ per internetinius kambarius, patikrindamas, ar viskas gerai, atsakydamas į klausimus, kylančias veiklos metu.</w:t>
      </w:r>
    </w:p>
    <w:p w14:paraId="3CEA227E" w14:textId="77777777" w:rsidR="00E7651F" w:rsidRPr="00271577" w:rsidRDefault="00E7651F" w:rsidP="00F26952">
      <w:pPr>
        <w:jc w:val="both"/>
        <w:rPr>
          <w:sz w:val="22"/>
          <w:szCs w:val="24"/>
        </w:rPr>
      </w:pPr>
      <w:r w:rsidRPr="00271577">
        <w:rPr>
          <w:sz w:val="22"/>
          <w:szCs w:val="24"/>
        </w:rPr>
        <w:t xml:space="preserve">Grupė užpildo </w:t>
      </w:r>
      <w:hyperlink w:anchor="_Veiklos_su_chemine_1" w:history="1">
        <w:r w:rsidRPr="00271577">
          <w:rPr>
            <w:rStyle w:val="Hyperlink"/>
            <w:sz w:val="22"/>
            <w:szCs w:val="24"/>
          </w:rPr>
          <w:t>lentelę</w:t>
        </w:r>
      </w:hyperlink>
      <w:r w:rsidRPr="00271577">
        <w:rPr>
          <w:sz w:val="22"/>
          <w:szCs w:val="24"/>
        </w:rPr>
        <w:t xml:space="preserve"> su informacija apie pasirinktą cheminę medžiagą iš sąrašo.</w:t>
      </w:r>
    </w:p>
    <w:p w14:paraId="7D3A0FFD" w14:textId="77777777" w:rsidR="00E7651F" w:rsidRPr="00271577" w:rsidRDefault="00E7651F" w:rsidP="00F26952">
      <w:pPr>
        <w:jc w:val="both"/>
        <w:rPr>
          <w:i/>
          <w:sz w:val="22"/>
          <w:szCs w:val="24"/>
        </w:rPr>
      </w:pPr>
      <w:r w:rsidRPr="00271577">
        <w:rPr>
          <w:b/>
          <w:sz w:val="22"/>
          <w:szCs w:val="24"/>
        </w:rPr>
        <w:t>Nurodymai, kuriuos gauna grupės:</w:t>
      </w:r>
      <w:r w:rsidR="00A160D0" w:rsidRPr="00271577">
        <w:rPr>
          <w:b/>
          <w:sz w:val="22"/>
          <w:szCs w:val="24"/>
        </w:rPr>
        <w:t xml:space="preserve"> </w:t>
      </w:r>
      <w:r w:rsidRPr="00271577">
        <w:rPr>
          <w:i/>
          <w:sz w:val="22"/>
          <w:szCs w:val="24"/>
        </w:rPr>
        <w:t>Produktų etiketėse galite rasti šias medžiagas. Pasirinkite vieną iš jų:</w:t>
      </w:r>
    </w:p>
    <w:tbl>
      <w:tblPr>
        <w:tblStyle w:val="TableGrid"/>
        <w:tblW w:w="9805" w:type="dxa"/>
        <w:tblLook w:val="04A0" w:firstRow="1" w:lastRow="0" w:firstColumn="1" w:lastColumn="0" w:noHBand="0" w:noVBand="1"/>
      </w:tblPr>
      <w:tblGrid>
        <w:gridCol w:w="4855"/>
        <w:gridCol w:w="4950"/>
      </w:tblGrid>
      <w:tr w:rsidR="00E7651F" w:rsidRPr="00271577" w14:paraId="25A7F31B" w14:textId="77777777" w:rsidTr="00E7651F">
        <w:tc>
          <w:tcPr>
            <w:tcW w:w="4855" w:type="dxa"/>
          </w:tcPr>
          <w:p w14:paraId="37846368" w14:textId="77777777" w:rsidR="00E7651F" w:rsidRPr="00271577" w:rsidRDefault="00E7651F" w:rsidP="00A160D0">
            <w:pPr>
              <w:spacing w:before="0" w:after="0" w:line="276" w:lineRule="auto"/>
              <w:rPr>
                <w:rFonts w:ascii="Arial" w:hAnsi="Arial" w:cs="Arial"/>
                <w:sz w:val="22"/>
              </w:rPr>
            </w:pPr>
            <w:r w:rsidRPr="00271577">
              <w:rPr>
                <w:rFonts w:ascii="Arial" w:hAnsi="Arial" w:cs="Arial"/>
                <w:sz w:val="22"/>
              </w:rPr>
              <w:t>JODOPROPINIL BUTILKARBAMATAS</w:t>
            </w:r>
          </w:p>
          <w:p w14:paraId="6CE6686B" w14:textId="77777777" w:rsidR="00E7651F" w:rsidRPr="00271577" w:rsidRDefault="00E7651F" w:rsidP="00A160D0">
            <w:pPr>
              <w:spacing w:before="0" w:after="0" w:line="276" w:lineRule="auto"/>
              <w:rPr>
                <w:rFonts w:ascii="Arial" w:hAnsi="Arial" w:cs="Arial"/>
                <w:sz w:val="22"/>
              </w:rPr>
            </w:pPr>
            <w:r w:rsidRPr="00271577">
              <w:rPr>
                <w:rFonts w:ascii="Arial" w:hAnsi="Arial" w:cs="Arial"/>
                <w:sz w:val="22"/>
              </w:rPr>
              <w:t>PARABENAI</w:t>
            </w:r>
          </w:p>
          <w:p w14:paraId="5E40B054" w14:textId="77777777" w:rsidR="00E7651F" w:rsidRPr="00271577" w:rsidRDefault="00E7651F" w:rsidP="00A160D0">
            <w:pPr>
              <w:spacing w:before="0" w:after="0" w:line="276" w:lineRule="auto"/>
              <w:rPr>
                <w:rFonts w:ascii="Arial" w:hAnsi="Arial" w:cs="Arial"/>
                <w:sz w:val="22"/>
              </w:rPr>
            </w:pPr>
            <w:r w:rsidRPr="00271577">
              <w:rPr>
                <w:rFonts w:ascii="Arial" w:hAnsi="Arial" w:cs="Arial"/>
                <w:sz w:val="22"/>
              </w:rPr>
              <w:t>FTALATAI</w:t>
            </w:r>
          </w:p>
          <w:p w14:paraId="72B9703D" w14:textId="77777777" w:rsidR="00E7651F" w:rsidRPr="00271577" w:rsidRDefault="00E7651F" w:rsidP="00A160D0">
            <w:pPr>
              <w:spacing w:before="0" w:after="0" w:line="276" w:lineRule="auto"/>
              <w:rPr>
                <w:rFonts w:ascii="Arial" w:hAnsi="Arial" w:cs="Arial"/>
                <w:sz w:val="22"/>
              </w:rPr>
            </w:pPr>
            <w:r w:rsidRPr="00271577">
              <w:rPr>
                <w:rFonts w:ascii="Arial" w:hAnsi="Arial" w:cs="Arial"/>
                <w:sz w:val="22"/>
              </w:rPr>
              <w:t>BISFENOLIAI</w:t>
            </w:r>
          </w:p>
          <w:p w14:paraId="4F13B950" w14:textId="77777777" w:rsidR="00E7651F" w:rsidRPr="00271577" w:rsidRDefault="00E7651F" w:rsidP="00A160D0">
            <w:pPr>
              <w:spacing w:before="0" w:after="0" w:line="276" w:lineRule="auto"/>
              <w:rPr>
                <w:rFonts w:ascii="Arial" w:hAnsi="Arial" w:cs="Arial"/>
                <w:sz w:val="22"/>
              </w:rPr>
            </w:pPr>
            <w:r w:rsidRPr="00271577">
              <w:rPr>
                <w:rFonts w:ascii="Arial" w:hAnsi="Arial" w:cs="Arial"/>
                <w:sz w:val="22"/>
              </w:rPr>
              <w:t>TRIKLOSANAS</w:t>
            </w:r>
          </w:p>
          <w:p w14:paraId="42B9144B" w14:textId="77777777" w:rsidR="00E7651F" w:rsidRPr="00271577" w:rsidRDefault="00E7651F" w:rsidP="00A160D0">
            <w:pPr>
              <w:spacing w:before="0" w:after="0" w:line="276" w:lineRule="auto"/>
              <w:rPr>
                <w:rFonts w:ascii="Arial" w:hAnsi="Arial" w:cs="Arial"/>
                <w:sz w:val="22"/>
              </w:rPr>
            </w:pPr>
            <w:r w:rsidRPr="00271577">
              <w:rPr>
                <w:rFonts w:ascii="Arial" w:hAnsi="Arial" w:cs="Arial"/>
                <w:sz w:val="22"/>
              </w:rPr>
              <w:t>ALIUMINIS</w:t>
            </w:r>
          </w:p>
          <w:p w14:paraId="514C601B" w14:textId="77777777" w:rsidR="00E7651F" w:rsidRPr="00271577" w:rsidRDefault="00E7651F" w:rsidP="00A160D0">
            <w:pPr>
              <w:spacing w:before="0" w:after="0" w:line="276" w:lineRule="auto"/>
              <w:rPr>
                <w:rFonts w:ascii="Arial" w:hAnsi="Arial" w:cs="Arial"/>
                <w:sz w:val="22"/>
              </w:rPr>
            </w:pPr>
            <w:r w:rsidRPr="00271577">
              <w:rPr>
                <w:rFonts w:ascii="Arial" w:hAnsi="Arial" w:cs="Arial"/>
                <w:sz w:val="22"/>
              </w:rPr>
              <w:t>BHT (BUTILINTAS HIDROKSITOLUENAS)</w:t>
            </w:r>
          </w:p>
          <w:p w14:paraId="7A0FC3FF" w14:textId="77777777" w:rsidR="00E7651F" w:rsidRPr="00271577" w:rsidRDefault="00E7651F" w:rsidP="00A160D0">
            <w:pPr>
              <w:spacing w:before="0" w:after="0" w:line="276" w:lineRule="auto"/>
              <w:rPr>
                <w:rFonts w:ascii="Arial" w:hAnsi="Arial" w:cs="Arial"/>
                <w:sz w:val="22"/>
              </w:rPr>
            </w:pPr>
            <w:r w:rsidRPr="00271577">
              <w:rPr>
                <w:rFonts w:ascii="Arial" w:hAnsi="Arial" w:cs="Arial"/>
                <w:sz w:val="22"/>
              </w:rPr>
              <w:t>PESTICIDAI-CHLORPIRIFOS</w:t>
            </w:r>
          </w:p>
          <w:p w14:paraId="49DF05D2" w14:textId="77777777" w:rsidR="00E7651F" w:rsidRPr="00271577" w:rsidRDefault="00E7651F" w:rsidP="00A160D0">
            <w:pPr>
              <w:spacing w:before="0" w:after="0" w:line="276" w:lineRule="auto"/>
              <w:rPr>
                <w:rFonts w:ascii="Arial" w:hAnsi="Arial" w:cs="Arial"/>
                <w:sz w:val="22"/>
              </w:rPr>
            </w:pPr>
            <w:r w:rsidRPr="00271577">
              <w:rPr>
                <w:rFonts w:ascii="Arial" w:hAnsi="Arial" w:cs="Arial"/>
                <w:sz w:val="22"/>
              </w:rPr>
              <w:t>BENZOFENONAS</w:t>
            </w:r>
          </w:p>
          <w:p w14:paraId="0BEF309E" w14:textId="77777777" w:rsidR="00E7651F" w:rsidRPr="00271577" w:rsidRDefault="00E7651F" w:rsidP="00A160D0">
            <w:pPr>
              <w:spacing w:before="0" w:after="0" w:line="276" w:lineRule="auto"/>
              <w:rPr>
                <w:rFonts w:ascii="Arial" w:hAnsi="Arial" w:cs="Arial"/>
                <w:sz w:val="22"/>
              </w:rPr>
            </w:pPr>
            <w:r w:rsidRPr="00271577">
              <w:rPr>
                <w:rFonts w:ascii="Arial" w:hAnsi="Arial" w:cs="Arial"/>
                <w:sz w:val="22"/>
              </w:rPr>
              <w:t>UGNIAI ATSPARI MEDŽIAGA</w:t>
            </w:r>
          </w:p>
        </w:tc>
        <w:tc>
          <w:tcPr>
            <w:tcW w:w="4950" w:type="dxa"/>
          </w:tcPr>
          <w:p w14:paraId="7228E361" w14:textId="77777777" w:rsidR="00E7651F" w:rsidRPr="00271577" w:rsidRDefault="00E7651F" w:rsidP="00A160D0">
            <w:pPr>
              <w:spacing w:before="0" w:after="0" w:line="276" w:lineRule="auto"/>
              <w:rPr>
                <w:rFonts w:ascii="Arial" w:hAnsi="Arial" w:cs="Arial"/>
                <w:sz w:val="22"/>
              </w:rPr>
            </w:pPr>
            <w:r w:rsidRPr="00271577">
              <w:rPr>
                <w:rFonts w:ascii="Arial" w:hAnsi="Arial" w:cs="Arial"/>
                <w:sz w:val="22"/>
              </w:rPr>
              <w:t>IODOPROPYNYL BUTYLCARBAMATE</w:t>
            </w:r>
            <w:r w:rsidRPr="00271577">
              <w:rPr>
                <w:rFonts w:ascii="Arial" w:hAnsi="Arial" w:cs="Arial"/>
                <w:sz w:val="22"/>
              </w:rPr>
              <w:br/>
              <w:t>PARABENS</w:t>
            </w:r>
            <w:r w:rsidRPr="00271577">
              <w:rPr>
                <w:rFonts w:ascii="Arial" w:hAnsi="Arial" w:cs="Arial"/>
                <w:sz w:val="22"/>
              </w:rPr>
              <w:br/>
              <w:t>PHTHALATES</w:t>
            </w:r>
            <w:r w:rsidRPr="00271577">
              <w:rPr>
                <w:rFonts w:ascii="Arial" w:hAnsi="Arial" w:cs="Arial"/>
                <w:sz w:val="22"/>
              </w:rPr>
              <w:br/>
              <w:t>BISPHENOLS</w:t>
            </w:r>
            <w:r w:rsidRPr="00271577">
              <w:rPr>
                <w:rFonts w:ascii="Arial" w:hAnsi="Arial" w:cs="Arial"/>
                <w:sz w:val="22"/>
              </w:rPr>
              <w:br/>
              <w:t>TRICLOSAN</w:t>
            </w:r>
            <w:r w:rsidRPr="00271577">
              <w:rPr>
                <w:rFonts w:ascii="Arial" w:hAnsi="Arial" w:cs="Arial"/>
                <w:sz w:val="22"/>
              </w:rPr>
              <w:br/>
              <w:t>ALUMINIUM</w:t>
            </w:r>
            <w:r w:rsidRPr="00271577">
              <w:rPr>
                <w:rFonts w:ascii="Arial" w:hAnsi="Arial" w:cs="Arial"/>
                <w:sz w:val="22"/>
              </w:rPr>
              <w:br/>
              <w:t>BHT (BUTYLATED HYDROXYTOLUENE)</w:t>
            </w:r>
            <w:r w:rsidRPr="00271577">
              <w:rPr>
                <w:rFonts w:ascii="Arial" w:hAnsi="Arial" w:cs="Arial"/>
                <w:sz w:val="22"/>
              </w:rPr>
              <w:br/>
              <w:t>PESTICIDES-CHLORPYRIFOS</w:t>
            </w:r>
            <w:r w:rsidRPr="00271577">
              <w:rPr>
                <w:rFonts w:ascii="Arial" w:hAnsi="Arial" w:cs="Arial"/>
                <w:sz w:val="22"/>
              </w:rPr>
              <w:br/>
              <w:t>BENZOPHENONE</w:t>
            </w:r>
            <w:r w:rsidRPr="00271577">
              <w:rPr>
                <w:rFonts w:ascii="Arial" w:hAnsi="Arial" w:cs="Arial"/>
                <w:sz w:val="22"/>
              </w:rPr>
              <w:br/>
              <w:t>FLAME RETARDANT</w:t>
            </w:r>
          </w:p>
        </w:tc>
      </w:tr>
    </w:tbl>
    <w:p w14:paraId="372617D2" w14:textId="77777777" w:rsidR="00E7651F" w:rsidRPr="00271577" w:rsidRDefault="00E7651F" w:rsidP="00F26952">
      <w:pPr>
        <w:jc w:val="both"/>
        <w:rPr>
          <w:i/>
          <w:sz w:val="22"/>
          <w:szCs w:val="24"/>
        </w:rPr>
      </w:pPr>
      <w:r w:rsidRPr="00271577">
        <w:rPr>
          <w:i/>
          <w:sz w:val="22"/>
          <w:szCs w:val="24"/>
        </w:rPr>
        <w:t xml:space="preserve">Informacijos apie medžiagą ieškokite internete ir užpildykite </w:t>
      </w:r>
      <w:hyperlink w:anchor="_Veikla_su_chemine" w:history="1">
        <w:r w:rsidRPr="00271577">
          <w:rPr>
            <w:rStyle w:val="Hyperlink"/>
            <w:i/>
            <w:sz w:val="22"/>
            <w:szCs w:val="24"/>
          </w:rPr>
          <w:t>lentelę</w:t>
        </w:r>
      </w:hyperlink>
      <w:r w:rsidRPr="00271577">
        <w:rPr>
          <w:i/>
          <w:sz w:val="22"/>
          <w:szCs w:val="24"/>
        </w:rPr>
        <w:t>.</w:t>
      </w:r>
    </w:p>
    <w:p w14:paraId="4B6C91EE" w14:textId="77777777" w:rsidR="00E7651F" w:rsidRPr="00271577" w:rsidRDefault="00E7651F" w:rsidP="00F26952">
      <w:pPr>
        <w:jc w:val="both"/>
        <w:rPr>
          <w:i/>
          <w:sz w:val="22"/>
          <w:szCs w:val="24"/>
        </w:rPr>
      </w:pPr>
      <w:r w:rsidRPr="00271577">
        <w:rPr>
          <w:i/>
          <w:sz w:val="22"/>
          <w:szCs w:val="24"/>
        </w:rPr>
        <w:t>Lentelėje pridėkite bet kokią informaciją, kuri gali būti susijusi su sprendimu, arba papildo tai, kas jau įrašyta.</w:t>
      </w:r>
      <w:r w:rsidR="002D414C" w:rsidRPr="00271577">
        <w:rPr>
          <w:i/>
          <w:sz w:val="22"/>
          <w:szCs w:val="24"/>
        </w:rPr>
        <w:t xml:space="preserve"> </w:t>
      </w:r>
      <w:r w:rsidRPr="00271577">
        <w:rPr>
          <w:i/>
          <w:sz w:val="22"/>
          <w:szCs w:val="24"/>
        </w:rPr>
        <w:t>Aptarkite ir priimkite sprendimą: ar vartotumėte šį produktą, ar ne?</w:t>
      </w:r>
      <w:r w:rsidR="002D414C" w:rsidRPr="00271577">
        <w:rPr>
          <w:i/>
          <w:sz w:val="22"/>
          <w:szCs w:val="24"/>
        </w:rPr>
        <w:t xml:space="preserve"> </w:t>
      </w:r>
      <w:r w:rsidRPr="00271577">
        <w:rPr>
          <w:i/>
          <w:sz w:val="22"/>
          <w:szCs w:val="24"/>
        </w:rPr>
        <w:t>Grįžkite prie 1 punkto</w:t>
      </w:r>
      <w:r w:rsidR="002D414C" w:rsidRPr="00271577">
        <w:rPr>
          <w:i/>
          <w:sz w:val="22"/>
          <w:szCs w:val="24"/>
        </w:rPr>
        <w:t>.</w:t>
      </w:r>
    </w:p>
    <w:p w14:paraId="1F272B9C" w14:textId="77777777" w:rsidR="00E7651F" w:rsidRPr="00271577" w:rsidRDefault="00E7651F" w:rsidP="00E7651F">
      <w:pPr>
        <w:rPr>
          <w:b/>
          <w:sz w:val="22"/>
          <w:szCs w:val="24"/>
        </w:rPr>
      </w:pPr>
      <w:r w:rsidRPr="00271577">
        <w:rPr>
          <w:b/>
          <w:sz w:val="22"/>
          <w:szCs w:val="24"/>
        </w:rPr>
        <w:t>Dalijimasis ir refleksija grupėje</w:t>
      </w:r>
    </w:p>
    <w:p w14:paraId="3CC0B279" w14:textId="065766A1" w:rsidR="00E7651F" w:rsidRPr="00271577" w:rsidRDefault="00E7651F" w:rsidP="00F26952">
      <w:pPr>
        <w:jc w:val="both"/>
        <w:rPr>
          <w:sz w:val="22"/>
          <w:szCs w:val="24"/>
        </w:rPr>
      </w:pPr>
      <w:r w:rsidRPr="00271577">
        <w:rPr>
          <w:sz w:val="22"/>
          <w:szCs w:val="24"/>
        </w:rPr>
        <w:t>Grįžus</w:t>
      </w:r>
      <w:r w:rsidR="002D414C" w:rsidRPr="00271577">
        <w:rPr>
          <w:sz w:val="22"/>
          <w:szCs w:val="24"/>
        </w:rPr>
        <w:t>i</w:t>
      </w:r>
      <w:r w:rsidRPr="00271577">
        <w:rPr>
          <w:sz w:val="22"/>
          <w:szCs w:val="24"/>
        </w:rPr>
        <w:t xml:space="preserve"> į</w:t>
      </w:r>
      <w:r w:rsidR="008F0181">
        <w:rPr>
          <w:sz w:val="22"/>
          <w:szCs w:val="24"/>
        </w:rPr>
        <w:t xml:space="preserve"> bendrą</w:t>
      </w:r>
      <w:r w:rsidRPr="00271577">
        <w:rPr>
          <w:sz w:val="22"/>
          <w:szCs w:val="24"/>
        </w:rPr>
        <w:t xml:space="preserve"> sesiją, kiekviena grupė dalijasi savo išvadomis apie pasirinktą ingredientą ar medžiagą</w:t>
      </w:r>
      <w:r w:rsidR="008F0181">
        <w:rPr>
          <w:sz w:val="22"/>
          <w:szCs w:val="24"/>
        </w:rPr>
        <w:t>. L</w:t>
      </w:r>
      <w:r w:rsidRPr="00271577">
        <w:rPr>
          <w:sz w:val="22"/>
          <w:szCs w:val="24"/>
        </w:rPr>
        <w:t>ektorius skiria ypatingą dėmesį abejonėms, k</w:t>
      </w:r>
      <w:r w:rsidR="008F0181">
        <w:rPr>
          <w:sz w:val="22"/>
          <w:szCs w:val="24"/>
        </w:rPr>
        <w:t>ilusioms</w:t>
      </w:r>
      <w:r w:rsidRPr="00271577">
        <w:rPr>
          <w:sz w:val="22"/>
          <w:szCs w:val="24"/>
        </w:rPr>
        <w:t xml:space="preserve"> veiklos metu, ir naujiems klausimams, užduotiems kiekvienos grupės. Lektorius paaiškina, kad kritinis mąstymas yra susijęs su klausimų uždavimu ir </w:t>
      </w:r>
      <w:r w:rsidR="008F0181">
        <w:rPr>
          <w:sz w:val="22"/>
          <w:szCs w:val="24"/>
        </w:rPr>
        <w:t xml:space="preserve">įvairiapusės </w:t>
      </w:r>
      <w:r w:rsidRPr="00271577">
        <w:rPr>
          <w:sz w:val="22"/>
          <w:szCs w:val="24"/>
        </w:rPr>
        <w:t>informacijos analiz</w:t>
      </w:r>
      <w:r w:rsidR="008F0181">
        <w:rPr>
          <w:sz w:val="22"/>
          <w:szCs w:val="24"/>
        </w:rPr>
        <w:t xml:space="preserve">e, </w:t>
      </w:r>
    </w:p>
    <w:p w14:paraId="478BABA4" w14:textId="77777777" w:rsidR="00E7651F" w:rsidRPr="00271577" w:rsidRDefault="00E7651F" w:rsidP="00F26952">
      <w:pPr>
        <w:jc w:val="both"/>
        <w:rPr>
          <w:sz w:val="22"/>
          <w:szCs w:val="24"/>
        </w:rPr>
      </w:pPr>
      <w:r w:rsidRPr="00271577">
        <w:rPr>
          <w:sz w:val="22"/>
          <w:szCs w:val="24"/>
        </w:rPr>
        <w:t>Po kiekvieno pristatymo, dalyviai kviečiami pasidalyti savo mintimis ir bet kokia jiems žinoma informacija apie pasirinktą ingredientą ar medžiagą.</w:t>
      </w:r>
    </w:p>
    <w:p w14:paraId="54448AB1" w14:textId="7CEA2B94" w:rsidR="00E7651F" w:rsidRPr="00271577" w:rsidRDefault="00E7651F" w:rsidP="00F26952">
      <w:pPr>
        <w:jc w:val="both"/>
        <w:rPr>
          <w:sz w:val="22"/>
          <w:szCs w:val="24"/>
        </w:rPr>
      </w:pPr>
      <w:r w:rsidRPr="00271577">
        <w:rPr>
          <w:sz w:val="22"/>
          <w:szCs w:val="24"/>
        </w:rPr>
        <w:t xml:space="preserve">Lektorius vadovauja diskusijai valdydamas kalbėjimo </w:t>
      </w:r>
      <w:r w:rsidR="008F0181">
        <w:rPr>
          <w:sz w:val="22"/>
          <w:szCs w:val="24"/>
        </w:rPr>
        <w:t>eigą</w:t>
      </w:r>
      <w:r w:rsidRPr="00271577">
        <w:rPr>
          <w:sz w:val="22"/>
          <w:szCs w:val="24"/>
        </w:rPr>
        <w:t>, sutelkdamas diskusijas į pagrindines iškylančias problemas ir kartkartėmis apibendrindamas.</w:t>
      </w:r>
    </w:p>
    <w:p w14:paraId="64899984" w14:textId="77777777" w:rsidR="00E7651F" w:rsidRPr="00271577" w:rsidRDefault="00E7651F" w:rsidP="00E7651F">
      <w:pPr>
        <w:rPr>
          <w:b/>
          <w:sz w:val="22"/>
          <w:szCs w:val="24"/>
        </w:rPr>
      </w:pPr>
      <w:r w:rsidRPr="00271577">
        <w:rPr>
          <w:b/>
          <w:sz w:val="22"/>
          <w:szCs w:val="24"/>
        </w:rPr>
        <w:t>Refleksija</w:t>
      </w:r>
    </w:p>
    <w:p w14:paraId="0DD34867" w14:textId="6F44AABE" w:rsidR="00E7651F" w:rsidRPr="00271577" w:rsidRDefault="008F0181" w:rsidP="00F26952">
      <w:pPr>
        <w:jc w:val="both"/>
        <w:rPr>
          <w:b/>
          <w:sz w:val="22"/>
          <w:szCs w:val="24"/>
        </w:rPr>
      </w:pPr>
      <w:r>
        <w:rPr>
          <w:sz w:val="22"/>
          <w:szCs w:val="24"/>
        </w:rPr>
        <w:t>Lektorius</w:t>
      </w:r>
      <w:r w:rsidR="00E7651F" w:rsidRPr="00271577">
        <w:rPr>
          <w:sz w:val="22"/>
          <w:szCs w:val="24"/>
        </w:rPr>
        <w:t xml:space="preserve"> pateikia keletą esminių punktų </w:t>
      </w:r>
      <w:r>
        <w:rPr>
          <w:sz w:val="22"/>
          <w:szCs w:val="24"/>
        </w:rPr>
        <w:t xml:space="preserve">pabaigos </w:t>
      </w:r>
      <w:r w:rsidR="00E7651F" w:rsidRPr="00271577">
        <w:rPr>
          <w:sz w:val="22"/>
          <w:szCs w:val="24"/>
        </w:rPr>
        <w:t xml:space="preserve">refleksijai. Šioje veikloje </w:t>
      </w:r>
      <w:r>
        <w:rPr>
          <w:sz w:val="22"/>
          <w:szCs w:val="24"/>
        </w:rPr>
        <w:t xml:space="preserve">sudaromos galimybės </w:t>
      </w:r>
      <w:r w:rsidR="00E7651F" w:rsidRPr="00271577">
        <w:rPr>
          <w:sz w:val="22"/>
          <w:szCs w:val="24"/>
        </w:rPr>
        <w:t>atsisklei</w:t>
      </w:r>
      <w:r>
        <w:rPr>
          <w:sz w:val="22"/>
          <w:szCs w:val="24"/>
        </w:rPr>
        <w:t>sti dviem s</w:t>
      </w:r>
      <w:r w:rsidRPr="00271577">
        <w:rPr>
          <w:sz w:val="22"/>
          <w:szCs w:val="24"/>
        </w:rPr>
        <w:t>kirting</w:t>
      </w:r>
      <w:r>
        <w:rPr>
          <w:sz w:val="22"/>
          <w:szCs w:val="24"/>
        </w:rPr>
        <w:t>iems</w:t>
      </w:r>
      <w:r w:rsidR="00E7651F" w:rsidRPr="00271577">
        <w:rPr>
          <w:sz w:val="22"/>
          <w:szCs w:val="24"/>
        </w:rPr>
        <w:t xml:space="preserve"> požiūria</w:t>
      </w:r>
      <w:r>
        <w:rPr>
          <w:sz w:val="22"/>
          <w:szCs w:val="24"/>
        </w:rPr>
        <w:t>ms</w:t>
      </w:r>
      <w:r w:rsidR="00E7651F" w:rsidRPr="00271577">
        <w:rPr>
          <w:sz w:val="22"/>
          <w:szCs w:val="24"/>
        </w:rPr>
        <w:t>:</w:t>
      </w:r>
      <w:r w:rsidR="00E7651F" w:rsidRPr="00271577">
        <w:rPr>
          <w:b/>
          <w:sz w:val="22"/>
          <w:szCs w:val="24"/>
        </w:rPr>
        <w:t xml:space="preserve"> mokslini</w:t>
      </w:r>
      <w:r>
        <w:rPr>
          <w:b/>
          <w:sz w:val="22"/>
          <w:szCs w:val="24"/>
        </w:rPr>
        <w:t>am</w:t>
      </w:r>
      <w:r w:rsidR="00E7651F" w:rsidRPr="00271577">
        <w:rPr>
          <w:b/>
          <w:sz w:val="22"/>
          <w:szCs w:val="24"/>
        </w:rPr>
        <w:t xml:space="preserve"> ir </w:t>
      </w:r>
      <w:r w:rsidR="006562BE">
        <w:rPr>
          <w:b/>
          <w:sz w:val="22"/>
          <w:szCs w:val="24"/>
        </w:rPr>
        <w:t>praktiškajam</w:t>
      </w:r>
      <w:r>
        <w:rPr>
          <w:b/>
          <w:sz w:val="22"/>
          <w:szCs w:val="24"/>
        </w:rPr>
        <w:t xml:space="preserve"> (</w:t>
      </w:r>
      <w:r w:rsidR="00E7651F" w:rsidRPr="00271577">
        <w:rPr>
          <w:b/>
          <w:sz w:val="22"/>
          <w:szCs w:val="24"/>
        </w:rPr>
        <w:t>natūralistini</w:t>
      </w:r>
      <w:r>
        <w:rPr>
          <w:b/>
          <w:sz w:val="22"/>
          <w:szCs w:val="24"/>
        </w:rPr>
        <w:t>am).</w:t>
      </w:r>
    </w:p>
    <w:p w14:paraId="7D8D5D06" w14:textId="2DD0EA1D" w:rsidR="00E7651F" w:rsidRPr="00271577" w:rsidRDefault="006562BE" w:rsidP="00E7651F">
      <w:pPr>
        <w:rPr>
          <w:b/>
          <w:color w:val="F79646" w:themeColor="accent6"/>
          <w:sz w:val="22"/>
          <w:szCs w:val="24"/>
        </w:rPr>
      </w:pPr>
      <w:r>
        <w:rPr>
          <w:b/>
          <w:color w:val="F79646" w:themeColor="accent6"/>
          <w:sz w:val="22"/>
          <w:szCs w:val="24"/>
        </w:rPr>
        <w:t>Praktiškasis</w:t>
      </w:r>
      <w:r w:rsidR="00311A2D">
        <w:rPr>
          <w:b/>
          <w:color w:val="F79646" w:themeColor="accent6"/>
          <w:sz w:val="22"/>
          <w:szCs w:val="24"/>
        </w:rPr>
        <w:t xml:space="preserve"> (n</w:t>
      </w:r>
      <w:r w:rsidR="00104D75" w:rsidRPr="00271577">
        <w:rPr>
          <w:b/>
          <w:color w:val="F79646" w:themeColor="accent6"/>
          <w:sz w:val="22"/>
          <w:szCs w:val="24"/>
        </w:rPr>
        <w:t>atūralistinis</w:t>
      </w:r>
      <w:r w:rsidR="00311A2D">
        <w:rPr>
          <w:b/>
          <w:color w:val="F79646" w:themeColor="accent6"/>
          <w:sz w:val="22"/>
          <w:szCs w:val="24"/>
        </w:rPr>
        <w:t>)</w:t>
      </w:r>
      <w:r w:rsidR="00104D75" w:rsidRPr="00271577">
        <w:rPr>
          <w:b/>
          <w:color w:val="F79646" w:themeColor="accent6"/>
          <w:sz w:val="22"/>
          <w:szCs w:val="24"/>
        </w:rPr>
        <w:t xml:space="preserve"> požiūris</w:t>
      </w:r>
    </w:p>
    <w:p w14:paraId="3336A591" w14:textId="77777777" w:rsidR="00E7651F" w:rsidRPr="00271577" w:rsidRDefault="00E7651F" w:rsidP="00F26952">
      <w:pPr>
        <w:jc w:val="both"/>
        <w:rPr>
          <w:sz w:val="22"/>
          <w:szCs w:val="24"/>
        </w:rPr>
      </w:pPr>
      <w:r w:rsidRPr="00271577">
        <w:rPr>
          <w:sz w:val="22"/>
          <w:szCs w:val="24"/>
        </w:rPr>
        <w:t xml:space="preserve">Jis pagrįstas idėja, kad natūralus visada yra geriau nei dirbtinis. </w:t>
      </w:r>
    </w:p>
    <w:p w14:paraId="527A8537" w14:textId="77777777" w:rsidR="00E7651F" w:rsidRPr="00271577" w:rsidRDefault="00E7651F" w:rsidP="00F26952">
      <w:pPr>
        <w:jc w:val="both"/>
        <w:rPr>
          <w:sz w:val="22"/>
          <w:szCs w:val="24"/>
        </w:rPr>
      </w:pPr>
      <w:r w:rsidRPr="00271577">
        <w:rPr>
          <w:sz w:val="22"/>
          <w:szCs w:val="24"/>
        </w:rPr>
        <w:t>Pagal šį požiūrį:</w:t>
      </w:r>
    </w:p>
    <w:p w14:paraId="41556B24" w14:textId="77777777" w:rsidR="00E7651F" w:rsidRPr="00271577" w:rsidRDefault="00E7651F" w:rsidP="00F26952">
      <w:pPr>
        <w:pStyle w:val="ListParagraph"/>
        <w:numPr>
          <w:ilvl w:val="0"/>
          <w:numId w:val="70"/>
        </w:numPr>
        <w:ind w:left="709"/>
        <w:jc w:val="both"/>
        <w:rPr>
          <w:sz w:val="22"/>
          <w:szCs w:val="24"/>
        </w:rPr>
      </w:pPr>
      <w:r w:rsidRPr="00271577">
        <w:rPr>
          <w:sz w:val="22"/>
          <w:szCs w:val="24"/>
        </w:rPr>
        <w:t>Visos cheminės medžiagos yra kenksmingos.</w:t>
      </w:r>
    </w:p>
    <w:p w14:paraId="04FC2DF5" w14:textId="77777777" w:rsidR="00E7651F" w:rsidRPr="00271577" w:rsidRDefault="00E7651F" w:rsidP="00F26952">
      <w:pPr>
        <w:pStyle w:val="ListParagraph"/>
        <w:numPr>
          <w:ilvl w:val="0"/>
          <w:numId w:val="70"/>
        </w:numPr>
        <w:ind w:left="709"/>
        <w:jc w:val="both"/>
        <w:rPr>
          <w:sz w:val="22"/>
          <w:szCs w:val="24"/>
        </w:rPr>
      </w:pPr>
      <w:r w:rsidRPr="00271577">
        <w:rPr>
          <w:sz w:val="22"/>
          <w:szCs w:val="24"/>
        </w:rPr>
        <w:t>Cheminių medžiagų naudojimas plataus vartojimo prekėse yra perteklinis ir nepagrįstas.</w:t>
      </w:r>
    </w:p>
    <w:p w14:paraId="597BB65E" w14:textId="570F3CBC" w:rsidR="00E7651F" w:rsidRPr="00271577" w:rsidRDefault="00E7651F" w:rsidP="00F26952">
      <w:pPr>
        <w:pStyle w:val="ListParagraph"/>
        <w:numPr>
          <w:ilvl w:val="0"/>
          <w:numId w:val="70"/>
        </w:numPr>
        <w:ind w:left="709"/>
        <w:jc w:val="both"/>
        <w:rPr>
          <w:sz w:val="22"/>
          <w:szCs w:val="24"/>
        </w:rPr>
      </w:pPr>
      <w:r w:rsidRPr="00271577">
        <w:rPr>
          <w:sz w:val="22"/>
          <w:szCs w:val="24"/>
        </w:rPr>
        <w:t xml:space="preserve">Mūsų, kaip piliečių, atsakomybė – būti kritiškais </w:t>
      </w:r>
      <w:r w:rsidR="006562BE" w:rsidRPr="00271577">
        <w:rPr>
          <w:sz w:val="22"/>
          <w:szCs w:val="24"/>
        </w:rPr>
        <w:t>vertinant</w:t>
      </w:r>
      <w:r w:rsidRPr="00271577">
        <w:rPr>
          <w:sz w:val="22"/>
          <w:szCs w:val="24"/>
        </w:rPr>
        <w:t xml:space="preserve"> perkamus produktus ir nesileisti suklaidinamiems mokslininkų bei kompanijų.</w:t>
      </w:r>
    </w:p>
    <w:p w14:paraId="7A100DFC" w14:textId="5BEC9C69" w:rsidR="00E7651F" w:rsidRPr="00271577" w:rsidRDefault="00E7651F" w:rsidP="00F26952">
      <w:pPr>
        <w:jc w:val="both"/>
        <w:rPr>
          <w:sz w:val="22"/>
          <w:szCs w:val="24"/>
        </w:rPr>
      </w:pPr>
      <w:r w:rsidRPr="00271577">
        <w:rPr>
          <w:sz w:val="22"/>
          <w:szCs w:val="24"/>
        </w:rPr>
        <w:t xml:space="preserve">Kas gali būti </w:t>
      </w:r>
      <w:r w:rsidR="006562BE">
        <w:rPr>
          <w:sz w:val="22"/>
          <w:szCs w:val="24"/>
        </w:rPr>
        <w:t xml:space="preserve">pražiūrėta ir </w:t>
      </w:r>
      <w:r w:rsidRPr="00271577">
        <w:rPr>
          <w:sz w:val="22"/>
          <w:szCs w:val="24"/>
        </w:rPr>
        <w:t>neįvertinama:</w:t>
      </w:r>
    </w:p>
    <w:p w14:paraId="54F57495" w14:textId="0D0D68DA" w:rsidR="00E7651F" w:rsidRPr="00271577" w:rsidRDefault="00E7651F" w:rsidP="00F26952">
      <w:pPr>
        <w:pStyle w:val="ListParagraph"/>
        <w:numPr>
          <w:ilvl w:val="0"/>
          <w:numId w:val="71"/>
        </w:numPr>
        <w:ind w:left="709"/>
        <w:jc w:val="both"/>
        <w:rPr>
          <w:sz w:val="22"/>
          <w:szCs w:val="24"/>
        </w:rPr>
      </w:pPr>
      <w:r w:rsidRPr="00271577">
        <w:rPr>
          <w:sz w:val="22"/>
          <w:szCs w:val="24"/>
        </w:rPr>
        <w:t>Natūralus ne visada yra „ger</w:t>
      </w:r>
      <w:r w:rsidR="006562BE">
        <w:rPr>
          <w:sz w:val="22"/>
          <w:szCs w:val="24"/>
        </w:rPr>
        <w:t>o</w:t>
      </w:r>
      <w:r w:rsidRPr="00271577">
        <w:rPr>
          <w:sz w:val="22"/>
          <w:szCs w:val="24"/>
        </w:rPr>
        <w:t>“ sinonimas.</w:t>
      </w:r>
    </w:p>
    <w:p w14:paraId="678651AB" w14:textId="77777777" w:rsidR="00E7651F" w:rsidRPr="00271577" w:rsidRDefault="00E7651F" w:rsidP="00F26952">
      <w:pPr>
        <w:pStyle w:val="ListParagraph"/>
        <w:numPr>
          <w:ilvl w:val="0"/>
          <w:numId w:val="71"/>
        </w:numPr>
        <w:ind w:left="709"/>
        <w:jc w:val="both"/>
        <w:rPr>
          <w:sz w:val="22"/>
          <w:szCs w:val="24"/>
        </w:rPr>
      </w:pPr>
      <w:r w:rsidRPr="00271577">
        <w:rPr>
          <w:sz w:val="22"/>
          <w:szCs w:val="24"/>
        </w:rPr>
        <w:t>Mokslininkai ne visada turi ekonominių interesų. Yra mokslinių organizacijų, kurios objektyviai analizuoja medžiagų poveikį.</w:t>
      </w:r>
    </w:p>
    <w:p w14:paraId="26F7E949" w14:textId="77777777" w:rsidR="00E7651F" w:rsidRPr="00271577" w:rsidRDefault="00E7651F" w:rsidP="00F26952">
      <w:pPr>
        <w:pStyle w:val="ListParagraph"/>
        <w:numPr>
          <w:ilvl w:val="0"/>
          <w:numId w:val="71"/>
        </w:numPr>
        <w:ind w:left="709"/>
        <w:jc w:val="both"/>
        <w:rPr>
          <w:sz w:val="22"/>
          <w:szCs w:val="24"/>
        </w:rPr>
      </w:pPr>
      <w:r w:rsidRPr="00271577">
        <w:rPr>
          <w:sz w:val="22"/>
          <w:szCs w:val="24"/>
        </w:rPr>
        <w:t>Medžiagos kiekis yra svarbus.</w:t>
      </w:r>
    </w:p>
    <w:p w14:paraId="0FBD5908" w14:textId="77777777" w:rsidR="00E7651F" w:rsidRPr="00271577" w:rsidRDefault="00E7651F" w:rsidP="00F26952">
      <w:pPr>
        <w:pStyle w:val="ListParagraph"/>
        <w:numPr>
          <w:ilvl w:val="0"/>
          <w:numId w:val="71"/>
        </w:numPr>
        <w:ind w:left="709"/>
        <w:jc w:val="both"/>
        <w:rPr>
          <w:sz w:val="22"/>
          <w:szCs w:val="24"/>
        </w:rPr>
      </w:pPr>
      <w:r w:rsidRPr="00271577">
        <w:rPr>
          <w:sz w:val="22"/>
          <w:szCs w:val="24"/>
        </w:rPr>
        <w:t>Toksiškas poveikis dažnai atsiranda tik esant daug didesniam, nei produkte būna, medžiagos kiekiui.</w:t>
      </w:r>
    </w:p>
    <w:p w14:paraId="6E0D54A1" w14:textId="77777777" w:rsidR="00E7651F" w:rsidRPr="00271577" w:rsidRDefault="00104D75" w:rsidP="00E7651F">
      <w:pPr>
        <w:rPr>
          <w:b/>
          <w:color w:val="F79646" w:themeColor="accent6"/>
          <w:sz w:val="22"/>
          <w:szCs w:val="24"/>
        </w:rPr>
      </w:pPr>
      <w:r w:rsidRPr="00271577">
        <w:rPr>
          <w:b/>
          <w:color w:val="F79646" w:themeColor="accent6"/>
          <w:sz w:val="22"/>
          <w:szCs w:val="24"/>
        </w:rPr>
        <w:t>Mokslinis požiūris</w:t>
      </w:r>
    </w:p>
    <w:p w14:paraId="1074A4B2" w14:textId="77777777" w:rsidR="00E7651F" w:rsidRPr="00271577" w:rsidRDefault="00E7651F" w:rsidP="00E7651F">
      <w:pPr>
        <w:rPr>
          <w:sz w:val="22"/>
          <w:szCs w:val="24"/>
        </w:rPr>
      </w:pPr>
      <w:r w:rsidRPr="00271577">
        <w:rPr>
          <w:sz w:val="22"/>
          <w:szCs w:val="24"/>
        </w:rPr>
        <w:t>Jis pagrįstas idėja, kad visuomenės kritika ir baimės yra sąlygojamos nežinojimo ir žinių apie mokslo požiūrį bei reguliavimo institucijas trūkumas.</w:t>
      </w:r>
    </w:p>
    <w:p w14:paraId="65DEEC0C" w14:textId="77777777" w:rsidR="00E7651F" w:rsidRPr="00271577" w:rsidRDefault="00E7651F" w:rsidP="00F26952">
      <w:pPr>
        <w:jc w:val="both"/>
        <w:rPr>
          <w:sz w:val="22"/>
          <w:szCs w:val="24"/>
        </w:rPr>
      </w:pPr>
      <w:r w:rsidRPr="00271577">
        <w:rPr>
          <w:sz w:val="22"/>
          <w:szCs w:val="24"/>
        </w:rPr>
        <w:t>Pagal šį požiūrį:</w:t>
      </w:r>
    </w:p>
    <w:p w14:paraId="341268B8" w14:textId="77777777" w:rsidR="00E7651F" w:rsidRPr="00271577" w:rsidRDefault="00E7651F" w:rsidP="00F26952">
      <w:pPr>
        <w:pStyle w:val="ListParagraph"/>
        <w:numPr>
          <w:ilvl w:val="0"/>
          <w:numId w:val="72"/>
        </w:numPr>
        <w:ind w:left="709"/>
        <w:jc w:val="both"/>
        <w:rPr>
          <w:sz w:val="22"/>
          <w:szCs w:val="24"/>
        </w:rPr>
      </w:pPr>
      <w:r w:rsidRPr="00271577">
        <w:rPr>
          <w:sz w:val="22"/>
          <w:szCs w:val="24"/>
        </w:rPr>
        <w:t>Visos cheminės medžiagos yra geros, nes yra naudingos ir įrodyta, kad jos nekenkia.</w:t>
      </w:r>
    </w:p>
    <w:p w14:paraId="414824F3" w14:textId="77777777" w:rsidR="00E7651F" w:rsidRPr="00271577" w:rsidRDefault="00E7651F" w:rsidP="00F26952">
      <w:pPr>
        <w:pStyle w:val="ListParagraph"/>
        <w:numPr>
          <w:ilvl w:val="0"/>
          <w:numId w:val="72"/>
        </w:numPr>
        <w:ind w:left="709"/>
        <w:jc w:val="both"/>
        <w:rPr>
          <w:sz w:val="22"/>
          <w:szCs w:val="24"/>
        </w:rPr>
      </w:pPr>
      <w:r w:rsidRPr="00271577">
        <w:rPr>
          <w:sz w:val="22"/>
          <w:szCs w:val="24"/>
        </w:rPr>
        <w:t>Cheminių medžiagų naudojimas plataus vartojimo prekėse yra gerai reglamentuotas ir pagrįstas.</w:t>
      </w:r>
    </w:p>
    <w:p w14:paraId="07BE4A69" w14:textId="77777777" w:rsidR="00E7651F" w:rsidRPr="00271577" w:rsidRDefault="00E7651F" w:rsidP="00F26952">
      <w:pPr>
        <w:pStyle w:val="ListParagraph"/>
        <w:numPr>
          <w:ilvl w:val="0"/>
          <w:numId w:val="72"/>
        </w:numPr>
        <w:ind w:left="709"/>
        <w:jc w:val="both"/>
        <w:rPr>
          <w:sz w:val="22"/>
          <w:szCs w:val="24"/>
        </w:rPr>
      </w:pPr>
      <w:r w:rsidRPr="00271577">
        <w:rPr>
          <w:sz w:val="22"/>
          <w:szCs w:val="24"/>
        </w:rPr>
        <w:t>Piliečiai gali pasitikėti mokslininkais, nes jie yra objektyvūs, ir kompanijomis, nes jos yra reguliuojamos.</w:t>
      </w:r>
    </w:p>
    <w:p w14:paraId="2A39403D" w14:textId="77777777" w:rsidR="00E7651F" w:rsidRPr="00271577" w:rsidRDefault="00E7651F" w:rsidP="00F26952">
      <w:pPr>
        <w:pStyle w:val="ListParagraph"/>
        <w:numPr>
          <w:ilvl w:val="0"/>
          <w:numId w:val="72"/>
        </w:numPr>
        <w:ind w:left="709"/>
        <w:jc w:val="both"/>
        <w:rPr>
          <w:sz w:val="22"/>
          <w:szCs w:val="24"/>
        </w:rPr>
      </w:pPr>
      <w:r w:rsidRPr="00271577">
        <w:rPr>
          <w:sz w:val="22"/>
          <w:szCs w:val="24"/>
        </w:rPr>
        <w:t>Visos medžiagos gali būti kenksmingos, be to, medžiagos kiekis produkte lemia jo toksiškumą.</w:t>
      </w:r>
    </w:p>
    <w:p w14:paraId="7162306F" w14:textId="0A71CBFC" w:rsidR="00E7651F" w:rsidRPr="00271577" w:rsidRDefault="00E7651F" w:rsidP="00F26952">
      <w:pPr>
        <w:jc w:val="both"/>
        <w:rPr>
          <w:sz w:val="22"/>
          <w:szCs w:val="24"/>
        </w:rPr>
      </w:pPr>
      <w:r w:rsidRPr="00271577">
        <w:rPr>
          <w:sz w:val="22"/>
          <w:szCs w:val="24"/>
        </w:rPr>
        <w:t xml:space="preserve">Kas gali būti </w:t>
      </w:r>
      <w:r w:rsidR="006562BE">
        <w:rPr>
          <w:sz w:val="22"/>
          <w:szCs w:val="24"/>
        </w:rPr>
        <w:t xml:space="preserve">pražiūrėta ir </w:t>
      </w:r>
      <w:r w:rsidRPr="00271577">
        <w:rPr>
          <w:sz w:val="22"/>
          <w:szCs w:val="24"/>
        </w:rPr>
        <w:t>neįvertinama:</w:t>
      </w:r>
    </w:p>
    <w:p w14:paraId="5EE90F14" w14:textId="77777777" w:rsidR="00E7651F" w:rsidRPr="00271577" w:rsidRDefault="00E7651F" w:rsidP="00F26952">
      <w:pPr>
        <w:pStyle w:val="ListParagraph"/>
        <w:numPr>
          <w:ilvl w:val="0"/>
          <w:numId w:val="73"/>
        </w:numPr>
        <w:ind w:left="709"/>
        <w:jc w:val="both"/>
        <w:rPr>
          <w:sz w:val="22"/>
          <w:szCs w:val="24"/>
        </w:rPr>
      </w:pPr>
      <w:r w:rsidRPr="00271577">
        <w:rPr>
          <w:sz w:val="22"/>
          <w:szCs w:val="24"/>
        </w:rPr>
        <w:t>Mokslas nėra baigtinis. Nauji įrodymai apie produkto kenksmingumą gali pasirodyti bet kuriuo metu.</w:t>
      </w:r>
    </w:p>
    <w:p w14:paraId="2DF45CBD" w14:textId="77777777" w:rsidR="00E7651F" w:rsidRPr="00271577" w:rsidRDefault="00E7651F" w:rsidP="00F26952">
      <w:pPr>
        <w:pStyle w:val="ListParagraph"/>
        <w:numPr>
          <w:ilvl w:val="0"/>
          <w:numId w:val="73"/>
        </w:numPr>
        <w:ind w:left="709"/>
        <w:jc w:val="both"/>
        <w:rPr>
          <w:sz w:val="22"/>
          <w:szCs w:val="24"/>
        </w:rPr>
      </w:pPr>
      <w:r w:rsidRPr="00271577">
        <w:rPr>
          <w:sz w:val="22"/>
          <w:szCs w:val="24"/>
        </w:rPr>
        <w:t>Reguliuojančiose taisyklėse dažnai neatsižvelgiama į produktų poveikį aplinkai.</w:t>
      </w:r>
    </w:p>
    <w:p w14:paraId="12969CC6" w14:textId="77777777" w:rsidR="00E7651F" w:rsidRPr="00271577" w:rsidRDefault="00E7651F" w:rsidP="00F26952">
      <w:pPr>
        <w:pStyle w:val="ListParagraph"/>
        <w:numPr>
          <w:ilvl w:val="0"/>
          <w:numId w:val="73"/>
        </w:numPr>
        <w:ind w:left="709"/>
        <w:jc w:val="both"/>
        <w:rPr>
          <w:sz w:val="22"/>
          <w:szCs w:val="24"/>
        </w:rPr>
      </w:pPr>
      <w:r w:rsidRPr="00271577">
        <w:rPr>
          <w:sz w:val="22"/>
          <w:szCs w:val="24"/>
        </w:rPr>
        <w:t>Moksliniai tyrimai ne visada yra nešališki. Kartais juos finansuoja įmonės ir tai gali pakenkti tyrimo objektyvumui.</w:t>
      </w:r>
    </w:p>
    <w:p w14:paraId="370910CD" w14:textId="77777777" w:rsidR="00E7651F" w:rsidRPr="00271577" w:rsidRDefault="00E7651F" w:rsidP="00F26952">
      <w:pPr>
        <w:pStyle w:val="ListParagraph"/>
        <w:numPr>
          <w:ilvl w:val="0"/>
          <w:numId w:val="73"/>
        </w:numPr>
        <w:ind w:left="709"/>
        <w:jc w:val="both"/>
        <w:rPr>
          <w:sz w:val="22"/>
          <w:szCs w:val="24"/>
        </w:rPr>
      </w:pPr>
      <w:r w:rsidRPr="00271577">
        <w:rPr>
          <w:sz w:val="22"/>
          <w:szCs w:val="24"/>
        </w:rPr>
        <w:t>Kai kuriais atvejais naudojamos medžiagos, kurios nėra būtinos ir kurioms egzistuoja žinoma, natūrali ar aplinkai nekenksminga alternatyva, tačiau jos yra brangesnės gamintojui.</w:t>
      </w:r>
    </w:p>
    <w:p w14:paraId="71D65D24" w14:textId="3A29613E" w:rsidR="00E7651F" w:rsidRDefault="00E7651F" w:rsidP="00F26952">
      <w:pPr>
        <w:pStyle w:val="ListParagraph"/>
        <w:numPr>
          <w:ilvl w:val="0"/>
          <w:numId w:val="73"/>
        </w:numPr>
        <w:ind w:left="709"/>
        <w:jc w:val="both"/>
        <w:rPr>
          <w:sz w:val="22"/>
          <w:szCs w:val="24"/>
        </w:rPr>
      </w:pPr>
      <w:r w:rsidRPr="00271577">
        <w:rPr>
          <w:sz w:val="22"/>
          <w:szCs w:val="24"/>
        </w:rPr>
        <w:t>Visuomenė – ir</w:t>
      </w:r>
      <w:r w:rsidR="00714C01">
        <w:rPr>
          <w:sz w:val="22"/>
          <w:szCs w:val="24"/>
        </w:rPr>
        <w:t xml:space="preserve"> </w:t>
      </w:r>
      <w:r w:rsidRPr="00271577">
        <w:rPr>
          <w:sz w:val="22"/>
          <w:szCs w:val="24"/>
        </w:rPr>
        <w:t>diskusijos joje – dažnai</w:t>
      </w:r>
      <w:r w:rsidR="00714C01">
        <w:rPr>
          <w:sz w:val="22"/>
          <w:szCs w:val="24"/>
        </w:rPr>
        <w:t xml:space="preserve"> </w:t>
      </w:r>
      <w:r w:rsidRPr="00271577">
        <w:rPr>
          <w:sz w:val="22"/>
          <w:szCs w:val="24"/>
        </w:rPr>
        <w:t>gali poliarizuotis, kai žmonės laikosi vienos iš dviejų priešingų nuomonių tam tikra tema. Diskusijose, kuriose daugiausia dėmesio skiriama tik šioms priešingoms nuomonėms, trūksta daugelio svarbių diskusijos elementų. Kad galėtų mąstyti kritiškai, asmuo turi žinoti, „kur jis yra“ temos atžvilgiu diskusijo</w:t>
      </w:r>
      <w:r w:rsidR="006562BE">
        <w:rPr>
          <w:sz w:val="22"/>
          <w:szCs w:val="24"/>
        </w:rPr>
        <w:t>je,</w:t>
      </w:r>
      <w:r w:rsidRPr="00271577">
        <w:rPr>
          <w:sz w:val="22"/>
          <w:szCs w:val="24"/>
        </w:rPr>
        <w:t xml:space="preserve"> kad suprastų</w:t>
      </w:r>
      <w:r w:rsidR="0068170F">
        <w:rPr>
          <w:sz w:val="22"/>
          <w:szCs w:val="24"/>
        </w:rPr>
        <w:t xml:space="preserve"> /</w:t>
      </w:r>
      <w:r w:rsidRPr="00271577">
        <w:rPr>
          <w:sz w:val="22"/>
          <w:szCs w:val="24"/>
        </w:rPr>
        <w:t xml:space="preserve"> galėtų įvertinti savo šališkumą, kai jam pateikiama nauja informacija. Jis turi būti pasirengę</w:t>
      </w:r>
      <w:r w:rsidR="006562BE">
        <w:rPr>
          <w:sz w:val="22"/>
          <w:szCs w:val="24"/>
        </w:rPr>
        <w:t>s</w:t>
      </w:r>
      <w:r w:rsidRPr="00271577">
        <w:rPr>
          <w:sz w:val="22"/>
          <w:szCs w:val="24"/>
        </w:rPr>
        <w:t xml:space="preserve"> suprasti alternatyvų požiūrį, kad galėtų būti kuo objektyvesnis.</w:t>
      </w:r>
    </w:p>
    <w:p w14:paraId="363BF46B" w14:textId="77777777" w:rsidR="00F26952" w:rsidRPr="00F26952" w:rsidRDefault="00F26952" w:rsidP="00F26952">
      <w:pPr>
        <w:jc w:val="both"/>
        <w:rPr>
          <w:szCs w:val="24"/>
        </w:rPr>
      </w:pPr>
    </w:p>
    <w:p w14:paraId="2E72434F" w14:textId="77777777" w:rsidR="00E7651F" w:rsidRPr="006562BE" w:rsidRDefault="00E7651F" w:rsidP="008A5B50">
      <w:pPr>
        <w:pStyle w:val="Heading4"/>
      </w:pPr>
      <w:bookmarkStart w:id="184" w:name="_heading=h.clpiw4vy83rn" w:colFirst="0" w:colLast="0"/>
      <w:bookmarkEnd w:id="184"/>
      <w:r w:rsidRPr="006562BE">
        <w:t>II dalis. Proceso analizė</w:t>
      </w:r>
    </w:p>
    <w:p w14:paraId="708CE90A" w14:textId="4FF17178" w:rsidR="00E7651F" w:rsidRPr="00271577" w:rsidRDefault="00E7651F" w:rsidP="00F26952">
      <w:pPr>
        <w:pStyle w:val="ListParagraph"/>
        <w:numPr>
          <w:ilvl w:val="6"/>
          <w:numId w:val="74"/>
        </w:numPr>
        <w:ind w:left="709"/>
        <w:jc w:val="both"/>
        <w:rPr>
          <w:sz w:val="22"/>
          <w:szCs w:val="24"/>
        </w:rPr>
      </w:pPr>
      <w:r w:rsidRPr="00271577">
        <w:rPr>
          <w:sz w:val="22"/>
          <w:szCs w:val="24"/>
        </w:rPr>
        <w:t>Visų modeliuojamos veiklos</w:t>
      </w:r>
      <w:r w:rsidR="0068170F">
        <w:rPr>
          <w:sz w:val="22"/>
          <w:szCs w:val="24"/>
        </w:rPr>
        <w:t xml:space="preserve"> /</w:t>
      </w:r>
      <w:r w:rsidRPr="00271577">
        <w:rPr>
          <w:sz w:val="22"/>
          <w:szCs w:val="24"/>
        </w:rPr>
        <w:t xml:space="preserve"> užsiėmimo žingsnių atgaminimas</w:t>
      </w:r>
    </w:p>
    <w:p w14:paraId="68D51F70" w14:textId="5BA8BC9C" w:rsidR="00E7651F" w:rsidRPr="00271577" w:rsidRDefault="00E7651F" w:rsidP="00F26952">
      <w:pPr>
        <w:pStyle w:val="ListParagraph"/>
        <w:numPr>
          <w:ilvl w:val="6"/>
          <w:numId w:val="74"/>
        </w:numPr>
        <w:ind w:left="709"/>
        <w:jc w:val="both"/>
        <w:rPr>
          <w:sz w:val="22"/>
          <w:szCs w:val="24"/>
        </w:rPr>
      </w:pPr>
      <w:r w:rsidRPr="00271577">
        <w:rPr>
          <w:sz w:val="22"/>
          <w:szCs w:val="24"/>
        </w:rPr>
        <w:t>Modeliuojamos veiklos</w:t>
      </w:r>
      <w:r w:rsidR="0068170F">
        <w:rPr>
          <w:sz w:val="22"/>
          <w:szCs w:val="24"/>
        </w:rPr>
        <w:t xml:space="preserve"> /</w:t>
      </w:r>
      <w:r w:rsidRPr="00271577">
        <w:rPr>
          <w:sz w:val="22"/>
          <w:szCs w:val="24"/>
        </w:rPr>
        <w:t xml:space="preserve"> užsiėmimo analizė iš besimokančiojo perspektyvos</w:t>
      </w:r>
    </w:p>
    <w:p w14:paraId="532400CD" w14:textId="26EAD8BA" w:rsidR="00E7651F" w:rsidRPr="00271577" w:rsidRDefault="00E7651F" w:rsidP="00F26952">
      <w:pPr>
        <w:pStyle w:val="ListParagraph"/>
        <w:numPr>
          <w:ilvl w:val="6"/>
          <w:numId w:val="74"/>
        </w:numPr>
        <w:ind w:left="709"/>
        <w:jc w:val="both"/>
        <w:rPr>
          <w:sz w:val="22"/>
          <w:szCs w:val="24"/>
        </w:rPr>
      </w:pPr>
      <w:r w:rsidRPr="00271577">
        <w:rPr>
          <w:sz w:val="22"/>
          <w:szCs w:val="24"/>
        </w:rPr>
        <w:t>Modeliuojamos veiklos</w:t>
      </w:r>
      <w:r w:rsidR="0068170F">
        <w:rPr>
          <w:sz w:val="22"/>
          <w:szCs w:val="24"/>
        </w:rPr>
        <w:t xml:space="preserve"> /</w:t>
      </w:r>
      <w:r w:rsidRPr="00271577">
        <w:rPr>
          <w:sz w:val="22"/>
          <w:szCs w:val="24"/>
        </w:rPr>
        <w:t xml:space="preserve"> užsiėmimo analizė iš suaugusiųjų švietėjo perspektyvos</w:t>
      </w:r>
    </w:p>
    <w:p w14:paraId="273F8EA4" w14:textId="037FF01C" w:rsidR="00E7651F" w:rsidRDefault="00E7651F" w:rsidP="00F26952">
      <w:pPr>
        <w:pStyle w:val="ListParagraph"/>
        <w:numPr>
          <w:ilvl w:val="6"/>
          <w:numId w:val="74"/>
        </w:numPr>
        <w:ind w:left="709"/>
        <w:jc w:val="both"/>
        <w:rPr>
          <w:sz w:val="22"/>
          <w:szCs w:val="24"/>
        </w:rPr>
      </w:pPr>
      <w:r w:rsidRPr="00271577">
        <w:rPr>
          <w:sz w:val="22"/>
          <w:szCs w:val="24"/>
        </w:rPr>
        <w:t>Diskusijos: kaip mes mokėmės? ko išmokome?</w:t>
      </w:r>
    </w:p>
    <w:p w14:paraId="5B75ED92" w14:textId="77777777" w:rsidR="00F26952" w:rsidRPr="00F26952" w:rsidRDefault="00F26952" w:rsidP="00F26952">
      <w:pPr>
        <w:jc w:val="both"/>
        <w:rPr>
          <w:szCs w:val="24"/>
        </w:rPr>
      </w:pPr>
    </w:p>
    <w:p w14:paraId="4C4FFF12" w14:textId="77777777" w:rsidR="00E7651F" w:rsidRPr="006562BE" w:rsidRDefault="00E7651F" w:rsidP="008A5B50">
      <w:pPr>
        <w:pStyle w:val="Heading4"/>
      </w:pPr>
      <w:bookmarkStart w:id="185" w:name="_heading=h.o03b6menqsi4" w:colFirst="0" w:colLast="0"/>
      <w:bookmarkEnd w:id="185"/>
      <w:r w:rsidRPr="006562BE">
        <w:t>III dalis. Įgyvendinimo planavimas</w:t>
      </w:r>
    </w:p>
    <w:p w14:paraId="33F9390B" w14:textId="38403814" w:rsidR="00E7651F" w:rsidRPr="00271577" w:rsidRDefault="00E7651F" w:rsidP="00F26952">
      <w:pPr>
        <w:pStyle w:val="ListParagraph"/>
        <w:numPr>
          <w:ilvl w:val="0"/>
          <w:numId w:val="75"/>
        </w:numPr>
        <w:jc w:val="both"/>
        <w:rPr>
          <w:sz w:val="22"/>
          <w:szCs w:val="24"/>
        </w:rPr>
      </w:pPr>
      <w:r w:rsidRPr="00271577">
        <w:rPr>
          <w:sz w:val="22"/>
          <w:szCs w:val="24"/>
        </w:rPr>
        <w:t>Diskusijos kaip ir kam šis užsiėmimas</w:t>
      </w:r>
      <w:r w:rsidR="0068170F">
        <w:rPr>
          <w:sz w:val="22"/>
          <w:szCs w:val="24"/>
        </w:rPr>
        <w:t xml:space="preserve"> /</w:t>
      </w:r>
      <w:r w:rsidRPr="00271577">
        <w:rPr>
          <w:sz w:val="22"/>
          <w:szCs w:val="24"/>
        </w:rPr>
        <w:t xml:space="preserve"> veikla gali būti pritaikyta konkrečiame kontekste.</w:t>
      </w:r>
    </w:p>
    <w:p w14:paraId="7B0E3D39" w14:textId="63594F87" w:rsidR="00E7651F" w:rsidRDefault="00E7651F" w:rsidP="00F26952">
      <w:pPr>
        <w:pStyle w:val="ListParagraph"/>
        <w:numPr>
          <w:ilvl w:val="0"/>
          <w:numId w:val="75"/>
        </w:numPr>
        <w:jc w:val="both"/>
        <w:rPr>
          <w:sz w:val="22"/>
          <w:szCs w:val="24"/>
        </w:rPr>
      </w:pPr>
      <w:r w:rsidRPr="00271577">
        <w:rPr>
          <w:sz w:val="22"/>
          <w:szCs w:val="24"/>
        </w:rPr>
        <w:t>Įgyvendinimo plano rengimas.</w:t>
      </w:r>
    </w:p>
    <w:p w14:paraId="744CCC3A" w14:textId="77777777" w:rsidR="00F26952" w:rsidRPr="00F26952" w:rsidRDefault="00F26952" w:rsidP="00F26952">
      <w:pPr>
        <w:jc w:val="both"/>
        <w:rPr>
          <w:szCs w:val="24"/>
        </w:rPr>
      </w:pPr>
    </w:p>
    <w:p w14:paraId="6C4FB8ED" w14:textId="77777777" w:rsidR="00E7651F" w:rsidRPr="006562BE" w:rsidRDefault="00E7651F" w:rsidP="008A5B50">
      <w:pPr>
        <w:pStyle w:val="Heading4"/>
      </w:pPr>
      <w:r w:rsidRPr="006562BE">
        <w:t>Galimos adaptacijos:</w:t>
      </w:r>
    </w:p>
    <w:p w14:paraId="49765ACD" w14:textId="77777777" w:rsidR="00E7651F" w:rsidRPr="00271577" w:rsidRDefault="00E7651F" w:rsidP="00F26952">
      <w:pPr>
        <w:jc w:val="both"/>
        <w:rPr>
          <w:sz w:val="22"/>
          <w:szCs w:val="24"/>
        </w:rPr>
      </w:pPr>
      <w:r w:rsidRPr="0083573F">
        <w:rPr>
          <w:b/>
          <w:color w:val="F79646" w:themeColor="accent6"/>
          <w:sz w:val="22"/>
          <w:szCs w:val="24"/>
        </w:rPr>
        <w:t>Turinys:</w:t>
      </w:r>
      <w:r w:rsidRPr="00271577">
        <w:rPr>
          <w:sz w:val="22"/>
          <w:szCs w:val="24"/>
        </w:rPr>
        <w:t xml:space="preserve"> ieškokite kitos naujos ir poliarizuotos informacijos, pvz., apie sveiką maistą, gyvūnų teises, aplinkosaugą, migraciją ir kt.</w:t>
      </w:r>
    </w:p>
    <w:p w14:paraId="5C864A4E" w14:textId="77777777" w:rsidR="00E7651F" w:rsidRPr="00271577" w:rsidRDefault="00E7651F" w:rsidP="00F26952">
      <w:pPr>
        <w:jc w:val="both"/>
        <w:rPr>
          <w:sz w:val="22"/>
          <w:szCs w:val="24"/>
        </w:rPr>
      </w:pPr>
      <w:r w:rsidRPr="0083573F">
        <w:rPr>
          <w:b/>
          <w:color w:val="F79646" w:themeColor="accent6"/>
          <w:sz w:val="22"/>
          <w:szCs w:val="24"/>
        </w:rPr>
        <w:t>Laikas:</w:t>
      </w:r>
      <w:r w:rsidRPr="00271577">
        <w:rPr>
          <w:sz w:val="22"/>
          <w:szCs w:val="24"/>
        </w:rPr>
        <w:t xml:space="preserve"> suplanuokite darbą pagal grupės dydį; jei reikia, darykite pertraukas; palikite pakankamai laiko refleksijai, proceso analizei ir įgyvendinimo planavimui.</w:t>
      </w:r>
    </w:p>
    <w:p w14:paraId="26DD7864" w14:textId="5F0F4439" w:rsidR="00E7651F" w:rsidRDefault="00E7651F" w:rsidP="00F26952">
      <w:pPr>
        <w:jc w:val="both"/>
        <w:rPr>
          <w:sz w:val="22"/>
          <w:szCs w:val="24"/>
        </w:rPr>
      </w:pPr>
      <w:r w:rsidRPr="0083573F">
        <w:rPr>
          <w:b/>
          <w:color w:val="F79646" w:themeColor="accent6"/>
          <w:sz w:val="22"/>
          <w:szCs w:val="24"/>
        </w:rPr>
        <w:t>Darbas bendroje sesijoje</w:t>
      </w:r>
      <w:r w:rsidR="0068170F">
        <w:rPr>
          <w:b/>
          <w:color w:val="F79646" w:themeColor="accent6"/>
          <w:sz w:val="22"/>
          <w:szCs w:val="24"/>
        </w:rPr>
        <w:t xml:space="preserve"> /</w:t>
      </w:r>
      <w:r w:rsidRPr="0083573F">
        <w:rPr>
          <w:b/>
          <w:color w:val="F79646" w:themeColor="accent6"/>
          <w:sz w:val="22"/>
          <w:szCs w:val="24"/>
        </w:rPr>
        <w:t xml:space="preserve"> atskiruose internetiniuose kambariuose</w:t>
      </w:r>
      <w:r w:rsidRPr="0083573F">
        <w:rPr>
          <w:color w:val="F79646" w:themeColor="accent6"/>
          <w:sz w:val="22"/>
          <w:szCs w:val="24"/>
        </w:rPr>
        <w:t>:</w:t>
      </w:r>
      <w:r w:rsidRPr="00271577">
        <w:rPr>
          <w:sz w:val="22"/>
          <w:szCs w:val="24"/>
        </w:rPr>
        <w:t xml:space="preserve"> jei besimokančiųjų grupė maža, nereikia dirbti atskiruose internetiniuose kambariuose. Jei grupė didelė, rekomenduojama dirbti poroje </w:t>
      </w:r>
      <w:r w:rsidR="001923B9" w:rsidRPr="00271577">
        <w:rPr>
          <w:sz w:val="22"/>
          <w:szCs w:val="24"/>
        </w:rPr>
        <w:t>dviem</w:t>
      </w:r>
      <w:r w:rsidRPr="00271577">
        <w:rPr>
          <w:sz w:val="22"/>
          <w:szCs w:val="24"/>
        </w:rPr>
        <w:t xml:space="preserve"> lektoriams</w:t>
      </w:r>
      <w:r w:rsidR="0068170F">
        <w:rPr>
          <w:sz w:val="22"/>
          <w:szCs w:val="24"/>
        </w:rPr>
        <w:t xml:space="preserve"> /</w:t>
      </w:r>
      <w:r w:rsidRPr="00271577">
        <w:rPr>
          <w:sz w:val="22"/>
          <w:szCs w:val="24"/>
        </w:rPr>
        <w:t xml:space="preserve"> suaugusiųjų švietėjams.</w:t>
      </w:r>
    </w:p>
    <w:p w14:paraId="3A787E7C" w14:textId="77777777" w:rsidR="00F26952" w:rsidRPr="00F26952" w:rsidRDefault="00F26952" w:rsidP="00F26952">
      <w:pPr>
        <w:jc w:val="both"/>
        <w:rPr>
          <w:szCs w:val="24"/>
        </w:rPr>
      </w:pPr>
    </w:p>
    <w:p w14:paraId="196056F1" w14:textId="77777777" w:rsidR="00E7651F" w:rsidRPr="00271577" w:rsidRDefault="00E7651F" w:rsidP="008A5B50">
      <w:pPr>
        <w:pStyle w:val="Heading4"/>
      </w:pPr>
      <w:bookmarkStart w:id="186" w:name="_heading=h.jyjupeuguu1p" w:colFirst="0" w:colLast="0"/>
      <w:bookmarkEnd w:id="186"/>
      <w:r w:rsidRPr="00271577">
        <w:t>Šaltiniai</w:t>
      </w:r>
    </w:p>
    <w:p w14:paraId="1FF42163" w14:textId="42B22BE8" w:rsidR="00E7651F" w:rsidRPr="00271577" w:rsidRDefault="00E7651F" w:rsidP="00D11666">
      <w:pPr>
        <w:spacing w:before="0"/>
        <w:rPr>
          <w:sz w:val="22"/>
          <w:szCs w:val="24"/>
        </w:rPr>
      </w:pPr>
      <w:r w:rsidRPr="00271577">
        <w:rPr>
          <w:sz w:val="22"/>
          <w:szCs w:val="24"/>
        </w:rPr>
        <w:t xml:space="preserve">ECHA (European Chemicals Agency): </w:t>
      </w:r>
      <w:hyperlink r:id="rId74">
        <w:r w:rsidRPr="00271577">
          <w:rPr>
            <w:rStyle w:val="Hyperlink"/>
            <w:sz w:val="22"/>
            <w:szCs w:val="24"/>
          </w:rPr>
          <w:t>https://echa.europa.eu/home</w:t>
        </w:r>
      </w:hyperlink>
    </w:p>
    <w:p w14:paraId="73B19187" w14:textId="77777777" w:rsidR="00E7651F" w:rsidRPr="00271577" w:rsidRDefault="00E7651F" w:rsidP="00D11666">
      <w:pPr>
        <w:spacing w:before="0"/>
        <w:rPr>
          <w:sz w:val="22"/>
          <w:szCs w:val="24"/>
        </w:rPr>
      </w:pPr>
      <w:r w:rsidRPr="00271577">
        <w:rPr>
          <w:sz w:val="22"/>
          <w:szCs w:val="24"/>
        </w:rPr>
        <w:t xml:space="preserve">Chemical Safety Facts: </w:t>
      </w:r>
      <w:hyperlink r:id="rId75">
        <w:r w:rsidRPr="00271577">
          <w:rPr>
            <w:rStyle w:val="Hyperlink"/>
            <w:sz w:val="22"/>
            <w:szCs w:val="24"/>
          </w:rPr>
          <w:t>https://www.chemicalsafetyfacts.org/</w:t>
        </w:r>
      </w:hyperlink>
    </w:p>
    <w:p w14:paraId="7E28DB94" w14:textId="77777777" w:rsidR="00E7651F" w:rsidRPr="00271577" w:rsidRDefault="00E7651F" w:rsidP="00D11666">
      <w:pPr>
        <w:spacing w:before="0"/>
        <w:rPr>
          <w:sz w:val="22"/>
          <w:szCs w:val="24"/>
        </w:rPr>
      </w:pPr>
      <w:r w:rsidRPr="00271577">
        <w:rPr>
          <w:sz w:val="22"/>
          <w:szCs w:val="24"/>
        </w:rPr>
        <w:t xml:space="preserve">American Chemistry Council: </w:t>
      </w:r>
      <w:hyperlink r:id="rId76">
        <w:r w:rsidRPr="00271577">
          <w:rPr>
            <w:rStyle w:val="Hyperlink"/>
            <w:sz w:val="22"/>
            <w:szCs w:val="24"/>
          </w:rPr>
          <w:t>https://www.americanchemistry.com/</w:t>
        </w:r>
      </w:hyperlink>
    </w:p>
    <w:p w14:paraId="007CC092" w14:textId="77777777" w:rsidR="00E7651F" w:rsidRPr="00271577" w:rsidRDefault="00E7651F" w:rsidP="00D11666">
      <w:pPr>
        <w:spacing w:before="0"/>
        <w:rPr>
          <w:sz w:val="22"/>
          <w:szCs w:val="24"/>
        </w:rPr>
      </w:pPr>
      <w:r w:rsidRPr="00271577">
        <w:rPr>
          <w:sz w:val="22"/>
          <w:szCs w:val="24"/>
        </w:rPr>
        <w:t xml:space="preserve">Snopes (English): </w:t>
      </w:r>
      <w:hyperlink r:id="rId77">
        <w:r w:rsidRPr="00271577">
          <w:rPr>
            <w:rStyle w:val="Hyperlink"/>
            <w:sz w:val="22"/>
            <w:szCs w:val="24"/>
          </w:rPr>
          <w:t>https://www.snopes.com/</w:t>
        </w:r>
      </w:hyperlink>
    </w:p>
    <w:p w14:paraId="4CF441A2" w14:textId="77777777" w:rsidR="00E7651F" w:rsidRPr="00271577" w:rsidRDefault="00E7651F" w:rsidP="00D11666">
      <w:pPr>
        <w:spacing w:before="0"/>
        <w:rPr>
          <w:sz w:val="22"/>
          <w:szCs w:val="24"/>
        </w:rPr>
      </w:pPr>
      <w:r w:rsidRPr="00271577">
        <w:rPr>
          <w:sz w:val="22"/>
          <w:szCs w:val="24"/>
        </w:rPr>
        <w:t xml:space="preserve">Maldita Ciencia (Spanish): </w:t>
      </w:r>
      <w:hyperlink r:id="rId78">
        <w:r w:rsidRPr="00271577">
          <w:rPr>
            <w:rStyle w:val="Hyperlink"/>
            <w:sz w:val="22"/>
            <w:szCs w:val="24"/>
          </w:rPr>
          <w:t>https://maldita.es/malditaciencia/1</w:t>
        </w:r>
      </w:hyperlink>
    </w:p>
    <w:p w14:paraId="5186BE37" w14:textId="77777777" w:rsidR="00E7651F" w:rsidRPr="00271577" w:rsidRDefault="00E7651F" w:rsidP="008A5B50">
      <w:pPr>
        <w:pStyle w:val="Heading3"/>
      </w:pPr>
      <w:bookmarkStart w:id="187" w:name="_Veiklos_su_chemine_1"/>
      <w:bookmarkStart w:id="188" w:name="_Veikla_su_chemine"/>
      <w:bookmarkEnd w:id="187"/>
      <w:bookmarkEnd w:id="188"/>
      <w:r w:rsidRPr="00271577">
        <w:t>Veikl</w:t>
      </w:r>
      <w:r w:rsidR="00A160D0" w:rsidRPr="00271577">
        <w:t>os</w:t>
      </w:r>
      <w:r w:rsidRPr="00271577">
        <w:t xml:space="preserve"> su chemine medžiaga</w:t>
      </w:r>
      <w:r w:rsidR="00A160D0" w:rsidRPr="00271577">
        <w:t xml:space="preserve"> lentelė</w:t>
      </w:r>
    </w:p>
    <w:tbl>
      <w:tblPr>
        <w:tblW w:w="98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10"/>
        <w:gridCol w:w="3690"/>
        <w:gridCol w:w="3592"/>
      </w:tblGrid>
      <w:tr w:rsidR="00E7651F" w:rsidRPr="00271577" w14:paraId="545EDB4B" w14:textId="77777777" w:rsidTr="00E7651F">
        <w:trPr>
          <w:trHeight w:val="440"/>
        </w:trPr>
        <w:tc>
          <w:tcPr>
            <w:tcW w:w="9892" w:type="dxa"/>
            <w:gridSpan w:val="3"/>
          </w:tcPr>
          <w:p w14:paraId="393C2B88" w14:textId="77777777" w:rsidR="00E7651F" w:rsidRPr="00271577" w:rsidRDefault="00E7651F" w:rsidP="00E7651F">
            <w:pPr>
              <w:jc w:val="center"/>
              <w:rPr>
                <w:b/>
                <w:sz w:val="22"/>
              </w:rPr>
            </w:pPr>
            <w:r w:rsidRPr="00271577">
              <w:rPr>
                <w:b/>
                <w:sz w:val="22"/>
              </w:rPr>
              <w:t>MEDŽIAGA</w:t>
            </w:r>
          </w:p>
        </w:tc>
      </w:tr>
      <w:tr w:rsidR="00E7651F" w:rsidRPr="00271577" w14:paraId="1AA219AC" w14:textId="77777777" w:rsidTr="00E7651F">
        <w:trPr>
          <w:trHeight w:val="600"/>
        </w:trPr>
        <w:tc>
          <w:tcPr>
            <w:tcW w:w="2610" w:type="dxa"/>
          </w:tcPr>
          <w:p w14:paraId="560FB2BF" w14:textId="77777777" w:rsidR="00E7651F" w:rsidRPr="001923B9" w:rsidRDefault="00E7651F" w:rsidP="001923B9">
            <w:pPr>
              <w:rPr>
                <w:sz w:val="22"/>
              </w:rPr>
            </w:pPr>
            <w:r w:rsidRPr="001923B9">
              <w:rPr>
                <w:sz w:val="22"/>
              </w:rPr>
              <w:t>Kam naudojama ši medžiaga?</w:t>
            </w:r>
          </w:p>
        </w:tc>
        <w:tc>
          <w:tcPr>
            <w:tcW w:w="7282" w:type="dxa"/>
            <w:gridSpan w:val="2"/>
          </w:tcPr>
          <w:p w14:paraId="334935CF" w14:textId="77777777" w:rsidR="00E7651F" w:rsidRPr="00271577" w:rsidRDefault="00E7651F" w:rsidP="00E7651F">
            <w:pPr>
              <w:jc w:val="both"/>
              <w:rPr>
                <w:sz w:val="22"/>
              </w:rPr>
            </w:pPr>
          </w:p>
        </w:tc>
      </w:tr>
      <w:tr w:rsidR="00E7651F" w:rsidRPr="00271577" w14:paraId="4C470A8F" w14:textId="77777777" w:rsidTr="00E7651F">
        <w:trPr>
          <w:trHeight w:val="736"/>
        </w:trPr>
        <w:tc>
          <w:tcPr>
            <w:tcW w:w="2610" w:type="dxa"/>
          </w:tcPr>
          <w:p w14:paraId="57BF9C4C" w14:textId="77777777" w:rsidR="00E7651F" w:rsidRPr="001923B9" w:rsidRDefault="00E7651F" w:rsidP="001923B9">
            <w:pPr>
              <w:rPr>
                <w:sz w:val="22"/>
              </w:rPr>
            </w:pPr>
            <w:r w:rsidRPr="001923B9">
              <w:rPr>
                <w:sz w:val="22"/>
              </w:rPr>
              <w:t>Kokiuose produktuose yra šios medžiagos?</w:t>
            </w:r>
          </w:p>
        </w:tc>
        <w:tc>
          <w:tcPr>
            <w:tcW w:w="7282" w:type="dxa"/>
            <w:gridSpan w:val="2"/>
          </w:tcPr>
          <w:p w14:paraId="6CDBEE04" w14:textId="77777777" w:rsidR="00E7651F" w:rsidRPr="00271577" w:rsidRDefault="00E7651F" w:rsidP="00E7651F">
            <w:pPr>
              <w:jc w:val="both"/>
              <w:rPr>
                <w:sz w:val="22"/>
              </w:rPr>
            </w:pPr>
          </w:p>
        </w:tc>
      </w:tr>
      <w:tr w:rsidR="00E7651F" w:rsidRPr="00271577" w14:paraId="424BE544" w14:textId="77777777" w:rsidTr="00E7651F">
        <w:trPr>
          <w:trHeight w:val="480"/>
        </w:trPr>
        <w:tc>
          <w:tcPr>
            <w:tcW w:w="2610" w:type="dxa"/>
          </w:tcPr>
          <w:p w14:paraId="5C6CFA92" w14:textId="77777777" w:rsidR="00E7651F" w:rsidRPr="00271577" w:rsidRDefault="00E7651F" w:rsidP="00E7651F">
            <w:pPr>
              <w:rPr>
                <w:b/>
                <w:sz w:val="22"/>
              </w:rPr>
            </w:pPr>
          </w:p>
        </w:tc>
        <w:tc>
          <w:tcPr>
            <w:tcW w:w="3690" w:type="dxa"/>
          </w:tcPr>
          <w:p w14:paraId="5BD59F16" w14:textId="77777777" w:rsidR="00E7651F" w:rsidRPr="00271577" w:rsidRDefault="00E7651F" w:rsidP="00E7651F">
            <w:pPr>
              <w:spacing w:after="0"/>
              <w:rPr>
                <w:b/>
                <w:color w:val="F79646" w:themeColor="accent6"/>
                <w:sz w:val="22"/>
              </w:rPr>
            </w:pPr>
            <w:r w:rsidRPr="00271577">
              <w:rPr>
                <w:b/>
                <w:color w:val="F79646" w:themeColor="accent6"/>
                <w:sz w:val="22"/>
              </w:rPr>
              <w:t xml:space="preserve">INFORMACIJA A </w:t>
            </w:r>
          </w:p>
          <w:p w14:paraId="2D44E5FC" w14:textId="77777777" w:rsidR="00E7651F" w:rsidRPr="00271577" w:rsidRDefault="00E7651F" w:rsidP="00E7651F">
            <w:pPr>
              <w:spacing w:before="0" w:after="0"/>
              <w:rPr>
                <w:b/>
                <w:color w:val="F79646" w:themeColor="accent6"/>
                <w:sz w:val="22"/>
              </w:rPr>
            </w:pPr>
            <w:r w:rsidRPr="00271577">
              <w:rPr>
                <w:b/>
                <w:color w:val="F79646" w:themeColor="accent6"/>
                <w:sz w:val="22"/>
              </w:rPr>
              <w:t>(ir kita informacija, patvirtinanti A)</w:t>
            </w:r>
          </w:p>
        </w:tc>
        <w:tc>
          <w:tcPr>
            <w:tcW w:w="3592" w:type="dxa"/>
          </w:tcPr>
          <w:p w14:paraId="4737C9F7" w14:textId="44E3AE07" w:rsidR="00E7651F" w:rsidRPr="00271577" w:rsidRDefault="00E7651F" w:rsidP="00E7651F">
            <w:pPr>
              <w:rPr>
                <w:b/>
                <w:color w:val="F79646" w:themeColor="accent6"/>
                <w:sz w:val="22"/>
              </w:rPr>
            </w:pPr>
            <w:r w:rsidRPr="00271577">
              <w:rPr>
                <w:b/>
                <w:color w:val="F79646" w:themeColor="accent6"/>
                <w:sz w:val="22"/>
              </w:rPr>
              <w:t xml:space="preserve">INFORMACIJA B </w:t>
            </w:r>
            <w:r w:rsidRPr="00271577">
              <w:rPr>
                <w:b/>
                <w:color w:val="F79646" w:themeColor="accent6"/>
                <w:sz w:val="22"/>
              </w:rPr>
              <w:br/>
              <w:t>(nepatvirtinanti</w:t>
            </w:r>
            <w:r w:rsidR="0068170F">
              <w:rPr>
                <w:b/>
                <w:color w:val="F79646" w:themeColor="accent6"/>
                <w:sz w:val="22"/>
              </w:rPr>
              <w:t xml:space="preserve"> /</w:t>
            </w:r>
            <w:r w:rsidRPr="00271577">
              <w:rPr>
                <w:b/>
                <w:color w:val="F79646" w:themeColor="accent6"/>
                <w:sz w:val="22"/>
              </w:rPr>
              <w:t xml:space="preserve"> neparemianti A)</w:t>
            </w:r>
          </w:p>
        </w:tc>
      </w:tr>
      <w:tr w:rsidR="00E7651F" w:rsidRPr="00271577" w14:paraId="02522F0D" w14:textId="77777777" w:rsidTr="00E7651F">
        <w:trPr>
          <w:trHeight w:val="410"/>
        </w:trPr>
        <w:tc>
          <w:tcPr>
            <w:tcW w:w="2610" w:type="dxa"/>
          </w:tcPr>
          <w:p w14:paraId="74A7480D" w14:textId="77777777" w:rsidR="00E7651F" w:rsidRPr="001923B9" w:rsidRDefault="00E7651F" w:rsidP="00E7651F">
            <w:pPr>
              <w:rPr>
                <w:sz w:val="22"/>
              </w:rPr>
            </w:pPr>
            <w:r w:rsidRPr="001923B9">
              <w:rPr>
                <w:sz w:val="22"/>
              </w:rPr>
              <w:t>Ar ji kenkia sveikatai, aplinkai, abiem?</w:t>
            </w:r>
          </w:p>
        </w:tc>
        <w:tc>
          <w:tcPr>
            <w:tcW w:w="3690" w:type="dxa"/>
          </w:tcPr>
          <w:p w14:paraId="50841F92" w14:textId="77777777" w:rsidR="00E7651F" w:rsidRPr="00271577" w:rsidRDefault="00E7651F" w:rsidP="00E7651F">
            <w:pPr>
              <w:jc w:val="both"/>
              <w:rPr>
                <w:sz w:val="22"/>
              </w:rPr>
            </w:pPr>
          </w:p>
        </w:tc>
        <w:tc>
          <w:tcPr>
            <w:tcW w:w="3592" w:type="dxa"/>
          </w:tcPr>
          <w:p w14:paraId="77BBFFD3" w14:textId="77777777" w:rsidR="00E7651F" w:rsidRPr="00271577" w:rsidRDefault="00E7651F" w:rsidP="00E7651F">
            <w:pPr>
              <w:jc w:val="both"/>
              <w:rPr>
                <w:sz w:val="22"/>
              </w:rPr>
            </w:pPr>
          </w:p>
        </w:tc>
      </w:tr>
      <w:tr w:rsidR="00E7651F" w:rsidRPr="00271577" w14:paraId="529A7E2B" w14:textId="77777777" w:rsidTr="00E7651F">
        <w:trPr>
          <w:trHeight w:val="457"/>
        </w:trPr>
        <w:tc>
          <w:tcPr>
            <w:tcW w:w="2610" w:type="dxa"/>
          </w:tcPr>
          <w:p w14:paraId="25E3C0B1" w14:textId="77777777" w:rsidR="00E7651F" w:rsidRPr="001923B9" w:rsidRDefault="00E7651F" w:rsidP="00E7651F">
            <w:pPr>
              <w:rPr>
                <w:sz w:val="22"/>
              </w:rPr>
            </w:pPr>
            <w:r w:rsidRPr="001923B9">
              <w:rPr>
                <w:sz w:val="22"/>
              </w:rPr>
              <w:t>Nuoroda (-os)</w:t>
            </w:r>
          </w:p>
        </w:tc>
        <w:tc>
          <w:tcPr>
            <w:tcW w:w="3690" w:type="dxa"/>
          </w:tcPr>
          <w:p w14:paraId="2D641E45" w14:textId="77777777" w:rsidR="00E7651F" w:rsidRPr="00271577" w:rsidRDefault="00E7651F" w:rsidP="00E7651F">
            <w:pPr>
              <w:jc w:val="both"/>
              <w:rPr>
                <w:sz w:val="22"/>
              </w:rPr>
            </w:pPr>
          </w:p>
        </w:tc>
        <w:tc>
          <w:tcPr>
            <w:tcW w:w="3592" w:type="dxa"/>
          </w:tcPr>
          <w:p w14:paraId="74EA10FC" w14:textId="77777777" w:rsidR="00E7651F" w:rsidRPr="00271577" w:rsidRDefault="00E7651F" w:rsidP="00E7651F">
            <w:pPr>
              <w:jc w:val="both"/>
              <w:rPr>
                <w:sz w:val="22"/>
              </w:rPr>
            </w:pPr>
          </w:p>
        </w:tc>
      </w:tr>
      <w:tr w:rsidR="00E7651F" w:rsidRPr="00271577" w14:paraId="28533462" w14:textId="77777777" w:rsidTr="00E7651F">
        <w:trPr>
          <w:trHeight w:val="648"/>
        </w:trPr>
        <w:tc>
          <w:tcPr>
            <w:tcW w:w="2610" w:type="dxa"/>
          </w:tcPr>
          <w:p w14:paraId="0BE723BF" w14:textId="013A999F" w:rsidR="00E7651F" w:rsidRPr="001923B9" w:rsidRDefault="00E7651F" w:rsidP="00E7651F">
            <w:pPr>
              <w:rPr>
                <w:sz w:val="22"/>
              </w:rPr>
            </w:pPr>
            <w:r w:rsidRPr="001923B9">
              <w:rPr>
                <w:sz w:val="22"/>
              </w:rPr>
              <w:t>Neaiški vieta</w:t>
            </w:r>
            <w:r w:rsidR="0068170F">
              <w:rPr>
                <w:sz w:val="22"/>
              </w:rPr>
              <w:t xml:space="preserve"> /</w:t>
            </w:r>
            <w:r w:rsidRPr="001923B9">
              <w:rPr>
                <w:sz w:val="22"/>
              </w:rPr>
              <w:t xml:space="preserve"> dalykas?</w:t>
            </w:r>
          </w:p>
        </w:tc>
        <w:tc>
          <w:tcPr>
            <w:tcW w:w="3690" w:type="dxa"/>
          </w:tcPr>
          <w:p w14:paraId="3D530DFC" w14:textId="77777777" w:rsidR="00E7651F" w:rsidRPr="00271577" w:rsidRDefault="00E7651F" w:rsidP="00E7651F">
            <w:pPr>
              <w:jc w:val="both"/>
              <w:rPr>
                <w:b/>
                <w:sz w:val="22"/>
              </w:rPr>
            </w:pPr>
          </w:p>
        </w:tc>
        <w:tc>
          <w:tcPr>
            <w:tcW w:w="3592" w:type="dxa"/>
          </w:tcPr>
          <w:p w14:paraId="364C4DD8" w14:textId="77777777" w:rsidR="00E7651F" w:rsidRPr="00271577" w:rsidRDefault="00E7651F" w:rsidP="00E7651F">
            <w:pPr>
              <w:jc w:val="both"/>
              <w:rPr>
                <w:b/>
                <w:sz w:val="22"/>
              </w:rPr>
            </w:pPr>
          </w:p>
        </w:tc>
      </w:tr>
      <w:tr w:rsidR="00E7651F" w:rsidRPr="00271577" w14:paraId="000D25B9" w14:textId="77777777" w:rsidTr="00E7651F">
        <w:trPr>
          <w:trHeight w:val="691"/>
        </w:trPr>
        <w:tc>
          <w:tcPr>
            <w:tcW w:w="2610" w:type="dxa"/>
          </w:tcPr>
          <w:p w14:paraId="0F6CC366" w14:textId="77777777" w:rsidR="00E7651F" w:rsidRPr="001923B9" w:rsidRDefault="00E7651F" w:rsidP="00E7651F">
            <w:pPr>
              <w:rPr>
                <w:sz w:val="22"/>
              </w:rPr>
            </w:pPr>
            <w:r w:rsidRPr="001923B9">
              <w:rPr>
                <w:sz w:val="22"/>
              </w:rPr>
              <w:t>Sprendimas: ar pirktumėte?</w:t>
            </w:r>
          </w:p>
        </w:tc>
        <w:tc>
          <w:tcPr>
            <w:tcW w:w="7282" w:type="dxa"/>
            <w:gridSpan w:val="2"/>
          </w:tcPr>
          <w:p w14:paraId="5A90CCC9" w14:textId="77777777" w:rsidR="00E7651F" w:rsidRPr="00271577" w:rsidRDefault="00E7651F" w:rsidP="00E7651F">
            <w:pPr>
              <w:jc w:val="both"/>
              <w:rPr>
                <w:b/>
                <w:sz w:val="22"/>
              </w:rPr>
            </w:pPr>
          </w:p>
        </w:tc>
      </w:tr>
    </w:tbl>
    <w:p w14:paraId="004C719B" w14:textId="77777777" w:rsidR="00F26952" w:rsidRDefault="00F26952" w:rsidP="00F26952">
      <w:bookmarkStart w:id="189" w:name="_Žaidimas:_Kieno_klaustumėte_1"/>
      <w:bookmarkStart w:id="190" w:name="_Hlk82167300"/>
      <w:bookmarkEnd w:id="189"/>
    </w:p>
    <w:p w14:paraId="136CD080" w14:textId="3B9939D5" w:rsidR="00E7651F" w:rsidRPr="00271577" w:rsidRDefault="00E7651F" w:rsidP="008A5B50">
      <w:pPr>
        <w:pStyle w:val="Heading3"/>
      </w:pPr>
      <w:r w:rsidRPr="00271577">
        <w:t>Žaidimas: Kieno klaustumėte pirmiau?</w:t>
      </w:r>
    </w:p>
    <w:p w14:paraId="50876B02" w14:textId="77777777" w:rsidR="00E7651F" w:rsidRPr="00271577" w:rsidRDefault="00E7651F" w:rsidP="00E7651F">
      <w:pPr>
        <w:jc w:val="center"/>
        <w:rPr>
          <w:sz w:val="22"/>
          <w:szCs w:val="24"/>
        </w:rPr>
      </w:pPr>
      <w:r w:rsidRPr="00271577">
        <w:rPr>
          <w:sz w:val="22"/>
          <w:szCs w:val="24"/>
        </w:rPr>
        <w:t>Pavyzdys</w:t>
      </w:r>
    </w:p>
    <w:p w14:paraId="76210F2C" w14:textId="77777777" w:rsidR="00E7651F" w:rsidRPr="00271577" w:rsidRDefault="00E7651F" w:rsidP="00E7651F">
      <w:pPr>
        <w:jc w:val="both"/>
        <w:rPr>
          <w:b/>
          <w:sz w:val="22"/>
          <w:szCs w:val="24"/>
        </w:rPr>
      </w:pPr>
      <w:r w:rsidRPr="00271577">
        <w:rPr>
          <w:b/>
          <w:sz w:val="22"/>
          <w:szCs w:val="24"/>
        </w:rPr>
        <w:t>1 klausimas. Kokių veiksmų vyriausybė turėtų imtis, kad įveiktų artėjančią ekonomikos krizę?</w:t>
      </w:r>
    </w:p>
    <w:p w14:paraId="6D5004BE" w14:textId="77777777" w:rsidR="00E7651F" w:rsidRPr="00271577" w:rsidRDefault="00E7651F" w:rsidP="00E7651F">
      <w:pPr>
        <w:jc w:val="both"/>
        <w:rPr>
          <w:sz w:val="22"/>
          <w:szCs w:val="24"/>
        </w:rPr>
      </w:pPr>
      <w:r w:rsidRPr="00271577">
        <w:rPr>
          <w:noProof/>
          <w:sz w:val="22"/>
          <w:szCs w:val="24"/>
          <w:lang w:val="en-US" w:eastAsia="en-US"/>
        </w:rPr>
        <w:drawing>
          <wp:inline distT="19050" distB="19050" distL="19050" distR="19050" wp14:anchorId="1B87F1B2" wp14:editId="1B57EAC8">
            <wp:extent cx="1708150" cy="2292350"/>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9"/>
                    <a:srcRect/>
                    <a:stretch>
                      <a:fillRect/>
                    </a:stretch>
                  </pic:blipFill>
                  <pic:spPr>
                    <a:xfrm>
                      <a:off x="0" y="0"/>
                      <a:ext cx="1708150" cy="2292350"/>
                    </a:xfrm>
                    <a:prstGeom prst="rect">
                      <a:avLst/>
                    </a:prstGeom>
                    <a:ln/>
                  </pic:spPr>
                </pic:pic>
              </a:graphicData>
            </a:graphic>
          </wp:inline>
        </w:drawing>
      </w:r>
      <w:r w:rsidRPr="00271577">
        <w:rPr>
          <w:noProof/>
          <w:sz w:val="22"/>
          <w:szCs w:val="24"/>
          <w:lang w:val="en-US" w:eastAsia="en-US"/>
        </w:rPr>
        <w:drawing>
          <wp:inline distT="19050" distB="19050" distL="19050" distR="19050" wp14:anchorId="1E991E17" wp14:editId="16D6BDA5">
            <wp:extent cx="1524000" cy="2266950"/>
            <wp:effectExtent l="0" t="0" r="0" b="0"/>
            <wp:docPr id="19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0"/>
                    <a:srcRect/>
                    <a:stretch>
                      <a:fillRect/>
                    </a:stretch>
                  </pic:blipFill>
                  <pic:spPr>
                    <a:xfrm>
                      <a:off x="0" y="0"/>
                      <a:ext cx="1524000" cy="2266950"/>
                    </a:xfrm>
                    <a:prstGeom prst="rect">
                      <a:avLst/>
                    </a:prstGeom>
                    <a:ln/>
                  </pic:spPr>
                </pic:pic>
              </a:graphicData>
            </a:graphic>
          </wp:inline>
        </w:drawing>
      </w:r>
    </w:p>
    <w:p w14:paraId="7F1B12E8" w14:textId="34F9E6FB" w:rsidR="00E7651F" w:rsidRPr="00271577" w:rsidRDefault="00E7651F" w:rsidP="00E7651F">
      <w:pPr>
        <w:jc w:val="both"/>
        <w:rPr>
          <w:b/>
          <w:sz w:val="22"/>
          <w:szCs w:val="24"/>
        </w:rPr>
      </w:pPr>
      <w:r w:rsidRPr="00271577">
        <w:rPr>
          <w:b/>
          <w:sz w:val="22"/>
          <w:szCs w:val="24"/>
        </w:rPr>
        <w:t>2 klausimas. Ar mūsų sėkmės suvokimas turi įtakos įvykiams, kurie mums nutinka?</w:t>
      </w:r>
    </w:p>
    <w:p w14:paraId="4CB14BDC" w14:textId="1F455325" w:rsidR="00E7651F" w:rsidRPr="00271577" w:rsidRDefault="00F26952" w:rsidP="00E7651F">
      <w:pPr>
        <w:jc w:val="both"/>
        <w:rPr>
          <w:sz w:val="22"/>
          <w:szCs w:val="24"/>
        </w:rPr>
      </w:pPr>
      <w:r w:rsidRPr="00271577">
        <w:rPr>
          <w:noProof/>
          <w:sz w:val="22"/>
          <w:szCs w:val="24"/>
          <w:lang w:val="en-US" w:eastAsia="en-US"/>
        </w:rPr>
        <w:drawing>
          <wp:anchor distT="0" distB="0" distL="114300" distR="114300" simplePos="0" relativeHeight="251685888" behindDoc="1" locked="0" layoutInCell="1" allowOverlap="1" wp14:anchorId="4D254B2A" wp14:editId="1754D429">
            <wp:simplePos x="0" y="0"/>
            <wp:positionH relativeFrom="column">
              <wp:posOffset>1944370</wp:posOffset>
            </wp:positionH>
            <wp:positionV relativeFrom="paragraph">
              <wp:posOffset>182880</wp:posOffset>
            </wp:positionV>
            <wp:extent cx="1784350" cy="2584450"/>
            <wp:effectExtent l="0" t="0" r="6350" b="6350"/>
            <wp:wrapNone/>
            <wp:docPr id="20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1">
                      <a:extLst>
                        <a:ext uri="{28A0092B-C50C-407E-A947-70E740481C1C}">
                          <a14:useLocalDpi xmlns:a14="http://schemas.microsoft.com/office/drawing/2010/main" val="0"/>
                        </a:ext>
                      </a:extLst>
                    </a:blip>
                    <a:srcRect/>
                    <a:stretch>
                      <a:fillRect/>
                    </a:stretch>
                  </pic:blipFill>
                  <pic:spPr>
                    <a:xfrm>
                      <a:off x="0" y="0"/>
                      <a:ext cx="1784350" cy="2584450"/>
                    </a:xfrm>
                    <a:prstGeom prst="rect">
                      <a:avLst/>
                    </a:prstGeom>
                    <a:ln/>
                  </pic:spPr>
                </pic:pic>
              </a:graphicData>
            </a:graphic>
            <wp14:sizeRelH relativeFrom="page">
              <wp14:pctWidth>0</wp14:pctWidth>
            </wp14:sizeRelH>
            <wp14:sizeRelV relativeFrom="page">
              <wp14:pctHeight>0</wp14:pctHeight>
            </wp14:sizeRelV>
          </wp:anchor>
        </w:drawing>
      </w:r>
      <w:r w:rsidRPr="00271577">
        <w:rPr>
          <w:noProof/>
          <w:sz w:val="22"/>
          <w:szCs w:val="24"/>
          <w:lang w:val="en-US" w:eastAsia="en-US"/>
        </w:rPr>
        <w:drawing>
          <wp:anchor distT="0" distB="0" distL="114300" distR="114300" simplePos="0" relativeHeight="251686912" behindDoc="1" locked="0" layoutInCell="1" allowOverlap="1" wp14:anchorId="5A5D4B68" wp14:editId="28714E39">
            <wp:simplePos x="0" y="0"/>
            <wp:positionH relativeFrom="column">
              <wp:posOffset>96520</wp:posOffset>
            </wp:positionH>
            <wp:positionV relativeFrom="paragraph">
              <wp:posOffset>176530</wp:posOffset>
            </wp:positionV>
            <wp:extent cx="1847850" cy="2590800"/>
            <wp:effectExtent l="0" t="0" r="0" b="0"/>
            <wp:wrapNone/>
            <wp:docPr id="20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2" cstate="print">
                      <a:extLst>
                        <a:ext uri="{28A0092B-C50C-407E-A947-70E740481C1C}">
                          <a14:useLocalDpi xmlns:a14="http://schemas.microsoft.com/office/drawing/2010/main" val="0"/>
                        </a:ext>
                      </a:extLst>
                    </a:blip>
                    <a:srcRect/>
                    <a:stretch>
                      <a:fillRect/>
                    </a:stretch>
                  </pic:blipFill>
                  <pic:spPr>
                    <a:xfrm>
                      <a:off x="0" y="0"/>
                      <a:ext cx="1847850" cy="2590800"/>
                    </a:xfrm>
                    <a:prstGeom prst="rect">
                      <a:avLst/>
                    </a:prstGeom>
                    <a:ln/>
                  </pic:spPr>
                </pic:pic>
              </a:graphicData>
            </a:graphic>
            <wp14:sizeRelH relativeFrom="page">
              <wp14:pctWidth>0</wp14:pctWidth>
            </wp14:sizeRelH>
            <wp14:sizeRelV relativeFrom="page">
              <wp14:pctHeight>0</wp14:pctHeight>
            </wp14:sizeRelV>
          </wp:anchor>
        </w:drawing>
      </w:r>
    </w:p>
    <w:p w14:paraId="48B8213F" w14:textId="77777777" w:rsidR="00E7651F" w:rsidRPr="00271577" w:rsidRDefault="00E7651F" w:rsidP="00E7651F">
      <w:pPr>
        <w:jc w:val="both"/>
        <w:rPr>
          <w:sz w:val="22"/>
          <w:szCs w:val="24"/>
        </w:rPr>
      </w:pPr>
    </w:p>
    <w:p w14:paraId="5AE03E0F" w14:textId="77777777" w:rsidR="00E7651F" w:rsidRDefault="00E7651F" w:rsidP="00E7651F">
      <w:pPr>
        <w:jc w:val="both"/>
        <w:rPr>
          <w:b/>
          <w:sz w:val="22"/>
          <w:szCs w:val="24"/>
        </w:rPr>
      </w:pPr>
    </w:p>
    <w:p w14:paraId="67B9ACEC" w14:textId="77777777" w:rsidR="00452DD9" w:rsidRDefault="00452DD9" w:rsidP="00E7651F">
      <w:pPr>
        <w:jc w:val="both"/>
        <w:rPr>
          <w:b/>
          <w:sz w:val="22"/>
          <w:szCs w:val="24"/>
        </w:rPr>
      </w:pPr>
    </w:p>
    <w:p w14:paraId="0FA06DEA" w14:textId="77777777" w:rsidR="006B6BB9" w:rsidRDefault="006B6BB9" w:rsidP="00E7651F">
      <w:pPr>
        <w:jc w:val="both"/>
        <w:rPr>
          <w:b/>
          <w:sz w:val="22"/>
          <w:szCs w:val="24"/>
        </w:rPr>
      </w:pPr>
    </w:p>
    <w:p w14:paraId="1D253705" w14:textId="77777777" w:rsidR="006B6BB9" w:rsidRDefault="006B6BB9" w:rsidP="00E7651F">
      <w:pPr>
        <w:jc w:val="both"/>
        <w:rPr>
          <w:b/>
          <w:sz w:val="22"/>
          <w:szCs w:val="24"/>
        </w:rPr>
      </w:pPr>
    </w:p>
    <w:p w14:paraId="5594C5C0" w14:textId="77777777" w:rsidR="006B6BB9" w:rsidRDefault="006B6BB9" w:rsidP="00E7651F">
      <w:pPr>
        <w:jc w:val="both"/>
        <w:rPr>
          <w:b/>
          <w:sz w:val="22"/>
          <w:szCs w:val="24"/>
        </w:rPr>
      </w:pPr>
    </w:p>
    <w:p w14:paraId="29AE7BEF" w14:textId="77777777" w:rsidR="006B6BB9" w:rsidRDefault="006B6BB9" w:rsidP="00E7651F">
      <w:pPr>
        <w:jc w:val="both"/>
        <w:rPr>
          <w:b/>
          <w:sz w:val="22"/>
          <w:szCs w:val="24"/>
        </w:rPr>
      </w:pPr>
    </w:p>
    <w:p w14:paraId="020C20E5" w14:textId="4642496B" w:rsidR="006B6BB9" w:rsidRDefault="006B6BB9" w:rsidP="00E7651F">
      <w:pPr>
        <w:jc w:val="both"/>
        <w:rPr>
          <w:b/>
          <w:sz w:val="22"/>
          <w:szCs w:val="24"/>
        </w:rPr>
      </w:pPr>
    </w:p>
    <w:p w14:paraId="5A4FDE89" w14:textId="239AD2DC" w:rsidR="00E7651F" w:rsidRDefault="00E7651F" w:rsidP="00E7651F">
      <w:pPr>
        <w:jc w:val="both"/>
        <w:rPr>
          <w:b/>
          <w:sz w:val="22"/>
          <w:szCs w:val="24"/>
        </w:rPr>
      </w:pPr>
      <w:r w:rsidRPr="00271577">
        <w:rPr>
          <w:b/>
          <w:sz w:val="22"/>
          <w:szCs w:val="24"/>
        </w:rPr>
        <w:t>3 klausimas. Kur yra buitinės technikos skyrius?</w:t>
      </w:r>
    </w:p>
    <w:p w14:paraId="283A1C97" w14:textId="1C871931" w:rsidR="006B6BB9" w:rsidRDefault="006B6BB9" w:rsidP="00E7651F">
      <w:pPr>
        <w:jc w:val="both"/>
        <w:rPr>
          <w:b/>
          <w:sz w:val="22"/>
          <w:szCs w:val="24"/>
        </w:rPr>
      </w:pPr>
      <w:r w:rsidRPr="00271577">
        <w:rPr>
          <w:noProof/>
          <w:sz w:val="22"/>
          <w:szCs w:val="24"/>
          <w:lang w:val="en-US" w:eastAsia="en-US"/>
        </w:rPr>
        <w:drawing>
          <wp:anchor distT="0" distB="0" distL="114300" distR="114300" simplePos="0" relativeHeight="251687936" behindDoc="1" locked="0" layoutInCell="1" allowOverlap="1" wp14:anchorId="75301FD4" wp14:editId="118B0A8F">
            <wp:simplePos x="0" y="0"/>
            <wp:positionH relativeFrom="column">
              <wp:posOffset>1762125</wp:posOffset>
            </wp:positionH>
            <wp:positionV relativeFrom="paragraph">
              <wp:posOffset>144145</wp:posOffset>
            </wp:positionV>
            <wp:extent cx="2190750" cy="2413000"/>
            <wp:effectExtent l="0" t="0" r="0" b="6350"/>
            <wp:wrapNone/>
            <wp:docPr id="20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3">
                      <a:extLst>
                        <a:ext uri="{28A0092B-C50C-407E-A947-70E740481C1C}">
                          <a14:useLocalDpi xmlns:a14="http://schemas.microsoft.com/office/drawing/2010/main" val="0"/>
                        </a:ext>
                      </a:extLst>
                    </a:blip>
                    <a:srcRect l="29346" r="17079"/>
                    <a:stretch>
                      <a:fillRect/>
                    </a:stretch>
                  </pic:blipFill>
                  <pic:spPr>
                    <a:xfrm>
                      <a:off x="0" y="0"/>
                      <a:ext cx="2190750" cy="2413000"/>
                    </a:xfrm>
                    <a:prstGeom prst="rect">
                      <a:avLst/>
                    </a:prstGeom>
                    <a:ln/>
                  </pic:spPr>
                </pic:pic>
              </a:graphicData>
            </a:graphic>
            <wp14:sizeRelH relativeFrom="page">
              <wp14:pctWidth>0</wp14:pctWidth>
            </wp14:sizeRelH>
            <wp14:sizeRelV relativeFrom="page">
              <wp14:pctHeight>0</wp14:pctHeight>
            </wp14:sizeRelV>
          </wp:anchor>
        </w:drawing>
      </w:r>
      <w:r w:rsidRPr="00271577">
        <w:rPr>
          <w:noProof/>
          <w:sz w:val="22"/>
          <w:szCs w:val="24"/>
          <w:lang w:val="en-US" w:eastAsia="en-US"/>
        </w:rPr>
        <w:drawing>
          <wp:anchor distT="0" distB="0" distL="114300" distR="114300" simplePos="0" relativeHeight="251688960" behindDoc="1" locked="0" layoutInCell="1" allowOverlap="1" wp14:anchorId="483135E3" wp14:editId="5649C866">
            <wp:simplePos x="0" y="0"/>
            <wp:positionH relativeFrom="column">
              <wp:posOffset>1270</wp:posOffset>
            </wp:positionH>
            <wp:positionV relativeFrom="paragraph">
              <wp:posOffset>143799</wp:posOffset>
            </wp:positionV>
            <wp:extent cx="1764665" cy="2413000"/>
            <wp:effectExtent l="0" t="0" r="6985" b="6350"/>
            <wp:wrapNone/>
            <wp:docPr id="1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1">
                      <a:extLst>
                        <a:ext uri="{28A0092B-C50C-407E-A947-70E740481C1C}">
                          <a14:useLocalDpi xmlns:a14="http://schemas.microsoft.com/office/drawing/2010/main" val="0"/>
                        </a:ext>
                      </a:extLst>
                    </a:blip>
                    <a:srcRect/>
                    <a:stretch>
                      <a:fillRect/>
                    </a:stretch>
                  </pic:blipFill>
                  <pic:spPr>
                    <a:xfrm>
                      <a:off x="0" y="0"/>
                      <a:ext cx="1764665" cy="2413000"/>
                    </a:xfrm>
                    <a:prstGeom prst="rect">
                      <a:avLst/>
                    </a:prstGeom>
                    <a:ln/>
                  </pic:spPr>
                </pic:pic>
              </a:graphicData>
            </a:graphic>
            <wp14:sizeRelH relativeFrom="page">
              <wp14:pctWidth>0</wp14:pctWidth>
            </wp14:sizeRelH>
            <wp14:sizeRelV relativeFrom="page">
              <wp14:pctHeight>0</wp14:pctHeight>
            </wp14:sizeRelV>
          </wp:anchor>
        </w:drawing>
      </w:r>
    </w:p>
    <w:p w14:paraId="3CECD62A" w14:textId="77777777" w:rsidR="006B6BB9" w:rsidRPr="00271577" w:rsidRDefault="006B6BB9" w:rsidP="00E7651F">
      <w:pPr>
        <w:jc w:val="both"/>
        <w:rPr>
          <w:b/>
          <w:sz w:val="22"/>
          <w:szCs w:val="24"/>
        </w:rPr>
      </w:pPr>
    </w:p>
    <w:p w14:paraId="45192189" w14:textId="61E39281" w:rsidR="00E7651F" w:rsidRPr="00271577" w:rsidRDefault="00E7651F" w:rsidP="00E7651F">
      <w:pPr>
        <w:jc w:val="both"/>
        <w:rPr>
          <w:sz w:val="22"/>
          <w:szCs w:val="24"/>
        </w:rPr>
      </w:pPr>
    </w:p>
    <w:p w14:paraId="70285098" w14:textId="77777777" w:rsidR="00E7651F" w:rsidRPr="00271577" w:rsidRDefault="00E7651F" w:rsidP="00E7651F">
      <w:pPr>
        <w:jc w:val="both"/>
        <w:rPr>
          <w:sz w:val="22"/>
          <w:szCs w:val="24"/>
        </w:rPr>
      </w:pPr>
    </w:p>
    <w:p w14:paraId="55A8D087" w14:textId="77777777" w:rsidR="00E7651F" w:rsidRPr="00271577" w:rsidRDefault="00E7651F" w:rsidP="00E7651F">
      <w:pPr>
        <w:jc w:val="both"/>
        <w:rPr>
          <w:b/>
          <w:sz w:val="22"/>
          <w:szCs w:val="24"/>
        </w:rPr>
      </w:pPr>
    </w:p>
    <w:p w14:paraId="4854A7E1" w14:textId="77777777" w:rsidR="00E7651F" w:rsidRPr="00271577" w:rsidRDefault="00E7651F" w:rsidP="00E7651F">
      <w:pPr>
        <w:jc w:val="both"/>
        <w:rPr>
          <w:b/>
          <w:sz w:val="22"/>
          <w:szCs w:val="24"/>
        </w:rPr>
      </w:pPr>
    </w:p>
    <w:p w14:paraId="49F32799" w14:textId="77777777" w:rsidR="00F26952" w:rsidRDefault="00F26952" w:rsidP="00E7651F">
      <w:pPr>
        <w:jc w:val="both"/>
        <w:rPr>
          <w:b/>
          <w:sz w:val="22"/>
          <w:szCs w:val="24"/>
        </w:rPr>
      </w:pPr>
    </w:p>
    <w:p w14:paraId="2EAB7062" w14:textId="30691263" w:rsidR="00E7651F" w:rsidRPr="00271577" w:rsidRDefault="00E7651F" w:rsidP="00E7651F">
      <w:pPr>
        <w:jc w:val="both"/>
        <w:rPr>
          <w:b/>
          <w:sz w:val="22"/>
          <w:szCs w:val="24"/>
        </w:rPr>
      </w:pPr>
      <w:r w:rsidRPr="00271577">
        <w:rPr>
          <w:b/>
          <w:sz w:val="22"/>
          <w:szCs w:val="24"/>
        </w:rPr>
        <w:t>4 klausimas. Kur yra artimiausia autobusų stotelė?</w:t>
      </w:r>
    </w:p>
    <w:p w14:paraId="020318B4" w14:textId="77777777" w:rsidR="00E7651F" w:rsidRPr="00271577" w:rsidRDefault="00E7651F" w:rsidP="00E7651F">
      <w:pPr>
        <w:jc w:val="both"/>
        <w:rPr>
          <w:sz w:val="22"/>
          <w:szCs w:val="24"/>
        </w:rPr>
      </w:pPr>
      <w:r w:rsidRPr="00271577">
        <w:rPr>
          <w:noProof/>
          <w:sz w:val="22"/>
          <w:szCs w:val="24"/>
          <w:lang w:val="en-US" w:eastAsia="en-US"/>
        </w:rPr>
        <w:drawing>
          <wp:inline distT="19050" distB="19050" distL="19050" distR="19050" wp14:anchorId="7D77E946" wp14:editId="4D817886">
            <wp:extent cx="1634837" cy="2222182"/>
            <wp:effectExtent l="0" t="0" r="3810" b="6985"/>
            <wp:docPr id="20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4"/>
                    <a:srcRect b="11095"/>
                    <a:stretch>
                      <a:fillRect/>
                    </a:stretch>
                  </pic:blipFill>
                  <pic:spPr>
                    <a:xfrm>
                      <a:off x="0" y="0"/>
                      <a:ext cx="1642043" cy="2231976"/>
                    </a:xfrm>
                    <a:prstGeom prst="rect">
                      <a:avLst/>
                    </a:prstGeom>
                    <a:ln/>
                  </pic:spPr>
                </pic:pic>
              </a:graphicData>
            </a:graphic>
          </wp:inline>
        </w:drawing>
      </w:r>
      <w:r w:rsidRPr="00271577">
        <w:rPr>
          <w:noProof/>
          <w:sz w:val="22"/>
          <w:szCs w:val="24"/>
          <w:lang w:val="en-US" w:eastAsia="en-US"/>
        </w:rPr>
        <w:drawing>
          <wp:inline distT="19050" distB="19050" distL="19050" distR="19050" wp14:anchorId="4DB7716F" wp14:editId="0F49D84A">
            <wp:extent cx="1863436" cy="2222500"/>
            <wp:effectExtent l="0" t="0" r="3810" b="6350"/>
            <wp:docPr id="20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5"/>
                    <a:srcRect/>
                    <a:stretch>
                      <a:fillRect/>
                    </a:stretch>
                  </pic:blipFill>
                  <pic:spPr>
                    <a:xfrm>
                      <a:off x="0" y="0"/>
                      <a:ext cx="1871180" cy="2231737"/>
                    </a:xfrm>
                    <a:prstGeom prst="rect">
                      <a:avLst/>
                    </a:prstGeom>
                    <a:ln/>
                  </pic:spPr>
                </pic:pic>
              </a:graphicData>
            </a:graphic>
          </wp:inline>
        </w:drawing>
      </w:r>
    </w:p>
    <w:p w14:paraId="4BD7653E" w14:textId="77777777" w:rsidR="00E7651F" w:rsidRPr="00271577" w:rsidRDefault="00E7651F" w:rsidP="00E7651F">
      <w:pPr>
        <w:jc w:val="both"/>
        <w:rPr>
          <w:sz w:val="22"/>
          <w:szCs w:val="24"/>
        </w:rPr>
      </w:pPr>
    </w:p>
    <w:p w14:paraId="2153C9AE" w14:textId="77777777" w:rsidR="00E7651F" w:rsidRPr="00271577" w:rsidRDefault="00E7651F" w:rsidP="00E7651F">
      <w:pPr>
        <w:jc w:val="both"/>
        <w:rPr>
          <w:b/>
          <w:sz w:val="22"/>
          <w:szCs w:val="24"/>
        </w:rPr>
      </w:pPr>
      <w:r w:rsidRPr="00271577">
        <w:rPr>
          <w:b/>
          <w:sz w:val="22"/>
          <w:szCs w:val="24"/>
        </w:rPr>
        <w:t>5 klausimas. Kiek laiko turėčiau virti ryžius?</w:t>
      </w:r>
    </w:p>
    <w:p w14:paraId="266CCDA3" w14:textId="77777777" w:rsidR="00E7651F" w:rsidRPr="00271577" w:rsidRDefault="00E7651F" w:rsidP="00E7651F">
      <w:pPr>
        <w:jc w:val="both"/>
        <w:rPr>
          <w:sz w:val="22"/>
          <w:szCs w:val="24"/>
        </w:rPr>
      </w:pPr>
      <w:r w:rsidRPr="00271577">
        <w:rPr>
          <w:noProof/>
          <w:sz w:val="22"/>
          <w:szCs w:val="24"/>
          <w:lang w:val="en-US" w:eastAsia="en-US"/>
        </w:rPr>
        <w:drawing>
          <wp:inline distT="19050" distB="19050" distL="19050" distR="19050" wp14:anchorId="15B7782D" wp14:editId="6EBC0A2C">
            <wp:extent cx="1870364" cy="2317115"/>
            <wp:effectExtent l="0" t="0" r="0" b="6985"/>
            <wp:docPr id="1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6"/>
                    <a:srcRect b="21740"/>
                    <a:stretch>
                      <a:fillRect/>
                    </a:stretch>
                  </pic:blipFill>
                  <pic:spPr>
                    <a:xfrm>
                      <a:off x="0" y="0"/>
                      <a:ext cx="1890293" cy="2341804"/>
                    </a:xfrm>
                    <a:prstGeom prst="rect">
                      <a:avLst/>
                    </a:prstGeom>
                    <a:ln/>
                  </pic:spPr>
                </pic:pic>
              </a:graphicData>
            </a:graphic>
          </wp:inline>
        </w:drawing>
      </w:r>
      <w:r w:rsidRPr="00271577">
        <w:rPr>
          <w:noProof/>
          <w:sz w:val="22"/>
          <w:szCs w:val="24"/>
          <w:lang w:val="en-US" w:eastAsia="en-US"/>
        </w:rPr>
        <w:drawing>
          <wp:inline distT="19050" distB="19050" distL="19050" distR="19050" wp14:anchorId="5F53D68B" wp14:editId="21AACAB2">
            <wp:extent cx="1717964" cy="2379691"/>
            <wp:effectExtent l="0" t="0" r="0" b="1905"/>
            <wp:docPr id="20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4"/>
                    <a:srcRect b="11095"/>
                    <a:stretch>
                      <a:fillRect/>
                    </a:stretch>
                  </pic:blipFill>
                  <pic:spPr>
                    <a:xfrm>
                      <a:off x="0" y="0"/>
                      <a:ext cx="1740459" cy="2410850"/>
                    </a:xfrm>
                    <a:prstGeom prst="rect">
                      <a:avLst/>
                    </a:prstGeom>
                    <a:ln/>
                  </pic:spPr>
                </pic:pic>
              </a:graphicData>
            </a:graphic>
          </wp:inline>
        </w:drawing>
      </w:r>
    </w:p>
    <w:p w14:paraId="6F182B37" w14:textId="77777777" w:rsidR="00E7651F" w:rsidRPr="00271577" w:rsidRDefault="00E7651F" w:rsidP="00E7651F">
      <w:pPr>
        <w:jc w:val="both"/>
        <w:rPr>
          <w:b/>
          <w:sz w:val="22"/>
          <w:szCs w:val="24"/>
        </w:rPr>
      </w:pPr>
      <w:r w:rsidRPr="00271577">
        <w:rPr>
          <w:b/>
          <w:sz w:val="22"/>
          <w:szCs w:val="24"/>
        </w:rPr>
        <w:t>6 klausimas. Kaip išsivysto smegenų auglys?</w:t>
      </w:r>
    </w:p>
    <w:p w14:paraId="0D3EDB50" w14:textId="77777777" w:rsidR="00E7651F" w:rsidRPr="00271577" w:rsidRDefault="00E7651F" w:rsidP="00E7651F">
      <w:pPr>
        <w:jc w:val="both"/>
        <w:rPr>
          <w:sz w:val="22"/>
          <w:szCs w:val="24"/>
        </w:rPr>
      </w:pPr>
      <w:r w:rsidRPr="00271577">
        <w:rPr>
          <w:noProof/>
          <w:sz w:val="22"/>
          <w:szCs w:val="24"/>
          <w:lang w:val="en-US" w:eastAsia="en-US"/>
        </w:rPr>
        <w:drawing>
          <wp:inline distT="19050" distB="19050" distL="19050" distR="19050" wp14:anchorId="6067D4FA" wp14:editId="0A6272C9">
            <wp:extent cx="1718442" cy="1891863"/>
            <wp:effectExtent l="0" t="0" r="0" b="0"/>
            <wp:docPr id="20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7"/>
                    <a:srcRect r="43556"/>
                    <a:stretch>
                      <a:fillRect/>
                    </a:stretch>
                  </pic:blipFill>
                  <pic:spPr>
                    <a:xfrm>
                      <a:off x="0" y="0"/>
                      <a:ext cx="1721263" cy="1894969"/>
                    </a:xfrm>
                    <a:prstGeom prst="rect">
                      <a:avLst/>
                    </a:prstGeom>
                    <a:ln/>
                  </pic:spPr>
                </pic:pic>
              </a:graphicData>
            </a:graphic>
          </wp:inline>
        </w:drawing>
      </w:r>
      <w:r w:rsidRPr="00271577">
        <w:rPr>
          <w:noProof/>
          <w:sz w:val="22"/>
          <w:szCs w:val="24"/>
          <w:lang w:val="en-US" w:eastAsia="en-US"/>
        </w:rPr>
        <w:drawing>
          <wp:inline distT="19050" distB="19050" distL="19050" distR="19050" wp14:anchorId="7DDA3513" wp14:editId="55E45E13">
            <wp:extent cx="1572491" cy="2095499"/>
            <wp:effectExtent l="0" t="0" r="8890" b="635"/>
            <wp:docPr id="21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4"/>
                    <a:srcRect b="11095"/>
                    <a:stretch>
                      <a:fillRect/>
                    </a:stretch>
                  </pic:blipFill>
                  <pic:spPr>
                    <a:xfrm>
                      <a:off x="0" y="0"/>
                      <a:ext cx="1574666" cy="2098397"/>
                    </a:xfrm>
                    <a:prstGeom prst="rect">
                      <a:avLst/>
                    </a:prstGeom>
                    <a:ln/>
                  </pic:spPr>
                </pic:pic>
              </a:graphicData>
            </a:graphic>
          </wp:inline>
        </w:drawing>
      </w:r>
    </w:p>
    <w:p w14:paraId="51B25240" w14:textId="77777777" w:rsidR="00E7651F" w:rsidRPr="00271577" w:rsidRDefault="00E7651F" w:rsidP="00E7651F">
      <w:pPr>
        <w:jc w:val="both"/>
        <w:rPr>
          <w:b/>
          <w:sz w:val="22"/>
          <w:szCs w:val="24"/>
        </w:rPr>
      </w:pPr>
      <w:r w:rsidRPr="00271577">
        <w:rPr>
          <w:b/>
          <w:sz w:val="22"/>
          <w:szCs w:val="24"/>
        </w:rPr>
        <w:t>7 klausimas. Kaip gydyti krūties vėžį?</w:t>
      </w:r>
    </w:p>
    <w:p w14:paraId="410A443B" w14:textId="77777777" w:rsidR="00E7651F" w:rsidRPr="00271577" w:rsidRDefault="00E7651F" w:rsidP="00E7651F">
      <w:pPr>
        <w:jc w:val="both"/>
        <w:rPr>
          <w:b/>
          <w:sz w:val="22"/>
          <w:szCs w:val="24"/>
        </w:rPr>
      </w:pPr>
      <w:r w:rsidRPr="00271577">
        <w:rPr>
          <w:b/>
          <w:noProof/>
          <w:sz w:val="22"/>
          <w:szCs w:val="24"/>
          <w:lang w:val="en-US" w:eastAsia="en-US"/>
        </w:rPr>
        <w:drawing>
          <wp:inline distT="19050" distB="19050" distL="19050" distR="19050" wp14:anchorId="3D5DDC7D" wp14:editId="54E07DE0">
            <wp:extent cx="2216150" cy="2260600"/>
            <wp:effectExtent l="0" t="0" r="0" b="6350"/>
            <wp:docPr id="1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88"/>
                    <a:srcRect l="22832" r="20141"/>
                    <a:stretch>
                      <a:fillRect/>
                    </a:stretch>
                  </pic:blipFill>
                  <pic:spPr>
                    <a:xfrm>
                      <a:off x="0" y="0"/>
                      <a:ext cx="2216095" cy="2260544"/>
                    </a:xfrm>
                    <a:prstGeom prst="rect">
                      <a:avLst/>
                    </a:prstGeom>
                    <a:ln/>
                  </pic:spPr>
                </pic:pic>
              </a:graphicData>
            </a:graphic>
          </wp:inline>
        </w:drawing>
      </w:r>
      <w:r w:rsidRPr="00271577">
        <w:rPr>
          <w:b/>
          <w:noProof/>
          <w:sz w:val="22"/>
          <w:szCs w:val="24"/>
          <w:lang w:val="en-US" w:eastAsia="en-US"/>
        </w:rPr>
        <w:drawing>
          <wp:inline distT="19050" distB="19050" distL="19050" distR="19050" wp14:anchorId="4349EBBE" wp14:editId="05E5AB0C">
            <wp:extent cx="1993900" cy="2279650"/>
            <wp:effectExtent l="0" t="0" r="6350" b="6350"/>
            <wp:docPr id="21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7"/>
                    <a:srcRect r="43556"/>
                    <a:stretch>
                      <a:fillRect/>
                    </a:stretch>
                  </pic:blipFill>
                  <pic:spPr>
                    <a:xfrm>
                      <a:off x="0" y="0"/>
                      <a:ext cx="1995490" cy="2281468"/>
                    </a:xfrm>
                    <a:prstGeom prst="rect">
                      <a:avLst/>
                    </a:prstGeom>
                    <a:ln/>
                  </pic:spPr>
                </pic:pic>
              </a:graphicData>
            </a:graphic>
          </wp:inline>
        </w:drawing>
      </w:r>
    </w:p>
    <w:p w14:paraId="41E86340" w14:textId="77777777" w:rsidR="00E7651F" w:rsidRPr="00271577" w:rsidRDefault="00E7651F" w:rsidP="00E7651F">
      <w:pPr>
        <w:jc w:val="both"/>
        <w:rPr>
          <w:b/>
          <w:sz w:val="22"/>
          <w:szCs w:val="24"/>
        </w:rPr>
      </w:pPr>
    </w:p>
    <w:p w14:paraId="0B346399" w14:textId="77777777" w:rsidR="00E7651F" w:rsidRPr="00271577" w:rsidRDefault="00E7651F" w:rsidP="00E7651F">
      <w:pPr>
        <w:jc w:val="both"/>
        <w:rPr>
          <w:b/>
          <w:sz w:val="22"/>
          <w:szCs w:val="24"/>
        </w:rPr>
      </w:pPr>
      <w:r w:rsidRPr="00271577">
        <w:rPr>
          <w:b/>
          <w:sz w:val="22"/>
          <w:szCs w:val="24"/>
        </w:rPr>
        <w:t>Atsakymai</w:t>
      </w:r>
    </w:p>
    <w:p w14:paraId="73DD93C9" w14:textId="77777777" w:rsidR="00E7651F" w:rsidRPr="00271577" w:rsidRDefault="00E7651F" w:rsidP="001E7999">
      <w:pPr>
        <w:numPr>
          <w:ilvl w:val="0"/>
          <w:numId w:val="69"/>
        </w:numPr>
        <w:jc w:val="both"/>
        <w:rPr>
          <w:sz w:val="22"/>
          <w:szCs w:val="24"/>
        </w:rPr>
      </w:pPr>
      <w:r w:rsidRPr="00271577">
        <w:rPr>
          <w:sz w:val="22"/>
          <w:szCs w:val="24"/>
          <w:u w:val="single"/>
        </w:rPr>
        <w:t>Paul Krugman</w:t>
      </w:r>
      <w:r w:rsidRPr="00271577">
        <w:rPr>
          <w:sz w:val="22"/>
          <w:szCs w:val="24"/>
        </w:rPr>
        <w:t xml:space="preserve"> (Nobelio ekonomikos premijos laureatas) prieš Brad Pitt (aktorius).</w:t>
      </w:r>
    </w:p>
    <w:p w14:paraId="167B707F" w14:textId="77777777" w:rsidR="00E7651F" w:rsidRPr="00271577" w:rsidRDefault="00E7651F" w:rsidP="001E7999">
      <w:pPr>
        <w:numPr>
          <w:ilvl w:val="0"/>
          <w:numId w:val="69"/>
        </w:numPr>
        <w:jc w:val="both"/>
        <w:rPr>
          <w:sz w:val="22"/>
          <w:szCs w:val="24"/>
        </w:rPr>
      </w:pPr>
      <w:r w:rsidRPr="00271577">
        <w:rPr>
          <w:sz w:val="22"/>
          <w:szCs w:val="24"/>
        </w:rPr>
        <w:t xml:space="preserve">Paul Krugman (Nobelio ekonomikos premijos laureatas) prieš </w:t>
      </w:r>
      <w:r w:rsidRPr="00271577">
        <w:rPr>
          <w:sz w:val="22"/>
          <w:szCs w:val="24"/>
          <w:u w:val="single"/>
        </w:rPr>
        <w:t>Richard Wiseman</w:t>
      </w:r>
      <w:r w:rsidRPr="00271577">
        <w:rPr>
          <w:sz w:val="22"/>
          <w:szCs w:val="24"/>
        </w:rPr>
        <w:t xml:space="preserve"> (psichologas, kognityvinio (pažintinio) šališkumo ekspertas).</w:t>
      </w:r>
    </w:p>
    <w:p w14:paraId="18976FF6" w14:textId="77777777" w:rsidR="00E7651F" w:rsidRPr="00271577" w:rsidRDefault="00E7651F" w:rsidP="001E7999">
      <w:pPr>
        <w:numPr>
          <w:ilvl w:val="0"/>
          <w:numId w:val="69"/>
        </w:numPr>
        <w:jc w:val="both"/>
        <w:rPr>
          <w:sz w:val="22"/>
          <w:szCs w:val="24"/>
        </w:rPr>
      </w:pPr>
      <w:r w:rsidRPr="00271577">
        <w:rPr>
          <w:sz w:val="22"/>
          <w:szCs w:val="24"/>
        </w:rPr>
        <w:t xml:space="preserve">Richar Wiseman (psichologas, kognityvinio (pažintinio) šališkumo ekspertas) prieš </w:t>
      </w:r>
      <w:r w:rsidRPr="00271577">
        <w:rPr>
          <w:sz w:val="22"/>
          <w:szCs w:val="24"/>
          <w:u w:val="single"/>
        </w:rPr>
        <w:t>prekybos centro darbuotoją.</w:t>
      </w:r>
    </w:p>
    <w:p w14:paraId="04AEF036" w14:textId="77777777" w:rsidR="00E7651F" w:rsidRPr="00271577" w:rsidRDefault="00E7651F" w:rsidP="001E7999">
      <w:pPr>
        <w:numPr>
          <w:ilvl w:val="0"/>
          <w:numId w:val="69"/>
        </w:numPr>
        <w:jc w:val="both"/>
        <w:rPr>
          <w:sz w:val="22"/>
          <w:szCs w:val="24"/>
        </w:rPr>
      </w:pPr>
      <w:r w:rsidRPr="00271577">
        <w:rPr>
          <w:sz w:val="22"/>
          <w:szCs w:val="24"/>
        </w:rPr>
        <w:t>Rita Levi-Montalcini (Nobelio premijos laureatė, apdovanota už darbą neurobiologijos srityje) prieš jauną vaikiną (abu atsakymai teisingi, tačiau mes linkę labiau pasitikėti vyresnėmis moterimis nei jaunais vyrais).</w:t>
      </w:r>
    </w:p>
    <w:p w14:paraId="4641F1CD" w14:textId="77777777" w:rsidR="00E7651F" w:rsidRPr="00271577" w:rsidRDefault="00E7651F" w:rsidP="001E7999">
      <w:pPr>
        <w:numPr>
          <w:ilvl w:val="0"/>
          <w:numId w:val="69"/>
        </w:numPr>
        <w:jc w:val="both"/>
        <w:rPr>
          <w:sz w:val="22"/>
          <w:szCs w:val="24"/>
        </w:rPr>
      </w:pPr>
      <w:r w:rsidRPr="00271577">
        <w:rPr>
          <w:sz w:val="22"/>
          <w:szCs w:val="24"/>
          <w:u w:val="single"/>
        </w:rPr>
        <w:t>Karlos Arguiñano</w:t>
      </w:r>
      <w:r w:rsidRPr="00271577">
        <w:rPr>
          <w:sz w:val="22"/>
          <w:szCs w:val="24"/>
        </w:rPr>
        <w:t xml:space="preserve"> (profesionalus virėjas) prieš Rita Levi-Montalcini (Nobelio premijos laureatė, apdovanota už darbą neurobiologijos srityje).</w:t>
      </w:r>
    </w:p>
    <w:p w14:paraId="6AE6296D" w14:textId="77777777" w:rsidR="00E7651F" w:rsidRPr="00271577" w:rsidRDefault="00E7651F" w:rsidP="001E7999">
      <w:pPr>
        <w:numPr>
          <w:ilvl w:val="0"/>
          <w:numId w:val="69"/>
        </w:numPr>
        <w:jc w:val="both"/>
        <w:rPr>
          <w:sz w:val="22"/>
          <w:szCs w:val="24"/>
        </w:rPr>
      </w:pPr>
      <w:r w:rsidRPr="00271577">
        <w:rPr>
          <w:sz w:val="22"/>
          <w:szCs w:val="24"/>
        </w:rPr>
        <w:t xml:space="preserve">Nežinoma gydytoja prieš </w:t>
      </w:r>
      <w:r w:rsidRPr="00271577">
        <w:rPr>
          <w:sz w:val="22"/>
          <w:szCs w:val="24"/>
          <w:u w:val="single"/>
        </w:rPr>
        <w:t>Rita Levi-Montalcini</w:t>
      </w:r>
      <w:r w:rsidRPr="00271577">
        <w:rPr>
          <w:sz w:val="22"/>
          <w:szCs w:val="24"/>
        </w:rPr>
        <w:t xml:space="preserve"> (Nobelio premijos laureatė, apdovanota už darbą neurobiologijos srityje).</w:t>
      </w:r>
    </w:p>
    <w:p w14:paraId="1AD02047" w14:textId="77777777" w:rsidR="00E7651F" w:rsidRPr="00271577" w:rsidRDefault="00E7651F" w:rsidP="001E7999">
      <w:pPr>
        <w:numPr>
          <w:ilvl w:val="0"/>
          <w:numId w:val="69"/>
        </w:numPr>
        <w:jc w:val="both"/>
        <w:rPr>
          <w:sz w:val="22"/>
          <w:szCs w:val="24"/>
        </w:rPr>
      </w:pPr>
      <w:r w:rsidRPr="00271577">
        <w:rPr>
          <w:sz w:val="22"/>
          <w:szCs w:val="24"/>
        </w:rPr>
        <w:t xml:space="preserve">Josep Pàmies (ūkininkas, kuris teigia žinantis gydymą nuo daugelio ligų, įskaitant vėžį) prieš </w:t>
      </w:r>
      <w:r w:rsidRPr="00271577">
        <w:rPr>
          <w:sz w:val="22"/>
          <w:szCs w:val="24"/>
          <w:u w:val="single"/>
        </w:rPr>
        <w:t>nežinoma gydytoja</w:t>
      </w:r>
      <w:r w:rsidRPr="00271577">
        <w:rPr>
          <w:sz w:val="22"/>
          <w:szCs w:val="24"/>
        </w:rPr>
        <w:t xml:space="preserve"> (tačiau vis daugiau žmonių Ispanijoje pasitiki Josepu Pàmiesu labiau nei savo gydytojais).</w:t>
      </w:r>
      <w:bookmarkEnd w:id="190"/>
    </w:p>
    <w:p w14:paraId="3D730A00" w14:textId="77777777" w:rsidR="00E7651F" w:rsidRPr="00271577" w:rsidRDefault="00E7651F" w:rsidP="00E7651F">
      <w:pPr>
        <w:jc w:val="both"/>
        <w:rPr>
          <w:sz w:val="22"/>
          <w:szCs w:val="24"/>
        </w:rPr>
      </w:pPr>
    </w:p>
    <w:p w14:paraId="01538369" w14:textId="77777777" w:rsidR="00E7651F" w:rsidRPr="00271577" w:rsidRDefault="00E7651F" w:rsidP="00E7651F">
      <w:pPr>
        <w:jc w:val="both"/>
        <w:rPr>
          <w:sz w:val="22"/>
          <w:szCs w:val="24"/>
        </w:rPr>
        <w:sectPr w:rsidR="00E7651F" w:rsidRPr="00271577" w:rsidSect="00154641">
          <w:headerReference w:type="default" r:id="rId89"/>
          <w:pgSz w:w="11909" w:h="16834" w:code="9"/>
          <w:pgMar w:top="1800" w:right="1021" w:bottom="1134" w:left="1418" w:header="454" w:footer="454" w:gutter="0"/>
          <w:cols w:space="720"/>
        </w:sectPr>
      </w:pPr>
    </w:p>
    <w:p w14:paraId="7BE50BB6" w14:textId="03356575" w:rsidR="00EF6B27" w:rsidRDefault="00D31829" w:rsidP="00946895">
      <w:pPr>
        <w:pStyle w:val="Heading1"/>
      </w:pPr>
      <w:bookmarkStart w:id="191" w:name="_Ref85200657"/>
      <w:bookmarkStart w:id="192" w:name="_Toc95915253"/>
      <w:bookmarkEnd w:id="176"/>
      <w:bookmarkEnd w:id="177"/>
      <w:bookmarkEnd w:id="178"/>
      <w:r>
        <w:t>5 skyrius</w:t>
      </w:r>
      <w:r w:rsidR="00E4220E">
        <w:t>.</w:t>
      </w:r>
      <w:r>
        <w:t xml:space="preserve"> </w:t>
      </w:r>
      <w:r w:rsidR="001176E7" w:rsidRPr="00271577">
        <w:t>4 tema: Klaidinanti informacija ir dezinformacija</w:t>
      </w:r>
      <w:bookmarkEnd w:id="191"/>
      <w:bookmarkEnd w:id="192"/>
    </w:p>
    <w:p w14:paraId="7156A0E3" w14:textId="77777777" w:rsidR="00F26952" w:rsidRPr="00F26952" w:rsidRDefault="00F26952" w:rsidP="00F26952"/>
    <w:p w14:paraId="1CFF4AA5" w14:textId="7A20E427" w:rsidR="00451EC8" w:rsidRPr="00271577" w:rsidRDefault="00D31829" w:rsidP="0087130B">
      <w:pPr>
        <w:pStyle w:val="Heading2"/>
      </w:pPr>
      <w:bookmarkStart w:id="193" w:name="_Toc95915254"/>
      <w:r>
        <w:t xml:space="preserve">5.1 </w:t>
      </w:r>
      <w:r w:rsidR="00451EC8" w:rsidRPr="00271577">
        <w:t>Apie temą</w:t>
      </w:r>
      <w:bookmarkEnd w:id="193"/>
    </w:p>
    <w:p w14:paraId="08DF4ED2" w14:textId="77777777" w:rsidR="00451EC8" w:rsidRPr="00271577" w:rsidRDefault="00451EC8" w:rsidP="00F26952">
      <w:pPr>
        <w:jc w:val="both"/>
        <w:rPr>
          <w:sz w:val="22"/>
        </w:rPr>
      </w:pPr>
      <w:r w:rsidRPr="00271577">
        <w:rPr>
          <w:b/>
          <w:color w:val="F79646" w:themeColor="accent6"/>
          <w:sz w:val="22"/>
        </w:rPr>
        <w:t>Šios temos tikslas</w:t>
      </w:r>
      <w:r w:rsidRPr="00271577">
        <w:rPr>
          <w:color w:val="F79646" w:themeColor="accent6"/>
          <w:sz w:val="22"/>
        </w:rPr>
        <w:t xml:space="preserve"> </w:t>
      </w:r>
      <w:r w:rsidRPr="00271577">
        <w:rPr>
          <w:sz w:val="22"/>
        </w:rPr>
        <w:t>– suteikti suaugusiųjų švietėjams daugiau supratimo apie klaidinančią informaciją ir dezinformaciją (kas tai yra, kodėl ir kaip ji kuriama) ir pasiūlyti įvairius metodus, galinčius pagilinti kritinio mąstymo galimybes, kaip priemonę kovai su melagienomis (</w:t>
      </w:r>
      <w:r w:rsidRPr="00271577">
        <w:rPr>
          <w:i/>
          <w:sz w:val="22"/>
        </w:rPr>
        <w:t>fake news</w:t>
      </w:r>
      <w:r w:rsidRPr="00271577">
        <w:rPr>
          <w:sz w:val="22"/>
        </w:rPr>
        <w:t>).</w:t>
      </w:r>
    </w:p>
    <w:p w14:paraId="79DF8E93" w14:textId="39AA5A21" w:rsidR="00451EC8" w:rsidRPr="00271577" w:rsidRDefault="00451EC8" w:rsidP="00F26952">
      <w:pPr>
        <w:jc w:val="both"/>
        <w:rPr>
          <w:sz w:val="22"/>
        </w:rPr>
      </w:pPr>
      <w:r w:rsidRPr="00271577">
        <w:rPr>
          <w:sz w:val="22"/>
        </w:rPr>
        <w:t>Temoje nagrinėjama ir aptariama klaidinančios informacijos ir dezinformacijos internete bei socialinėje žiniasklaidoje prigimtis, apibrėžiant ir suskirstant ją į tipus, ir fokusuojantis į svarbiausius skaitmeninius įgūdžius, reikalingus dezinformacijai pastebėti ir įveikti. Siekiama suaugusiųjų švietėjams suteikti žinių, supratimo ir praktiškai pritaikomų įrankių, kuriuos jie galėtų naudoti, mokydami tėvus</w:t>
      </w:r>
      <w:r w:rsidR="0068170F">
        <w:rPr>
          <w:sz w:val="22"/>
        </w:rPr>
        <w:t xml:space="preserve"> /</w:t>
      </w:r>
      <w:r w:rsidRPr="00271577">
        <w:rPr>
          <w:sz w:val="22"/>
        </w:rPr>
        <w:t xml:space="preserve"> senelius</w:t>
      </w:r>
      <w:r w:rsidR="0068170F">
        <w:rPr>
          <w:sz w:val="22"/>
        </w:rPr>
        <w:t xml:space="preserve"> /</w:t>
      </w:r>
      <w:r w:rsidRPr="00271577">
        <w:rPr>
          <w:sz w:val="22"/>
        </w:rPr>
        <w:t xml:space="preserve"> globėjus.</w:t>
      </w:r>
    </w:p>
    <w:p w14:paraId="106D97C3" w14:textId="2AAB5DFD" w:rsidR="00451EC8" w:rsidRPr="00271577" w:rsidRDefault="00451EC8" w:rsidP="008A5B50">
      <w:pPr>
        <w:pStyle w:val="Heading3"/>
      </w:pPr>
      <w:r w:rsidRPr="00271577">
        <w:t>Suaugusiųjų švietėjai:</w:t>
      </w:r>
    </w:p>
    <w:p w14:paraId="5763DF24" w14:textId="4D484CD6" w:rsidR="00451EC8" w:rsidRPr="00271577" w:rsidRDefault="00451EC8" w:rsidP="00F26952">
      <w:pPr>
        <w:pStyle w:val="ListParagraph"/>
        <w:numPr>
          <w:ilvl w:val="0"/>
          <w:numId w:val="78"/>
        </w:numPr>
        <w:ind w:left="360"/>
        <w:jc w:val="both"/>
        <w:rPr>
          <w:sz w:val="22"/>
        </w:rPr>
      </w:pPr>
      <w:r w:rsidRPr="00271577">
        <w:rPr>
          <w:sz w:val="22"/>
        </w:rPr>
        <w:t>atpažin</w:t>
      </w:r>
      <w:r w:rsidR="00C9736A">
        <w:rPr>
          <w:sz w:val="22"/>
        </w:rPr>
        <w:t>s</w:t>
      </w:r>
      <w:r w:rsidRPr="00271577">
        <w:rPr>
          <w:sz w:val="22"/>
        </w:rPr>
        <w:t xml:space="preserve"> įvairių rūšių klaidinančią informaciją ir dezinformaciją skaitmeninė</w:t>
      </w:r>
      <w:r w:rsidR="00EE5257">
        <w:rPr>
          <w:sz w:val="22"/>
        </w:rPr>
        <w:t>se medijose</w:t>
      </w:r>
      <w:r w:rsidRPr="00271577">
        <w:rPr>
          <w:sz w:val="22"/>
        </w:rPr>
        <w:t>;</w:t>
      </w:r>
    </w:p>
    <w:p w14:paraId="2D7456F9" w14:textId="6BB8D713" w:rsidR="00451EC8" w:rsidRPr="00271577" w:rsidRDefault="00451EC8" w:rsidP="00F26952">
      <w:pPr>
        <w:pStyle w:val="ListParagraph"/>
        <w:numPr>
          <w:ilvl w:val="0"/>
          <w:numId w:val="78"/>
        </w:numPr>
        <w:ind w:left="360"/>
        <w:jc w:val="both"/>
        <w:rPr>
          <w:sz w:val="22"/>
        </w:rPr>
      </w:pPr>
      <w:r w:rsidRPr="00271577">
        <w:rPr>
          <w:sz w:val="22"/>
        </w:rPr>
        <w:t>atpažin</w:t>
      </w:r>
      <w:r w:rsidR="00C9736A">
        <w:rPr>
          <w:sz w:val="22"/>
        </w:rPr>
        <w:t>s</w:t>
      </w:r>
      <w:r w:rsidRPr="00271577">
        <w:rPr>
          <w:sz w:val="22"/>
        </w:rPr>
        <w:t xml:space="preserve"> ir atskir</w:t>
      </w:r>
      <w:r w:rsidR="00C9736A">
        <w:rPr>
          <w:sz w:val="22"/>
        </w:rPr>
        <w:t>s</w:t>
      </w:r>
      <w:r w:rsidRPr="00271577">
        <w:rPr>
          <w:sz w:val="22"/>
        </w:rPr>
        <w:t xml:space="preserve"> jo</w:t>
      </w:r>
      <w:r w:rsidR="00C9736A">
        <w:rPr>
          <w:sz w:val="22"/>
        </w:rPr>
        <w:t>je glūdinčius</w:t>
      </w:r>
      <w:r w:rsidRPr="00271577">
        <w:rPr>
          <w:sz w:val="22"/>
        </w:rPr>
        <w:t xml:space="preserve"> ketinimus;</w:t>
      </w:r>
    </w:p>
    <w:p w14:paraId="633961B3" w14:textId="72777B95" w:rsidR="00451EC8" w:rsidRPr="00271577" w:rsidRDefault="00451EC8" w:rsidP="00F26952">
      <w:pPr>
        <w:pStyle w:val="ListParagraph"/>
        <w:numPr>
          <w:ilvl w:val="0"/>
          <w:numId w:val="78"/>
        </w:numPr>
        <w:ind w:left="360"/>
        <w:jc w:val="both"/>
        <w:rPr>
          <w:sz w:val="22"/>
        </w:rPr>
      </w:pPr>
      <w:r w:rsidRPr="00271577">
        <w:rPr>
          <w:sz w:val="22"/>
        </w:rPr>
        <w:t>planuo</w:t>
      </w:r>
      <w:r w:rsidR="00C9736A">
        <w:rPr>
          <w:sz w:val="22"/>
        </w:rPr>
        <w:t>s</w:t>
      </w:r>
      <w:r w:rsidRPr="00271577">
        <w:rPr>
          <w:sz w:val="22"/>
        </w:rPr>
        <w:t xml:space="preserve"> ir įgyvendin</w:t>
      </w:r>
      <w:r w:rsidR="00C9736A">
        <w:rPr>
          <w:sz w:val="22"/>
        </w:rPr>
        <w:t>s</w:t>
      </w:r>
      <w:r w:rsidRPr="00271577">
        <w:rPr>
          <w:sz w:val="22"/>
        </w:rPr>
        <w:t xml:space="preserve"> praktines, į besimokančiuosius orientuotas užduotis, siekiant </w:t>
      </w:r>
      <w:r w:rsidR="00BE0F6D" w:rsidRPr="00271577">
        <w:rPr>
          <w:sz w:val="22"/>
        </w:rPr>
        <w:t>didinti tėvų</w:t>
      </w:r>
      <w:r w:rsidRPr="00271577">
        <w:rPr>
          <w:sz w:val="22"/>
        </w:rPr>
        <w:t xml:space="preserve"> ir seneli</w:t>
      </w:r>
      <w:r w:rsidR="00BE0F6D" w:rsidRPr="00271577">
        <w:rPr>
          <w:sz w:val="22"/>
        </w:rPr>
        <w:t>ų</w:t>
      </w:r>
      <w:r w:rsidRPr="00271577">
        <w:rPr>
          <w:sz w:val="22"/>
        </w:rPr>
        <w:t xml:space="preserve"> kriti</w:t>
      </w:r>
      <w:r w:rsidR="00BE0F6D" w:rsidRPr="00271577">
        <w:rPr>
          <w:sz w:val="22"/>
        </w:rPr>
        <w:t xml:space="preserve">nį raštingumą </w:t>
      </w:r>
      <w:r w:rsidRPr="00271577">
        <w:rPr>
          <w:sz w:val="22"/>
        </w:rPr>
        <w:t>naudojant skaitmenin</w:t>
      </w:r>
      <w:r w:rsidR="00465574">
        <w:rPr>
          <w:sz w:val="22"/>
        </w:rPr>
        <w:t>es medijas</w:t>
      </w:r>
      <w:r w:rsidRPr="00271577">
        <w:rPr>
          <w:sz w:val="22"/>
        </w:rPr>
        <w:t>;</w:t>
      </w:r>
    </w:p>
    <w:p w14:paraId="2B6608AA" w14:textId="02606379" w:rsidR="00451EC8" w:rsidRPr="00271577" w:rsidRDefault="009B24AC" w:rsidP="00F26952">
      <w:pPr>
        <w:pStyle w:val="ListParagraph"/>
        <w:numPr>
          <w:ilvl w:val="0"/>
          <w:numId w:val="78"/>
        </w:numPr>
        <w:ind w:left="360"/>
        <w:jc w:val="both"/>
        <w:rPr>
          <w:sz w:val="22"/>
        </w:rPr>
      </w:pPr>
      <w:r w:rsidRPr="00271577">
        <w:rPr>
          <w:sz w:val="22"/>
        </w:rPr>
        <w:t>sudary</w:t>
      </w:r>
      <w:r w:rsidR="00C9736A">
        <w:rPr>
          <w:sz w:val="22"/>
        </w:rPr>
        <w:t>s</w:t>
      </w:r>
      <w:r w:rsidRPr="00271577">
        <w:rPr>
          <w:sz w:val="22"/>
        </w:rPr>
        <w:t xml:space="preserve"> palankias sąlygas diskusijoms su tėvais ir seneliais, siekiant atskleisti bendradarbiavimo su vaikais svarbą skaitmeninio kritinio raštingumo srityje</w:t>
      </w:r>
      <w:r w:rsidR="00451EC8" w:rsidRPr="00271577">
        <w:rPr>
          <w:sz w:val="22"/>
        </w:rPr>
        <w:t>;</w:t>
      </w:r>
    </w:p>
    <w:p w14:paraId="0467262C" w14:textId="47C7BD98" w:rsidR="00451EC8" w:rsidRPr="00271577" w:rsidRDefault="00451EC8" w:rsidP="00F26952">
      <w:pPr>
        <w:pStyle w:val="ListParagraph"/>
        <w:numPr>
          <w:ilvl w:val="0"/>
          <w:numId w:val="78"/>
        </w:numPr>
        <w:ind w:left="360"/>
        <w:jc w:val="both"/>
        <w:rPr>
          <w:sz w:val="22"/>
        </w:rPr>
      </w:pPr>
      <w:r w:rsidRPr="00271577">
        <w:rPr>
          <w:sz w:val="22"/>
        </w:rPr>
        <w:t>praktiškai taiky</w:t>
      </w:r>
      <w:r w:rsidR="00C9736A">
        <w:rPr>
          <w:sz w:val="22"/>
        </w:rPr>
        <w:t>s</w:t>
      </w:r>
      <w:r w:rsidRPr="00271577">
        <w:rPr>
          <w:sz w:val="22"/>
        </w:rPr>
        <w:t xml:space="preserve"> metodines mokymo(si) priemones</w:t>
      </w:r>
      <w:r w:rsidR="00C9736A">
        <w:rPr>
          <w:sz w:val="22"/>
        </w:rPr>
        <w:t>;</w:t>
      </w:r>
      <w:r w:rsidRPr="00271577">
        <w:rPr>
          <w:sz w:val="22"/>
        </w:rPr>
        <w:t xml:space="preserve"> </w:t>
      </w:r>
    </w:p>
    <w:p w14:paraId="0430133F" w14:textId="48787FC9" w:rsidR="00451EC8" w:rsidRPr="00271577" w:rsidRDefault="00451EC8" w:rsidP="00F26952">
      <w:pPr>
        <w:pStyle w:val="ListParagraph"/>
        <w:numPr>
          <w:ilvl w:val="0"/>
          <w:numId w:val="78"/>
        </w:numPr>
        <w:ind w:left="360"/>
        <w:jc w:val="both"/>
        <w:rPr>
          <w:sz w:val="22"/>
        </w:rPr>
      </w:pPr>
      <w:r w:rsidRPr="00271577">
        <w:rPr>
          <w:sz w:val="22"/>
        </w:rPr>
        <w:t>padė</w:t>
      </w:r>
      <w:r w:rsidR="00C9736A">
        <w:rPr>
          <w:sz w:val="22"/>
        </w:rPr>
        <w:t>s</w:t>
      </w:r>
      <w:r w:rsidRPr="00271577">
        <w:rPr>
          <w:sz w:val="22"/>
        </w:rPr>
        <w:t xml:space="preserve"> suaugusiems besimokantiesiems apmąstyti išmoktas sąvokas ir mokymo(si) procesą.</w:t>
      </w:r>
    </w:p>
    <w:p w14:paraId="435F0046" w14:textId="77777777" w:rsidR="00451EC8" w:rsidRPr="00271577" w:rsidRDefault="00451EC8" w:rsidP="008A5B50">
      <w:pPr>
        <w:pStyle w:val="Heading3"/>
      </w:pPr>
      <w:r w:rsidRPr="00271577">
        <w:t>Kaip tai vyksta</w:t>
      </w:r>
    </w:p>
    <w:p w14:paraId="2E9A5399" w14:textId="18566F2D" w:rsidR="00451EC8" w:rsidRPr="00271577" w:rsidRDefault="00451EC8" w:rsidP="00F26952">
      <w:pPr>
        <w:jc w:val="both"/>
        <w:rPr>
          <w:sz w:val="22"/>
        </w:rPr>
      </w:pPr>
      <w:r w:rsidRPr="00271577">
        <w:rPr>
          <w:sz w:val="22"/>
        </w:rPr>
        <w:t xml:space="preserve">Šiame mokymo procese suaugusiųjų švietėjai skatinami panaudoti ir savo patirtį. Pateikta </w:t>
      </w:r>
      <w:r w:rsidR="00C9736A">
        <w:rPr>
          <w:sz w:val="22"/>
        </w:rPr>
        <w:t xml:space="preserve">mokymų </w:t>
      </w:r>
      <w:r w:rsidRPr="00271577">
        <w:rPr>
          <w:sz w:val="22"/>
        </w:rPr>
        <w:t xml:space="preserve">eiga, veiklos, medžiaga </w:t>
      </w:r>
      <w:r w:rsidR="00BC347E">
        <w:rPr>
          <w:sz w:val="22"/>
        </w:rPr>
        <w:t xml:space="preserve">yra tik pavyzdys, kurį galima pritaikyti </w:t>
      </w:r>
      <w:r w:rsidRPr="00271577">
        <w:rPr>
          <w:sz w:val="22"/>
        </w:rPr>
        <w:t>nacionaliniam</w:t>
      </w:r>
      <w:r w:rsidR="00BC347E">
        <w:rPr>
          <w:sz w:val="22"/>
        </w:rPr>
        <w:t>,</w:t>
      </w:r>
      <w:r w:rsidRPr="00271577">
        <w:rPr>
          <w:sz w:val="22"/>
        </w:rPr>
        <w:t xml:space="preserve"> kultūriniam mokymo(si) kontekstui. Dalyviai raginami papildyti pateiktas veiklas, pavyzdžius ir šaltinius savais, atspindinčiais atitinkamas patirtis bei situaciją konkrečiose šalyse.</w:t>
      </w:r>
    </w:p>
    <w:p w14:paraId="7185EA13" w14:textId="755FE7D8" w:rsidR="00451EC8" w:rsidRPr="00271577" w:rsidRDefault="00451EC8" w:rsidP="00F26952">
      <w:pPr>
        <w:jc w:val="both"/>
        <w:rPr>
          <w:sz w:val="22"/>
        </w:rPr>
      </w:pPr>
      <w:r w:rsidRPr="00271577">
        <w:rPr>
          <w:sz w:val="22"/>
        </w:rPr>
        <w:t xml:space="preserve">Siekiama suteikti suaugusiųjų švietėjams spektrą naudingų įgūdžių ir į veiksmus orientuotų metodų, kaip įtraukti tėvus ir senelius </w:t>
      </w:r>
      <w:r w:rsidR="00BC347E">
        <w:rPr>
          <w:sz w:val="22"/>
        </w:rPr>
        <w:t xml:space="preserve">į vaikų </w:t>
      </w:r>
      <w:r w:rsidR="00BC347E" w:rsidRPr="00271577">
        <w:rPr>
          <w:sz w:val="22"/>
        </w:rPr>
        <w:t>k</w:t>
      </w:r>
      <w:r w:rsidR="00BC347E">
        <w:rPr>
          <w:sz w:val="22"/>
        </w:rPr>
        <w:t>ritinio</w:t>
      </w:r>
      <w:r w:rsidRPr="00271577">
        <w:rPr>
          <w:sz w:val="22"/>
        </w:rPr>
        <w:t xml:space="preserve"> raštingumo </w:t>
      </w:r>
      <w:r w:rsidR="00BC347E">
        <w:rPr>
          <w:sz w:val="22"/>
        </w:rPr>
        <w:t>ugdymą</w:t>
      </w:r>
      <w:r w:rsidRPr="00271577">
        <w:rPr>
          <w:sz w:val="22"/>
        </w:rPr>
        <w:t xml:space="preserve">, </w:t>
      </w:r>
      <w:r w:rsidR="00BC347E">
        <w:rPr>
          <w:sz w:val="22"/>
        </w:rPr>
        <w:t>kad jie galėtų atpažinti</w:t>
      </w:r>
      <w:r w:rsidR="00714C01">
        <w:rPr>
          <w:sz w:val="22"/>
        </w:rPr>
        <w:t xml:space="preserve"> </w:t>
      </w:r>
      <w:r w:rsidRPr="00271577">
        <w:rPr>
          <w:sz w:val="22"/>
        </w:rPr>
        <w:t>netikr</w:t>
      </w:r>
      <w:r w:rsidR="00BC347E">
        <w:rPr>
          <w:sz w:val="22"/>
        </w:rPr>
        <w:t>as</w:t>
      </w:r>
      <w:r w:rsidRPr="00271577">
        <w:rPr>
          <w:sz w:val="22"/>
        </w:rPr>
        <w:t xml:space="preserve"> naujienas, klaidinanči</w:t>
      </w:r>
      <w:r w:rsidR="00BC347E">
        <w:rPr>
          <w:sz w:val="22"/>
        </w:rPr>
        <w:t>ą</w:t>
      </w:r>
      <w:r w:rsidRPr="00271577">
        <w:rPr>
          <w:sz w:val="22"/>
        </w:rPr>
        <w:t xml:space="preserve"> informacij</w:t>
      </w:r>
      <w:r w:rsidR="00BC347E">
        <w:rPr>
          <w:sz w:val="22"/>
        </w:rPr>
        <w:t>ą</w:t>
      </w:r>
      <w:r w:rsidRPr="00271577">
        <w:rPr>
          <w:sz w:val="22"/>
        </w:rPr>
        <w:t xml:space="preserve"> ir dezinformacij</w:t>
      </w:r>
      <w:r w:rsidR="00BC347E">
        <w:rPr>
          <w:sz w:val="22"/>
        </w:rPr>
        <w:t>ą</w:t>
      </w:r>
      <w:r w:rsidRPr="00271577">
        <w:rPr>
          <w:sz w:val="22"/>
        </w:rPr>
        <w:t>.</w:t>
      </w:r>
    </w:p>
    <w:p w14:paraId="3971BE68" w14:textId="350F3DBA" w:rsidR="00451EC8" w:rsidRPr="00271577" w:rsidRDefault="00451EC8" w:rsidP="00F26952">
      <w:pPr>
        <w:jc w:val="both"/>
        <w:rPr>
          <w:sz w:val="22"/>
        </w:rPr>
      </w:pPr>
      <w:r w:rsidRPr="00271577">
        <w:rPr>
          <w:sz w:val="22"/>
        </w:rPr>
        <w:t xml:space="preserve">Mokymas(is) grindžiamas </w:t>
      </w:r>
      <w:r w:rsidRPr="00271577">
        <w:rPr>
          <w:b/>
          <w:sz w:val="22"/>
        </w:rPr>
        <w:t>kritiniu tyrinėjimu</w:t>
      </w:r>
      <w:r w:rsidRPr="00271577">
        <w:rPr>
          <w:sz w:val="22"/>
        </w:rPr>
        <w:t xml:space="preserve"> ir </w:t>
      </w:r>
      <w:r w:rsidRPr="00271577">
        <w:rPr>
          <w:b/>
          <w:sz w:val="22"/>
        </w:rPr>
        <w:t xml:space="preserve">ŽPR </w:t>
      </w:r>
      <w:r w:rsidRPr="00271577">
        <w:rPr>
          <w:sz w:val="22"/>
        </w:rPr>
        <w:t>s</w:t>
      </w:r>
      <w:r w:rsidR="00AF5A47">
        <w:rPr>
          <w:sz w:val="22"/>
        </w:rPr>
        <w:t>chema</w:t>
      </w:r>
      <w:r w:rsidRPr="00271577">
        <w:rPr>
          <w:sz w:val="22"/>
        </w:rPr>
        <w:t>.</w:t>
      </w:r>
    </w:p>
    <w:p w14:paraId="5BA27E03" w14:textId="3F4F1F88" w:rsidR="00451EC8" w:rsidRPr="00271577" w:rsidRDefault="00451EC8" w:rsidP="00F26952">
      <w:pPr>
        <w:jc w:val="both"/>
        <w:rPr>
          <w:sz w:val="22"/>
        </w:rPr>
      </w:pPr>
      <w:r w:rsidRPr="00271577">
        <w:rPr>
          <w:sz w:val="22"/>
        </w:rPr>
        <w:t>Į temos mokymo(si) planą įeina savarankiškas mokymasis su integruotomis mokymosi užduotimis, veiklomis, įsivertinimo galimybėmis ir projektini</w:t>
      </w:r>
      <w:r w:rsidR="00AF5A47">
        <w:rPr>
          <w:sz w:val="22"/>
        </w:rPr>
        <w:t>o</w:t>
      </w:r>
      <w:r w:rsidRPr="00271577">
        <w:rPr>
          <w:sz w:val="22"/>
        </w:rPr>
        <w:t xml:space="preserve"> </w:t>
      </w:r>
      <w:r w:rsidR="00AF5A47" w:rsidRPr="00271577">
        <w:rPr>
          <w:sz w:val="22"/>
        </w:rPr>
        <w:t>mokymo</w:t>
      </w:r>
      <w:r w:rsidR="00AF5A47">
        <w:rPr>
          <w:sz w:val="22"/>
        </w:rPr>
        <w:t xml:space="preserve">si metodu. </w:t>
      </w:r>
    </w:p>
    <w:p w14:paraId="03C917F4" w14:textId="77777777" w:rsidR="00451EC8" w:rsidRPr="00271577" w:rsidRDefault="00451EC8" w:rsidP="008A5B50">
      <w:pPr>
        <w:pStyle w:val="Heading3"/>
      </w:pPr>
      <w:r w:rsidRPr="00271577">
        <w:t>6 lentelė. Temos klaidinanti informacija ir dezinformacija skaitmeninėse technologijose apžvalga</w:t>
      </w:r>
    </w:p>
    <w:tbl>
      <w:tblPr>
        <w:tblW w:w="10170" w:type="dxa"/>
        <w:tblInd w:w="-289" w:type="dxa"/>
        <w:tblBorders>
          <w:top w:val="nil"/>
          <w:left w:val="nil"/>
          <w:bottom w:val="nil"/>
          <w:right w:val="nil"/>
          <w:insideH w:val="nil"/>
          <w:insideV w:val="nil"/>
        </w:tblBorders>
        <w:tblLayout w:type="fixed"/>
        <w:tblLook w:val="0600" w:firstRow="0" w:lastRow="0" w:firstColumn="0" w:lastColumn="0" w:noHBand="1" w:noVBand="1"/>
      </w:tblPr>
      <w:tblGrid>
        <w:gridCol w:w="2084"/>
        <w:gridCol w:w="2700"/>
        <w:gridCol w:w="1701"/>
        <w:gridCol w:w="850"/>
        <w:gridCol w:w="2835"/>
      </w:tblGrid>
      <w:tr w:rsidR="00451EC8" w:rsidRPr="00271577" w14:paraId="5116B704" w14:textId="77777777" w:rsidTr="00F26952">
        <w:trPr>
          <w:tblHeader/>
        </w:trPr>
        <w:tc>
          <w:tcPr>
            <w:tcW w:w="2084"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tcMar>
              <w:top w:w="100" w:type="dxa"/>
              <w:left w:w="100" w:type="dxa"/>
              <w:bottom w:w="100" w:type="dxa"/>
              <w:right w:w="100" w:type="dxa"/>
            </w:tcMar>
          </w:tcPr>
          <w:p w14:paraId="54A89D78" w14:textId="77777777" w:rsidR="00451EC8" w:rsidRPr="00271577" w:rsidRDefault="00451EC8" w:rsidP="00452DD9">
            <w:pPr>
              <w:spacing w:before="0" w:after="0"/>
              <w:jc w:val="center"/>
              <w:rPr>
                <w:b/>
                <w:sz w:val="22"/>
              </w:rPr>
            </w:pPr>
            <w:r w:rsidRPr="00271577">
              <w:rPr>
                <w:b/>
                <w:sz w:val="22"/>
              </w:rPr>
              <w:t>Mokymo(si) tikslai</w:t>
            </w:r>
          </w:p>
          <w:p w14:paraId="63ADD66A" w14:textId="77777777" w:rsidR="00451EC8" w:rsidRPr="00271577" w:rsidRDefault="00451EC8" w:rsidP="00452DD9">
            <w:pPr>
              <w:spacing w:before="0" w:after="0"/>
              <w:jc w:val="center"/>
              <w:rPr>
                <w:i/>
                <w:sz w:val="22"/>
              </w:rPr>
            </w:pPr>
            <w:r w:rsidRPr="00271577">
              <w:rPr>
                <w:i/>
                <w:sz w:val="22"/>
              </w:rPr>
              <w:t>Temos tikslas yra…:</w:t>
            </w:r>
          </w:p>
        </w:tc>
        <w:tc>
          <w:tcPr>
            <w:tcW w:w="2700"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tcMar>
              <w:top w:w="100" w:type="dxa"/>
              <w:left w:w="100" w:type="dxa"/>
              <w:bottom w:w="100" w:type="dxa"/>
              <w:right w:w="100" w:type="dxa"/>
            </w:tcMar>
          </w:tcPr>
          <w:p w14:paraId="1F0787D6" w14:textId="77777777" w:rsidR="00451EC8" w:rsidRPr="00271577" w:rsidRDefault="00451EC8" w:rsidP="00452DD9">
            <w:pPr>
              <w:spacing w:before="0" w:after="0"/>
              <w:jc w:val="center"/>
              <w:rPr>
                <w:b/>
                <w:sz w:val="22"/>
              </w:rPr>
            </w:pPr>
            <w:r w:rsidRPr="00271577">
              <w:rPr>
                <w:b/>
                <w:sz w:val="22"/>
              </w:rPr>
              <w:t>Orientacinis turinys</w:t>
            </w:r>
          </w:p>
          <w:p w14:paraId="7EF2E2B9" w14:textId="77777777" w:rsidR="00451EC8" w:rsidRPr="00271577" w:rsidRDefault="00451EC8" w:rsidP="00452DD9">
            <w:pPr>
              <w:spacing w:before="0" w:after="0"/>
              <w:jc w:val="center"/>
              <w:rPr>
                <w:i/>
                <w:sz w:val="22"/>
              </w:rPr>
            </w:pPr>
            <w:r w:rsidRPr="00271577">
              <w:rPr>
                <w:i/>
                <w:sz w:val="22"/>
              </w:rPr>
              <w:t>Temą sudaro šios potemės:</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tcPr>
          <w:p w14:paraId="46F0C612" w14:textId="45E3E098" w:rsidR="00451EC8" w:rsidRPr="00271577" w:rsidRDefault="00451EC8" w:rsidP="00452DD9">
            <w:pPr>
              <w:spacing w:before="0" w:after="0"/>
              <w:jc w:val="center"/>
              <w:rPr>
                <w:b/>
                <w:sz w:val="22"/>
              </w:rPr>
            </w:pPr>
            <w:r w:rsidRPr="00271577">
              <w:rPr>
                <w:b/>
                <w:sz w:val="22"/>
              </w:rPr>
              <w:t>Veiklos</w:t>
            </w:r>
            <w:r w:rsidR="0068170F">
              <w:rPr>
                <w:b/>
                <w:sz w:val="22"/>
              </w:rPr>
              <w:t xml:space="preserve"> /</w:t>
            </w:r>
            <w:r w:rsidRPr="00271577">
              <w:rPr>
                <w:b/>
                <w:sz w:val="22"/>
              </w:rPr>
              <w:t xml:space="preserve"> metodai</w:t>
            </w:r>
          </w:p>
        </w:tc>
        <w:tc>
          <w:tcPr>
            <w:tcW w:w="850"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tcPr>
          <w:p w14:paraId="1DEB8BEA" w14:textId="77777777" w:rsidR="00451EC8" w:rsidRPr="00271577" w:rsidRDefault="00451EC8" w:rsidP="00452DD9">
            <w:pPr>
              <w:spacing w:before="0" w:after="0"/>
              <w:jc w:val="center"/>
              <w:rPr>
                <w:b/>
                <w:sz w:val="22"/>
              </w:rPr>
            </w:pPr>
            <w:r w:rsidRPr="00271577">
              <w:rPr>
                <w:b/>
                <w:sz w:val="22"/>
              </w:rPr>
              <w:t>Trukmė</w:t>
            </w:r>
          </w:p>
        </w:tc>
        <w:tc>
          <w:tcPr>
            <w:tcW w:w="2835"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tcMar>
              <w:top w:w="100" w:type="dxa"/>
              <w:left w:w="100" w:type="dxa"/>
              <w:bottom w:w="100" w:type="dxa"/>
              <w:right w:w="100" w:type="dxa"/>
            </w:tcMar>
          </w:tcPr>
          <w:p w14:paraId="70634EA5" w14:textId="77777777" w:rsidR="00451EC8" w:rsidRPr="00271577" w:rsidRDefault="00451EC8" w:rsidP="00452DD9">
            <w:pPr>
              <w:spacing w:before="0" w:after="0"/>
              <w:jc w:val="center"/>
              <w:rPr>
                <w:b/>
                <w:sz w:val="22"/>
              </w:rPr>
            </w:pPr>
            <w:r w:rsidRPr="00271577">
              <w:rPr>
                <w:b/>
                <w:sz w:val="22"/>
              </w:rPr>
              <w:t>Mokymo(si) rezultatai</w:t>
            </w:r>
          </w:p>
          <w:p w14:paraId="2CCD0A73" w14:textId="7BB31F51" w:rsidR="00451EC8" w:rsidRPr="00271577" w:rsidRDefault="00451EC8" w:rsidP="00452DD9">
            <w:pPr>
              <w:spacing w:before="0" w:after="0"/>
              <w:jc w:val="center"/>
              <w:rPr>
                <w:i/>
                <w:sz w:val="22"/>
              </w:rPr>
            </w:pPr>
            <w:r w:rsidRPr="00271577">
              <w:rPr>
                <w:i/>
                <w:sz w:val="22"/>
              </w:rPr>
              <w:t>Po temos mokymų</w:t>
            </w:r>
            <w:r w:rsidR="00714C01">
              <w:rPr>
                <w:i/>
                <w:sz w:val="22"/>
              </w:rPr>
              <w:t xml:space="preserve"> </w:t>
            </w:r>
            <w:r w:rsidRPr="00271577">
              <w:rPr>
                <w:i/>
                <w:sz w:val="22"/>
              </w:rPr>
              <w:t>bus</w:t>
            </w:r>
            <w:r w:rsidR="0068170F">
              <w:rPr>
                <w:i/>
                <w:sz w:val="22"/>
              </w:rPr>
              <w:t xml:space="preserve"> /</w:t>
            </w:r>
            <w:r w:rsidRPr="00271577">
              <w:rPr>
                <w:i/>
                <w:sz w:val="22"/>
              </w:rPr>
              <w:t xml:space="preserve"> dalyviai galės:</w:t>
            </w:r>
          </w:p>
        </w:tc>
      </w:tr>
      <w:tr w:rsidR="00451EC8" w:rsidRPr="00271577" w14:paraId="419D02EB" w14:textId="77777777" w:rsidTr="00F26952">
        <w:trPr>
          <w:trHeight w:val="5254"/>
        </w:trPr>
        <w:tc>
          <w:tcPr>
            <w:tcW w:w="2084"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6F77FB1A" w14:textId="39A161D2" w:rsidR="00451EC8" w:rsidRPr="00271577" w:rsidRDefault="00451EC8" w:rsidP="00451EC8">
            <w:pPr>
              <w:rPr>
                <w:sz w:val="22"/>
              </w:rPr>
            </w:pPr>
            <w:r w:rsidRPr="00271577">
              <w:rPr>
                <w:sz w:val="22"/>
              </w:rPr>
              <w:t>1. Suteikti suaugusiųjų švietėjams supratimą, apie dabartinį kontekstą, ir problemas, susijusias su klaidinančios informacijos ir dezinformacijos rūšimis internete bei socialinėje žiniasklaidoje.</w:t>
            </w:r>
          </w:p>
          <w:p w14:paraId="4FE9C023" w14:textId="71826CA3" w:rsidR="00451EC8" w:rsidRPr="00271577" w:rsidRDefault="00451EC8" w:rsidP="00985BF8">
            <w:pPr>
              <w:rPr>
                <w:sz w:val="22"/>
              </w:rPr>
            </w:pPr>
            <w:r w:rsidRPr="00271577">
              <w:rPr>
                <w:sz w:val="22"/>
              </w:rPr>
              <w:t>2. Įgalinti suaugusiųjų švietėjus perteikti tėvams ir seneliams mokymų metu įgytas žinias apie klaidinančią informaciją ir dezinformaciją</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57CED9C" w14:textId="77777777" w:rsidR="00451EC8" w:rsidRPr="00271577" w:rsidRDefault="00451EC8" w:rsidP="00451EC8">
            <w:pPr>
              <w:rPr>
                <w:sz w:val="22"/>
              </w:rPr>
            </w:pPr>
            <w:r w:rsidRPr="00271577">
              <w:rPr>
                <w:b/>
                <w:sz w:val="22"/>
              </w:rPr>
              <w:t>Įvadas į temą</w:t>
            </w:r>
            <w:r w:rsidRPr="00271577">
              <w:rPr>
                <w:sz w:val="22"/>
              </w:rPr>
              <w:t xml:space="preserve">: </w:t>
            </w:r>
            <w:r w:rsidRPr="00271577">
              <w:rPr>
                <w:b/>
                <w:sz w:val="22"/>
              </w:rPr>
              <w:t>„Melagienos: kodėl mums tai turėtų rūpėti?“</w:t>
            </w:r>
          </w:p>
          <w:p w14:paraId="34B44CEB" w14:textId="77777777" w:rsidR="00451EC8" w:rsidRPr="00271577" w:rsidRDefault="00451EC8" w:rsidP="003105CA">
            <w:pPr>
              <w:rPr>
                <w:sz w:val="22"/>
              </w:rPr>
            </w:pPr>
            <w:r w:rsidRPr="00271577">
              <w:rPr>
                <w:sz w:val="22"/>
              </w:rPr>
              <w:t>Netikrų naujienų fenomenas</w:t>
            </w:r>
          </w:p>
          <w:p w14:paraId="03F7A5A5" w14:textId="2E944DED" w:rsidR="00451EC8" w:rsidRPr="00271577" w:rsidRDefault="00451EC8" w:rsidP="003105CA">
            <w:pPr>
              <w:rPr>
                <w:sz w:val="22"/>
              </w:rPr>
            </w:pPr>
            <w:r w:rsidRPr="00271577">
              <w:rPr>
                <w:sz w:val="22"/>
              </w:rPr>
              <w:t>Poveikis visuomenei</w:t>
            </w:r>
            <w:r w:rsidR="0068170F">
              <w:rPr>
                <w:sz w:val="22"/>
              </w:rPr>
              <w:t xml:space="preserve"> /</w:t>
            </w:r>
            <w:r w:rsidRPr="00271577">
              <w:rPr>
                <w:sz w:val="22"/>
              </w:rPr>
              <w:t xml:space="preserve"> pilietiškumui</w:t>
            </w:r>
          </w:p>
          <w:p w14:paraId="4E9A6F5A" w14:textId="2CFE8041" w:rsidR="00451EC8" w:rsidRPr="00271577" w:rsidRDefault="00451EC8" w:rsidP="003105CA">
            <w:pPr>
              <w:rPr>
                <w:sz w:val="22"/>
              </w:rPr>
            </w:pPr>
            <w:r w:rsidRPr="00271577">
              <w:rPr>
                <w:sz w:val="22"/>
              </w:rPr>
              <w:t xml:space="preserve">Bendrų mokytojų ir tėvų pastangų svarba, siekiant apsaugoti vaikus nuo klaidinančios informacijos ir dezinformacijos, </w:t>
            </w:r>
            <w:r w:rsidR="0067592C">
              <w:rPr>
                <w:sz w:val="22"/>
              </w:rPr>
              <w:t xml:space="preserve">pasitelkiant </w:t>
            </w:r>
            <w:r w:rsidRPr="00271577">
              <w:rPr>
                <w:sz w:val="22"/>
              </w:rPr>
              <w:t>kritinį skaitmeninį raštingumą</w:t>
            </w:r>
          </w:p>
        </w:tc>
        <w:tc>
          <w:tcPr>
            <w:tcW w:w="1701" w:type="dxa"/>
            <w:tcBorders>
              <w:top w:val="single" w:sz="4" w:space="0" w:color="000000"/>
              <w:left w:val="single" w:sz="4" w:space="0" w:color="000000"/>
              <w:bottom w:val="single" w:sz="4" w:space="0" w:color="000000"/>
              <w:right w:val="single" w:sz="4" w:space="0" w:color="000000"/>
            </w:tcBorders>
          </w:tcPr>
          <w:p w14:paraId="15AEA351" w14:textId="77777777" w:rsidR="00451EC8" w:rsidRPr="00271577" w:rsidRDefault="00451EC8" w:rsidP="00451EC8">
            <w:pPr>
              <w:rPr>
                <w:sz w:val="22"/>
              </w:rPr>
            </w:pPr>
            <w:r w:rsidRPr="00271577">
              <w:rPr>
                <w:sz w:val="22"/>
              </w:rPr>
              <w:t>Įvadinis pristatymas</w:t>
            </w:r>
          </w:p>
          <w:p w14:paraId="67BC292C" w14:textId="77777777" w:rsidR="00451EC8" w:rsidRPr="00271577" w:rsidRDefault="00451EC8" w:rsidP="00451EC8">
            <w:pPr>
              <w:rPr>
                <w:sz w:val="22"/>
              </w:rPr>
            </w:pPr>
            <w:r w:rsidRPr="00271577">
              <w:rPr>
                <w:sz w:val="22"/>
              </w:rPr>
              <w:t>Grupės diskusija</w:t>
            </w:r>
          </w:p>
        </w:tc>
        <w:tc>
          <w:tcPr>
            <w:tcW w:w="850" w:type="dxa"/>
            <w:tcBorders>
              <w:top w:val="single" w:sz="4" w:space="0" w:color="000000"/>
              <w:left w:val="single" w:sz="4" w:space="0" w:color="000000"/>
              <w:bottom w:val="single" w:sz="4" w:space="0" w:color="000000"/>
              <w:right w:val="single" w:sz="4" w:space="0" w:color="000000"/>
            </w:tcBorders>
          </w:tcPr>
          <w:p w14:paraId="38847984" w14:textId="77777777" w:rsidR="00451EC8" w:rsidRPr="00271577" w:rsidRDefault="00451EC8" w:rsidP="00451EC8">
            <w:pPr>
              <w:rPr>
                <w:sz w:val="22"/>
              </w:rPr>
            </w:pPr>
            <w:r w:rsidRPr="00271577">
              <w:rPr>
                <w:sz w:val="22"/>
              </w:rPr>
              <w:t>0.5 val.</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D369272" w14:textId="5ADD9CC1" w:rsidR="00451EC8" w:rsidRPr="00271577" w:rsidRDefault="00451EC8" w:rsidP="00451EC8">
            <w:pPr>
              <w:rPr>
                <w:sz w:val="22"/>
              </w:rPr>
            </w:pPr>
            <w:r w:rsidRPr="00271577">
              <w:rPr>
                <w:sz w:val="22"/>
              </w:rPr>
              <w:t>Padidėjęs</w:t>
            </w:r>
            <w:r w:rsidR="00714C01">
              <w:rPr>
                <w:sz w:val="22"/>
              </w:rPr>
              <w:t xml:space="preserve"> </w:t>
            </w:r>
            <w:r w:rsidRPr="00271577">
              <w:rPr>
                <w:sz w:val="22"/>
              </w:rPr>
              <w:t>informuotumas apie netikras naujienas ir jų poveikį piliečiams</w:t>
            </w:r>
          </w:p>
        </w:tc>
      </w:tr>
      <w:tr w:rsidR="00451EC8" w:rsidRPr="00271577" w14:paraId="5C1B5AF9" w14:textId="77777777" w:rsidTr="00F26952">
        <w:trPr>
          <w:trHeight w:val="344"/>
        </w:trPr>
        <w:tc>
          <w:tcPr>
            <w:tcW w:w="2084"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F85D39A" w14:textId="77777777" w:rsidR="00451EC8" w:rsidRPr="00271577" w:rsidRDefault="00451EC8" w:rsidP="00451EC8">
            <w:pPr>
              <w:rPr>
                <w:sz w:val="22"/>
              </w:rPr>
            </w:pP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C1399CF" w14:textId="77777777" w:rsidR="00451EC8" w:rsidRPr="00271577" w:rsidRDefault="00451EC8" w:rsidP="00451EC8">
            <w:pPr>
              <w:rPr>
                <w:b/>
                <w:sz w:val="22"/>
              </w:rPr>
            </w:pPr>
            <w:r w:rsidRPr="00271577">
              <w:rPr>
                <w:b/>
                <w:sz w:val="22"/>
              </w:rPr>
              <w:t>1 potemė:</w:t>
            </w:r>
          </w:p>
          <w:p w14:paraId="67004C06" w14:textId="77777777" w:rsidR="00451EC8" w:rsidRPr="00271577" w:rsidRDefault="00451EC8" w:rsidP="00451EC8">
            <w:pPr>
              <w:rPr>
                <w:b/>
                <w:sz w:val="22"/>
              </w:rPr>
            </w:pPr>
            <w:r w:rsidRPr="00271577">
              <w:rPr>
                <w:b/>
                <w:sz w:val="22"/>
              </w:rPr>
              <w:t>„Melagienos, klaidinanti informacija ir dezinformacija – tipai ir taktika“:</w:t>
            </w:r>
          </w:p>
          <w:p w14:paraId="11717A5E" w14:textId="77777777" w:rsidR="00451EC8" w:rsidRPr="00271577" w:rsidRDefault="00451EC8" w:rsidP="003105CA">
            <w:pPr>
              <w:rPr>
                <w:sz w:val="22"/>
              </w:rPr>
            </w:pPr>
            <w:r w:rsidRPr="00271577">
              <w:rPr>
                <w:sz w:val="22"/>
              </w:rPr>
              <w:t>Apibrėžimai</w:t>
            </w:r>
          </w:p>
          <w:p w14:paraId="4970291C" w14:textId="77777777" w:rsidR="00451EC8" w:rsidRPr="00271577" w:rsidRDefault="00451EC8" w:rsidP="003105CA">
            <w:pPr>
              <w:rPr>
                <w:sz w:val="22"/>
              </w:rPr>
            </w:pPr>
            <w:r w:rsidRPr="00271577">
              <w:rPr>
                <w:sz w:val="22"/>
              </w:rPr>
              <w:t>10 skirtingų tipų</w:t>
            </w:r>
          </w:p>
          <w:p w14:paraId="6EE60384" w14:textId="77777777" w:rsidR="00451EC8" w:rsidRPr="00271577" w:rsidRDefault="00451EC8" w:rsidP="003105CA">
            <w:pPr>
              <w:rPr>
                <w:sz w:val="22"/>
              </w:rPr>
            </w:pPr>
            <w:r w:rsidRPr="00271577">
              <w:rPr>
                <w:sz w:val="22"/>
              </w:rPr>
              <w:t>Kaip tai kuriama ir skleidžiama</w:t>
            </w:r>
          </w:p>
          <w:p w14:paraId="0921D1D2" w14:textId="77777777" w:rsidR="003105CA" w:rsidRPr="00271577" w:rsidRDefault="00451EC8" w:rsidP="003105CA">
            <w:pPr>
              <w:rPr>
                <w:sz w:val="22"/>
              </w:rPr>
            </w:pPr>
            <w:r w:rsidRPr="00271577">
              <w:rPr>
                <w:sz w:val="22"/>
              </w:rPr>
              <w:t>Manipuliaciniai ketinimai</w:t>
            </w:r>
          </w:p>
          <w:p w14:paraId="717B2A4C" w14:textId="77777777" w:rsidR="00451EC8" w:rsidRPr="00271577" w:rsidRDefault="00451EC8" w:rsidP="003105CA">
            <w:pPr>
              <w:rPr>
                <w:sz w:val="22"/>
              </w:rPr>
            </w:pPr>
            <w:r w:rsidRPr="00271577">
              <w:rPr>
                <w:sz w:val="22"/>
              </w:rPr>
              <w:t>Pavyzdžiai</w:t>
            </w:r>
          </w:p>
        </w:tc>
        <w:tc>
          <w:tcPr>
            <w:tcW w:w="1701" w:type="dxa"/>
            <w:tcBorders>
              <w:top w:val="single" w:sz="4" w:space="0" w:color="000000"/>
              <w:left w:val="single" w:sz="4" w:space="0" w:color="000000"/>
              <w:bottom w:val="single" w:sz="4" w:space="0" w:color="000000"/>
              <w:right w:val="single" w:sz="4" w:space="0" w:color="000000"/>
            </w:tcBorders>
          </w:tcPr>
          <w:p w14:paraId="1D128A9D" w14:textId="77777777" w:rsidR="00451EC8" w:rsidRPr="00271577" w:rsidRDefault="00451EC8" w:rsidP="00451EC8">
            <w:pPr>
              <w:rPr>
                <w:sz w:val="22"/>
              </w:rPr>
            </w:pPr>
            <w:r w:rsidRPr="00271577">
              <w:rPr>
                <w:sz w:val="22"/>
              </w:rPr>
              <w:t>Pristatymas</w:t>
            </w:r>
          </w:p>
          <w:p w14:paraId="538E83D6" w14:textId="0FDD6661" w:rsidR="0067592C" w:rsidRDefault="00451EC8" w:rsidP="0067592C">
            <w:pPr>
              <w:spacing w:before="120" w:after="0"/>
              <w:rPr>
                <w:sz w:val="22"/>
              </w:rPr>
            </w:pPr>
            <w:r w:rsidRPr="00271577">
              <w:rPr>
                <w:sz w:val="22"/>
              </w:rPr>
              <w:t>Grupės veikla, p</w:t>
            </w:r>
            <w:r w:rsidR="0067592C">
              <w:rPr>
                <w:sz w:val="22"/>
              </w:rPr>
              <w:t xml:space="preserve">ateikiant </w:t>
            </w:r>
            <w:r w:rsidR="0067592C" w:rsidRPr="00271577">
              <w:rPr>
                <w:sz w:val="22"/>
              </w:rPr>
              <w:t>įvairių tipų klaidinanči</w:t>
            </w:r>
            <w:r w:rsidR="0067592C">
              <w:rPr>
                <w:sz w:val="22"/>
              </w:rPr>
              <w:t>os</w:t>
            </w:r>
            <w:r w:rsidR="0067592C" w:rsidRPr="00271577">
              <w:rPr>
                <w:sz w:val="22"/>
              </w:rPr>
              <w:t xml:space="preserve"> informacij</w:t>
            </w:r>
            <w:r w:rsidR="0067592C">
              <w:rPr>
                <w:sz w:val="22"/>
              </w:rPr>
              <w:t>os</w:t>
            </w:r>
            <w:r w:rsidR="0067592C" w:rsidRPr="00271577">
              <w:rPr>
                <w:sz w:val="22"/>
              </w:rPr>
              <w:t xml:space="preserve"> ir dezinformacij</w:t>
            </w:r>
            <w:r w:rsidR="0067592C">
              <w:rPr>
                <w:sz w:val="22"/>
              </w:rPr>
              <w:t>os pavyzdžių.</w:t>
            </w:r>
          </w:p>
          <w:p w14:paraId="563B26E0" w14:textId="4EADB710" w:rsidR="00451EC8" w:rsidRPr="00271577" w:rsidRDefault="00451EC8" w:rsidP="00451EC8">
            <w:pPr>
              <w:rPr>
                <w:sz w:val="22"/>
              </w:rPr>
            </w:pPr>
            <w:r w:rsidRPr="00271577">
              <w:rPr>
                <w:sz w:val="22"/>
              </w:rPr>
              <w:t>Grupės ir individualūs interneto tyrinėjimai</w:t>
            </w:r>
          </w:p>
          <w:p w14:paraId="364F3F36" w14:textId="054029E2" w:rsidR="00451EC8" w:rsidRPr="00271577" w:rsidRDefault="00451EC8" w:rsidP="00451EC8">
            <w:pPr>
              <w:rPr>
                <w:sz w:val="22"/>
              </w:rPr>
            </w:pPr>
            <w:r w:rsidRPr="00271577">
              <w:rPr>
                <w:sz w:val="22"/>
              </w:rPr>
              <w:t>Naujienų žaidimas – „Faktas</w:t>
            </w:r>
            <w:r w:rsidR="00714C01">
              <w:rPr>
                <w:sz w:val="22"/>
              </w:rPr>
              <w:t xml:space="preserve"> </w:t>
            </w:r>
            <w:r w:rsidRPr="00271577">
              <w:rPr>
                <w:sz w:val="22"/>
              </w:rPr>
              <w:t>ar fikcija?“</w:t>
            </w:r>
          </w:p>
        </w:tc>
        <w:tc>
          <w:tcPr>
            <w:tcW w:w="850" w:type="dxa"/>
            <w:tcBorders>
              <w:top w:val="single" w:sz="4" w:space="0" w:color="000000"/>
              <w:left w:val="single" w:sz="4" w:space="0" w:color="000000"/>
              <w:bottom w:val="single" w:sz="4" w:space="0" w:color="000000"/>
              <w:right w:val="single" w:sz="4" w:space="0" w:color="000000"/>
            </w:tcBorders>
          </w:tcPr>
          <w:p w14:paraId="1938BA4F" w14:textId="77777777" w:rsidR="00451EC8" w:rsidRPr="00271577" w:rsidRDefault="00451EC8" w:rsidP="00451EC8">
            <w:pPr>
              <w:rPr>
                <w:sz w:val="22"/>
              </w:rPr>
            </w:pPr>
            <w:r w:rsidRPr="00271577">
              <w:rPr>
                <w:sz w:val="22"/>
              </w:rPr>
              <w:t>2.5 val.</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0502B50" w14:textId="77777777" w:rsidR="00451EC8" w:rsidRPr="00271577" w:rsidRDefault="00451EC8" w:rsidP="00451EC8">
            <w:pPr>
              <w:rPr>
                <w:sz w:val="22"/>
              </w:rPr>
            </w:pPr>
            <w:r w:rsidRPr="00271577">
              <w:rPr>
                <w:sz w:val="22"/>
              </w:rPr>
              <w:t>Nurodyti ir paaiškinti klaidinančios informacijos bei dezinformacijos apibrėžimus ir rūšis</w:t>
            </w:r>
          </w:p>
          <w:p w14:paraId="0E9A61E6" w14:textId="77777777" w:rsidR="00451EC8" w:rsidRPr="00271577" w:rsidRDefault="00451EC8" w:rsidP="00451EC8">
            <w:pPr>
              <w:rPr>
                <w:sz w:val="22"/>
              </w:rPr>
            </w:pPr>
            <w:r w:rsidRPr="00271577">
              <w:rPr>
                <w:sz w:val="22"/>
              </w:rPr>
              <w:t>Atpažinti galimai klaidinančios informacijos bei dezinformacijos pavyzdžius</w:t>
            </w:r>
          </w:p>
          <w:p w14:paraId="422CE199" w14:textId="77777777" w:rsidR="0067592C" w:rsidRDefault="00451EC8" w:rsidP="0067592C">
            <w:pPr>
              <w:rPr>
                <w:sz w:val="22"/>
              </w:rPr>
            </w:pPr>
            <w:r w:rsidRPr="00271577">
              <w:rPr>
                <w:sz w:val="22"/>
              </w:rPr>
              <w:t>Suprasti dezinformacij</w:t>
            </w:r>
            <w:r w:rsidR="0067592C">
              <w:rPr>
                <w:sz w:val="22"/>
              </w:rPr>
              <w:t>os kūrimo ketinimus</w:t>
            </w:r>
          </w:p>
          <w:p w14:paraId="4D0F3970" w14:textId="3D3C0231" w:rsidR="00451EC8" w:rsidRPr="00271577" w:rsidRDefault="00451EC8" w:rsidP="0067592C">
            <w:pPr>
              <w:rPr>
                <w:sz w:val="22"/>
              </w:rPr>
            </w:pPr>
            <w:r w:rsidRPr="00271577">
              <w:rPr>
                <w:sz w:val="22"/>
              </w:rPr>
              <w:t>Suprasti, kaip kuriama ir skleidžiama dezinformacija</w:t>
            </w:r>
          </w:p>
        </w:tc>
      </w:tr>
      <w:tr w:rsidR="00451EC8" w:rsidRPr="00271577" w14:paraId="7D177C63" w14:textId="77777777" w:rsidTr="00F26952">
        <w:trPr>
          <w:trHeight w:val="4302"/>
        </w:trPr>
        <w:tc>
          <w:tcPr>
            <w:tcW w:w="2084"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07DE1C5" w14:textId="77777777" w:rsidR="00451EC8" w:rsidRPr="00271577" w:rsidRDefault="00451EC8" w:rsidP="00451EC8">
            <w:pPr>
              <w:rPr>
                <w:sz w:val="22"/>
              </w:rPr>
            </w:pP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84AF7D8" w14:textId="77777777" w:rsidR="00451EC8" w:rsidRPr="00271577" w:rsidRDefault="00451EC8" w:rsidP="00451EC8">
            <w:pPr>
              <w:rPr>
                <w:b/>
                <w:sz w:val="22"/>
              </w:rPr>
            </w:pPr>
            <w:r w:rsidRPr="00271577">
              <w:rPr>
                <w:b/>
                <w:sz w:val="22"/>
              </w:rPr>
              <w:t>2 potemė:</w:t>
            </w:r>
          </w:p>
          <w:p w14:paraId="0F12D291" w14:textId="77777777" w:rsidR="00451EC8" w:rsidRPr="00271577" w:rsidRDefault="00451EC8" w:rsidP="00451EC8">
            <w:pPr>
              <w:rPr>
                <w:b/>
                <w:sz w:val="22"/>
              </w:rPr>
            </w:pPr>
            <w:r w:rsidRPr="00271577">
              <w:rPr>
                <w:b/>
                <w:sz w:val="22"/>
              </w:rPr>
              <w:t>„Melagienos“- kaip jas pastebėti!</w:t>
            </w:r>
          </w:p>
          <w:p w14:paraId="6024C7E3" w14:textId="77777777" w:rsidR="00451EC8" w:rsidRPr="00271577" w:rsidRDefault="00451EC8" w:rsidP="00451EC8">
            <w:pPr>
              <w:rPr>
                <w:b/>
                <w:sz w:val="22"/>
              </w:rPr>
            </w:pPr>
            <w:r w:rsidRPr="00271577">
              <w:rPr>
                <w:sz w:val="22"/>
              </w:rPr>
              <w:t xml:space="preserve">Įvadas į kritinį mąstymą klaidinančios informacijos ir dezinformacijos kontekste: </w:t>
            </w:r>
            <w:r w:rsidRPr="00271577">
              <w:rPr>
                <w:b/>
                <w:sz w:val="22"/>
              </w:rPr>
              <w:t>kritinis skaitmeninis raštingumas</w:t>
            </w:r>
          </w:p>
          <w:p w14:paraId="7E1526AE" w14:textId="77777777" w:rsidR="003105CA" w:rsidRPr="00271577" w:rsidRDefault="00451EC8" w:rsidP="00451EC8">
            <w:pPr>
              <w:rPr>
                <w:sz w:val="22"/>
              </w:rPr>
            </w:pPr>
            <w:r w:rsidRPr="00271577">
              <w:rPr>
                <w:sz w:val="22"/>
              </w:rPr>
              <w:t>Kritinio mąstymo įgūdžių įtraukimo į skaitmeninį raštingumą, siekiant kovoti su dezinformacija, svarba.</w:t>
            </w:r>
          </w:p>
          <w:p w14:paraId="0C79CB8A" w14:textId="77777777" w:rsidR="00451EC8" w:rsidRPr="00271577" w:rsidRDefault="00451EC8" w:rsidP="00451EC8">
            <w:pPr>
              <w:rPr>
                <w:sz w:val="22"/>
              </w:rPr>
            </w:pPr>
            <w:r w:rsidRPr="00271577">
              <w:rPr>
                <w:sz w:val="22"/>
              </w:rPr>
              <w:t>Kaip dezinformacija gali paveikti kiekvieną grandies dalį: kūrėją, pranešimą ir skleidėją</w:t>
            </w:r>
          </w:p>
          <w:p w14:paraId="37821705" w14:textId="77777777" w:rsidR="00451EC8" w:rsidRPr="00271577" w:rsidRDefault="00451EC8" w:rsidP="00451EC8">
            <w:pPr>
              <w:rPr>
                <w:sz w:val="22"/>
              </w:rPr>
            </w:pPr>
            <w:r w:rsidRPr="00271577">
              <w:rPr>
                <w:sz w:val="22"/>
              </w:rPr>
              <w:t>3 kritinio skaitmeninio raštingumo taikymo etapai dezinformacijos kontekste:</w:t>
            </w:r>
          </w:p>
          <w:p w14:paraId="14B9E2E7" w14:textId="77777777" w:rsidR="00451EC8" w:rsidRPr="00271577" w:rsidRDefault="00451EC8" w:rsidP="003105CA">
            <w:pPr>
              <w:spacing w:before="0" w:after="0"/>
              <w:rPr>
                <w:sz w:val="22"/>
              </w:rPr>
            </w:pPr>
            <w:r w:rsidRPr="00271577">
              <w:rPr>
                <w:sz w:val="22"/>
              </w:rPr>
              <w:t>1. Analizė</w:t>
            </w:r>
          </w:p>
          <w:p w14:paraId="3A42615B" w14:textId="77777777" w:rsidR="00451EC8" w:rsidRPr="00271577" w:rsidRDefault="00451EC8" w:rsidP="003105CA">
            <w:pPr>
              <w:spacing w:before="0" w:after="0"/>
              <w:rPr>
                <w:sz w:val="22"/>
              </w:rPr>
            </w:pPr>
            <w:r w:rsidRPr="00271577">
              <w:rPr>
                <w:sz w:val="22"/>
              </w:rPr>
              <w:t>2. Dekodavimas</w:t>
            </w:r>
          </w:p>
          <w:p w14:paraId="1F9DA4B2" w14:textId="77777777" w:rsidR="00451EC8" w:rsidRPr="00271577" w:rsidRDefault="00451EC8" w:rsidP="003105CA">
            <w:pPr>
              <w:spacing w:before="0" w:after="0"/>
              <w:rPr>
                <w:sz w:val="22"/>
              </w:rPr>
            </w:pPr>
            <w:r w:rsidRPr="00271577">
              <w:rPr>
                <w:sz w:val="22"/>
              </w:rPr>
              <w:t>3. Veiksmai</w:t>
            </w:r>
          </w:p>
          <w:p w14:paraId="7DC402D3" w14:textId="77777777" w:rsidR="00451EC8" w:rsidRPr="00271577" w:rsidRDefault="00451EC8" w:rsidP="003105CA">
            <w:pPr>
              <w:rPr>
                <w:sz w:val="22"/>
              </w:rPr>
            </w:pPr>
            <w:r w:rsidRPr="00271577">
              <w:rPr>
                <w:sz w:val="22"/>
              </w:rPr>
              <w:t>Turinio analizė</w:t>
            </w:r>
          </w:p>
        </w:tc>
        <w:tc>
          <w:tcPr>
            <w:tcW w:w="1701" w:type="dxa"/>
            <w:tcBorders>
              <w:top w:val="single" w:sz="4" w:space="0" w:color="000000"/>
              <w:left w:val="single" w:sz="4" w:space="0" w:color="000000"/>
              <w:bottom w:val="single" w:sz="4" w:space="0" w:color="000000"/>
              <w:right w:val="single" w:sz="4" w:space="0" w:color="000000"/>
            </w:tcBorders>
          </w:tcPr>
          <w:p w14:paraId="63AD4166" w14:textId="77777777" w:rsidR="00451EC8" w:rsidRPr="00271577" w:rsidRDefault="00451EC8" w:rsidP="00451EC8">
            <w:pPr>
              <w:rPr>
                <w:sz w:val="22"/>
              </w:rPr>
            </w:pPr>
            <w:r w:rsidRPr="00271577">
              <w:rPr>
                <w:sz w:val="22"/>
              </w:rPr>
              <w:t>Faktų tikrinimo žaidimas – įvadinė veikla, skirta suvokti, kaip dezinformacija veikia mus visus.</w:t>
            </w:r>
          </w:p>
          <w:p w14:paraId="08B2E3DD" w14:textId="77777777" w:rsidR="00451EC8" w:rsidRPr="00271577" w:rsidRDefault="00451EC8" w:rsidP="00451EC8">
            <w:pPr>
              <w:rPr>
                <w:sz w:val="22"/>
              </w:rPr>
            </w:pPr>
            <w:r w:rsidRPr="00271577">
              <w:rPr>
                <w:sz w:val="22"/>
              </w:rPr>
              <w:t>Kritinio skaitmeninio raštingumo, kaip svarbios kompetencijos kovojant su dezinformacija, paaiškinimas.</w:t>
            </w:r>
          </w:p>
          <w:p w14:paraId="51DC47C9" w14:textId="77777777" w:rsidR="00451EC8" w:rsidRPr="00271577" w:rsidRDefault="00451EC8" w:rsidP="00451EC8">
            <w:pPr>
              <w:rPr>
                <w:sz w:val="22"/>
              </w:rPr>
            </w:pPr>
            <w:r w:rsidRPr="00271577">
              <w:rPr>
                <w:sz w:val="22"/>
              </w:rPr>
              <w:t>Įvadas į „Šviesoforo“ metodą</w:t>
            </w:r>
          </w:p>
          <w:p w14:paraId="0ABAD432" w14:textId="77777777" w:rsidR="00451EC8" w:rsidRPr="00271577" w:rsidRDefault="00451EC8" w:rsidP="00451EC8">
            <w:pPr>
              <w:rPr>
                <w:sz w:val="22"/>
              </w:rPr>
            </w:pPr>
            <w:r w:rsidRPr="00271577">
              <w:rPr>
                <w:sz w:val="22"/>
              </w:rPr>
              <w:t>Faktų radimo modelis (UNESCO) ir veikla</w:t>
            </w:r>
          </w:p>
          <w:p w14:paraId="3C6B4467" w14:textId="77777777" w:rsidR="00451EC8" w:rsidRPr="00271577" w:rsidRDefault="00451EC8" w:rsidP="00451EC8">
            <w:pPr>
              <w:rPr>
                <w:sz w:val="22"/>
              </w:rPr>
            </w:pPr>
            <w:r w:rsidRPr="00271577">
              <w:rPr>
                <w:sz w:val="22"/>
              </w:rPr>
              <w:t>Įvadas į CRAPP metodą ir veikla „Minčių žemėlapis“</w:t>
            </w:r>
          </w:p>
        </w:tc>
        <w:tc>
          <w:tcPr>
            <w:tcW w:w="850" w:type="dxa"/>
            <w:tcBorders>
              <w:top w:val="single" w:sz="4" w:space="0" w:color="000000"/>
              <w:left w:val="single" w:sz="4" w:space="0" w:color="000000"/>
              <w:bottom w:val="single" w:sz="4" w:space="0" w:color="000000"/>
              <w:right w:val="single" w:sz="4" w:space="0" w:color="000000"/>
            </w:tcBorders>
          </w:tcPr>
          <w:p w14:paraId="7A2BECC5" w14:textId="77777777" w:rsidR="00451EC8" w:rsidRPr="00271577" w:rsidRDefault="00451EC8" w:rsidP="00451EC8">
            <w:pPr>
              <w:rPr>
                <w:sz w:val="22"/>
              </w:rPr>
            </w:pPr>
            <w:r w:rsidRPr="00271577">
              <w:rPr>
                <w:sz w:val="22"/>
              </w:rPr>
              <w:t>2 val.</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2273B1B" w14:textId="77777777" w:rsidR="00451EC8" w:rsidRPr="00271577" w:rsidRDefault="00451EC8" w:rsidP="00451EC8">
            <w:pPr>
              <w:rPr>
                <w:sz w:val="22"/>
              </w:rPr>
            </w:pPr>
            <w:r w:rsidRPr="00271577">
              <w:rPr>
                <w:sz w:val="22"/>
              </w:rPr>
              <w:t>Naudoti kritinius skaitmeninio raštingumo įgūdžius žiniasklaidai ir informacijai.</w:t>
            </w:r>
          </w:p>
          <w:p w14:paraId="36131FE6" w14:textId="77777777" w:rsidR="00451EC8" w:rsidRPr="00271577" w:rsidRDefault="00451EC8" w:rsidP="00451EC8">
            <w:pPr>
              <w:rPr>
                <w:sz w:val="22"/>
              </w:rPr>
            </w:pPr>
            <w:r w:rsidRPr="00271577">
              <w:rPr>
                <w:sz w:val="22"/>
              </w:rPr>
              <w:t>Supažindinti tėvus ir senelius su skaitmenine aplinka (pagrindiniais veikėjais, ištekliais, vartotojais ir kt.)</w:t>
            </w:r>
          </w:p>
          <w:p w14:paraId="16BB9107" w14:textId="77777777" w:rsidR="00451EC8" w:rsidRPr="00271577" w:rsidRDefault="00451EC8" w:rsidP="00451EC8">
            <w:pPr>
              <w:rPr>
                <w:sz w:val="22"/>
              </w:rPr>
            </w:pPr>
            <w:r w:rsidRPr="00271577">
              <w:rPr>
                <w:sz w:val="22"/>
              </w:rPr>
              <w:t>Analizuoti naujienas ir socialinės žiniasklaidos įrašus, naudodami CRAAP metodą ir kitas priemones.</w:t>
            </w:r>
          </w:p>
          <w:p w14:paraId="34B77530" w14:textId="5999D3E0" w:rsidR="00451EC8" w:rsidRPr="00271577" w:rsidRDefault="00CF040E" w:rsidP="00451EC8">
            <w:pPr>
              <w:rPr>
                <w:sz w:val="22"/>
              </w:rPr>
            </w:pPr>
            <w:r>
              <w:rPr>
                <w:sz w:val="22"/>
              </w:rPr>
              <w:t xml:space="preserve">Pateikti </w:t>
            </w:r>
            <w:r w:rsidR="00451EC8" w:rsidRPr="00271577">
              <w:rPr>
                <w:sz w:val="22"/>
              </w:rPr>
              <w:t xml:space="preserve">argumentus, </w:t>
            </w:r>
            <w:r>
              <w:rPr>
                <w:sz w:val="22"/>
              </w:rPr>
              <w:t xml:space="preserve">kodėl nereikia </w:t>
            </w:r>
            <w:r w:rsidR="00451EC8" w:rsidRPr="00271577">
              <w:rPr>
                <w:sz w:val="22"/>
              </w:rPr>
              <w:t>pasitikėti visa informacija skaitmeninėje žiniasklaidoje</w:t>
            </w:r>
          </w:p>
        </w:tc>
      </w:tr>
      <w:tr w:rsidR="00451EC8" w:rsidRPr="00271577" w14:paraId="258BF91A" w14:textId="77777777" w:rsidTr="00F26952">
        <w:trPr>
          <w:trHeight w:val="4302"/>
        </w:trPr>
        <w:tc>
          <w:tcPr>
            <w:tcW w:w="2084"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90BECE3" w14:textId="77777777" w:rsidR="00451EC8" w:rsidRPr="00271577" w:rsidRDefault="00451EC8" w:rsidP="00451EC8">
            <w:pPr>
              <w:rPr>
                <w:sz w:val="22"/>
              </w:rPr>
            </w:pP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98B6AF3" w14:textId="77777777" w:rsidR="00451EC8" w:rsidRPr="00271577" w:rsidRDefault="00451EC8" w:rsidP="00451EC8">
            <w:pPr>
              <w:rPr>
                <w:b/>
                <w:sz w:val="22"/>
              </w:rPr>
            </w:pPr>
            <w:r w:rsidRPr="00271577">
              <w:rPr>
                <w:b/>
                <w:sz w:val="22"/>
              </w:rPr>
              <w:t>3 potemė:</w:t>
            </w:r>
          </w:p>
          <w:p w14:paraId="6492C5BD" w14:textId="77777777" w:rsidR="00451EC8" w:rsidRPr="00271577" w:rsidRDefault="00451EC8" w:rsidP="00451EC8">
            <w:pPr>
              <w:rPr>
                <w:b/>
                <w:sz w:val="22"/>
              </w:rPr>
            </w:pPr>
            <w:r w:rsidRPr="00271577">
              <w:rPr>
                <w:b/>
                <w:sz w:val="22"/>
              </w:rPr>
              <w:t>Faktų tikrinimo ir pranešimo apie netikras naujienas įrankių naudojimas</w:t>
            </w:r>
          </w:p>
          <w:p w14:paraId="6DB8DF37" w14:textId="77777777" w:rsidR="00451EC8" w:rsidRPr="00271577" w:rsidRDefault="00451EC8" w:rsidP="00451EC8">
            <w:pPr>
              <w:rPr>
                <w:sz w:val="22"/>
              </w:rPr>
            </w:pPr>
            <w:r w:rsidRPr="00271577">
              <w:rPr>
                <w:sz w:val="22"/>
              </w:rPr>
              <w:t>„Netikrų naujienų detektyvas“</w:t>
            </w:r>
          </w:p>
          <w:p w14:paraId="68582EF9" w14:textId="77777777" w:rsidR="00451EC8" w:rsidRPr="00271577" w:rsidRDefault="00451EC8" w:rsidP="00451EC8">
            <w:pPr>
              <w:rPr>
                <w:sz w:val="22"/>
              </w:rPr>
            </w:pPr>
            <w:r w:rsidRPr="00271577">
              <w:rPr>
                <w:sz w:val="22"/>
              </w:rPr>
              <w:t>Dezinformacijos internete aptikimo ir pranešimo apie ją įrankiai</w:t>
            </w:r>
          </w:p>
          <w:p w14:paraId="1A0EF92D" w14:textId="77777777" w:rsidR="00451EC8" w:rsidRPr="00271577" w:rsidRDefault="00451EC8" w:rsidP="00FA27B6">
            <w:pPr>
              <w:rPr>
                <w:b/>
                <w:sz w:val="22"/>
              </w:rPr>
            </w:pPr>
            <w:r w:rsidRPr="00271577">
              <w:rPr>
                <w:sz w:val="22"/>
              </w:rPr>
              <w:t>Skaitmeniniai „pėdsakai“</w:t>
            </w:r>
          </w:p>
        </w:tc>
        <w:tc>
          <w:tcPr>
            <w:tcW w:w="1701" w:type="dxa"/>
            <w:tcBorders>
              <w:top w:val="single" w:sz="4" w:space="0" w:color="000000"/>
              <w:left w:val="single" w:sz="4" w:space="0" w:color="000000"/>
              <w:bottom w:val="single" w:sz="4" w:space="0" w:color="000000"/>
              <w:right w:val="single" w:sz="4" w:space="0" w:color="000000"/>
            </w:tcBorders>
          </w:tcPr>
          <w:p w14:paraId="4B79EA58" w14:textId="77777777" w:rsidR="00451EC8" w:rsidRPr="00271577" w:rsidRDefault="00451EC8" w:rsidP="00451EC8">
            <w:pPr>
              <w:rPr>
                <w:sz w:val="22"/>
              </w:rPr>
            </w:pPr>
            <w:r w:rsidRPr="00271577">
              <w:rPr>
                <w:sz w:val="22"/>
              </w:rPr>
              <w:t>Įvadinis seminaras</w:t>
            </w:r>
          </w:p>
          <w:p w14:paraId="1F201840" w14:textId="77777777" w:rsidR="00451EC8" w:rsidRPr="00271577" w:rsidRDefault="00451EC8" w:rsidP="00451EC8">
            <w:pPr>
              <w:rPr>
                <w:sz w:val="22"/>
              </w:rPr>
            </w:pPr>
            <w:r w:rsidRPr="00271577">
              <w:rPr>
                <w:sz w:val="22"/>
              </w:rPr>
              <w:t>Grupės veikla</w:t>
            </w:r>
          </w:p>
          <w:p w14:paraId="2D4F0068" w14:textId="77777777" w:rsidR="00451EC8" w:rsidRPr="00271577" w:rsidRDefault="00451EC8" w:rsidP="00451EC8">
            <w:pPr>
              <w:rPr>
                <w:sz w:val="22"/>
              </w:rPr>
            </w:pPr>
            <w:r w:rsidRPr="00271577">
              <w:rPr>
                <w:sz w:val="22"/>
              </w:rPr>
              <w:t>Įrankių išbandymas</w:t>
            </w:r>
          </w:p>
          <w:p w14:paraId="4ACF4F40" w14:textId="77777777" w:rsidR="00451EC8" w:rsidRPr="00271577" w:rsidRDefault="00451EC8" w:rsidP="00451EC8">
            <w:pPr>
              <w:rPr>
                <w:sz w:val="22"/>
              </w:rPr>
            </w:pPr>
            <w:r w:rsidRPr="00271577">
              <w:rPr>
                <w:sz w:val="22"/>
              </w:rPr>
              <w:t>Savęs vertinimas supratimui patikrinti</w:t>
            </w:r>
          </w:p>
          <w:p w14:paraId="0E20304E" w14:textId="77777777" w:rsidR="00451EC8" w:rsidRPr="00271577" w:rsidRDefault="00451EC8" w:rsidP="00451EC8">
            <w:pPr>
              <w:rPr>
                <w:sz w:val="22"/>
              </w:rPr>
            </w:pPr>
          </w:p>
        </w:tc>
        <w:tc>
          <w:tcPr>
            <w:tcW w:w="850" w:type="dxa"/>
            <w:tcBorders>
              <w:top w:val="single" w:sz="4" w:space="0" w:color="000000"/>
              <w:left w:val="single" w:sz="4" w:space="0" w:color="000000"/>
              <w:bottom w:val="single" w:sz="4" w:space="0" w:color="000000"/>
              <w:right w:val="single" w:sz="4" w:space="0" w:color="000000"/>
            </w:tcBorders>
          </w:tcPr>
          <w:p w14:paraId="03E9E2F4" w14:textId="77777777" w:rsidR="00451EC8" w:rsidRPr="00271577" w:rsidRDefault="00451EC8" w:rsidP="00451EC8">
            <w:pPr>
              <w:rPr>
                <w:sz w:val="22"/>
              </w:rPr>
            </w:pPr>
            <w:r w:rsidRPr="00271577">
              <w:rPr>
                <w:sz w:val="22"/>
              </w:rPr>
              <w:t>1 val.</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EB44A1C" w14:textId="77777777" w:rsidR="00451EC8" w:rsidRPr="00271577" w:rsidRDefault="00451EC8" w:rsidP="00451EC8">
            <w:pPr>
              <w:rPr>
                <w:sz w:val="22"/>
              </w:rPr>
            </w:pPr>
            <w:r w:rsidRPr="00271577">
              <w:rPr>
                <w:sz w:val="22"/>
              </w:rPr>
              <w:t>Naudoti praktinius įrankius dezinformacijai inter</w:t>
            </w:r>
            <w:r w:rsidR="00FA27B6" w:rsidRPr="00271577">
              <w:rPr>
                <w:sz w:val="22"/>
              </w:rPr>
              <w:t>nete aptikti ir apie ją pranešti</w:t>
            </w:r>
          </w:p>
        </w:tc>
      </w:tr>
    </w:tbl>
    <w:p w14:paraId="05E027A0" w14:textId="77777777" w:rsidR="001176E7" w:rsidRPr="00F26952" w:rsidRDefault="001176E7" w:rsidP="001176E7"/>
    <w:p w14:paraId="035CDC0D" w14:textId="66E72B14" w:rsidR="00EF6B27" w:rsidRPr="00271577" w:rsidRDefault="00D31829" w:rsidP="0087130B">
      <w:pPr>
        <w:pStyle w:val="Heading2"/>
      </w:pPr>
      <w:bookmarkStart w:id="194" w:name="_heading=h.2eqggd9ysgct" w:colFirst="0" w:colLast="0"/>
      <w:bookmarkStart w:id="195" w:name="_heading=h.1x0gk37" w:colFirst="0" w:colLast="0"/>
      <w:bookmarkStart w:id="196" w:name="_heading=h.2w5ecyt" w:colFirst="0" w:colLast="0"/>
      <w:bookmarkStart w:id="197" w:name="_heading=h.n63ojctzkz4d" w:colFirst="0" w:colLast="0"/>
      <w:bookmarkStart w:id="198" w:name="_heading=h.1baon6m" w:colFirst="0" w:colLast="0"/>
      <w:bookmarkStart w:id="199" w:name="_Toc95915255"/>
      <w:bookmarkEnd w:id="194"/>
      <w:bookmarkEnd w:id="195"/>
      <w:bookmarkEnd w:id="196"/>
      <w:bookmarkEnd w:id="197"/>
      <w:bookmarkEnd w:id="198"/>
      <w:r>
        <w:t xml:space="preserve">5.2 </w:t>
      </w:r>
      <w:r w:rsidR="000D22D5" w:rsidRPr="00271577">
        <w:t xml:space="preserve">Įvadas į temą: </w:t>
      </w:r>
      <w:r w:rsidR="00F26952">
        <w:t>„M</w:t>
      </w:r>
      <w:r w:rsidR="000D22D5" w:rsidRPr="00271577">
        <w:t>elagienos</w:t>
      </w:r>
      <w:r w:rsidR="00F26952">
        <w:t>“</w:t>
      </w:r>
      <w:r w:rsidR="000D22D5" w:rsidRPr="00271577">
        <w:t xml:space="preserve"> – kodėl mums tai turėtų rūpėti?</w:t>
      </w:r>
      <w:bookmarkEnd w:id="199"/>
    </w:p>
    <w:p w14:paraId="1C7297AC" w14:textId="6E327756" w:rsidR="0043723A" w:rsidRPr="00271577" w:rsidRDefault="0043723A" w:rsidP="0043723A">
      <w:pPr>
        <w:spacing w:before="120"/>
        <w:jc w:val="both"/>
        <w:rPr>
          <w:sz w:val="22"/>
          <w:szCs w:val="24"/>
        </w:rPr>
      </w:pPr>
      <w:r w:rsidRPr="00271577">
        <w:rPr>
          <w:sz w:val="22"/>
          <w:szCs w:val="24"/>
        </w:rPr>
        <w:t xml:space="preserve">Internetas </w:t>
      </w:r>
      <w:r w:rsidR="00946836">
        <w:rPr>
          <w:sz w:val="22"/>
          <w:szCs w:val="24"/>
        </w:rPr>
        <w:t xml:space="preserve">padarė didžiulį poveikį </w:t>
      </w:r>
      <w:r w:rsidR="006271B4">
        <w:rPr>
          <w:sz w:val="22"/>
          <w:szCs w:val="24"/>
        </w:rPr>
        <w:t xml:space="preserve">mūsų </w:t>
      </w:r>
      <w:r w:rsidRPr="00271577">
        <w:rPr>
          <w:sz w:val="22"/>
          <w:szCs w:val="24"/>
        </w:rPr>
        <w:t>bendra</w:t>
      </w:r>
      <w:r w:rsidR="00946836">
        <w:rPr>
          <w:sz w:val="22"/>
          <w:szCs w:val="24"/>
        </w:rPr>
        <w:t xml:space="preserve">vimo įpročiams, naujienų pasiekiamumui, naudojimuisi </w:t>
      </w:r>
      <w:r w:rsidRPr="00271577">
        <w:rPr>
          <w:sz w:val="22"/>
          <w:szCs w:val="24"/>
        </w:rPr>
        <w:t>pramog</w:t>
      </w:r>
      <w:r w:rsidR="00946836">
        <w:rPr>
          <w:sz w:val="22"/>
          <w:szCs w:val="24"/>
        </w:rPr>
        <w:t>omis.</w:t>
      </w:r>
    </w:p>
    <w:p w14:paraId="733156C1" w14:textId="21191528" w:rsidR="0043723A" w:rsidRPr="00271577" w:rsidRDefault="0043723A" w:rsidP="0043723A">
      <w:pPr>
        <w:spacing w:before="120"/>
        <w:jc w:val="both"/>
        <w:rPr>
          <w:sz w:val="22"/>
          <w:szCs w:val="24"/>
        </w:rPr>
      </w:pPr>
      <w:r w:rsidRPr="00271577">
        <w:rPr>
          <w:sz w:val="22"/>
          <w:szCs w:val="24"/>
        </w:rPr>
        <w:t>Internetinių paslaugų naujovės davė daug naudos asmenims ir visuomenei. Tačiau vis intensyviau vyksta diskusijos, kaip spręsti įvairias problemas, su kuriomis internete susiduria tiek vaikai, tiek suaugusieji. Šios problemos apima:</w:t>
      </w:r>
    </w:p>
    <w:p w14:paraId="46DA2FEF" w14:textId="77777777" w:rsidR="0043723A" w:rsidRPr="00271577" w:rsidRDefault="0043723A" w:rsidP="001E7999">
      <w:pPr>
        <w:numPr>
          <w:ilvl w:val="0"/>
          <w:numId w:val="79"/>
        </w:numPr>
        <w:spacing w:before="120"/>
        <w:jc w:val="both"/>
        <w:rPr>
          <w:sz w:val="22"/>
          <w:szCs w:val="24"/>
        </w:rPr>
      </w:pPr>
      <w:r w:rsidRPr="00271577">
        <w:rPr>
          <w:sz w:val="22"/>
          <w:szCs w:val="24"/>
        </w:rPr>
        <w:t>kenksmingo turinio bei elgesio prieigą ir poveikį;</w:t>
      </w:r>
    </w:p>
    <w:p w14:paraId="3B6DCD8C" w14:textId="77777777" w:rsidR="0043723A" w:rsidRPr="00271577" w:rsidRDefault="0043723A" w:rsidP="001E7999">
      <w:pPr>
        <w:numPr>
          <w:ilvl w:val="0"/>
          <w:numId w:val="79"/>
        </w:numPr>
        <w:spacing w:before="120"/>
        <w:jc w:val="both"/>
        <w:rPr>
          <w:sz w:val="22"/>
          <w:szCs w:val="24"/>
        </w:rPr>
      </w:pPr>
      <w:r w:rsidRPr="00271577">
        <w:rPr>
          <w:sz w:val="22"/>
          <w:szCs w:val="24"/>
        </w:rPr>
        <w:t>privatumą ir asmens duomenų panaudojimą;</w:t>
      </w:r>
    </w:p>
    <w:p w14:paraId="7E735902" w14:textId="77777777" w:rsidR="0043723A" w:rsidRPr="00271577" w:rsidRDefault="0043723A" w:rsidP="001E7999">
      <w:pPr>
        <w:numPr>
          <w:ilvl w:val="0"/>
          <w:numId w:val="79"/>
        </w:numPr>
        <w:spacing w:before="120"/>
        <w:jc w:val="both"/>
        <w:rPr>
          <w:sz w:val="22"/>
          <w:szCs w:val="24"/>
        </w:rPr>
      </w:pPr>
      <w:r w:rsidRPr="00271577">
        <w:rPr>
          <w:sz w:val="22"/>
          <w:szCs w:val="24"/>
        </w:rPr>
        <w:t>kibernetinių nusikaltimų augimą;</w:t>
      </w:r>
    </w:p>
    <w:p w14:paraId="2A2AAA2C" w14:textId="77777777" w:rsidR="0043723A" w:rsidRPr="00271577" w:rsidRDefault="0043723A" w:rsidP="001E7999">
      <w:pPr>
        <w:numPr>
          <w:ilvl w:val="0"/>
          <w:numId w:val="79"/>
        </w:numPr>
        <w:spacing w:before="120"/>
        <w:jc w:val="both"/>
        <w:rPr>
          <w:sz w:val="22"/>
          <w:szCs w:val="24"/>
        </w:rPr>
      </w:pPr>
      <w:r w:rsidRPr="00271577">
        <w:rPr>
          <w:sz w:val="22"/>
          <w:szCs w:val="24"/>
        </w:rPr>
        <w:t>susirūpinimą dėl internetinių verslų konkurencijos būdų ir poveikio naujovėms, investicijoms bei vartotojų pasirinkimui.</w:t>
      </w:r>
    </w:p>
    <w:p w14:paraId="41CF2AFB" w14:textId="77777777" w:rsidR="0043723A" w:rsidRPr="00271577" w:rsidRDefault="0043723A" w:rsidP="0043723A">
      <w:pPr>
        <w:spacing w:before="120"/>
        <w:jc w:val="both"/>
        <w:rPr>
          <w:sz w:val="22"/>
          <w:szCs w:val="24"/>
        </w:rPr>
      </w:pPr>
      <w:r w:rsidRPr="00271577">
        <w:rPr>
          <w:sz w:val="22"/>
          <w:szCs w:val="24"/>
        </w:rPr>
        <w:t>Ypatingas dėmesys skiriamas problemoms, susijusioms su žalingu turiniu ir elgesiu, įskaitant neteisėtą ir amžiui netinkamą turinį, klaidinančią politinę reklamą, netikras naujienas ir patyčias.</w:t>
      </w:r>
    </w:p>
    <w:p w14:paraId="43B0C696" w14:textId="2B290FF9" w:rsidR="0043723A" w:rsidRPr="00271577" w:rsidRDefault="0043723A" w:rsidP="0043723A">
      <w:pPr>
        <w:spacing w:before="120"/>
        <w:jc w:val="both"/>
        <w:rPr>
          <w:sz w:val="22"/>
          <w:szCs w:val="24"/>
        </w:rPr>
      </w:pPr>
      <w:r w:rsidRPr="00271577">
        <w:rPr>
          <w:sz w:val="22"/>
          <w:szCs w:val="24"/>
        </w:rPr>
        <w:t xml:space="preserve">Melagienos ir dezinformacija yra rimta problema. 2018 m. Europos Komisijos atliktas tyrimas nustatė, kad pusė vaikų ir jaunuolių nerimauja, kad negalės atskirti, ar naujiena yra tiesa, o tai vėliau sumažino jų pasitikėjimą naujienomis </w:t>
      </w:r>
      <w:r w:rsidRPr="00271577">
        <w:rPr>
          <w:sz w:val="22"/>
          <w:szCs w:val="24"/>
          <w:vertAlign w:val="superscript"/>
        </w:rPr>
        <w:footnoteReference w:id="7"/>
      </w:r>
      <w:r w:rsidRPr="00271577">
        <w:rPr>
          <w:sz w:val="22"/>
          <w:szCs w:val="24"/>
        </w:rPr>
        <w:t>. Ši problema taip pat gali padidinti vaikų nerimą ir baimes bei iškreipti jų pasaulėžiūrą. Be to, tai ne tik vaikų ir jaunimo individualaus lygio klausimas, tai turi poveikį visai visuomenei. Todėl mums tenka bendra atsakomybė padėti vaikams ir jaunimui lavinti įgūdžius, kurie reikalingi jų kritiniam raštingumui ir gebėjimui atpažinti netikras naujienas.</w:t>
      </w:r>
    </w:p>
    <w:p w14:paraId="6FBF3571" w14:textId="07025404" w:rsidR="0043723A" w:rsidRPr="00271577" w:rsidRDefault="0043723A" w:rsidP="0043723A">
      <w:pPr>
        <w:spacing w:before="120"/>
        <w:jc w:val="both"/>
        <w:rPr>
          <w:sz w:val="22"/>
          <w:szCs w:val="24"/>
        </w:rPr>
      </w:pPr>
      <w:r w:rsidRPr="00271577">
        <w:rPr>
          <w:sz w:val="22"/>
          <w:szCs w:val="24"/>
        </w:rPr>
        <w:t xml:space="preserve">Nors mokyklos yra pasirengusios padėti vaikams </w:t>
      </w:r>
      <w:r w:rsidR="00946836">
        <w:rPr>
          <w:sz w:val="22"/>
          <w:szCs w:val="24"/>
        </w:rPr>
        <w:t>ugdytis</w:t>
      </w:r>
      <w:r w:rsidRPr="00271577">
        <w:rPr>
          <w:sz w:val="22"/>
          <w:szCs w:val="24"/>
        </w:rPr>
        <w:t xml:space="preserve"> kritinį raštingumą, jos negali to padaryti vienos. Šeimos, viešosios bibliotekos, komercinės, nekomercinės ir žiniasklaidos organizacijos, taip pat patys vaikai ir jaunimas turi dirbti </w:t>
      </w:r>
      <w:r w:rsidR="00946836">
        <w:rPr>
          <w:sz w:val="22"/>
          <w:szCs w:val="24"/>
        </w:rPr>
        <w:t xml:space="preserve">drauge. </w:t>
      </w:r>
      <w:r w:rsidRPr="00271577">
        <w:rPr>
          <w:sz w:val="22"/>
          <w:szCs w:val="24"/>
        </w:rPr>
        <w:t>Nors šie procesai vyksta tiek mokyklo</w:t>
      </w:r>
      <w:r w:rsidR="00946836">
        <w:rPr>
          <w:sz w:val="22"/>
          <w:szCs w:val="24"/>
        </w:rPr>
        <w:t>s</w:t>
      </w:r>
      <w:r w:rsidRPr="00271577">
        <w:rPr>
          <w:sz w:val="22"/>
          <w:szCs w:val="24"/>
        </w:rPr>
        <w:t>e, tiek pl</w:t>
      </w:r>
      <w:r w:rsidR="00946836">
        <w:rPr>
          <w:sz w:val="22"/>
          <w:szCs w:val="24"/>
        </w:rPr>
        <w:t>atesnėje bendruomenėse</w:t>
      </w:r>
      <w:r w:rsidRPr="00271577">
        <w:rPr>
          <w:sz w:val="22"/>
          <w:szCs w:val="24"/>
        </w:rPr>
        <w:t>, tačiau be to, reikia kokybišk</w:t>
      </w:r>
      <w:r w:rsidR="00946836">
        <w:rPr>
          <w:sz w:val="22"/>
          <w:szCs w:val="24"/>
        </w:rPr>
        <w:t xml:space="preserve">o profesionalaus požiūrio, kuriuo pasižymi šios srities ekspertai. Jie galėtų </w:t>
      </w:r>
      <w:r w:rsidRPr="00271577">
        <w:rPr>
          <w:sz w:val="22"/>
          <w:szCs w:val="24"/>
        </w:rPr>
        <w:t>padėt</w:t>
      </w:r>
      <w:r w:rsidR="00946836">
        <w:rPr>
          <w:sz w:val="22"/>
          <w:szCs w:val="24"/>
        </w:rPr>
        <w:t>i</w:t>
      </w:r>
      <w:r w:rsidRPr="00271577">
        <w:rPr>
          <w:sz w:val="22"/>
          <w:szCs w:val="24"/>
        </w:rPr>
        <w:t xml:space="preserve"> mokykloms ir šeimoms formuoti kritinį vaikų raštingumą</w:t>
      </w:r>
      <w:r w:rsidR="00946836">
        <w:rPr>
          <w:sz w:val="22"/>
          <w:szCs w:val="24"/>
        </w:rPr>
        <w:t>.</w:t>
      </w:r>
      <w:r w:rsidRPr="00271577">
        <w:rPr>
          <w:sz w:val="22"/>
          <w:szCs w:val="24"/>
        </w:rPr>
        <w:t xml:space="preserve"> </w:t>
      </w:r>
    </w:p>
    <w:p w14:paraId="15721ECC" w14:textId="10FA570E" w:rsidR="0043723A" w:rsidRPr="00271577" w:rsidRDefault="0043723A" w:rsidP="0043723A">
      <w:pPr>
        <w:spacing w:before="120"/>
        <w:jc w:val="both"/>
        <w:rPr>
          <w:sz w:val="22"/>
          <w:szCs w:val="24"/>
        </w:rPr>
      </w:pPr>
      <w:r w:rsidRPr="00271577">
        <w:rPr>
          <w:sz w:val="22"/>
          <w:szCs w:val="24"/>
        </w:rPr>
        <w:t xml:space="preserve">Medijų raštingumas yra bendras terminas, taikomas tiek tradicinei, tiek skaitmeninei žiniasklaidai, o skaitmeninis raštingumas siejamas konkrečiai su skaitmenine žiniasklaida. </w:t>
      </w:r>
      <w:r w:rsidR="00946836">
        <w:rPr>
          <w:sz w:val="22"/>
          <w:szCs w:val="24"/>
        </w:rPr>
        <w:t>T</w:t>
      </w:r>
      <w:r w:rsidRPr="00271577">
        <w:rPr>
          <w:sz w:val="22"/>
          <w:szCs w:val="24"/>
        </w:rPr>
        <w:t>ai praktiniai įgūdžiai pasiekti</w:t>
      </w:r>
      <w:r w:rsidR="00946836">
        <w:rPr>
          <w:sz w:val="22"/>
          <w:szCs w:val="24"/>
        </w:rPr>
        <w:t xml:space="preserve"> informaciją</w:t>
      </w:r>
      <w:r w:rsidRPr="00271577">
        <w:rPr>
          <w:sz w:val="22"/>
          <w:szCs w:val="24"/>
        </w:rPr>
        <w:t>, naršyti ir naudotis internetu.</w:t>
      </w:r>
    </w:p>
    <w:p w14:paraId="56143D91" w14:textId="2EFBB1A0" w:rsidR="0043723A" w:rsidRPr="00271577" w:rsidRDefault="0043723A" w:rsidP="0043723A">
      <w:pPr>
        <w:spacing w:before="120"/>
        <w:jc w:val="both"/>
        <w:rPr>
          <w:sz w:val="22"/>
          <w:szCs w:val="24"/>
        </w:rPr>
      </w:pPr>
      <w:r w:rsidRPr="00271577">
        <w:rPr>
          <w:sz w:val="22"/>
          <w:szCs w:val="24"/>
        </w:rPr>
        <w:t>Kritinio skaitmeninio raštingumo tikslas – įgalinti mus kritiškai „vartoti“ interneto turinį, nes tai būtina sąlyga, atpažįstant šališkumo, išankstinio nusistatymo, klaidinančio pateikimo ir, tiesą sakant, patikimumo problemas. Tačiau kritinis skaitmeninis raštingumas taip pat turėtų</w:t>
      </w:r>
      <w:r w:rsidR="008031B1">
        <w:rPr>
          <w:sz w:val="22"/>
          <w:szCs w:val="24"/>
        </w:rPr>
        <w:t xml:space="preserve"> ugdyti supratimą,</w:t>
      </w:r>
      <w:r w:rsidRPr="00271577">
        <w:rPr>
          <w:sz w:val="22"/>
          <w:szCs w:val="24"/>
        </w:rPr>
        <w:t xml:space="preserve"> kokią vietą visuomenėje užima skaitmeninės žiniasklaidos technologijos.</w:t>
      </w:r>
    </w:p>
    <w:p w14:paraId="618ACC20" w14:textId="77777777" w:rsidR="0043723A" w:rsidRPr="00271577" w:rsidRDefault="0043723A" w:rsidP="0043723A">
      <w:pPr>
        <w:spacing w:before="120"/>
        <w:jc w:val="both"/>
        <w:rPr>
          <w:sz w:val="22"/>
          <w:szCs w:val="24"/>
        </w:rPr>
      </w:pPr>
      <w:r w:rsidRPr="00271577">
        <w:rPr>
          <w:sz w:val="22"/>
          <w:szCs w:val="24"/>
        </w:rPr>
        <w:t>Tikslai:</w:t>
      </w:r>
    </w:p>
    <w:p w14:paraId="24C5C969" w14:textId="77777777" w:rsidR="0043723A" w:rsidRPr="00271577" w:rsidRDefault="0043723A" w:rsidP="001E7999">
      <w:pPr>
        <w:numPr>
          <w:ilvl w:val="0"/>
          <w:numId w:val="80"/>
        </w:numPr>
        <w:spacing w:before="120"/>
        <w:jc w:val="both"/>
        <w:rPr>
          <w:sz w:val="22"/>
          <w:szCs w:val="24"/>
        </w:rPr>
      </w:pPr>
      <w:r w:rsidRPr="00271577">
        <w:rPr>
          <w:sz w:val="22"/>
          <w:szCs w:val="24"/>
        </w:rPr>
        <w:t>Skatinti dalyvius kritiškai mąstyti apie socialinę žiniasklaidą.</w:t>
      </w:r>
    </w:p>
    <w:p w14:paraId="52CC7631" w14:textId="2AF13156" w:rsidR="0043723A" w:rsidRDefault="0043723A" w:rsidP="001E7999">
      <w:pPr>
        <w:numPr>
          <w:ilvl w:val="0"/>
          <w:numId w:val="80"/>
        </w:numPr>
        <w:spacing w:before="120"/>
        <w:jc w:val="both"/>
        <w:rPr>
          <w:sz w:val="22"/>
          <w:szCs w:val="24"/>
        </w:rPr>
      </w:pPr>
      <w:r w:rsidRPr="00271577">
        <w:rPr>
          <w:sz w:val="22"/>
          <w:szCs w:val="24"/>
        </w:rPr>
        <w:t>Padėti dalyviams kritiškai mąstyti apie „informacijos sutrikimo</w:t>
      </w:r>
      <w:r w:rsidR="0068170F">
        <w:rPr>
          <w:sz w:val="22"/>
          <w:szCs w:val="24"/>
        </w:rPr>
        <w:t xml:space="preserve"> /</w:t>
      </w:r>
      <w:r w:rsidRPr="00271577">
        <w:rPr>
          <w:sz w:val="22"/>
          <w:szCs w:val="24"/>
        </w:rPr>
        <w:t xml:space="preserve"> informacinės netvarkos“ poveikį visuomenei.</w:t>
      </w:r>
    </w:p>
    <w:p w14:paraId="530B62A8" w14:textId="76D4B4A6" w:rsidR="00F26952" w:rsidRPr="00F26952" w:rsidRDefault="00F26952" w:rsidP="00F26952">
      <w:pPr>
        <w:spacing w:before="120"/>
        <w:jc w:val="both"/>
        <w:rPr>
          <w:szCs w:val="24"/>
        </w:rPr>
      </w:pPr>
    </w:p>
    <w:p w14:paraId="08DF26B9" w14:textId="77777777" w:rsidR="0043723A" w:rsidRPr="008031B1" w:rsidRDefault="0043723A" w:rsidP="008A5B50">
      <w:pPr>
        <w:pStyle w:val="Heading4"/>
      </w:pPr>
      <w:bookmarkStart w:id="200" w:name="_heading=h.7a3w3k24owb8" w:colFirst="0" w:colLast="0"/>
      <w:bookmarkEnd w:id="200"/>
      <w:r w:rsidRPr="008031B1">
        <w:t>I dalis. Veiklos pavyzdžio pristatymas</w:t>
      </w:r>
    </w:p>
    <w:p w14:paraId="73DD306A" w14:textId="77777777" w:rsidR="0043723A" w:rsidRPr="00271577" w:rsidRDefault="0043723A" w:rsidP="0043723A">
      <w:pPr>
        <w:pStyle w:val="Heading5"/>
      </w:pPr>
      <w:r w:rsidRPr="00271577">
        <w:t>Įvadas</w:t>
      </w:r>
    </w:p>
    <w:p w14:paraId="07974EF8" w14:textId="77777777" w:rsidR="0043723A" w:rsidRPr="00271577" w:rsidRDefault="0043723A" w:rsidP="0043723A">
      <w:pPr>
        <w:spacing w:before="120"/>
        <w:jc w:val="both"/>
        <w:rPr>
          <w:sz w:val="22"/>
          <w:szCs w:val="24"/>
        </w:rPr>
      </w:pPr>
      <w:r w:rsidRPr="00271577">
        <w:rPr>
          <w:sz w:val="22"/>
          <w:szCs w:val="24"/>
        </w:rPr>
        <w:t xml:space="preserve">Pristatydami šią temą, pirmiausia paprašome dalyvių atlikti greitą testą – „Tikra ar ne“: </w:t>
      </w:r>
      <w:hyperlink r:id="rId90">
        <w:r w:rsidR="000A121D" w:rsidRPr="00271577">
          <w:rPr>
            <w:rStyle w:val="Hyperlink"/>
            <w:sz w:val="22"/>
            <w:szCs w:val="24"/>
          </w:rPr>
          <w:t>https://www.theguardian.com/newswise/2021/feb/04/fake-or-real-headlines-quiz-newswise-2021</w:t>
        </w:r>
      </w:hyperlink>
      <w:r w:rsidRPr="00271577">
        <w:rPr>
          <w:sz w:val="22"/>
          <w:szCs w:val="24"/>
        </w:rPr>
        <w:t xml:space="preserve"> </w:t>
      </w:r>
    </w:p>
    <w:p w14:paraId="52BD2854" w14:textId="77777777" w:rsidR="0043723A" w:rsidRPr="00271577" w:rsidRDefault="0043723A" w:rsidP="00347DF5">
      <w:pPr>
        <w:pStyle w:val="Heading5"/>
      </w:pPr>
      <w:r w:rsidRPr="00271577">
        <w:t>Grupės veikla</w:t>
      </w:r>
      <w:r w:rsidR="00347DF5" w:rsidRPr="00271577">
        <w:t xml:space="preserve">. </w:t>
      </w:r>
      <w:r w:rsidRPr="00271577">
        <w:t>Atvira diskusija remiantis šiais klausimais</w:t>
      </w:r>
    </w:p>
    <w:p w14:paraId="3DC10D1C" w14:textId="77777777" w:rsidR="0043723A" w:rsidRPr="00271577" w:rsidRDefault="0043723A" w:rsidP="0043723A">
      <w:pPr>
        <w:spacing w:before="120"/>
        <w:jc w:val="both"/>
        <w:rPr>
          <w:sz w:val="22"/>
          <w:szCs w:val="24"/>
        </w:rPr>
      </w:pPr>
      <w:r w:rsidRPr="00271577">
        <w:rPr>
          <w:sz w:val="22"/>
          <w:szCs w:val="24"/>
        </w:rPr>
        <w:t>A. Ką turime galvoje sakydami melagienos?</w:t>
      </w:r>
    </w:p>
    <w:p w14:paraId="3220C8E9" w14:textId="77777777" w:rsidR="0043723A" w:rsidRPr="00271577" w:rsidRDefault="0043723A" w:rsidP="001E7999">
      <w:pPr>
        <w:pStyle w:val="ListParagraph"/>
        <w:numPr>
          <w:ilvl w:val="1"/>
          <w:numId w:val="69"/>
        </w:numPr>
        <w:spacing w:before="120"/>
        <w:jc w:val="both"/>
        <w:rPr>
          <w:sz w:val="22"/>
          <w:szCs w:val="24"/>
        </w:rPr>
      </w:pPr>
      <w:r w:rsidRPr="00271577">
        <w:rPr>
          <w:sz w:val="22"/>
          <w:szCs w:val="24"/>
        </w:rPr>
        <w:t>Apibrėžkite, kas tai yra, jūsų manymu, ir</w:t>
      </w:r>
    </w:p>
    <w:p w14:paraId="2EC84F0A" w14:textId="77777777" w:rsidR="0043723A" w:rsidRPr="00271577" w:rsidRDefault="0043723A" w:rsidP="001E7999">
      <w:pPr>
        <w:pStyle w:val="ListParagraph"/>
        <w:numPr>
          <w:ilvl w:val="1"/>
          <w:numId w:val="69"/>
        </w:numPr>
        <w:spacing w:before="120"/>
        <w:jc w:val="both"/>
        <w:rPr>
          <w:sz w:val="22"/>
          <w:szCs w:val="24"/>
        </w:rPr>
      </w:pPr>
      <w:r w:rsidRPr="00271577">
        <w:rPr>
          <w:sz w:val="22"/>
          <w:szCs w:val="24"/>
        </w:rPr>
        <w:t>Pateikite pavyzdį ar iliustraciją to, ką apibrėžėte</w:t>
      </w:r>
    </w:p>
    <w:p w14:paraId="558CF58B" w14:textId="405DD00F" w:rsidR="0043723A" w:rsidRPr="00271577" w:rsidRDefault="0043723A" w:rsidP="0043723A">
      <w:pPr>
        <w:spacing w:before="120"/>
        <w:jc w:val="both"/>
        <w:rPr>
          <w:sz w:val="22"/>
          <w:szCs w:val="24"/>
        </w:rPr>
      </w:pPr>
      <w:r w:rsidRPr="00271577">
        <w:rPr>
          <w:sz w:val="22"/>
          <w:szCs w:val="24"/>
        </w:rPr>
        <w:t xml:space="preserve">B. Diskusija </w:t>
      </w:r>
      <w:r w:rsidR="008031B1">
        <w:rPr>
          <w:sz w:val="22"/>
          <w:szCs w:val="24"/>
        </w:rPr>
        <w:t xml:space="preserve">su pateikiamais pavyzdžiais apie </w:t>
      </w:r>
      <w:r w:rsidRPr="00271577">
        <w:rPr>
          <w:sz w:val="22"/>
          <w:szCs w:val="24"/>
        </w:rPr>
        <w:t>poveik</w:t>
      </w:r>
      <w:r w:rsidR="008031B1">
        <w:rPr>
          <w:sz w:val="22"/>
          <w:szCs w:val="24"/>
        </w:rPr>
        <w:t>į</w:t>
      </w:r>
      <w:r w:rsidRPr="00271577">
        <w:rPr>
          <w:sz w:val="22"/>
          <w:szCs w:val="24"/>
        </w:rPr>
        <w:t xml:space="preserve"> tėvams ir vaikams</w:t>
      </w:r>
      <w:r w:rsidR="008031B1">
        <w:rPr>
          <w:sz w:val="22"/>
          <w:szCs w:val="24"/>
        </w:rPr>
        <w:t>.</w:t>
      </w:r>
      <w:r w:rsidRPr="00271577">
        <w:rPr>
          <w:sz w:val="22"/>
          <w:szCs w:val="24"/>
        </w:rPr>
        <w:t xml:space="preserve"> </w:t>
      </w:r>
    </w:p>
    <w:p w14:paraId="1BB4B735" w14:textId="77777777" w:rsidR="0043723A" w:rsidRPr="00271577" w:rsidRDefault="0043723A" w:rsidP="0043723A">
      <w:pPr>
        <w:spacing w:before="120"/>
        <w:jc w:val="both"/>
        <w:rPr>
          <w:sz w:val="22"/>
          <w:szCs w:val="24"/>
        </w:rPr>
      </w:pPr>
      <w:bookmarkStart w:id="201" w:name="_heading=h.be3ja2jrmsn" w:colFirst="0" w:colLast="0"/>
      <w:bookmarkEnd w:id="201"/>
    </w:p>
    <w:p w14:paraId="38880D3A" w14:textId="77777777" w:rsidR="00F26952" w:rsidRDefault="00F26952">
      <w:pPr>
        <w:spacing w:before="0" w:after="0"/>
        <w:rPr>
          <w:b/>
          <w:color w:val="F79646" w:themeColor="accent6"/>
          <w:sz w:val="22"/>
          <w:szCs w:val="24"/>
        </w:rPr>
      </w:pPr>
      <w:r>
        <w:rPr>
          <w:b/>
          <w:color w:val="F79646" w:themeColor="accent6"/>
          <w:sz w:val="22"/>
          <w:szCs w:val="24"/>
        </w:rPr>
        <w:br w:type="page"/>
      </w:r>
    </w:p>
    <w:p w14:paraId="7EE51A55" w14:textId="3789B240" w:rsidR="0043723A" w:rsidRPr="00271577" w:rsidRDefault="0043723A" w:rsidP="0043723A">
      <w:pPr>
        <w:spacing w:before="120"/>
        <w:jc w:val="both"/>
        <w:rPr>
          <w:b/>
          <w:color w:val="F79646" w:themeColor="accent6"/>
          <w:sz w:val="22"/>
          <w:szCs w:val="24"/>
        </w:rPr>
      </w:pPr>
      <w:r w:rsidRPr="00271577">
        <w:rPr>
          <w:b/>
          <w:color w:val="F79646" w:themeColor="accent6"/>
          <w:sz w:val="22"/>
          <w:szCs w:val="24"/>
        </w:rPr>
        <w:t xml:space="preserve">Poveikis tėvams: Mėlynojo banginio iššūkis </w:t>
      </w:r>
      <w:r w:rsidRPr="00271577">
        <w:rPr>
          <w:b/>
          <w:color w:val="F79646" w:themeColor="accent6"/>
          <w:sz w:val="22"/>
          <w:szCs w:val="24"/>
          <w:vertAlign w:val="superscript"/>
        </w:rPr>
        <w:footnoteReference w:id="8"/>
      </w:r>
    </w:p>
    <w:p w14:paraId="363023EB" w14:textId="77777777" w:rsidR="0043723A" w:rsidRPr="00271577" w:rsidRDefault="0043723A" w:rsidP="0043723A">
      <w:pPr>
        <w:spacing w:before="120"/>
        <w:jc w:val="both"/>
        <w:rPr>
          <w:b/>
          <w:sz w:val="22"/>
          <w:szCs w:val="24"/>
        </w:rPr>
      </w:pPr>
      <w:r w:rsidRPr="00271577">
        <w:rPr>
          <w:b/>
          <w:noProof/>
          <w:sz w:val="22"/>
          <w:szCs w:val="24"/>
          <w:lang w:val="en-US" w:eastAsia="en-US"/>
        </w:rPr>
        <w:drawing>
          <wp:inline distT="0" distB="0" distL="0" distR="0" wp14:anchorId="56DFA8B9" wp14:editId="5D58B857">
            <wp:extent cx="4191000" cy="1634837"/>
            <wp:effectExtent l="0" t="0" r="0" b="3810"/>
            <wp:docPr id="2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1"/>
                    <a:srcRect/>
                    <a:stretch>
                      <a:fillRect/>
                    </a:stretch>
                  </pic:blipFill>
                  <pic:spPr>
                    <a:xfrm>
                      <a:off x="0" y="0"/>
                      <a:ext cx="4218705" cy="1645644"/>
                    </a:xfrm>
                    <a:prstGeom prst="rect">
                      <a:avLst/>
                    </a:prstGeom>
                    <a:ln/>
                  </pic:spPr>
                </pic:pic>
              </a:graphicData>
            </a:graphic>
          </wp:inline>
        </w:drawing>
      </w:r>
    </w:p>
    <w:p w14:paraId="6FDEBDB8" w14:textId="77777777" w:rsidR="0043723A" w:rsidRPr="00271577" w:rsidRDefault="0043723A" w:rsidP="0043723A">
      <w:pPr>
        <w:spacing w:before="120"/>
        <w:jc w:val="both"/>
        <w:rPr>
          <w:sz w:val="22"/>
          <w:szCs w:val="24"/>
        </w:rPr>
      </w:pPr>
      <w:bookmarkStart w:id="202" w:name="_heading=h.f2ryuw3hiwu4" w:colFirst="0" w:colLast="0"/>
      <w:bookmarkEnd w:id="202"/>
    </w:p>
    <w:p w14:paraId="4F212365" w14:textId="77777777" w:rsidR="0043723A" w:rsidRPr="00271577" w:rsidRDefault="0043723A" w:rsidP="0043723A">
      <w:pPr>
        <w:spacing w:before="120"/>
        <w:jc w:val="both"/>
        <w:rPr>
          <w:b/>
          <w:color w:val="F79646" w:themeColor="accent6"/>
          <w:sz w:val="22"/>
          <w:szCs w:val="24"/>
        </w:rPr>
      </w:pPr>
      <w:r w:rsidRPr="00271577">
        <w:rPr>
          <w:b/>
          <w:color w:val="F79646" w:themeColor="accent6"/>
          <w:sz w:val="22"/>
          <w:szCs w:val="24"/>
        </w:rPr>
        <w:t xml:space="preserve">Poveikis vaikams 1: Atvejo analizė </w:t>
      </w:r>
    </w:p>
    <w:p w14:paraId="4557B4BB" w14:textId="77777777" w:rsidR="0043723A" w:rsidRPr="00271577" w:rsidRDefault="0043723A" w:rsidP="0043723A">
      <w:pPr>
        <w:spacing w:before="120"/>
        <w:jc w:val="both"/>
        <w:rPr>
          <w:sz w:val="22"/>
          <w:szCs w:val="24"/>
        </w:rPr>
      </w:pPr>
      <w:r w:rsidRPr="00271577">
        <w:rPr>
          <w:sz w:val="22"/>
          <w:szCs w:val="24"/>
        </w:rPr>
        <w:t>Melagienos ir dezinformacija gali apgauti bet kurį, tačiau jauni žmonės ypatingai pažeidžiami neteisingo turinio.</w:t>
      </w:r>
    </w:p>
    <w:p w14:paraId="50BD3802" w14:textId="77777777" w:rsidR="0043723A" w:rsidRPr="00271577" w:rsidRDefault="0043723A" w:rsidP="0043723A">
      <w:pPr>
        <w:spacing w:before="120"/>
        <w:jc w:val="both"/>
        <w:rPr>
          <w:szCs w:val="24"/>
        </w:rPr>
      </w:pPr>
      <w:r w:rsidRPr="00271577">
        <w:rPr>
          <w:szCs w:val="24"/>
        </w:rPr>
        <w:t>Aptarkite su savo vaiku, kas tikra, o kas – ne</w:t>
      </w:r>
    </w:p>
    <w:p w14:paraId="061A88E9" w14:textId="77777777" w:rsidR="0043723A" w:rsidRPr="00271577" w:rsidRDefault="0043723A" w:rsidP="0043723A">
      <w:pPr>
        <w:spacing w:before="120"/>
        <w:jc w:val="both"/>
        <w:rPr>
          <w:i/>
          <w:sz w:val="22"/>
          <w:szCs w:val="24"/>
        </w:rPr>
      </w:pPr>
      <w:r w:rsidRPr="00271577">
        <w:rPr>
          <w:i/>
          <w:sz w:val="22"/>
          <w:szCs w:val="24"/>
        </w:rPr>
        <w:t>Mama Ann Hickman prisipažįsta, kad net ją kartais „prigauna“ melagienos. „Ypač sunku, jei tai yra karšta naujiena, ir aš pati dar nežinau, kas ir kaip“, – sako Ann. „Tada vaikams pasakojame apie tai, kaip žmonės skelbia tai, kas gali atrodyti kaip naujienos, tik tam, kad paskatintų jus apsilankyti tam tikrose svetainėse“.</w:t>
      </w:r>
    </w:p>
    <w:p w14:paraId="43030080" w14:textId="6F52D71E" w:rsidR="0043723A" w:rsidRPr="00271577" w:rsidRDefault="0043723A" w:rsidP="0043723A">
      <w:pPr>
        <w:spacing w:before="120"/>
        <w:jc w:val="both"/>
        <w:rPr>
          <w:i/>
          <w:sz w:val="22"/>
          <w:szCs w:val="24"/>
        </w:rPr>
      </w:pPr>
      <w:r w:rsidRPr="00271577">
        <w:rPr>
          <w:i/>
          <w:sz w:val="22"/>
          <w:szCs w:val="24"/>
        </w:rPr>
        <w:t xml:space="preserve">Vaikams augant, informacijos, kurią jie randa internete, daugėja, ir Ann sako, kad jos 11-metis didžiąją dalį informacijos dabar gauna savo telefonu ir iš socialinės žiniasklaidos. Dėka šeimos pokalbių ir mokyklos pastangų, Ann sūnus moka pakankamai saugiai elgtis internete ir nenaudoja savo tikrojo vardo, kad išvengtų tokių problemų kaip </w:t>
      </w:r>
      <w:r w:rsidR="003A59CF" w:rsidRPr="00271577">
        <w:rPr>
          <w:i/>
          <w:sz w:val="22"/>
          <w:szCs w:val="24"/>
        </w:rPr>
        <w:t>elektroninės</w:t>
      </w:r>
      <w:r w:rsidRPr="00271577">
        <w:rPr>
          <w:i/>
          <w:sz w:val="22"/>
          <w:szCs w:val="24"/>
        </w:rPr>
        <w:t xml:space="preserve"> patyčios.</w:t>
      </w:r>
    </w:p>
    <w:p w14:paraId="65370EA2" w14:textId="77777777" w:rsidR="0043723A" w:rsidRPr="002774DA" w:rsidRDefault="0043723A" w:rsidP="0043723A">
      <w:pPr>
        <w:spacing w:before="120"/>
        <w:jc w:val="both"/>
        <w:rPr>
          <w:b/>
          <w:szCs w:val="24"/>
        </w:rPr>
      </w:pPr>
      <w:r w:rsidRPr="002774DA">
        <w:rPr>
          <w:b/>
          <w:szCs w:val="24"/>
        </w:rPr>
        <w:t>Netikrų naujienų poveikis</w:t>
      </w:r>
    </w:p>
    <w:p w14:paraId="0C39386B" w14:textId="58138F63" w:rsidR="0043723A" w:rsidRPr="00271577" w:rsidRDefault="0043723A" w:rsidP="0043723A">
      <w:pPr>
        <w:spacing w:before="120"/>
        <w:jc w:val="both"/>
        <w:rPr>
          <w:i/>
          <w:sz w:val="22"/>
          <w:szCs w:val="24"/>
        </w:rPr>
      </w:pPr>
      <w:r w:rsidRPr="00271577">
        <w:rPr>
          <w:i/>
          <w:sz w:val="22"/>
          <w:szCs w:val="24"/>
        </w:rPr>
        <w:t>Pirmoji didelė melagingų naujienų patirtis buvo tada, kai 11-metis Ann‘os sūnus užkliuvo už naujienos apie pasaulio pabaigą, kurioje buvo cituojami įvairūs tekstai ir pateikiami „įrodymai“, kad pasaulis baigsis 2018 m. “ Jis buvo tikrai labai išsigandęs ir nusiminęs, nes naujiena buvo pateikta gana įtikinimai“, – sako Ann. „Mes kalbėjome apie tai, kaip istoriją galima paremti nuotraukomis ar citatomis, tačiau tai nereiškia, kad jos tikros. Mes susidorojome su tuo ieškodami faktų“.</w:t>
      </w:r>
    </w:p>
    <w:p w14:paraId="0A361300" w14:textId="77777777" w:rsidR="0043723A" w:rsidRPr="002774DA" w:rsidRDefault="0043723A" w:rsidP="0043723A">
      <w:pPr>
        <w:spacing w:before="120"/>
        <w:jc w:val="both"/>
        <w:rPr>
          <w:b/>
          <w:szCs w:val="24"/>
        </w:rPr>
      </w:pPr>
      <w:r w:rsidRPr="002774DA">
        <w:rPr>
          <w:b/>
          <w:szCs w:val="24"/>
        </w:rPr>
        <w:t>Padėki</w:t>
      </w:r>
      <w:r w:rsidR="00347DF5" w:rsidRPr="002774DA">
        <w:rPr>
          <w:b/>
          <w:szCs w:val="24"/>
        </w:rPr>
        <w:t>me</w:t>
      </w:r>
      <w:r w:rsidRPr="002774DA">
        <w:rPr>
          <w:b/>
          <w:szCs w:val="24"/>
        </w:rPr>
        <w:t xml:space="preserve"> vaikams ugdyti kritinį ir skaitmeninį raštingumą</w:t>
      </w:r>
    </w:p>
    <w:p w14:paraId="5783AE55" w14:textId="1B3B0DDE" w:rsidR="0043723A" w:rsidRPr="00271577" w:rsidRDefault="0043723A" w:rsidP="0043723A">
      <w:pPr>
        <w:spacing w:before="120"/>
        <w:jc w:val="both"/>
        <w:rPr>
          <w:i/>
          <w:sz w:val="22"/>
          <w:szCs w:val="24"/>
        </w:rPr>
      </w:pPr>
      <w:r w:rsidRPr="00271577">
        <w:rPr>
          <w:i/>
          <w:sz w:val="22"/>
          <w:szCs w:val="24"/>
        </w:rPr>
        <w:t>Ann‘os patarimas kitiems tėvams – padėti vaikams ugdyti kritinio mąstymo įgūdžius, būtinus norint pastebėti netikrą turinį internete. Tai gali reikšti netikro turinio pavyzdžių duomenų bazės sukūrimą, kad vėliau vaikai gebėtų atpažinti panašias idėjas</w:t>
      </w:r>
      <w:r w:rsidR="0068170F">
        <w:rPr>
          <w:i/>
          <w:sz w:val="22"/>
          <w:szCs w:val="24"/>
        </w:rPr>
        <w:t xml:space="preserve"> /</w:t>
      </w:r>
      <w:r w:rsidRPr="00271577">
        <w:rPr>
          <w:i/>
          <w:sz w:val="22"/>
          <w:szCs w:val="24"/>
        </w:rPr>
        <w:t xml:space="preserve"> naujienas.</w:t>
      </w:r>
    </w:p>
    <w:p w14:paraId="71C3C9B8" w14:textId="77777777" w:rsidR="00347DF5" w:rsidRPr="00271577" w:rsidRDefault="00347DF5" w:rsidP="0043723A">
      <w:pPr>
        <w:spacing w:before="120"/>
        <w:jc w:val="both"/>
        <w:rPr>
          <w:b/>
          <w:color w:val="F79646" w:themeColor="accent6"/>
          <w:sz w:val="22"/>
          <w:szCs w:val="24"/>
        </w:rPr>
      </w:pPr>
      <w:bookmarkStart w:id="203" w:name="_heading=h.pzn5i1co4eds" w:colFirst="0" w:colLast="0"/>
      <w:bookmarkEnd w:id="203"/>
    </w:p>
    <w:p w14:paraId="7F1E85AF" w14:textId="77777777" w:rsidR="0043723A" w:rsidRPr="00271577" w:rsidRDefault="0043723A" w:rsidP="0043723A">
      <w:pPr>
        <w:spacing w:before="120"/>
        <w:jc w:val="both"/>
        <w:rPr>
          <w:b/>
          <w:color w:val="F79646" w:themeColor="accent6"/>
          <w:sz w:val="22"/>
          <w:szCs w:val="24"/>
        </w:rPr>
      </w:pPr>
      <w:r w:rsidRPr="00271577">
        <w:rPr>
          <w:b/>
          <w:color w:val="F79646" w:themeColor="accent6"/>
          <w:sz w:val="22"/>
          <w:szCs w:val="24"/>
        </w:rPr>
        <w:t>Poveikis vaikams 2: Komercializavimas </w:t>
      </w:r>
    </w:p>
    <w:p w14:paraId="50FB95DD" w14:textId="7AEF9CC5" w:rsidR="0043723A" w:rsidRPr="00271577" w:rsidRDefault="0043723A" w:rsidP="0043723A">
      <w:pPr>
        <w:spacing w:before="120"/>
        <w:jc w:val="both"/>
        <w:rPr>
          <w:sz w:val="22"/>
          <w:szCs w:val="24"/>
        </w:rPr>
      </w:pPr>
      <w:r w:rsidRPr="00271577">
        <w:rPr>
          <w:sz w:val="22"/>
          <w:szCs w:val="24"/>
        </w:rPr>
        <w:t>Jauni žmonės gali nežinoti apie paslėptas išlaidas ir reklamą programose, žaidimuose ir svetainėse.</w:t>
      </w:r>
      <w:r w:rsidR="00714C01">
        <w:rPr>
          <w:sz w:val="22"/>
          <w:szCs w:val="24"/>
        </w:rPr>
        <w:t xml:space="preserve"> </w:t>
      </w:r>
      <w:r w:rsidR="00BC4BDE">
        <w:rPr>
          <w:sz w:val="22"/>
          <w:szCs w:val="24"/>
        </w:rPr>
        <w:t xml:space="preserve">Jaunimo </w:t>
      </w:r>
      <w:r w:rsidRPr="00271577">
        <w:rPr>
          <w:sz w:val="22"/>
          <w:szCs w:val="24"/>
        </w:rPr>
        <w:t xml:space="preserve">privatumą internete gali veikti reklamos ir rinkodaros schemos, </w:t>
      </w:r>
      <w:r w:rsidR="00BC4BDE">
        <w:rPr>
          <w:sz w:val="22"/>
          <w:szCs w:val="24"/>
        </w:rPr>
        <w:t xml:space="preserve">o tai </w:t>
      </w:r>
      <w:r w:rsidRPr="00271577">
        <w:rPr>
          <w:sz w:val="22"/>
          <w:szCs w:val="24"/>
        </w:rPr>
        <w:t>gali reikšti neplanuotą</w:t>
      </w:r>
      <w:r w:rsidR="0068170F">
        <w:rPr>
          <w:sz w:val="22"/>
          <w:szCs w:val="24"/>
        </w:rPr>
        <w:t xml:space="preserve"> /</w:t>
      </w:r>
      <w:r w:rsidRPr="00271577">
        <w:rPr>
          <w:sz w:val="22"/>
          <w:szCs w:val="24"/>
        </w:rPr>
        <w:t xml:space="preserve"> netyčinį pinigų išleidimą, pavyzdžiui</w:t>
      </w:r>
      <w:r w:rsidR="00BC4BDE">
        <w:rPr>
          <w:sz w:val="22"/>
          <w:szCs w:val="24"/>
        </w:rPr>
        <w:t xml:space="preserve"> naudojantis tam tikromis </w:t>
      </w:r>
      <w:r w:rsidRPr="00271577">
        <w:rPr>
          <w:sz w:val="22"/>
          <w:szCs w:val="24"/>
        </w:rPr>
        <w:t>programėlė</w:t>
      </w:r>
      <w:r w:rsidR="00BC4BDE">
        <w:rPr>
          <w:sz w:val="22"/>
          <w:szCs w:val="24"/>
        </w:rPr>
        <w:t>mis</w:t>
      </w:r>
      <w:r w:rsidRPr="00271577">
        <w:rPr>
          <w:sz w:val="22"/>
          <w:szCs w:val="24"/>
        </w:rPr>
        <w:t xml:space="preserve">. Vaikai turėtų būti skatinami saugoti savo asmeninę informaciją, išmokti blokuoti iššokančiuosius langus ir </w:t>
      </w:r>
      <w:r w:rsidR="00BC4BDE">
        <w:rPr>
          <w:sz w:val="22"/>
          <w:szCs w:val="24"/>
        </w:rPr>
        <w:t xml:space="preserve">elektroninius </w:t>
      </w:r>
      <w:r w:rsidRPr="00271577">
        <w:rPr>
          <w:sz w:val="22"/>
          <w:szCs w:val="24"/>
        </w:rPr>
        <w:t xml:space="preserve">šlamšto laiškus, išjungti, kur </w:t>
      </w:r>
      <w:r w:rsidR="00BC4BDE">
        <w:rPr>
          <w:sz w:val="22"/>
          <w:szCs w:val="24"/>
        </w:rPr>
        <w:t xml:space="preserve">tik </w:t>
      </w:r>
      <w:r w:rsidRPr="00271577">
        <w:rPr>
          <w:sz w:val="22"/>
          <w:szCs w:val="24"/>
        </w:rPr>
        <w:t>įmanoma, pirkimą programėlėse ir naudoti šeimos el</w:t>
      </w:r>
      <w:r w:rsidR="00BC4BDE">
        <w:rPr>
          <w:sz w:val="22"/>
          <w:szCs w:val="24"/>
        </w:rPr>
        <w:t xml:space="preserve">ektroninį </w:t>
      </w:r>
      <w:r w:rsidRPr="00271577">
        <w:rPr>
          <w:sz w:val="22"/>
          <w:szCs w:val="24"/>
        </w:rPr>
        <w:t>pašto adresą pildant internetines formas.</w:t>
      </w:r>
    </w:p>
    <w:p w14:paraId="4EFA85CF" w14:textId="77777777" w:rsidR="0043723A" w:rsidRPr="00271577" w:rsidRDefault="0043723A" w:rsidP="00347DF5">
      <w:pPr>
        <w:pStyle w:val="Heading5"/>
      </w:pPr>
      <w:bookmarkStart w:id="204" w:name="_heading=h.inrb2t8a3nf5" w:colFirst="0" w:colLast="0"/>
      <w:bookmarkEnd w:id="204"/>
      <w:r w:rsidRPr="00271577">
        <w:t>Grupės veikla: refleksija ir diskusijos</w:t>
      </w:r>
    </w:p>
    <w:p w14:paraId="7BEC3162" w14:textId="77777777" w:rsidR="0043723A" w:rsidRPr="00271577" w:rsidRDefault="0043723A" w:rsidP="0043723A">
      <w:pPr>
        <w:spacing w:before="120"/>
        <w:jc w:val="both"/>
        <w:rPr>
          <w:i/>
          <w:sz w:val="22"/>
          <w:szCs w:val="24"/>
        </w:rPr>
      </w:pPr>
      <w:r w:rsidRPr="00271577">
        <w:rPr>
          <w:i/>
          <w:sz w:val="22"/>
          <w:szCs w:val="24"/>
        </w:rPr>
        <w:t>a. Ar manote, kad kada nors apsigavote patikėję netikromis naujienomis apie COVID-19?</w:t>
      </w:r>
    </w:p>
    <w:p w14:paraId="2F2F7EFA" w14:textId="77777777" w:rsidR="0043723A" w:rsidRPr="00271577" w:rsidRDefault="0043723A" w:rsidP="0043723A">
      <w:pPr>
        <w:spacing w:before="120"/>
        <w:jc w:val="both"/>
        <w:rPr>
          <w:i/>
          <w:sz w:val="22"/>
          <w:szCs w:val="24"/>
        </w:rPr>
      </w:pPr>
      <w:r w:rsidRPr="00271577">
        <w:rPr>
          <w:i/>
          <w:sz w:val="22"/>
          <w:szCs w:val="24"/>
        </w:rPr>
        <w:t>b. Refleksija, remiantis asmenine patirtimi: Jei gali būti apgautas… .. ką tai tau sako?</w:t>
      </w:r>
    </w:p>
    <w:p w14:paraId="4C2718C2" w14:textId="77777777" w:rsidR="0043723A" w:rsidRPr="00271577" w:rsidRDefault="0043723A" w:rsidP="0043723A">
      <w:pPr>
        <w:spacing w:before="120"/>
        <w:jc w:val="both"/>
        <w:rPr>
          <w:i/>
          <w:sz w:val="22"/>
          <w:szCs w:val="24"/>
        </w:rPr>
      </w:pPr>
      <w:r w:rsidRPr="00271577">
        <w:rPr>
          <w:i/>
          <w:sz w:val="22"/>
          <w:szCs w:val="24"/>
        </w:rPr>
        <w:t>c. Ar nerimaujate dėl netikrų naujienų poveikio jūsų mokinių gerovei?</w:t>
      </w:r>
    </w:p>
    <w:p w14:paraId="12ED9F73" w14:textId="77777777" w:rsidR="00BF1262" w:rsidRPr="00F26952" w:rsidRDefault="00BF1262" w:rsidP="0043723A">
      <w:pPr>
        <w:spacing w:before="120"/>
        <w:jc w:val="both"/>
        <w:rPr>
          <w:sz w:val="22"/>
          <w:szCs w:val="24"/>
        </w:rPr>
      </w:pPr>
    </w:p>
    <w:p w14:paraId="410AB181" w14:textId="77777777" w:rsidR="0043723A" w:rsidRPr="00271577" w:rsidRDefault="00BF1262" w:rsidP="0043723A">
      <w:pPr>
        <w:spacing w:before="120"/>
        <w:jc w:val="both"/>
        <w:rPr>
          <w:b/>
          <w:sz w:val="22"/>
          <w:szCs w:val="24"/>
        </w:rPr>
      </w:pPr>
      <w:r w:rsidRPr="00271577">
        <w:rPr>
          <w:b/>
          <w:noProof/>
          <w:sz w:val="22"/>
          <w:szCs w:val="24"/>
          <w:vertAlign w:val="superscript"/>
          <w:lang w:val="en-US" w:eastAsia="en-US"/>
        </w:rPr>
        <w:drawing>
          <wp:inline distT="0" distB="0" distL="0" distR="0" wp14:anchorId="2FA4DA77" wp14:editId="625DE08B">
            <wp:extent cx="4826248" cy="2146410"/>
            <wp:effectExtent l="0" t="0" r="0" b="63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 MisDis3.PNG"/>
                    <pic:cNvPicPr/>
                  </pic:nvPicPr>
                  <pic:blipFill>
                    <a:blip r:embed="rId92">
                      <a:extLst>
                        <a:ext uri="{28A0092B-C50C-407E-A947-70E740481C1C}">
                          <a14:useLocalDpi xmlns:a14="http://schemas.microsoft.com/office/drawing/2010/main" val="0"/>
                        </a:ext>
                      </a:extLst>
                    </a:blip>
                    <a:stretch>
                      <a:fillRect/>
                    </a:stretch>
                  </pic:blipFill>
                  <pic:spPr>
                    <a:xfrm>
                      <a:off x="0" y="0"/>
                      <a:ext cx="4826248" cy="2146410"/>
                    </a:xfrm>
                    <a:prstGeom prst="rect">
                      <a:avLst/>
                    </a:prstGeom>
                  </pic:spPr>
                </pic:pic>
              </a:graphicData>
            </a:graphic>
          </wp:inline>
        </w:drawing>
      </w:r>
      <w:r w:rsidRPr="00271577">
        <w:rPr>
          <w:b/>
          <w:sz w:val="22"/>
          <w:szCs w:val="24"/>
        </w:rPr>
        <w:t xml:space="preserve"> </w:t>
      </w:r>
      <w:r w:rsidR="0043723A" w:rsidRPr="00271577">
        <w:rPr>
          <w:b/>
          <w:sz w:val="22"/>
          <w:szCs w:val="24"/>
          <w:vertAlign w:val="superscript"/>
        </w:rPr>
        <w:footnoteReference w:id="9"/>
      </w:r>
    </w:p>
    <w:p w14:paraId="52487A94" w14:textId="77777777" w:rsidR="00BF1262" w:rsidRPr="00271577" w:rsidRDefault="00BF1262" w:rsidP="0043723A">
      <w:pPr>
        <w:spacing w:before="120"/>
        <w:jc w:val="both"/>
        <w:rPr>
          <w:sz w:val="22"/>
          <w:szCs w:val="24"/>
        </w:rPr>
      </w:pPr>
    </w:p>
    <w:p w14:paraId="41935C01" w14:textId="77777777" w:rsidR="0043723A" w:rsidRPr="00271577" w:rsidRDefault="0043723A" w:rsidP="0043723A">
      <w:pPr>
        <w:spacing w:before="120"/>
        <w:jc w:val="both"/>
        <w:rPr>
          <w:sz w:val="22"/>
          <w:szCs w:val="24"/>
        </w:rPr>
      </w:pPr>
      <w:r w:rsidRPr="00271577">
        <w:rPr>
          <w:sz w:val="22"/>
          <w:szCs w:val="24"/>
        </w:rPr>
        <w:t>J</w:t>
      </w:r>
      <w:r w:rsidR="00CE387C" w:rsidRPr="00271577">
        <w:rPr>
          <w:sz w:val="22"/>
          <w:szCs w:val="24"/>
        </w:rPr>
        <w:t>K</w:t>
      </w:r>
      <w:r w:rsidRPr="00271577">
        <w:rPr>
          <w:sz w:val="22"/>
          <w:szCs w:val="24"/>
        </w:rPr>
        <w:t xml:space="preserve"> Nacionalinio raštingumo fondo tyrimas:</w:t>
      </w:r>
    </w:p>
    <w:p w14:paraId="4D3D5CD7" w14:textId="4BCEC58A" w:rsidR="0043723A" w:rsidRDefault="00A30F93" w:rsidP="0043723A">
      <w:pPr>
        <w:spacing w:before="120"/>
        <w:jc w:val="both"/>
        <w:rPr>
          <w:b/>
          <w:sz w:val="22"/>
          <w:szCs w:val="24"/>
        </w:rPr>
      </w:pPr>
      <w:r w:rsidRPr="00271577">
        <w:rPr>
          <w:b/>
          <w:noProof/>
          <w:sz w:val="22"/>
          <w:szCs w:val="24"/>
          <w:lang w:val="en-US" w:eastAsia="en-US"/>
        </w:rPr>
        <w:drawing>
          <wp:inline distT="0" distB="0" distL="0" distR="0" wp14:anchorId="467C221E" wp14:editId="2335A8C6">
            <wp:extent cx="3930852" cy="889046"/>
            <wp:effectExtent l="0" t="0" r="0" b="63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 MisDis.PNG"/>
                    <pic:cNvPicPr/>
                  </pic:nvPicPr>
                  <pic:blipFill>
                    <a:blip r:embed="rId93">
                      <a:extLst>
                        <a:ext uri="{28A0092B-C50C-407E-A947-70E740481C1C}">
                          <a14:useLocalDpi xmlns:a14="http://schemas.microsoft.com/office/drawing/2010/main" val="0"/>
                        </a:ext>
                      </a:extLst>
                    </a:blip>
                    <a:stretch>
                      <a:fillRect/>
                    </a:stretch>
                  </pic:blipFill>
                  <pic:spPr>
                    <a:xfrm>
                      <a:off x="0" y="0"/>
                      <a:ext cx="3930852" cy="889046"/>
                    </a:xfrm>
                    <a:prstGeom prst="rect">
                      <a:avLst/>
                    </a:prstGeom>
                  </pic:spPr>
                </pic:pic>
              </a:graphicData>
            </a:graphic>
          </wp:inline>
        </w:drawing>
      </w:r>
    </w:p>
    <w:p w14:paraId="567D0A36" w14:textId="77777777" w:rsidR="00F26952" w:rsidRPr="00F26952" w:rsidRDefault="00F26952" w:rsidP="0043723A">
      <w:pPr>
        <w:spacing w:before="120"/>
        <w:jc w:val="both"/>
        <w:rPr>
          <w:b/>
          <w:szCs w:val="24"/>
        </w:rPr>
      </w:pPr>
    </w:p>
    <w:p w14:paraId="461F9313" w14:textId="77777777" w:rsidR="0043723A" w:rsidRPr="00305874" w:rsidRDefault="0043723A" w:rsidP="008A5B50">
      <w:pPr>
        <w:pStyle w:val="Heading4"/>
      </w:pPr>
      <w:r w:rsidRPr="00305874">
        <w:t>II dalis. Proceso analizė</w:t>
      </w:r>
    </w:p>
    <w:p w14:paraId="445A1A1E" w14:textId="1A668BD2" w:rsidR="0043723A" w:rsidRPr="00305874" w:rsidRDefault="0043723A" w:rsidP="00F26952">
      <w:pPr>
        <w:numPr>
          <w:ilvl w:val="3"/>
          <w:numId w:val="81"/>
        </w:numPr>
        <w:spacing w:before="120"/>
        <w:ind w:left="360"/>
        <w:jc w:val="both"/>
        <w:rPr>
          <w:sz w:val="22"/>
          <w:szCs w:val="24"/>
        </w:rPr>
      </w:pPr>
      <w:r w:rsidRPr="00305874">
        <w:rPr>
          <w:sz w:val="22"/>
          <w:szCs w:val="24"/>
        </w:rPr>
        <w:t xml:space="preserve">Tema </w:t>
      </w:r>
      <w:r w:rsidR="00305874" w:rsidRPr="00305874">
        <w:rPr>
          <w:sz w:val="22"/>
          <w:szCs w:val="24"/>
        </w:rPr>
        <w:t>pristatoma</w:t>
      </w:r>
      <w:r w:rsidRPr="00305874">
        <w:rPr>
          <w:sz w:val="22"/>
          <w:szCs w:val="24"/>
        </w:rPr>
        <w:t xml:space="preserve">, naudojant </w:t>
      </w:r>
      <w:r w:rsidR="00305874" w:rsidRPr="00305874">
        <w:rPr>
          <w:sz w:val="22"/>
          <w:szCs w:val="24"/>
        </w:rPr>
        <w:t xml:space="preserve">patirtinio mokymosi metodą, kuomet dalyviai </w:t>
      </w:r>
      <w:r w:rsidRPr="00305874">
        <w:rPr>
          <w:sz w:val="22"/>
          <w:szCs w:val="24"/>
        </w:rPr>
        <w:t xml:space="preserve">skatinami </w:t>
      </w:r>
      <w:r w:rsidR="00305874" w:rsidRPr="00305874">
        <w:rPr>
          <w:sz w:val="22"/>
          <w:szCs w:val="24"/>
        </w:rPr>
        <w:t xml:space="preserve">remtis asmenine patirtimi ir refleksija, </w:t>
      </w:r>
      <w:r w:rsidRPr="00305874">
        <w:rPr>
          <w:sz w:val="22"/>
          <w:szCs w:val="24"/>
        </w:rPr>
        <w:t xml:space="preserve">identifikuoti </w:t>
      </w:r>
      <w:r w:rsidR="00305874">
        <w:rPr>
          <w:sz w:val="22"/>
          <w:szCs w:val="24"/>
        </w:rPr>
        <w:t xml:space="preserve">jiems kylančius asmeninius </w:t>
      </w:r>
      <w:r w:rsidRPr="00305874">
        <w:rPr>
          <w:sz w:val="22"/>
          <w:szCs w:val="24"/>
        </w:rPr>
        <w:t xml:space="preserve">iššūkius ir rinkti </w:t>
      </w:r>
      <w:r w:rsidR="00305874">
        <w:rPr>
          <w:sz w:val="22"/>
          <w:szCs w:val="24"/>
        </w:rPr>
        <w:t xml:space="preserve">jiems aktualią </w:t>
      </w:r>
      <w:r w:rsidRPr="00305874">
        <w:rPr>
          <w:sz w:val="22"/>
          <w:szCs w:val="24"/>
        </w:rPr>
        <w:t>informaciją</w:t>
      </w:r>
      <w:r w:rsidR="00305874">
        <w:rPr>
          <w:sz w:val="22"/>
          <w:szCs w:val="24"/>
        </w:rPr>
        <w:t>.</w:t>
      </w:r>
      <w:r w:rsidR="004C4C83">
        <w:rPr>
          <w:sz w:val="22"/>
          <w:szCs w:val="24"/>
        </w:rPr>
        <w:t xml:space="preserve"> </w:t>
      </w:r>
    </w:p>
    <w:p w14:paraId="4FA8BF0C" w14:textId="2C3898B2" w:rsidR="0043723A" w:rsidRPr="00271577" w:rsidRDefault="00305874" w:rsidP="00F26952">
      <w:pPr>
        <w:numPr>
          <w:ilvl w:val="3"/>
          <w:numId w:val="81"/>
        </w:numPr>
        <w:spacing w:before="120"/>
        <w:ind w:left="360"/>
        <w:jc w:val="both"/>
        <w:rPr>
          <w:sz w:val="22"/>
          <w:szCs w:val="24"/>
        </w:rPr>
      </w:pPr>
      <w:r>
        <w:rPr>
          <w:sz w:val="22"/>
          <w:szCs w:val="24"/>
        </w:rPr>
        <w:t>Analizuojamos konkrečios situacijos. P</w:t>
      </w:r>
      <w:r w:rsidR="0043723A" w:rsidRPr="00271577">
        <w:rPr>
          <w:sz w:val="22"/>
          <w:szCs w:val="24"/>
        </w:rPr>
        <w:t xml:space="preserve">avyzdžiui, koronaviruso pandemija, </w:t>
      </w:r>
      <w:r w:rsidRPr="00271577">
        <w:rPr>
          <w:sz w:val="22"/>
          <w:szCs w:val="24"/>
        </w:rPr>
        <w:t>prisimena</w:t>
      </w:r>
      <w:r>
        <w:rPr>
          <w:sz w:val="22"/>
          <w:szCs w:val="24"/>
        </w:rPr>
        <w:t xml:space="preserve">nt </w:t>
      </w:r>
      <w:r w:rsidR="0043723A" w:rsidRPr="00271577">
        <w:rPr>
          <w:sz w:val="22"/>
          <w:szCs w:val="24"/>
        </w:rPr>
        <w:t>tikr</w:t>
      </w:r>
      <w:r>
        <w:rPr>
          <w:sz w:val="22"/>
          <w:szCs w:val="24"/>
        </w:rPr>
        <w:t>us</w:t>
      </w:r>
      <w:r w:rsidR="0043723A" w:rsidRPr="00271577">
        <w:rPr>
          <w:sz w:val="22"/>
          <w:szCs w:val="24"/>
        </w:rPr>
        <w:t xml:space="preserve"> klaidinančios informacijos ir dezinformacijos</w:t>
      </w:r>
      <w:r w:rsidR="004C4C83">
        <w:rPr>
          <w:sz w:val="22"/>
          <w:szCs w:val="24"/>
        </w:rPr>
        <w:t xml:space="preserve"> </w:t>
      </w:r>
      <w:r>
        <w:rPr>
          <w:sz w:val="22"/>
          <w:szCs w:val="24"/>
        </w:rPr>
        <w:t>atvejus.</w:t>
      </w:r>
    </w:p>
    <w:p w14:paraId="17B61A82" w14:textId="77777777" w:rsidR="0043723A" w:rsidRPr="00271577" w:rsidRDefault="0043723A" w:rsidP="00F26952">
      <w:pPr>
        <w:numPr>
          <w:ilvl w:val="5"/>
          <w:numId w:val="81"/>
        </w:numPr>
        <w:spacing w:before="120"/>
        <w:ind w:left="360"/>
        <w:jc w:val="both"/>
        <w:rPr>
          <w:sz w:val="22"/>
          <w:szCs w:val="24"/>
        </w:rPr>
      </w:pPr>
      <w:r w:rsidRPr="00271577">
        <w:rPr>
          <w:sz w:val="22"/>
          <w:szCs w:val="24"/>
        </w:rPr>
        <w:t>Dalyviai raginami apmąstyti savo patirtį, atpažįstant klaidinančią ar tikrovės neatitinkančią informaciją, ir aptarti, kaip jie suprato, kad tai netiesa.</w:t>
      </w:r>
    </w:p>
    <w:p w14:paraId="4023BD53" w14:textId="77777777" w:rsidR="0043723A" w:rsidRPr="00271577" w:rsidRDefault="0043723A" w:rsidP="00F26952">
      <w:pPr>
        <w:numPr>
          <w:ilvl w:val="2"/>
          <w:numId w:val="81"/>
        </w:numPr>
        <w:spacing w:before="120"/>
        <w:ind w:left="360"/>
        <w:jc w:val="both"/>
        <w:rPr>
          <w:sz w:val="22"/>
          <w:szCs w:val="24"/>
        </w:rPr>
      </w:pPr>
      <w:r w:rsidRPr="00271577">
        <w:rPr>
          <w:sz w:val="22"/>
          <w:szCs w:val="24"/>
        </w:rPr>
        <w:t>Apsvarstomos pasekmės visuomenei ir asmenims, analizuojant netikrų naujienų pavyzdžius, plintančius koronaviruso pandemijos metu.</w:t>
      </w:r>
    </w:p>
    <w:p w14:paraId="3622F9A9" w14:textId="77777777" w:rsidR="0043723A" w:rsidRPr="00271577" w:rsidRDefault="0043723A" w:rsidP="00F26952">
      <w:pPr>
        <w:numPr>
          <w:ilvl w:val="2"/>
          <w:numId w:val="81"/>
        </w:numPr>
        <w:spacing w:before="120"/>
        <w:ind w:left="360"/>
        <w:jc w:val="both"/>
        <w:rPr>
          <w:sz w:val="22"/>
          <w:szCs w:val="24"/>
        </w:rPr>
      </w:pPr>
      <w:r w:rsidRPr="00271577">
        <w:rPr>
          <w:sz w:val="22"/>
          <w:szCs w:val="24"/>
        </w:rPr>
        <w:t>Apsvarstoma neigiama dezinformacijos įtaka visuomenei.</w:t>
      </w:r>
    </w:p>
    <w:p w14:paraId="76D0A06F" w14:textId="199CA4D5" w:rsidR="0043723A" w:rsidRDefault="00921176" w:rsidP="00F26952">
      <w:pPr>
        <w:pStyle w:val="ListParagraph"/>
        <w:spacing w:before="120"/>
        <w:ind w:left="360" w:hanging="283"/>
        <w:jc w:val="both"/>
        <w:rPr>
          <w:sz w:val="22"/>
          <w:szCs w:val="24"/>
        </w:rPr>
      </w:pPr>
      <w:r w:rsidRPr="00271577">
        <w:rPr>
          <w:sz w:val="22"/>
          <w:szCs w:val="24"/>
        </w:rPr>
        <w:t xml:space="preserve">3. </w:t>
      </w:r>
      <w:r w:rsidR="0043723A" w:rsidRPr="00271577">
        <w:rPr>
          <w:sz w:val="22"/>
          <w:szCs w:val="24"/>
        </w:rPr>
        <w:t xml:space="preserve">Problemos analizė ir jos </w:t>
      </w:r>
      <w:r w:rsidR="00305874">
        <w:rPr>
          <w:sz w:val="22"/>
          <w:szCs w:val="24"/>
        </w:rPr>
        <w:t xml:space="preserve">aktualumas </w:t>
      </w:r>
      <w:r w:rsidR="0043723A" w:rsidRPr="00271577">
        <w:rPr>
          <w:sz w:val="22"/>
          <w:szCs w:val="24"/>
        </w:rPr>
        <w:t>suaugusiųjų švietėjų</w:t>
      </w:r>
      <w:r w:rsidR="0068170F">
        <w:rPr>
          <w:sz w:val="22"/>
          <w:szCs w:val="24"/>
        </w:rPr>
        <w:t xml:space="preserve"> /</w:t>
      </w:r>
      <w:r w:rsidR="0043723A" w:rsidRPr="00271577">
        <w:rPr>
          <w:sz w:val="22"/>
          <w:szCs w:val="24"/>
        </w:rPr>
        <w:t xml:space="preserve"> mokytojų požiūriu. Pasiūlymai dėl jų vaidmens didinant tėvų ir senelių supratimą apie problemas.</w:t>
      </w:r>
    </w:p>
    <w:p w14:paraId="3C1480EB" w14:textId="77777777" w:rsidR="00F26952" w:rsidRPr="00F26952" w:rsidRDefault="00F26952" w:rsidP="00921176">
      <w:pPr>
        <w:pStyle w:val="ListParagraph"/>
        <w:spacing w:before="120"/>
        <w:ind w:left="709" w:hanging="283"/>
        <w:jc w:val="both"/>
        <w:rPr>
          <w:szCs w:val="24"/>
        </w:rPr>
      </w:pPr>
    </w:p>
    <w:p w14:paraId="3CA7AC93" w14:textId="77777777" w:rsidR="0043723A" w:rsidRPr="008A11D2" w:rsidRDefault="0043723A" w:rsidP="008A5B50">
      <w:pPr>
        <w:pStyle w:val="Heading4"/>
      </w:pPr>
      <w:bookmarkStart w:id="205" w:name="_heading=h.aoe8wa934i39" w:colFirst="0" w:colLast="0"/>
      <w:bookmarkEnd w:id="205"/>
      <w:r w:rsidRPr="008A11D2">
        <w:t>III dalis. Įgyvendinimo planavimas</w:t>
      </w:r>
    </w:p>
    <w:p w14:paraId="5F5181A5" w14:textId="25705B98" w:rsidR="0043723A" w:rsidRPr="00271577" w:rsidRDefault="0043723A" w:rsidP="00F26952">
      <w:pPr>
        <w:pStyle w:val="ListParagraph"/>
        <w:numPr>
          <w:ilvl w:val="0"/>
          <w:numId w:val="82"/>
        </w:numPr>
        <w:spacing w:before="120"/>
        <w:ind w:left="360"/>
        <w:jc w:val="both"/>
        <w:rPr>
          <w:sz w:val="22"/>
          <w:szCs w:val="24"/>
        </w:rPr>
      </w:pPr>
      <w:r w:rsidRPr="00271577">
        <w:rPr>
          <w:sz w:val="22"/>
          <w:szCs w:val="24"/>
        </w:rPr>
        <w:t>Diskusija, kodėl svarbu suprasti, k</w:t>
      </w:r>
      <w:r w:rsidR="005103DF">
        <w:rPr>
          <w:sz w:val="22"/>
          <w:szCs w:val="24"/>
        </w:rPr>
        <w:t>ad</w:t>
      </w:r>
      <w:r w:rsidRPr="00271577">
        <w:rPr>
          <w:sz w:val="22"/>
          <w:szCs w:val="24"/>
        </w:rPr>
        <w:t xml:space="preserve"> dezinformacija skaitmeninėje žiniasklaidoje yra žmonių, visuomenės ir pilietiškumo problema.</w:t>
      </w:r>
    </w:p>
    <w:p w14:paraId="54E7889B" w14:textId="3C380D9A" w:rsidR="0043723A" w:rsidRPr="00271577" w:rsidRDefault="0043723A" w:rsidP="00F26952">
      <w:pPr>
        <w:pStyle w:val="ListParagraph"/>
        <w:numPr>
          <w:ilvl w:val="0"/>
          <w:numId w:val="82"/>
        </w:numPr>
        <w:spacing w:before="120"/>
        <w:ind w:left="360"/>
        <w:jc w:val="both"/>
        <w:rPr>
          <w:sz w:val="22"/>
          <w:szCs w:val="24"/>
        </w:rPr>
      </w:pPr>
      <w:r w:rsidRPr="00271577">
        <w:rPr>
          <w:sz w:val="22"/>
          <w:szCs w:val="24"/>
        </w:rPr>
        <w:t xml:space="preserve">Vaikai ir jaunimas mokosi socializuodamiesi, o šeima įvardijama kaip pagrindinis socializacijos veiksnys </w:t>
      </w:r>
      <w:r w:rsidR="005103DF">
        <w:rPr>
          <w:sz w:val="22"/>
          <w:szCs w:val="24"/>
        </w:rPr>
        <w:t>augant ir bręstant</w:t>
      </w:r>
      <w:r w:rsidRPr="00271577">
        <w:rPr>
          <w:sz w:val="22"/>
          <w:szCs w:val="24"/>
        </w:rPr>
        <w:t>. Todėl negalima neįvertinti tėvų ir globėjų vaidmens, padedant vaikams ugdyti kritinius skaitmeninio raštingumo įgūdžius, apsaug</w:t>
      </w:r>
      <w:r w:rsidR="005103DF">
        <w:rPr>
          <w:sz w:val="22"/>
          <w:szCs w:val="24"/>
        </w:rPr>
        <w:t>ančius</w:t>
      </w:r>
      <w:r w:rsidRPr="00271577">
        <w:rPr>
          <w:sz w:val="22"/>
          <w:szCs w:val="24"/>
        </w:rPr>
        <w:t xml:space="preserve"> nuo klaidinančios informacijos ir dezinformacijos. Peržiūrėkite tyrimo įrodymus </w:t>
      </w:r>
      <w:r w:rsidRPr="00271577">
        <w:rPr>
          <w:vertAlign w:val="superscript"/>
        </w:rPr>
        <w:footnoteReference w:id="10"/>
      </w:r>
      <w:r w:rsidRPr="00271577">
        <w:rPr>
          <w:sz w:val="22"/>
          <w:szCs w:val="24"/>
        </w:rPr>
        <w:t>.</w:t>
      </w:r>
      <w:r w:rsidRPr="00271577">
        <w:rPr>
          <w:sz w:val="22"/>
          <w:szCs w:val="24"/>
          <w:vertAlign w:val="superscript"/>
        </w:rPr>
        <w:t xml:space="preserve"> </w:t>
      </w:r>
    </w:p>
    <w:p w14:paraId="51709134" w14:textId="3C4E6500" w:rsidR="00C504F0" w:rsidRDefault="0043723A" w:rsidP="00F26952">
      <w:pPr>
        <w:pStyle w:val="ListParagraph"/>
        <w:numPr>
          <w:ilvl w:val="0"/>
          <w:numId w:val="82"/>
        </w:numPr>
        <w:spacing w:before="120"/>
        <w:ind w:left="360"/>
        <w:jc w:val="both"/>
        <w:rPr>
          <w:sz w:val="22"/>
          <w:szCs w:val="24"/>
        </w:rPr>
      </w:pPr>
      <w:r w:rsidRPr="00271577">
        <w:rPr>
          <w:sz w:val="22"/>
          <w:szCs w:val="24"/>
        </w:rPr>
        <w:t>Sutarimas dėl būtinybės didinti informuotumą šiuo klausimu ir galimų taktikų šiam tikslui pasiekti.</w:t>
      </w:r>
    </w:p>
    <w:p w14:paraId="2685732A" w14:textId="77777777" w:rsidR="00F26952" w:rsidRPr="00F26952" w:rsidRDefault="00F26952" w:rsidP="00F26952">
      <w:pPr>
        <w:spacing w:before="120"/>
        <w:jc w:val="both"/>
        <w:rPr>
          <w:szCs w:val="24"/>
        </w:rPr>
      </w:pPr>
    </w:p>
    <w:p w14:paraId="667F4B22" w14:textId="31C88894" w:rsidR="00EF6B27" w:rsidRPr="00271577" w:rsidRDefault="00D31829" w:rsidP="0087130B">
      <w:pPr>
        <w:pStyle w:val="Heading2"/>
      </w:pPr>
      <w:bookmarkStart w:id="206" w:name="_heading=h.btmozk4j1r49" w:colFirst="0" w:colLast="0"/>
      <w:bookmarkStart w:id="207" w:name="_heading=h.qkotjqbz8jk0" w:colFirst="0" w:colLast="0"/>
      <w:bookmarkStart w:id="208" w:name="_heading=h.mnuqtedxyixq" w:colFirst="0" w:colLast="0"/>
      <w:bookmarkStart w:id="209" w:name="_heading=h.w0aaj6io37yl" w:colFirst="0" w:colLast="0"/>
      <w:bookmarkStart w:id="210" w:name="_heading=h.3vac5uf" w:colFirst="0" w:colLast="0"/>
      <w:bookmarkStart w:id="211" w:name="_heading=h.e2qpv2bfg9ck" w:colFirst="0" w:colLast="0"/>
      <w:bookmarkStart w:id="212" w:name="_Toc95915256"/>
      <w:bookmarkEnd w:id="206"/>
      <w:bookmarkEnd w:id="207"/>
      <w:bookmarkEnd w:id="208"/>
      <w:bookmarkEnd w:id="209"/>
      <w:bookmarkEnd w:id="210"/>
      <w:bookmarkEnd w:id="211"/>
      <w:r>
        <w:t xml:space="preserve">5.3 </w:t>
      </w:r>
      <w:r w:rsidR="00364C87" w:rsidRPr="00271577">
        <w:t xml:space="preserve">1 potemė: </w:t>
      </w:r>
      <w:r w:rsidR="00F26952">
        <w:t>„M</w:t>
      </w:r>
      <w:r w:rsidR="00364C87" w:rsidRPr="00271577">
        <w:t>elagienos</w:t>
      </w:r>
      <w:r w:rsidR="00F26952">
        <w:t>“</w:t>
      </w:r>
      <w:r w:rsidR="00364C87" w:rsidRPr="00271577">
        <w:t>, klaidinanti informacija ir dezinformacija</w:t>
      </w:r>
      <w:bookmarkEnd w:id="212"/>
    </w:p>
    <w:p w14:paraId="3C724FFD" w14:textId="77777777" w:rsidR="00364C87" w:rsidRPr="00271577" w:rsidRDefault="00364C87" w:rsidP="008A5B50">
      <w:pPr>
        <w:pStyle w:val="Heading4"/>
      </w:pPr>
      <w:bookmarkStart w:id="213" w:name="_heading=h.9sp87fxfcapy" w:colFirst="0" w:colLast="0"/>
      <w:bookmarkEnd w:id="213"/>
      <w:r w:rsidRPr="00271577">
        <w:t>Tipai ir taktika</w:t>
      </w:r>
    </w:p>
    <w:p w14:paraId="4D695A69" w14:textId="04CDF1AE" w:rsidR="00364C87" w:rsidRPr="00271577" w:rsidRDefault="00364C87" w:rsidP="00364C87">
      <w:pPr>
        <w:spacing w:before="120"/>
        <w:jc w:val="both"/>
        <w:rPr>
          <w:sz w:val="22"/>
          <w:szCs w:val="24"/>
        </w:rPr>
      </w:pPr>
      <w:r w:rsidRPr="00271577">
        <w:rPr>
          <w:sz w:val="22"/>
          <w:szCs w:val="24"/>
        </w:rPr>
        <w:t>Terminas „melagienos“ (</w:t>
      </w:r>
      <w:r w:rsidRPr="00271577">
        <w:rPr>
          <w:i/>
          <w:sz w:val="22"/>
          <w:szCs w:val="24"/>
        </w:rPr>
        <w:t>fake news</w:t>
      </w:r>
      <w:r w:rsidRPr="00271577">
        <w:rPr>
          <w:sz w:val="22"/>
          <w:szCs w:val="24"/>
        </w:rPr>
        <w:t xml:space="preserve">) yra plačiai naudojamas. „Google“ tendencijų žemėlapis rodo, kad žmonės pradėjo aktyviai ieškoti šio termino 2016 m., </w:t>
      </w:r>
      <w:r w:rsidR="005103DF">
        <w:rPr>
          <w:sz w:val="22"/>
          <w:szCs w:val="24"/>
        </w:rPr>
        <w:t xml:space="preserve">o </w:t>
      </w:r>
      <w:r w:rsidRPr="00271577">
        <w:rPr>
          <w:sz w:val="22"/>
          <w:szCs w:val="24"/>
        </w:rPr>
        <w:t xml:space="preserve">paieškų pikas buvo 2020 m. gegužę </w:t>
      </w:r>
      <w:r w:rsidRPr="00271577">
        <w:rPr>
          <w:sz w:val="22"/>
          <w:szCs w:val="24"/>
          <w:vertAlign w:val="superscript"/>
        </w:rPr>
        <w:footnoteReference w:id="11"/>
      </w:r>
      <w:r w:rsidRPr="00271577">
        <w:rPr>
          <w:sz w:val="22"/>
          <w:szCs w:val="24"/>
        </w:rPr>
        <w:t xml:space="preserve">. </w:t>
      </w:r>
      <w:r w:rsidR="00102B06">
        <w:rPr>
          <w:sz w:val="22"/>
          <w:szCs w:val="24"/>
        </w:rPr>
        <w:t>Nagrinėdami šią p</w:t>
      </w:r>
      <w:r w:rsidRPr="00271577">
        <w:rPr>
          <w:sz w:val="22"/>
          <w:szCs w:val="24"/>
        </w:rPr>
        <w:t>otem</w:t>
      </w:r>
      <w:r w:rsidR="00102B06">
        <w:rPr>
          <w:sz w:val="22"/>
          <w:szCs w:val="24"/>
        </w:rPr>
        <w:t>ę</w:t>
      </w:r>
      <w:r w:rsidRPr="00271577">
        <w:rPr>
          <w:sz w:val="22"/>
          <w:szCs w:val="24"/>
        </w:rPr>
        <w:t xml:space="preserve"> dalyviai sužinos</w:t>
      </w:r>
      <w:r w:rsidR="00102B06">
        <w:rPr>
          <w:sz w:val="22"/>
          <w:szCs w:val="24"/>
        </w:rPr>
        <w:t>:</w:t>
      </w:r>
      <w:r w:rsidRPr="00271577">
        <w:rPr>
          <w:sz w:val="22"/>
          <w:szCs w:val="24"/>
        </w:rPr>
        <w:t xml:space="preserve"> a) kodėl šis terminas nėra tinkamas paaiškinti „informacinės taršos“ spektrą, b) kodėl </w:t>
      </w:r>
      <w:r w:rsidR="00102B06">
        <w:rPr>
          <w:sz w:val="22"/>
          <w:szCs w:val="24"/>
        </w:rPr>
        <w:t xml:space="preserve">šis </w:t>
      </w:r>
      <w:r w:rsidRPr="00271577">
        <w:rPr>
          <w:sz w:val="22"/>
          <w:szCs w:val="24"/>
        </w:rPr>
        <w:t>terminas tapo toks problemiškas, kad turėtume jo nevartoti ir c) kokius terminus turėtume vartoti ir ką jie reiškia.</w:t>
      </w:r>
    </w:p>
    <w:p w14:paraId="5DBE3CE5" w14:textId="3A5A4587" w:rsidR="00364C87" w:rsidRPr="00271577" w:rsidRDefault="00364C87" w:rsidP="003E3297">
      <w:pPr>
        <w:spacing w:before="120"/>
        <w:jc w:val="both"/>
        <w:rPr>
          <w:sz w:val="22"/>
          <w:szCs w:val="24"/>
        </w:rPr>
      </w:pPr>
      <w:r w:rsidRPr="00271577">
        <w:rPr>
          <w:sz w:val="22"/>
          <w:szCs w:val="24"/>
        </w:rPr>
        <w:t xml:space="preserve">Deja, „melagienos“ dažnai politizuojama </w:t>
      </w:r>
      <w:r w:rsidR="00102B06">
        <w:rPr>
          <w:sz w:val="22"/>
          <w:szCs w:val="24"/>
        </w:rPr>
        <w:t xml:space="preserve">sąvoka </w:t>
      </w:r>
      <w:r w:rsidRPr="00271577">
        <w:rPr>
          <w:sz w:val="22"/>
          <w:szCs w:val="24"/>
        </w:rPr>
        <w:t>ir naudojama kaip ginklas prieš naujienų industriją, siekiant pakenkti pranešimams, kurie valdantiems žmonėms nepatinka. Vietoj jos rekomenduojama naudoti terminus „Klaidinanti informacija“ (</w:t>
      </w:r>
      <w:r w:rsidRPr="00271577">
        <w:rPr>
          <w:i/>
          <w:sz w:val="22"/>
          <w:szCs w:val="24"/>
        </w:rPr>
        <w:t>Misinformation</w:t>
      </w:r>
      <w:r w:rsidRPr="00271577">
        <w:rPr>
          <w:sz w:val="22"/>
          <w:szCs w:val="24"/>
        </w:rPr>
        <w:t>) ir „Dezinformacija“ (</w:t>
      </w:r>
      <w:r w:rsidRPr="00271577">
        <w:rPr>
          <w:i/>
          <w:sz w:val="22"/>
          <w:szCs w:val="24"/>
        </w:rPr>
        <w:t>Disinformation</w:t>
      </w:r>
      <w:r w:rsidRPr="00271577">
        <w:rPr>
          <w:sz w:val="22"/>
          <w:szCs w:val="24"/>
        </w:rPr>
        <w:t xml:space="preserve">). Šioje potemėje nagrinėjami įvairūs egzistuojantys </w:t>
      </w:r>
      <w:r w:rsidR="00F11011">
        <w:rPr>
          <w:sz w:val="22"/>
          <w:szCs w:val="24"/>
        </w:rPr>
        <w:t xml:space="preserve">„melagienų“ </w:t>
      </w:r>
      <w:r w:rsidRPr="00271577">
        <w:rPr>
          <w:sz w:val="22"/>
          <w:szCs w:val="24"/>
        </w:rPr>
        <w:t>tipai</w:t>
      </w:r>
      <w:r w:rsidR="004C4C83">
        <w:rPr>
          <w:sz w:val="22"/>
          <w:szCs w:val="24"/>
        </w:rPr>
        <w:t xml:space="preserve"> </w:t>
      </w:r>
      <w:r w:rsidR="008E5F28">
        <w:rPr>
          <w:sz w:val="22"/>
          <w:szCs w:val="24"/>
        </w:rPr>
        <w:t>ir jų vieta</w:t>
      </w:r>
      <w:r w:rsidR="004C4C83">
        <w:rPr>
          <w:sz w:val="22"/>
          <w:szCs w:val="24"/>
        </w:rPr>
        <w:t xml:space="preserve"> </w:t>
      </w:r>
      <w:r w:rsidRPr="00271577">
        <w:rPr>
          <w:sz w:val="22"/>
          <w:szCs w:val="24"/>
        </w:rPr>
        <w:t>„informacinių sutrikimų</w:t>
      </w:r>
      <w:r w:rsidR="0068170F">
        <w:rPr>
          <w:sz w:val="22"/>
          <w:szCs w:val="24"/>
        </w:rPr>
        <w:t xml:space="preserve"> /</w:t>
      </w:r>
      <w:r w:rsidRPr="00271577">
        <w:rPr>
          <w:sz w:val="22"/>
          <w:szCs w:val="24"/>
        </w:rPr>
        <w:t xml:space="preserve"> informacinės netvarkos“ (</w:t>
      </w:r>
      <w:r w:rsidRPr="00271577">
        <w:rPr>
          <w:i/>
          <w:sz w:val="22"/>
          <w:szCs w:val="24"/>
        </w:rPr>
        <w:t>information disorder</w:t>
      </w:r>
      <w:r w:rsidRPr="00271577">
        <w:rPr>
          <w:sz w:val="22"/>
          <w:szCs w:val="24"/>
        </w:rPr>
        <w:t>) spektre.</w:t>
      </w:r>
    </w:p>
    <w:p w14:paraId="6632F35B" w14:textId="377A3BDE" w:rsidR="00364C87" w:rsidRPr="00271577" w:rsidRDefault="00364C87" w:rsidP="003E3297">
      <w:pPr>
        <w:spacing w:before="120"/>
        <w:jc w:val="both"/>
        <w:rPr>
          <w:sz w:val="22"/>
          <w:szCs w:val="24"/>
        </w:rPr>
      </w:pPr>
      <w:r w:rsidRPr="00271577">
        <w:rPr>
          <w:sz w:val="22"/>
          <w:szCs w:val="24"/>
        </w:rPr>
        <w:t xml:space="preserve">Čia nagrinėjama 10 pagrindinių klaidinančios informacijos ir dezinformacijos kategorijų – nuo satyros ir parodijos iki manipuliuojančio ir suklastoto turinio. Nagrinėdami </w:t>
      </w:r>
      <w:r w:rsidR="000C1BC3">
        <w:rPr>
          <w:sz w:val="22"/>
          <w:szCs w:val="24"/>
        </w:rPr>
        <w:t>jas</w:t>
      </w:r>
      <w:r w:rsidRPr="00271577">
        <w:rPr>
          <w:sz w:val="22"/>
          <w:szCs w:val="24"/>
        </w:rPr>
        <w:t xml:space="preserve">, galime pamatyti, kad ši problema yra daug sudėtingesnė, nei </w:t>
      </w:r>
      <w:r w:rsidR="000C1BC3">
        <w:rPr>
          <w:sz w:val="22"/>
          <w:szCs w:val="24"/>
        </w:rPr>
        <w:t xml:space="preserve">jos apibūdinamos </w:t>
      </w:r>
      <w:r w:rsidRPr="00271577">
        <w:rPr>
          <w:sz w:val="22"/>
          <w:szCs w:val="24"/>
        </w:rPr>
        <w:t>„melagien</w:t>
      </w:r>
      <w:r w:rsidR="000C1BC3">
        <w:rPr>
          <w:sz w:val="22"/>
          <w:szCs w:val="24"/>
        </w:rPr>
        <w:t>omis</w:t>
      </w:r>
      <w:r w:rsidRPr="00271577">
        <w:rPr>
          <w:sz w:val="22"/>
          <w:szCs w:val="24"/>
        </w:rPr>
        <w:t xml:space="preserve">“. </w:t>
      </w:r>
    </w:p>
    <w:p w14:paraId="4BAEE5EA" w14:textId="77777777" w:rsidR="00364C87" w:rsidRPr="00271577" w:rsidRDefault="00364C87" w:rsidP="00364C87">
      <w:pPr>
        <w:spacing w:before="120"/>
        <w:jc w:val="both"/>
        <w:rPr>
          <w:sz w:val="22"/>
          <w:szCs w:val="24"/>
        </w:rPr>
      </w:pPr>
    </w:p>
    <w:p w14:paraId="0FB72584" w14:textId="1F0FC874" w:rsidR="00364C87" w:rsidRPr="00271577" w:rsidRDefault="00364C87" w:rsidP="00364C87">
      <w:pPr>
        <w:spacing w:before="120"/>
        <w:jc w:val="both"/>
        <w:rPr>
          <w:sz w:val="22"/>
          <w:szCs w:val="24"/>
        </w:rPr>
      </w:pPr>
      <w:r w:rsidRPr="00271577">
        <w:rPr>
          <w:sz w:val="22"/>
          <w:szCs w:val="24"/>
        </w:rPr>
        <w:t xml:space="preserve">Jei norime </w:t>
      </w:r>
      <w:r w:rsidR="000C1BC3">
        <w:rPr>
          <w:sz w:val="22"/>
          <w:szCs w:val="24"/>
        </w:rPr>
        <w:t xml:space="preserve">ieškoti </w:t>
      </w:r>
      <w:r w:rsidRPr="00271577">
        <w:rPr>
          <w:sz w:val="22"/>
          <w:szCs w:val="24"/>
        </w:rPr>
        <w:t>sprendim</w:t>
      </w:r>
      <w:r w:rsidR="000C1BC3">
        <w:rPr>
          <w:sz w:val="22"/>
          <w:szCs w:val="24"/>
        </w:rPr>
        <w:t>ų, kaip dorotis su į</w:t>
      </w:r>
      <w:r w:rsidRPr="00271577">
        <w:rPr>
          <w:sz w:val="22"/>
          <w:szCs w:val="24"/>
        </w:rPr>
        <w:t>vairių tipų informacij</w:t>
      </w:r>
      <w:r w:rsidR="000C1BC3">
        <w:rPr>
          <w:sz w:val="22"/>
          <w:szCs w:val="24"/>
        </w:rPr>
        <w:t>a</w:t>
      </w:r>
      <w:r w:rsidRPr="00271577">
        <w:rPr>
          <w:sz w:val="22"/>
          <w:szCs w:val="24"/>
        </w:rPr>
        <w:t xml:space="preserve">, </w:t>
      </w:r>
      <w:r w:rsidR="000C1BC3">
        <w:rPr>
          <w:sz w:val="22"/>
          <w:szCs w:val="24"/>
        </w:rPr>
        <w:t xml:space="preserve">pasiekiančia mus </w:t>
      </w:r>
      <w:r w:rsidRPr="00271577">
        <w:rPr>
          <w:sz w:val="22"/>
          <w:szCs w:val="24"/>
        </w:rPr>
        <w:t xml:space="preserve">socialinės žiniasklaidos </w:t>
      </w:r>
      <w:r w:rsidR="000C1BC3" w:rsidRPr="00271577">
        <w:rPr>
          <w:sz w:val="22"/>
          <w:szCs w:val="24"/>
        </w:rPr>
        <w:t>sraut</w:t>
      </w:r>
      <w:r w:rsidR="000C1BC3">
        <w:rPr>
          <w:sz w:val="22"/>
          <w:szCs w:val="24"/>
        </w:rPr>
        <w:t>ais</w:t>
      </w:r>
      <w:r w:rsidRPr="00271577">
        <w:rPr>
          <w:sz w:val="22"/>
          <w:szCs w:val="24"/>
        </w:rPr>
        <w:t xml:space="preserve"> ir klaidinanči</w:t>
      </w:r>
      <w:r w:rsidR="000C1BC3">
        <w:rPr>
          <w:sz w:val="22"/>
          <w:szCs w:val="24"/>
        </w:rPr>
        <w:t>a</w:t>
      </w:r>
      <w:r w:rsidRPr="00271577">
        <w:rPr>
          <w:sz w:val="22"/>
          <w:szCs w:val="24"/>
        </w:rPr>
        <w:t xml:space="preserve"> tiek vaikus, tiek suaugusiuosius, turime </w:t>
      </w:r>
      <w:r w:rsidR="000C1BC3">
        <w:rPr>
          <w:sz w:val="22"/>
          <w:szCs w:val="24"/>
        </w:rPr>
        <w:t xml:space="preserve">įsigilinti į </w:t>
      </w:r>
      <w:r w:rsidRPr="00271577">
        <w:rPr>
          <w:sz w:val="22"/>
          <w:szCs w:val="24"/>
        </w:rPr>
        <w:t>problemos pobūdį. Taip pat turime galvoti apie žmones, kurie kuria tokio tipo turinį, ir kas juos skatina tai daryti. Kokio tipo turinį jie kuria ir kaip auditorija juos priima; kas skatina žmones dalintis tokia informacija?</w:t>
      </w:r>
    </w:p>
    <w:p w14:paraId="0026F4D3" w14:textId="500A8020" w:rsidR="00364C87" w:rsidRPr="00271577" w:rsidRDefault="00A96A88" w:rsidP="00364C87">
      <w:pPr>
        <w:spacing w:before="120"/>
        <w:jc w:val="both"/>
        <w:rPr>
          <w:sz w:val="22"/>
          <w:szCs w:val="24"/>
        </w:rPr>
      </w:pPr>
      <w:r>
        <w:rPr>
          <w:sz w:val="22"/>
          <w:szCs w:val="24"/>
        </w:rPr>
        <w:t xml:space="preserve">Šios potemės </w:t>
      </w:r>
      <w:r w:rsidR="00364C87" w:rsidRPr="00271577">
        <w:rPr>
          <w:sz w:val="22"/>
          <w:szCs w:val="24"/>
        </w:rPr>
        <w:t xml:space="preserve">pabaigoje, suaugusiųjų švietėjai turėtų jaustis galintys </w:t>
      </w:r>
      <w:r>
        <w:rPr>
          <w:sz w:val="22"/>
          <w:szCs w:val="24"/>
        </w:rPr>
        <w:t xml:space="preserve">tinkamai </w:t>
      </w:r>
      <w:r w:rsidR="00364C87" w:rsidRPr="00271577">
        <w:rPr>
          <w:sz w:val="22"/>
          <w:szCs w:val="24"/>
        </w:rPr>
        <w:t xml:space="preserve">naudoti terminologiją ir apibrėžimus, </w:t>
      </w:r>
      <w:r>
        <w:rPr>
          <w:sz w:val="22"/>
          <w:szCs w:val="24"/>
        </w:rPr>
        <w:t>d</w:t>
      </w:r>
      <w:r w:rsidR="00364C87" w:rsidRPr="00271577">
        <w:rPr>
          <w:sz w:val="22"/>
          <w:szCs w:val="24"/>
        </w:rPr>
        <w:t>iskutuoti apie problemas, susijusias su „informaciniu sutrikimu“, ir suprasti tėvų</w:t>
      </w:r>
      <w:r w:rsidR="0068170F">
        <w:rPr>
          <w:sz w:val="22"/>
          <w:szCs w:val="24"/>
        </w:rPr>
        <w:t xml:space="preserve"> /</w:t>
      </w:r>
      <w:r w:rsidR="00364C87" w:rsidRPr="00271577">
        <w:rPr>
          <w:sz w:val="22"/>
          <w:szCs w:val="24"/>
        </w:rPr>
        <w:t xml:space="preserve"> senelių vaidmenį </w:t>
      </w:r>
      <w:r>
        <w:rPr>
          <w:sz w:val="22"/>
          <w:szCs w:val="24"/>
        </w:rPr>
        <w:t xml:space="preserve">padedant </w:t>
      </w:r>
      <w:r w:rsidR="00364C87" w:rsidRPr="00271577">
        <w:rPr>
          <w:sz w:val="22"/>
          <w:szCs w:val="24"/>
        </w:rPr>
        <w:t>vaik</w:t>
      </w:r>
      <w:r>
        <w:rPr>
          <w:sz w:val="22"/>
          <w:szCs w:val="24"/>
        </w:rPr>
        <w:t xml:space="preserve">ams ugdytis </w:t>
      </w:r>
      <w:r w:rsidR="00364C87" w:rsidRPr="00271577">
        <w:rPr>
          <w:sz w:val="22"/>
          <w:szCs w:val="24"/>
        </w:rPr>
        <w:t>kritinio raštingumo įgūdži</w:t>
      </w:r>
      <w:r>
        <w:rPr>
          <w:sz w:val="22"/>
          <w:szCs w:val="24"/>
        </w:rPr>
        <w:t>us</w:t>
      </w:r>
      <w:r w:rsidR="00364C87" w:rsidRPr="00271577">
        <w:rPr>
          <w:sz w:val="22"/>
          <w:szCs w:val="24"/>
        </w:rPr>
        <w:t>.</w:t>
      </w:r>
    </w:p>
    <w:p w14:paraId="718AFB25" w14:textId="1F0FF26B" w:rsidR="00364C87" w:rsidRPr="00271577" w:rsidRDefault="00364C87" w:rsidP="00364C87">
      <w:pPr>
        <w:spacing w:before="120"/>
        <w:jc w:val="both"/>
        <w:rPr>
          <w:sz w:val="22"/>
          <w:szCs w:val="24"/>
        </w:rPr>
      </w:pPr>
      <w:r w:rsidRPr="00271577">
        <w:rPr>
          <w:sz w:val="22"/>
          <w:szCs w:val="24"/>
        </w:rPr>
        <w:t xml:space="preserve">Šios potemės tikslas </w:t>
      </w:r>
      <w:r w:rsidR="00A96A88">
        <w:rPr>
          <w:sz w:val="22"/>
          <w:szCs w:val="24"/>
        </w:rPr>
        <w:t>yra</w:t>
      </w:r>
      <w:r w:rsidRPr="00271577">
        <w:rPr>
          <w:sz w:val="22"/>
          <w:szCs w:val="24"/>
        </w:rPr>
        <w:t xml:space="preserve"> padėti dalyviams:</w:t>
      </w:r>
    </w:p>
    <w:p w14:paraId="7BD1B8FE" w14:textId="1DB7129C" w:rsidR="00364C87" w:rsidRPr="00271577" w:rsidRDefault="00A96A88" w:rsidP="001E7999">
      <w:pPr>
        <w:pStyle w:val="ListParagraph"/>
        <w:numPr>
          <w:ilvl w:val="0"/>
          <w:numId w:val="165"/>
        </w:numPr>
        <w:spacing w:before="120"/>
        <w:jc w:val="both"/>
        <w:rPr>
          <w:sz w:val="22"/>
          <w:szCs w:val="24"/>
        </w:rPr>
      </w:pPr>
      <w:r>
        <w:rPr>
          <w:sz w:val="22"/>
          <w:szCs w:val="24"/>
        </w:rPr>
        <w:t>tapti į</w:t>
      </w:r>
      <w:r w:rsidR="00364C87" w:rsidRPr="00271577">
        <w:rPr>
          <w:sz w:val="22"/>
          <w:szCs w:val="24"/>
        </w:rPr>
        <w:t xml:space="preserve">žvalgesniems internete rastos informacijos vartotojams, </w:t>
      </w:r>
      <w:r>
        <w:rPr>
          <w:sz w:val="22"/>
          <w:szCs w:val="24"/>
        </w:rPr>
        <w:t xml:space="preserve">suvokiantiems </w:t>
      </w:r>
      <w:r w:rsidR="00364C87" w:rsidRPr="00271577">
        <w:rPr>
          <w:sz w:val="22"/>
          <w:szCs w:val="24"/>
        </w:rPr>
        <w:t>platų klaidinančios informacijos ir dezinformacijos spektrą.</w:t>
      </w:r>
    </w:p>
    <w:p w14:paraId="37B2EEEC" w14:textId="0609B583" w:rsidR="00364C87" w:rsidRPr="00271577" w:rsidRDefault="002931C5" w:rsidP="001E7999">
      <w:pPr>
        <w:pStyle w:val="ListParagraph"/>
        <w:numPr>
          <w:ilvl w:val="0"/>
          <w:numId w:val="165"/>
        </w:numPr>
        <w:spacing w:before="120"/>
        <w:jc w:val="both"/>
        <w:rPr>
          <w:sz w:val="22"/>
          <w:szCs w:val="24"/>
        </w:rPr>
      </w:pPr>
      <w:r>
        <w:rPr>
          <w:sz w:val="22"/>
          <w:szCs w:val="24"/>
        </w:rPr>
        <w:t>k</w:t>
      </w:r>
      <w:r w:rsidR="00364C87" w:rsidRPr="00271577">
        <w:rPr>
          <w:sz w:val="22"/>
          <w:szCs w:val="24"/>
        </w:rPr>
        <w:t>ritiškai mąstyti apie žmones, kurie kuria tokio tipo informaciją, apie</w:t>
      </w:r>
      <w:r>
        <w:rPr>
          <w:sz w:val="22"/>
          <w:szCs w:val="24"/>
        </w:rPr>
        <w:t xml:space="preserve"> informacijos </w:t>
      </w:r>
      <w:r w:rsidR="00364C87" w:rsidRPr="00271577">
        <w:rPr>
          <w:sz w:val="22"/>
          <w:szCs w:val="24"/>
        </w:rPr>
        <w:t xml:space="preserve">formatus, </w:t>
      </w:r>
      <w:r>
        <w:rPr>
          <w:sz w:val="22"/>
          <w:szCs w:val="24"/>
        </w:rPr>
        <w:t xml:space="preserve">informacijos sklaidą ir kaip </w:t>
      </w:r>
      <w:r w:rsidR="00364C87" w:rsidRPr="00271577">
        <w:rPr>
          <w:sz w:val="22"/>
          <w:szCs w:val="24"/>
        </w:rPr>
        <w:t xml:space="preserve">ji </w:t>
      </w:r>
      <w:r>
        <w:rPr>
          <w:sz w:val="22"/>
          <w:szCs w:val="24"/>
        </w:rPr>
        <w:t xml:space="preserve">informacija </w:t>
      </w:r>
      <w:r w:rsidR="00364C87" w:rsidRPr="00271577">
        <w:rPr>
          <w:sz w:val="22"/>
          <w:szCs w:val="24"/>
        </w:rPr>
        <w:t>gali būti interpretuojama</w:t>
      </w:r>
      <w:r>
        <w:rPr>
          <w:sz w:val="22"/>
          <w:szCs w:val="24"/>
        </w:rPr>
        <w:t xml:space="preserve">. </w:t>
      </w:r>
    </w:p>
    <w:p w14:paraId="668496F1" w14:textId="04A4E686" w:rsidR="00364C87" w:rsidRPr="00271577" w:rsidRDefault="002931C5" w:rsidP="001E7999">
      <w:pPr>
        <w:pStyle w:val="ListParagraph"/>
        <w:numPr>
          <w:ilvl w:val="0"/>
          <w:numId w:val="165"/>
        </w:numPr>
        <w:spacing w:before="120"/>
        <w:jc w:val="both"/>
        <w:rPr>
          <w:sz w:val="22"/>
          <w:szCs w:val="24"/>
        </w:rPr>
      </w:pPr>
      <w:r>
        <w:rPr>
          <w:sz w:val="22"/>
          <w:szCs w:val="24"/>
        </w:rPr>
        <w:t>s</w:t>
      </w:r>
      <w:r w:rsidR="00364C87" w:rsidRPr="00271577">
        <w:rPr>
          <w:sz w:val="22"/>
          <w:szCs w:val="24"/>
        </w:rPr>
        <w:t>uprasti sudėtingumą to, ką esame linkę vadinti „</w:t>
      </w:r>
      <w:r>
        <w:rPr>
          <w:sz w:val="22"/>
          <w:szCs w:val="24"/>
        </w:rPr>
        <w:t>melagienomis</w:t>
      </w:r>
      <w:r w:rsidR="00364C87" w:rsidRPr="00271577">
        <w:rPr>
          <w:sz w:val="22"/>
          <w:szCs w:val="24"/>
        </w:rPr>
        <w:t>“ (klaidinanti informacija ir dezinformacija), ypač būtinybę atskirti tokio tipo informaciją, j</w:t>
      </w:r>
      <w:r>
        <w:rPr>
          <w:sz w:val="22"/>
          <w:szCs w:val="24"/>
        </w:rPr>
        <w:t xml:space="preserve">os </w:t>
      </w:r>
      <w:r w:rsidR="00364C87" w:rsidRPr="00271577">
        <w:rPr>
          <w:sz w:val="22"/>
          <w:szCs w:val="24"/>
        </w:rPr>
        <w:t xml:space="preserve">formatus ir tai, kaip </w:t>
      </w:r>
      <w:r>
        <w:rPr>
          <w:sz w:val="22"/>
          <w:szCs w:val="24"/>
        </w:rPr>
        <w:t>ji sklinda</w:t>
      </w:r>
      <w:r w:rsidR="00364C87" w:rsidRPr="00271577">
        <w:rPr>
          <w:sz w:val="22"/>
          <w:szCs w:val="24"/>
        </w:rPr>
        <w:t>.</w:t>
      </w:r>
    </w:p>
    <w:p w14:paraId="079F9922" w14:textId="505C94ED" w:rsidR="00364C87" w:rsidRPr="00271577" w:rsidRDefault="002931C5" w:rsidP="001E7999">
      <w:pPr>
        <w:pStyle w:val="ListParagraph"/>
        <w:numPr>
          <w:ilvl w:val="0"/>
          <w:numId w:val="165"/>
        </w:numPr>
        <w:spacing w:before="120"/>
        <w:jc w:val="both"/>
        <w:rPr>
          <w:sz w:val="22"/>
          <w:szCs w:val="24"/>
        </w:rPr>
      </w:pPr>
      <w:r>
        <w:rPr>
          <w:sz w:val="22"/>
          <w:szCs w:val="24"/>
        </w:rPr>
        <w:t>g</w:t>
      </w:r>
      <w:r w:rsidR="00364C87" w:rsidRPr="00271577">
        <w:rPr>
          <w:sz w:val="22"/>
          <w:szCs w:val="24"/>
        </w:rPr>
        <w:t>ebėti vertinti sunkumus, su kuriais susiduriame spręsdami klaidinančios informacijos ir dezinformacijos keliamus iššūkius.</w:t>
      </w:r>
    </w:p>
    <w:p w14:paraId="10C27151" w14:textId="12EE7CC5" w:rsidR="00364C87" w:rsidRDefault="002931C5" w:rsidP="001E7999">
      <w:pPr>
        <w:pStyle w:val="ListParagraph"/>
        <w:numPr>
          <w:ilvl w:val="0"/>
          <w:numId w:val="165"/>
        </w:numPr>
        <w:spacing w:before="120"/>
        <w:jc w:val="both"/>
        <w:rPr>
          <w:sz w:val="22"/>
          <w:szCs w:val="24"/>
        </w:rPr>
      </w:pPr>
      <w:r>
        <w:rPr>
          <w:sz w:val="22"/>
          <w:szCs w:val="24"/>
        </w:rPr>
        <w:t>a</w:t>
      </w:r>
      <w:r w:rsidR="00364C87" w:rsidRPr="00271577">
        <w:rPr>
          <w:sz w:val="22"/>
          <w:szCs w:val="24"/>
        </w:rPr>
        <w:t>kcentuoti klaidinančios informacijos ir dezinformacijos poveikio asmenims, demokratijai ir atvirai visuomenei problemą.</w:t>
      </w:r>
    </w:p>
    <w:p w14:paraId="623539F3" w14:textId="77777777" w:rsidR="00816C2C" w:rsidRPr="00816C2C" w:rsidRDefault="00816C2C" w:rsidP="00816C2C">
      <w:pPr>
        <w:spacing w:before="120"/>
        <w:jc w:val="both"/>
        <w:rPr>
          <w:szCs w:val="24"/>
        </w:rPr>
      </w:pPr>
    </w:p>
    <w:p w14:paraId="269E1746" w14:textId="547D0894" w:rsidR="00364C87" w:rsidRPr="00271577" w:rsidRDefault="00364C87" w:rsidP="008A5B50">
      <w:pPr>
        <w:pStyle w:val="Heading4"/>
        <w:rPr>
          <w:szCs w:val="24"/>
        </w:rPr>
      </w:pPr>
      <w:bookmarkStart w:id="214" w:name="_heading=h.ipkdd0csk0g7" w:colFirst="0" w:colLast="0"/>
      <w:bookmarkEnd w:id="214"/>
      <w:r w:rsidRPr="002931C5">
        <w:t>I dalis. Veiklos pavyzdžio pristatymas</w:t>
      </w:r>
    </w:p>
    <w:p w14:paraId="19EFAC5A" w14:textId="0F61E1B1" w:rsidR="00364C87" w:rsidRPr="00271577" w:rsidRDefault="00364C87" w:rsidP="00364C87">
      <w:pPr>
        <w:spacing w:before="120"/>
        <w:jc w:val="both"/>
        <w:rPr>
          <w:sz w:val="22"/>
          <w:szCs w:val="24"/>
        </w:rPr>
      </w:pPr>
      <w:r w:rsidRPr="00271577">
        <w:rPr>
          <w:b/>
          <w:color w:val="F79646" w:themeColor="accent6"/>
          <w:sz w:val="22"/>
          <w:szCs w:val="24"/>
        </w:rPr>
        <w:t>1. Įvadinis pristatymas</w:t>
      </w:r>
      <w:r w:rsidRPr="00271577">
        <w:rPr>
          <w:color w:val="F79646" w:themeColor="accent6"/>
          <w:sz w:val="22"/>
          <w:szCs w:val="24"/>
        </w:rPr>
        <w:t xml:space="preserve"> </w:t>
      </w:r>
      <w:r w:rsidRPr="00271577">
        <w:rPr>
          <w:sz w:val="22"/>
          <w:szCs w:val="24"/>
        </w:rPr>
        <w:t xml:space="preserve">ir diskusija (žr. 2 priedo 1 punktą ir 1 pristatymą „Klaidinanti informacija ir dezinformacija“), siekiant išnagrinėti skirtingus terminus – </w:t>
      </w:r>
      <w:r w:rsidR="002931C5">
        <w:rPr>
          <w:sz w:val="22"/>
          <w:szCs w:val="24"/>
        </w:rPr>
        <w:t>„</w:t>
      </w:r>
      <w:r w:rsidRPr="00271577">
        <w:rPr>
          <w:sz w:val="22"/>
          <w:szCs w:val="24"/>
        </w:rPr>
        <w:t>melagienos</w:t>
      </w:r>
      <w:r w:rsidR="0081603A">
        <w:rPr>
          <w:sz w:val="22"/>
          <w:szCs w:val="24"/>
        </w:rPr>
        <w:t xml:space="preserve">“ </w:t>
      </w:r>
      <w:r w:rsidRPr="00271577">
        <w:rPr>
          <w:sz w:val="22"/>
          <w:szCs w:val="24"/>
        </w:rPr>
        <w:t>(</w:t>
      </w:r>
      <w:r w:rsidRPr="00271577">
        <w:rPr>
          <w:i/>
          <w:sz w:val="22"/>
          <w:szCs w:val="24"/>
        </w:rPr>
        <w:t>fake news</w:t>
      </w:r>
      <w:r w:rsidRPr="00271577">
        <w:rPr>
          <w:sz w:val="22"/>
          <w:szCs w:val="24"/>
        </w:rPr>
        <w:t>), dezinformacija (</w:t>
      </w:r>
      <w:r w:rsidRPr="00271577">
        <w:rPr>
          <w:i/>
          <w:sz w:val="22"/>
          <w:szCs w:val="24"/>
        </w:rPr>
        <w:t>Disinformation</w:t>
      </w:r>
      <w:r w:rsidRPr="00271577">
        <w:rPr>
          <w:sz w:val="22"/>
          <w:szCs w:val="24"/>
        </w:rPr>
        <w:t>), klaidinanti informacija (</w:t>
      </w:r>
      <w:r w:rsidRPr="00271577">
        <w:rPr>
          <w:i/>
          <w:sz w:val="22"/>
          <w:szCs w:val="24"/>
        </w:rPr>
        <w:t>Misinformation</w:t>
      </w:r>
      <w:r w:rsidRPr="00271577">
        <w:rPr>
          <w:sz w:val="22"/>
          <w:szCs w:val="24"/>
        </w:rPr>
        <w:t>) ir kenkėjiška informacija (</w:t>
      </w:r>
      <w:r w:rsidRPr="00271577">
        <w:rPr>
          <w:i/>
          <w:sz w:val="22"/>
          <w:szCs w:val="24"/>
        </w:rPr>
        <w:t>Malinformation</w:t>
      </w:r>
      <w:r w:rsidRPr="00271577">
        <w:rPr>
          <w:sz w:val="22"/>
          <w:szCs w:val="24"/>
        </w:rPr>
        <w:t>), ir skirtumus tarp jų.</w:t>
      </w:r>
    </w:p>
    <w:p w14:paraId="1AB3BCF5" w14:textId="0F172ED0" w:rsidR="00364C87" w:rsidRPr="00271577" w:rsidRDefault="00364C87" w:rsidP="00364C87">
      <w:pPr>
        <w:spacing w:before="120"/>
        <w:jc w:val="both"/>
        <w:rPr>
          <w:sz w:val="22"/>
          <w:szCs w:val="24"/>
        </w:rPr>
      </w:pPr>
      <w:r w:rsidRPr="00271577">
        <w:rPr>
          <w:sz w:val="22"/>
          <w:szCs w:val="24"/>
        </w:rPr>
        <w:t>Tada išsamiau išnagrinėjam</w:t>
      </w:r>
      <w:r w:rsidR="0081603A">
        <w:rPr>
          <w:sz w:val="22"/>
          <w:szCs w:val="24"/>
        </w:rPr>
        <w:t>a</w:t>
      </w:r>
      <w:r w:rsidRPr="00271577">
        <w:rPr>
          <w:sz w:val="22"/>
          <w:szCs w:val="24"/>
        </w:rPr>
        <w:t xml:space="preserve"> klaidinanti informacija, dezinformacija ir kenkėjiška informacij</w:t>
      </w:r>
      <w:r w:rsidR="0081603A">
        <w:rPr>
          <w:sz w:val="22"/>
          <w:szCs w:val="24"/>
        </w:rPr>
        <w:t>a</w:t>
      </w:r>
      <w:r w:rsidRPr="00271577">
        <w:rPr>
          <w:sz w:val="22"/>
          <w:szCs w:val="24"/>
        </w:rPr>
        <w:t xml:space="preserve">, 10 pagrindinių </w:t>
      </w:r>
      <w:r w:rsidR="0081603A">
        <w:rPr>
          <w:sz w:val="22"/>
          <w:szCs w:val="24"/>
        </w:rPr>
        <w:t xml:space="preserve">informacijos </w:t>
      </w:r>
      <w:r w:rsidRPr="00271577">
        <w:rPr>
          <w:sz w:val="22"/>
          <w:szCs w:val="24"/>
        </w:rPr>
        <w:t>pateikimo būd</w:t>
      </w:r>
      <w:r w:rsidR="0081603A">
        <w:rPr>
          <w:sz w:val="22"/>
          <w:szCs w:val="24"/>
        </w:rPr>
        <w:t>ų ir tipų</w:t>
      </w:r>
      <w:r w:rsidRPr="00271577">
        <w:rPr>
          <w:sz w:val="22"/>
          <w:szCs w:val="24"/>
        </w:rPr>
        <w:t>.</w:t>
      </w:r>
    </w:p>
    <w:p w14:paraId="7C64C8AF" w14:textId="77777777" w:rsidR="00364C87" w:rsidRPr="00271577" w:rsidRDefault="00364C87" w:rsidP="0022058F">
      <w:pPr>
        <w:jc w:val="both"/>
        <w:rPr>
          <w:sz w:val="22"/>
          <w:szCs w:val="24"/>
        </w:rPr>
      </w:pPr>
      <w:r w:rsidRPr="00271577">
        <w:rPr>
          <w:b/>
          <w:color w:val="F79646" w:themeColor="accent6"/>
          <w:sz w:val="22"/>
          <w:szCs w:val="24"/>
        </w:rPr>
        <w:t>Grupės darbas 1</w:t>
      </w:r>
      <w:r w:rsidRPr="00271577">
        <w:rPr>
          <w:sz w:val="22"/>
          <w:szCs w:val="24"/>
        </w:rPr>
        <w:t>: pristatymo skaidrėse dalyviams pateikiama 15-a klaidinančios informacijos ir dezinformacijos pavyzdžių. Dalyvių prašoma nuspręsti, kuriam iš 10-ies tipų priklauso kiekvienas pavyzdys, apmąstyti galimą poveikį ir galimos žalos vaikams laipsnį.</w:t>
      </w:r>
    </w:p>
    <w:p w14:paraId="4173DEEE" w14:textId="77777777" w:rsidR="00364C87" w:rsidRPr="00271577" w:rsidRDefault="00364C87" w:rsidP="0022058F">
      <w:pPr>
        <w:jc w:val="both"/>
        <w:rPr>
          <w:sz w:val="22"/>
          <w:szCs w:val="24"/>
        </w:rPr>
      </w:pPr>
      <w:r w:rsidRPr="00271577">
        <w:rPr>
          <w:b/>
          <w:color w:val="F79646" w:themeColor="accent6"/>
          <w:sz w:val="22"/>
          <w:szCs w:val="24"/>
        </w:rPr>
        <w:t>2. Dalyviai žiūri vaizdo pristatymą</w:t>
      </w:r>
      <w:r w:rsidRPr="00271577">
        <w:rPr>
          <w:color w:val="F79646" w:themeColor="accent6"/>
          <w:sz w:val="22"/>
          <w:szCs w:val="24"/>
        </w:rPr>
        <w:t xml:space="preserve"> </w:t>
      </w:r>
      <w:r w:rsidRPr="00271577">
        <w:rPr>
          <w:sz w:val="22"/>
          <w:szCs w:val="24"/>
        </w:rPr>
        <w:t>(pateiktas 1 pristatymo „Klaidinanti informacija ir dezinformacija“ skaidrėse), kuriame demonstruojamas „gilios“ klastotės (</w:t>
      </w:r>
      <w:r w:rsidRPr="00271577">
        <w:rPr>
          <w:i/>
          <w:sz w:val="22"/>
          <w:szCs w:val="24"/>
        </w:rPr>
        <w:t>Deepfake</w:t>
      </w:r>
      <w:r w:rsidRPr="00271577">
        <w:rPr>
          <w:sz w:val="22"/>
          <w:szCs w:val="24"/>
        </w:rPr>
        <w:t>) metodų naudojimas. Po to, diskutuojama apie „gilios“ klastotės naudojimą, pasekmes ir pavojus.</w:t>
      </w:r>
    </w:p>
    <w:p w14:paraId="153C25F5" w14:textId="77777777" w:rsidR="00364C87" w:rsidRPr="00271577" w:rsidRDefault="00364C87" w:rsidP="0022058F">
      <w:pPr>
        <w:jc w:val="both"/>
        <w:rPr>
          <w:sz w:val="22"/>
          <w:szCs w:val="24"/>
        </w:rPr>
      </w:pPr>
      <w:r w:rsidRPr="00271577">
        <w:rPr>
          <w:b/>
          <w:color w:val="F79646" w:themeColor="accent6"/>
          <w:sz w:val="22"/>
          <w:szCs w:val="24"/>
        </w:rPr>
        <w:t>3. Klaidinančios informacijos ir dezinformacijos kūrimo ketinimai bei motyvai</w:t>
      </w:r>
      <w:r w:rsidRPr="00271577">
        <w:rPr>
          <w:color w:val="F79646" w:themeColor="accent6"/>
          <w:sz w:val="22"/>
          <w:szCs w:val="24"/>
        </w:rPr>
        <w:t xml:space="preserve"> </w:t>
      </w:r>
      <w:r w:rsidRPr="00271577">
        <w:rPr>
          <w:sz w:val="22"/>
          <w:szCs w:val="24"/>
        </w:rPr>
        <w:t>pristatomi grupės užsiėmime, kurio tikslas – paskatinti dalyvius susimąstyti, kodėl, kokiu tikslu tai kuriama.</w:t>
      </w:r>
    </w:p>
    <w:p w14:paraId="3F88E525" w14:textId="77777777" w:rsidR="00364C87" w:rsidRPr="00271577" w:rsidRDefault="00364C87" w:rsidP="0022058F">
      <w:pPr>
        <w:jc w:val="both"/>
        <w:rPr>
          <w:sz w:val="22"/>
          <w:szCs w:val="24"/>
        </w:rPr>
      </w:pPr>
      <w:r w:rsidRPr="00271577">
        <w:rPr>
          <w:b/>
          <w:color w:val="F79646" w:themeColor="accent6"/>
          <w:sz w:val="22"/>
          <w:szCs w:val="24"/>
        </w:rPr>
        <w:t>Grupės darbas 2</w:t>
      </w:r>
      <w:r w:rsidRPr="00271577">
        <w:rPr>
          <w:sz w:val="22"/>
          <w:szCs w:val="24"/>
        </w:rPr>
        <w:t>: Užduotis: Pateikite klaidinančios informacijos ir dezinformacijos kūrimo ketinimų bei motyvų pavyzdžių. Grupės diskusija, po kurios pateikiama trumpa teorija (žr. 2 priedo 3 punktą ir 1 pristatymą „Klaidinanti informacija ir dezinformacija“, skaidrė 11) ir paaiškinimai, užpildantys spragas. Toliau, diskusija, kodėl mums tai turėtų rūpėti! Kokios to pasekmės tėvams ir vaikams?</w:t>
      </w:r>
    </w:p>
    <w:p w14:paraId="01CB9EAD" w14:textId="77777777" w:rsidR="00364C87" w:rsidRPr="00271577" w:rsidRDefault="00364C87" w:rsidP="0022058F">
      <w:pPr>
        <w:jc w:val="both"/>
        <w:rPr>
          <w:sz w:val="22"/>
          <w:szCs w:val="24"/>
        </w:rPr>
      </w:pPr>
      <w:r w:rsidRPr="00271577">
        <w:rPr>
          <w:b/>
          <w:color w:val="F79646" w:themeColor="accent6"/>
          <w:sz w:val="22"/>
          <w:szCs w:val="24"/>
        </w:rPr>
        <w:t xml:space="preserve">4. Trumpas pristatymas </w:t>
      </w:r>
      <w:r w:rsidRPr="00271577">
        <w:rPr>
          <w:sz w:val="22"/>
          <w:szCs w:val="24"/>
        </w:rPr>
        <w:t>(žr. 2 priedo 4 punktą 1 pristatymą „Klaidinanti informacija ir dezinformacija“, skaidrė 19) apie tai, kaip dezinformacija generuojama ir skleidžiama internete, įskaitant paaiškinimus apie trolius (</w:t>
      </w:r>
      <w:r w:rsidRPr="00271577">
        <w:rPr>
          <w:i/>
          <w:sz w:val="22"/>
          <w:szCs w:val="24"/>
        </w:rPr>
        <w:t>trolls</w:t>
      </w:r>
      <w:r w:rsidRPr="00271577">
        <w:rPr>
          <w:sz w:val="22"/>
          <w:szCs w:val="24"/>
        </w:rPr>
        <w:t>), botus (</w:t>
      </w:r>
      <w:r w:rsidRPr="00271577">
        <w:rPr>
          <w:i/>
          <w:sz w:val="22"/>
          <w:szCs w:val="24"/>
        </w:rPr>
        <w:t>bots</w:t>
      </w:r>
      <w:r w:rsidRPr="00271577">
        <w:rPr>
          <w:sz w:val="22"/>
          <w:szCs w:val="24"/>
        </w:rPr>
        <w:t>) ir kt.</w:t>
      </w:r>
    </w:p>
    <w:p w14:paraId="7B930B57" w14:textId="057B88DB" w:rsidR="00364C87" w:rsidRPr="00271577" w:rsidRDefault="00364C87" w:rsidP="0022058F">
      <w:pPr>
        <w:jc w:val="both"/>
        <w:rPr>
          <w:sz w:val="22"/>
          <w:szCs w:val="24"/>
        </w:rPr>
      </w:pPr>
      <w:r w:rsidRPr="00271577">
        <w:rPr>
          <w:b/>
          <w:color w:val="F79646" w:themeColor="accent6"/>
          <w:sz w:val="22"/>
          <w:szCs w:val="24"/>
        </w:rPr>
        <w:t>Grupės refleksija</w:t>
      </w:r>
      <w:r w:rsidR="0022058F" w:rsidRPr="00271577">
        <w:rPr>
          <w:b/>
          <w:color w:val="F79646" w:themeColor="accent6"/>
          <w:sz w:val="22"/>
          <w:szCs w:val="24"/>
        </w:rPr>
        <w:t xml:space="preserve"> </w:t>
      </w:r>
      <w:r w:rsidRPr="00271577">
        <w:rPr>
          <w:sz w:val="22"/>
          <w:szCs w:val="24"/>
        </w:rPr>
        <w:t>– aptariama klaidinančios informacijos ir dezinformacijos įtaka bei poveikis vaikams, politikams, demokratijai, saugumui, bendruomenėms, pasitikėjimui, gerovei, emocijoms, ir pan.</w:t>
      </w:r>
      <w:r w:rsidR="004C4C83">
        <w:rPr>
          <w:sz w:val="22"/>
          <w:szCs w:val="24"/>
        </w:rPr>
        <w:t xml:space="preserve"> </w:t>
      </w:r>
      <w:r w:rsidRPr="00271577">
        <w:rPr>
          <w:sz w:val="22"/>
          <w:szCs w:val="24"/>
        </w:rPr>
        <w:t>bei tėvų vaidmens kovojant su neigiamu poveikiu svarba.</w:t>
      </w:r>
    </w:p>
    <w:p w14:paraId="53270729" w14:textId="79D28267" w:rsidR="00364C87" w:rsidRPr="00271577" w:rsidRDefault="00364C87" w:rsidP="0022058F">
      <w:pPr>
        <w:jc w:val="both"/>
        <w:rPr>
          <w:sz w:val="22"/>
          <w:szCs w:val="24"/>
        </w:rPr>
      </w:pPr>
      <w:r w:rsidRPr="00271577">
        <w:rPr>
          <w:b/>
          <w:color w:val="F79646" w:themeColor="accent6"/>
          <w:sz w:val="22"/>
          <w:szCs w:val="24"/>
        </w:rPr>
        <w:t>Pabaigai:</w:t>
      </w:r>
      <w:r w:rsidRPr="00271577">
        <w:rPr>
          <w:sz w:val="22"/>
          <w:szCs w:val="24"/>
        </w:rPr>
        <w:t xml:space="preserve"> Naujienų žaidimas – faktas ar fikcija! Dalyvių prašoma peržiūrėti tris naujienų straipsnius ir „atspėti“, ar istorija tikra, ar ne. Tai bus ir įvadas į 2-ą</w:t>
      </w:r>
      <w:r w:rsidR="00992587">
        <w:rPr>
          <w:sz w:val="22"/>
          <w:szCs w:val="24"/>
        </w:rPr>
        <w:t>ją</w:t>
      </w:r>
      <w:r w:rsidRPr="00271577">
        <w:rPr>
          <w:sz w:val="22"/>
          <w:szCs w:val="24"/>
        </w:rPr>
        <w:t xml:space="preserve"> potemę, kurioje kalbama, kaip svarbu naudoti kritinio mąstymo įgūdžius, atpažįstant, kur – tiesa, o kur – melas.</w:t>
      </w:r>
    </w:p>
    <w:p w14:paraId="1B4A98B9" w14:textId="77777777" w:rsidR="00364C87" w:rsidRPr="00271577" w:rsidRDefault="00364C87" w:rsidP="0022058F">
      <w:pPr>
        <w:jc w:val="both"/>
        <w:rPr>
          <w:sz w:val="22"/>
          <w:szCs w:val="24"/>
        </w:rPr>
      </w:pPr>
      <w:r w:rsidRPr="00271577">
        <w:rPr>
          <w:b/>
          <w:color w:val="F79646" w:themeColor="accent6"/>
          <w:sz w:val="22"/>
          <w:szCs w:val="24"/>
        </w:rPr>
        <w:t>5. Siūlomas savarankiškas mokymasis:</w:t>
      </w:r>
      <w:r w:rsidRPr="00271577">
        <w:rPr>
          <w:color w:val="F79646" w:themeColor="accent6"/>
          <w:sz w:val="22"/>
          <w:szCs w:val="24"/>
        </w:rPr>
        <w:t xml:space="preserve"> </w:t>
      </w:r>
      <w:r w:rsidRPr="00271577">
        <w:rPr>
          <w:sz w:val="22"/>
          <w:szCs w:val="24"/>
        </w:rPr>
        <w:t xml:space="preserve">Pabandykite sukurti savo netikras naujienas! Pažaiskite šį žaidimą (sukurta Kembridžo universiteto ir prieinamas keliomis kalbomis: </w:t>
      </w:r>
      <w:hyperlink r:id="rId94" w:anchor="intro" w:history="1">
        <w:r w:rsidRPr="00271577">
          <w:rPr>
            <w:rStyle w:val="Hyperlink"/>
            <w:sz w:val="22"/>
            <w:szCs w:val="24"/>
          </w:rPr>
          <w:t>https://www.getbadnews.com/#intro</w:t>
        </w:r>
      </w:hyperlink>
      <w:r w:rsidRPr="00271577">
        <w:rPr>
          <w:sz w:val="22"/>
          <w:szCs w:val="24"/>
        </w:rPr>
        <w:t xml:space="preserve">). Žaidimas lietuvių kalba: </w:t>
      </w:r>
      <w:hyperlink r:id="rId95" w:history="1">
        <w:r w:rsidRPr="00271577">
          <w:rPr>
            <w:rStyle w:val="Hyperlink"/>
            <w:sz w:val="22"/>
            <w:szCs w:val="24"/>
          </w:rPr>
          <w:t>https://getbadnews.delfi.lt/</w:t>
        </w:r>
      </w:hyperlink>
      <w:r w:rsidRPr="00271577">
        <w:rPr>
          <w:sz w:val="22"/>
          <w:szCs w:val="24"/>
        </w:rPr>
        <w:t xml:space="preserve"> </w:t>
      </w:r>
    </w:p>
    <w:p w14:paraId="17D1A91B" w14:textId="77777777" w:rsidR="00364C87" w:rsidRPr="008A5B50" w:rsidRDefault="00364C87" w:rsidP="00364C87">
      <w:pPr>
        <w:spacing w:before="120"/>
        <w:jc w:val="both"/>
        <w:rPr>
          <w:szCs w:val="24"/>
        </w:rPr>
      </w:pPr>
    </w:p>
    <w:p w14:paraId="6151379D" w14:textId="77777777" w:rsidR="00364C87" w:rsidRPr="00F5603B" w:rsidRDefault="00364C87" w:rsidP="008A5B50">
      <w:pPr>
        <w:pStyle w:val="Heading4"/>
      </w:pPr>
      <w:r w:rsidRPr="00F5603B">
        <w:t>II dalis. Proceso analizė</w:t>
      </w:r>
    </w:p>
    <w:p w14:paraId="03CF74D4" w14:textId="77777777" w:rsidR="00364C87" w:rsidRPr="00271577" w:rsidRDefault="008525C6" w:rsidP="00364C87">
      <w:pPr>
        <w:spacing w:before="120"/>
        <w:jc w:val="both"/>
        <w:rPr>
          <w:sz w:val="22"/>
          <w:szCs w:val="24"/>
        </w:rPr>
      </w:pPr>
      <w:r>
        <w:rPr>
          <w:noProof/>
          <w:sz w:val="22"/>
          <w:szCs w:val="24"/>
          <w:lang w:val="en-US" w:eastAsia="en-US"/>
        </w:rPr>
        <w:drawing>
          <wp:anchor distT="0" distB="0" distL="114300" distR="114300" simplePos="0" relativeHeight="251689984" behindDoc="0" locked="0" layoutInCell="1" allowOverlap="1" wp14:anchorId="5C987F88" wp14:editId="616168CF">
            <wp:simplePos x="0" y="0"/>
            <wp:positionH relativeFrom="column">
              <wp:posOffset>3449320</wp:posOffset>
            </wp:positionH>
            <wp:positionV relativeFrom="paragraph">
              <wp:posOffset>117475</wp:posOffset>
            </wp:positionV>
            <wp:extent cx="2654300" cy="1676400"/>
            <wp:effectExtent l="0" t="0" r="0" b="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KolboMokymosiCiklas.PNG"/>
                    <pic:cNvPicPr/>
                  </pic:nvPicPr>
                  <pic:blipFill>
                    <a:blip r:embed="rId96">
                      <a:extLst>
                        <a:ext uri="{28A0092B-C50C-407E-A947-70E740481C1C}">
                          <a14:useLocalDpi xmlns:a14="http://schemas.microsoft.com/office/drawing/2010/main" val="0"/>
                        </a:ext>
                      </a:extLst>
                    </a:blip>
                    <a:stretch>
                      <a:fillRect/>
                    </a:stretch>
                  </pic:blipFill>
                  <pic:spPr>
                    <a:xfrm>
                      <a:off x="0" y="0"/>
                      <a:ext cx="2654300" cy="1676400"/>
                    </a:xfrm>
                    <a:prstGeom prst="rect">
                      <a:avLst/>
                    </a:prstGeom>
                  </pic:spPr>
                </pic:pic>
              </a:graphicData>
            </a:graphic>
            <wp14:sizeRelH relativeFrom="page">
              <wp14:pctWidth>0</wp14:pctWidth>
            </wp14:sizeRelH>
            <wp14:sizeRelV relativeFrom="page">
              <wp14:pctHeight>0</wp14:pctHeight>
            </wp14:sizeRelV>
          </wp:anchor>
        </w:drawing>
      </w:r>
    </w:p>
    <w:p w14:paraId="48C1A6FB" w14:textId="05B5B249" w:rsidR="00364C87" w:rsidRPr="00271577" w:rsidRDefault="00F5603B" w:rsidP="00364C87">
      <w:pPr>
        <w:spacing w:before="120"/>
        <w:jc w:val="both"/>
        <w:rPr>
          <w:sz w:val="22"/>
          <w:szCs w:val="24"/>
        </w:rPr>
      </w:pPr>
      <w:r>
        <w:rPr>
          <w:sz w:val="22"/>
          <w:szCs w:val="24"/>
        </w:rPr>
        <w:t>Š</w:t>
      </w:r>
      <w:r w:rsidR="00364C87" w:rsidRPr="00271577">
        <w:rPr>
          <w:sz w:val="22"/>
          <w:szCs w:val="24"/>
        </w:rPr>
        <w:t>ioje potemėje taikomi metodai yra pagrįsti Kolb‘o patirtinio mokymosi modeliu (</w:t>
      </w:r>
      <w:r w:rsidR="00364C87" w:rsidRPr="00271577">
        <w:rPr>
          <w:i/>
          <w:sz w:val="22"/>
          <w:szCs w:val="24"/>
        </w:rPr>
        <w:t>Kolb‘s Experiential Learning model</w:t>
      </w:r>
      <w:r w:rsidR="00364C87" w:rsidRPr="00271577">
        <w:rPr>
          <w:sz w:val="22"/>
          <w:szCs w:val="24"/>
        </w:rPr>
        <w:t>), kuriame dalyviai po trumpo įžanginio pristatymo apmąsto savo konkrečią patirtį, kad galėtų ją susieti su įvairiomis pateiktomis koncepcijomis, o paskui aktyviai eksperimentuoja, ieškodami ir klasifikuodami realius klaidinančios informacijos ir dezinformacijos pavyzdžius.</w:t>
      </w:r>
    </w:p>
    <w:p w14:paraId="482FCD57" w14:textId="77777777" w:rsidR="00364C87" w:rsidRPr="00271577" w:rsidRDefault="00364C87" w:rsidP="00364C87">
      <w:pPr>
        <w:spacing w:before="120"/>
        <w:jc w:val="both"/>
        <w:rPr>
          <w:sz w:val="22"/>
          <w:szCs w:val="24"/>
        </w:rPr>
      </w:pPr>
    </w:p>
    <w:p w14:paraId="6CE55A7E" w14:textId="77777777" w:rsidR="00364C87" w:rsidRPr="00271577" w:rsidRDefault="00364C87" w:rsidP="00364C87">
      <w:pPr>
        <w:spacing w:before="120"/>
        <w:jc w:val="both"/>
        <w:rPr>
          <w:sz w:val="22"/>
          <w:szCs w:val="24"/>
        </w:rPr>
      </w:pPr>
      <w:r w:rsidRPr="00271577">
        <w:rPr>
          <w:sz w:val="22"/>
          <w:szCs w:val="24"/>
        </w:rPr>
        <w:t>Šiam procesui palengvinti naudojamas „tyrinėjimu grįstas mokymas(is)“ (</w:t>
      </w:r>
      <w:r w:rsidRPr="00271577">
        <w:rPr>
          <w:i/>
          <w:sz w:val="22"/>
          <w:szCs w:val="24"/>
        </w:rPr>
        <w:t>inquiry-based learning</w:t>
      </w:r>
      <w:r w:rsidRPr="00271577">
        <w:rPr>
          <w:sz w:val="22"/>
          <w:szCs w:val="24"/>
        </w:rPr>
        <w:t xml:space="preserve">) ir žinių suteikiantys pristatymai. </w:t>
      </w:r>
    </w:p>
    <w:p w14:paraId="35CD9673" w14:textId="3BB04D6E" w:rsidR="00364C87" w:rsidRDefault="00364C87" w:rsidP="00364C87">
      <w:pPr>
        <w:spacing w:before="120"/>
        <w:jc w:val="both"/>
        <w:rPr>
          <w:sz w:val="22"/>
          <w:szCs w:val="24"/>
        </w:rPr>
      </w:pPr>
      <w:r w:rsidRPr="00271577">
        <w:rPr>
          <w:sz w:val="22"/>
          <w:szCs w:val="24"/>
        </w:rPr>
        <w:t>(Tyrinėjimu grįstas mokymas(is) yra aktyvaus mokymo(s)i forma, kuri prasideda nuo klausimų, problemų iškėlimo ar „scenarijaus“ ).</w:t>
      </w:r>
    </w:p>
    <w:p w14:paraId="75973B3E" w14:textId="77777777" w:rsidR="008A5B50" w:rsidRPr="008A5B50" w:rsidRDefault="008A5B50" w:rsidP="00364C87">
      <w:pPr>
        <w:spacing w:before="120"/>
        <w:jc w:val="both"/>
        <w:rPr>
          <w:szCs w:val="24"/>
        </w:rPr>
      </w:pPr>
    </w:p>
    <w:p w14:paraId="2B118B3A" w14:textId="77777777" w:rsidR="00364C87" w:rsidRPr="00F5603B" w:rsidRDefault="00364C87" w:rsidP="008A5B50">
      <w:pPr>
        <w:pStyle w:val="Heading4"/>
      </w:pPr>
      <w:bookmarkStart w:id="215" w:name="_heading=h.kr8k9mhbai94" w:colFirst="0" w:colLast="0"/>
      <w:bookmarkEnd w:id="215"/>
      <w:r w:rsidRPr="00F5603B">
        <w:t>III dalis. Įgyvendinimo planavimas</w:t>
      </w:r>
    </w:p>
    <w:p w14:paraId="5B16F48E" w14:textId="27CE4DC4" w:rsidR="00364C87" w:rsidRDefault="0060463D" w:rsidP="00364C87">
      <w:pPr>
        <w:spacing w:before="120"/>
        <w:jc w:val="both"/>
        <w:rPr>
          <w:sz w:val="22"/>
          <w:szCs w:val="24"/>
        </w:rPr>
      </w:pPr>
      <w:r>
        <w:rPr>
          <w:sz w:val="22"/>
          <w:szCs w:val="24"/>
        </w:rPr>
        <w:t xml:space="preserve">Potemėje naudojami </w:t>
      </w:r>
      <w:r w:rsidR="00364C87" w:rsidRPr="00271577">
        <w:rPr>
          <w:sz w:val="22"/>
          <w:szCs w:val="24"/>
        </w:rPr>
        <w:t>pavyzdžiai turi būti pritaikyti konkrečioms suaugusiųjų švietėjų ir tėvų</w:t>
      </w:r>
      <w:r w:rsidR="0068170F">
        <w:rPr>
          <w:sz w:val="22"/>
          <w:szCs w:val="24"/>
        </w:rPr>
        <w:t xml:space="preserve"> /</w:t>
      </w:r>
      <w:r w:rsidR="00364C87" w:rsidRPr="00271577">
        <w:rPr>
          <w:sz w:val="22"/>
          <w:szCs w:val="24"/>
        </w:rPr>
        <w:t xml:space="preserve"> senelių auditorijoms, kad </w:t>
      </w:r>
      <w:r>
        <w:rPr>
          <w:sz w:val="22"/>
          <w:szCs w:val="24"/>
        </w:rPr>
        <w:t>tai b</w:t>
      </w:r>
      <w:r w:rsidR="00364C87" w:rsidRPr="00271577">
        <w:rPr>
          <w:sz w:val="22"/>
          <w:szCs w:val="24"/>
        </w:rPr>
        <w:t xml:space="preserve">ūtų </w:t>
      </w:r>
      <w:r>
        <w:rPr>
          <w:sz w:val="22"/>
          <w:szCs w:val="24"/>
        </w:rPr>
        <w:t xml:space="preserve">jiems aktualu. Taip pat galima pasirinkti kokį nors vieną šios potemės fokusą. </w:t>
      </w:r>
      <w:r w:rsidR="00364C87" w:rsidRPr="00271577">
        <w:rPr>
          <w:sz w:val="22"/>
          <w:szCs w:val="24"/>
        </w:rPr>
        <w:t xml:space="preserve">Tačiau </w:t>
      </w:r>
      <w:r w:rsidR="00D60E4F">
        <w:rPr>
          <w:sz w:val="22"/>
          <w:szCs w:val="24"/>
        </w:rPr>
        <w:t xml:space="preserve">mokymosi tikslas išlieka tas pats, taip pat kaip ir </w:t>
      </w:r>
      <w:r w:rsidR="00364C87" w:rsidRPr="00271577">
        <w:rPr>
          <w:sz w:val="22"/>
          <w:szCs w:val="24"/>
        </w:rPr>
        <w:t>tyrinėjimu grįstas mokymo(si) metodas</w:t>
      </w:r>
      <w:r w:rsidR="0068170F">
        <w:rPr>
          <w:sz w:val="22"/>
          <w:szCs w:val="24"/>
        </w:rPr>
        <w:t xml:space="preserve"> /</w:t>
      </w:r>
      <w:r w:rsidR="00364C87" w:rsidRPr="00271577">
        <w:rPr>
          <w:sz w:val="22"/>
          <w:szCs w:val="24"/>
        </w:rPr>
        <w:t xml:space="preserve"> procesas ir turinys yra tinkam</w:t>
      </w:r>
      <w:r w:rsidR="00D60E4F">
        <w:rPr>
          <w:sz w:val="22"/>
          <w:szCs w:val="24"/>
        </w:rPr>
        <w:t>as</w:t>
      </w:r>
      <w:r w:rsidR="00364C87" w:rsidRPr="00271577">
        <w:rPr>
          <w:sz w:val="22"/>
          <w:szCs w:val="24"/>
        </w:rPr>
        <w:t xml:space="preserve"> visoms tikslinėms grupėms</w:t>
      </w:r>
      <w:r>
        <w:rPr>
          <w:sz w:val="22"/>
          <w:szCs w:val="24"/>
        </w:rPr>
        <w:t>, nepaisant jų skirtumų.</w:t>
      </w:r>
    </w:p>
    <w:p w14:paraId="406A47AA" w14:textId="77777777" w:rsidR="008A5B50" w:rsidRPr="008A5B50" w:rsidRDefault="008A5B50" w:rsidP="00364C87">
      <w:pPr>
        <w:spacing w:before="120"/>
        <w:jc w:val="both"/>
        <w:rPr>
          <w:szCs w:val="24"/>
        </w:rPr>
      </w:pPr>
    </w:p>
    <w:p w14:paraId="1AB0C62D" w14:textId="5A40043A" w:rsidR="00EF6B27" w:rsidRPr="00271577" w:rsidRDefault="00D31829" w:rsidP="0087130B">
      <w:pPr>
        <w:pStyle w:val="Heading2"/>
      </w:pPr>
      <w:bookmarkStart w:id="216" w:name="_heading=h.w51faht12t0w" w:colFirst="0" w:colLast="0"/>
      <w:bookmarkStart w:id="217" w:name="_heading=h.2afmg28" w:colFirst="0" w:colLast="0"/>
      <w:bookmarkStart w:id="218" w:name="_Toc77766632"/>
      <w:bookmarkStart w:id="219" w:name="_Toc79744715"/>
      <w:bookmarkStart w:id="220" w:name="_Toc95915257"/>
      <w:bookmarkEnd w:id="216"/>
      <w:bookmarkEnd w:id="217"/>
      <w:r>
        <w:t xml:space="preserve">5.4 </w:t>
      </w:r>
      <w:r w:rsidR="00F528C8" w:rsidRPr="00271577">
        <w:t>2 potemė: „Melagienos“</w:t>
      </w:r>
      <w:r w:rsidR="005E2AF8">
        <w:t xml:space="preserve"> –</w:t>
      </w:r>
      <w:r w:rsidR="00F528C8" w:rsidRPr="00271577">
        <w:t xml:space="preserve"> kaip jas pastebėti!</w:t>
      </w:r>
      <w:bookmarkEnd w:id="218"/>
      <w:bookmarkEnd w:id="219"/>
      <w:bookmarkEnd w:id="220"/>
    </w:p>
    <w:p w14:paraId="0AAF76FB" w14:textId="3B7BC99A" w:rsidR="00F528C8" w:rsidRPr="00271577" w:rsidRDefault="00F528C8" w:rsidP="00F528C8">
      <w:pPr>
        <w:spacing w:before="120"/>
        <w:jc w:val="both"/>
        <w:rPr>
          <w:sz w:val="22"/>
          <w:szCs w:val="24"/>
        </w:rPr>
      </w:pPr>
      <w:r w:rsidRPr="00271577">
        <w:rPr>
          <w:sz w:val="22"/>
          <w:szCs w:val="24"/>
        </w:rPr>
        <w:t>Gebėjimas įvertin</w:t>
      </w:r>
      <w:r w:rsidR="00922FA6">
        <w:rPr>
          <w:sz w:val="22"/>
          <w:szCs w:val="24"/>
        </w:rPr>
        <w:t>ti</w:t>
      </w:r>
      <w:r w:rsidRPr="00271577">
        <w:rPr>
          <w:sz w:val="22"/>
          <w:szCs w:val="24"/>
        </w:rPr>
        <w:t xml:space="preserve"> ir atskir</w:t>
      </w:r>
      <w:r w:rsidR="00922FA6">
        <w:rPr>
          <w:sz w:val="22"/>
          <w:szCs w:val="24"/>
        </w:rPr>
        <w:t>ti</w:t>
      </w:r>
      <w:r w:rsidRPr="00271577">
        <w:rPr>
          <w:sz w:val="22"/>
          <w:szCs w:val="24"/>
        </w:rPr>
        <w:t xml:space="preserve"> netikras naujienas</w:t>
      </w:r>
      <w:r w:rsidR="0068170F">
        <w:rPr>
          <w:sz w:val="22"/>
          <w:szCs w:val="24"/>
        </w:rPr>
        <w:t xml:space="preserve"> /</w:t>
      </w:r>
      <w:r w:rsidRPr="00271577">
        <w:rPr>
          <w:sz w:val="22"/>
          <w:szCs w:val="24"/>
        </w:rPr>
        <w:t xml:space="preserve"> dezinformaciją nuo tikrų naujienų</w:t>
      </w:r>
      <w:r w:rsidR="0068170F">
        <w:rPr>
          <w:sz w:val="22"/>
          <w:szCs w:val="24"/>
        </w:rPr>
        <w:t xml:space="preserve"> /</w:t>
      </w:r>
      <w:r w:rsidRPr="00271577">
        <w:rPr>
          <w:sz w:val="22"/>
          <w:szCs w:val="24"/>
        </w:rPr>
        <w:t xml:space="preserve"> teisingos informacijos, reikalauja kritinio mąstymo ir žiniasklaidos</w:t>
      </w:r>
      <w:r w:rsidR="0068170F">
        <w:rPr>
          <w:sz w:val="22"/>
          <w:szCs w:val="24"/>
        </w:rPr>
        <w:t xml:space="preserve"> /</w:t>
      </w:r>
      <w:r w:rsidRPr="00271577">
        <w:rPr>
          <w:sz w:val="22"/>
          <w:szCs w:val="24"/>
        </w:rPr>
        <w:t xml:space="preserve"> skaitmeninio raštingumo įgūdžių derinio. Kitaip tariant, svarbu lavinti kritinio skaitmeninio raštingumo (</w:t>
      </w:r>
      <w:r w:rsidRPr="00B63067">
        <w:rPr>
          <w:i/>
          <w:sz w:val="22"/>
          <w:szCs w:val="24"/>
        </w:rPr>
        <w:t>Critical Digital Literacy</w:t>
      </w:r>
      <w:r w:rsidRPr="00271577">
        <w:rPr>
          <w:sz w:val="22"/>
          <w:szCs w:val="24"/>
        </w:rPr>
        <w:t>) gebėjimus.</w:t>
      </w:r>
    </w:p>
    <w:p w14:paraId="08742B5E" w14:textId="061E14C3" w:rsidR="00F528C8" w:rsidRPr="00271577" w:rsidRDefault="00F528C8" w:rsidP="00F528C8">
      <w:pPr>
        <w:spacing w:before="120"/>
        <w:jc w:val="both"/>
        <w:rPr>
          <w:sz w:val="22"/>
          <w:szCs w:val="24"/>
        </w:rPr>
      </w:pPr>
      <w:r w:rsidRPr="00271577">
        <w:rPr>
          <w:sz w:val="22"/>
          <w:szCs w:val="24"/>
        </w:rPr>
        <w:t xml:space="preserve">Kritinio skaitmeninio raštingumo koncepcija, apimanti kritinio mąstymo įgūdžius ir skaitmeninį raštingumą, </w:t>
      </w:r>
      <w:r w:rsidR="00922FA6">
        <w:rPr>
          <w:sz w:val="22"/>
          <w:szCs w:val="24"/>
        </w:rPr>
        <w:t xml:space="preserve">apima </w:t>
      </w:r>
      <w:r w:rsidRPr="00271577">
        <w:rPr>
          <w:sz w:val="22"/>
          <w:szCs w:val="24"/>
        </w:rPr>
        <w:t xml:space="preserve">kompetencijų, susijusių su informacija ir skaitmenine žiniasklaida, tarpusavio </w:t>
      </w:r>
      <w:r w:rsidR="00922FA6">
        <w:rPr>
          <w:sz w:val="22"/>
          <w:szCs w:val="24"/>
        </w:rPr>
        <w:t xml:space="preserve">komunikaciją, </w:t>
      </w:r>
      <w:r w:rsidRPr="00271577">
        <w:rPr>
          <w:sz w:val="22"/>
          <w:szCs w:val="24"/>
        </w:rPr>
        <w:t>įskaitant supratimą</w:t>
      </w:r>
      <w:r w:rsidR="00922FA6">
        <w:rPr>
          <w:sz w:val="22"/>
          <w:szCs w:val="24"/>
        </w:rPr>
        <w:t xml:space="preserve"> apie </w:t>
      </w:r>
      <w:r w:rsidRPr="00271577">
        <w:rPr>
          <w:sz w:val="22"/>
          <w:szCs w:val="24"/>
        </w:rPr>
        <w:t>komunikacij</w:t>
      </w:r>
      <w:r w:rsidR="00922FA6">
        <w:rPr>
          <w:sz w:val="22"/>
          <w:szCs w:val="24"/>
        </w:rPr>
        <w:t xml:space="preserve">os svarbą </w:t>
      </w:r>
      <w:r w:rsidRPr="00271577">
        <w:rPr>
          <w:sz w:val="22"/>
          <w:szCs w:val="24"/>
        </w:rPr>
        <w:t>asmens tapatybe</w:t>
      </w:r>
      <w:r w:rsidR="00922FA6">
        <w:rPr>
          <w:sz w:val="22"/>
          <w:szCs w:val="24"/>
        </w:rPr>
        <w:t>i</w:t>
      </w:r>
      <w:r w:rsidRPr="00271577">
        <w:rPr>
          <w:sz w:val="22"/>
          <w:szCs w:val="24"/>
        </w:rPr>
        <w:t xml:space="preserve"> ir socialine</w:t>
      </w:r>
      <w:r w:rsidR="00922FA6">
        <w:rPr>
          <w:sz w:val="22"/>
          <w:szCs w:val="24"/>
        </w:rPr>
        <w:t>i</w:t>
      </w:r>
      <w:r w:rsidRPr="00271577">
        <w:rPr>
          <w:sz w:val="22"/>
          <w:szCs w:val="24"/>
        </w:rPr>
        <w:t xml:space="preserve"> raida</w:t>
      </w:r>
      <w:r w:rsidR="00922FA6">
        <w:rPr>
          <w:sz w:val="22"/>
          <w:szCs w:val="24"/>
        </w:rPr>
        <w:t>i</w:t>
      </w:r>
      <w:r w:rsidRPr="00271577">
        <w:rPr>
          <w:sz w:val="22"/>
          <w:szCs w:val="24"/>
        </w:rPr>
        <w:t>.</w:t>
      </w:r>
    </w:p>
    <w:p w14:paraId="6BB060C1" w14:textId="765CD45C" w:rsidR="00F528C8" w:rsidRPr="00271577" w:rsidRDefault="00F528C8" w:rsidP="00F528C8">
      <w:pPr>
        <w:spacing w:before="120"/>
        <w:jc w:val="both"/>
        <w:rPr>
          <w:sz w:val="22"/>
          <w:szCs w:val="24"/>
        </w:rPr>
      </w:pPr>
      <w:r w:rsidRPr="00271577">
        <w:rPr>
          <w:sz w:val="22"/>
          <w:szCs w:val="24"/>
        </w:rPr>
        <w:t xml:space="preserve">Kritinis skaitmeninis raštingumas tampa esminiu gyvenimo įgūdžiu, prisidedančiu prie asmens tapatybės ir gebėjimo orientuotis internete bei socialinės žiniasklaidos platformose pateikiamoje informacijoje. Jis </w:t>
      </w:r>
      <w:r w:rsidR="00E441D7">
        <w:rPr>
          <w:sz w:val="22"/>
          <w:szCs w:val="24"/>
        </w:rPr>
        <w:t xml:space="preserve">daro įtaką </w:t>
      </w:r>
      <w:r w:rsidRPr="00271577">
        <w:rPr>
          <w:sz w:val="22"/>
          <w:szCs w:val="24"/>
        </w:rPr>
        <w:t>mūsų vartojim</w:t>
      </w:r>
      <w:r w:rsidR="00E441D7">
        <w:rPr>
          <w:sz w:val="22"/>
          <w:szCs w:val="24"/>
        </w:rPr>
        <w:t>ui</w:t>
      </w:r>
      <w:r w:rsidRPr="00271577">
        <w:rPr>
          <w:sz w:val="22"/>
          <w:szCs w:val="24"/>
        </w:rPr>
        <w:t xml:space="preserve"> gamyb</w:t>
      </w:r>
      <w:r w:rsidR="00E441D7">
        <w:rPr>
          <w:sz w:val="22"/>
          <w:szCs w:val="24"/>
        </w:rPr>
        <w:t>ai</w:t>
      </w:r>
      <w:r w:rsidRPr="00271577">
        <w:rPr>
          <w:sz w:val="22"/>
          <w:szCs w:val="24"/>
        </w:rPr>
        <w:t xml:space="preserve">, </w:t>
      </w:r>
      <w:r w:rsidR="00E441D7">
        <w:rPr>
          <w:sz w:val="22"/>
          <w:szCs w:val="24"/>
        </w:rPr>
        <w:t xml:space="preserve">keitimuisi informacija ir jos vertinimui, savęs ir kitų </w:t>
      </w:r>
      <w:r w:rsidRPr="00271577">
        <w:rPr>
          <w:sz w:val="22"/>
          <w:szCs w:val="24"/>
        </w:rPr>
        <w:t>supratim</w:t>
      </w:r>
      <w:r w:rsidR="00E441D7">
        <w:rPr>
          <w:sz w:val="22"/>
          <w:szCs w:val="24"/>
        </w:rPr>
        <w:t xml:space="preserve">ui </w:t>
      </w:r>
      <w:r w:rsidRPr="00271577">
        <w:rPr>
          <w:sz w:val="22"/>
          <w:szCs w:val="24"/>
        </w:rPr>
        <w:t>informacinė</w:t>
      </w:r>
      <w:r w:rsidR="00E441D7">
        <w:rPr>
          <w:sz w:val="22"/>
          <w:szCs w:val="24"/>
        </w:rPr>
        <w:t>s</w:t>
      </w:r>
      <w:r w:rsidRPr="00271577">
        <w:rPr>
          <w:sz w:val="22"/>
          <w:szCs w:val="24"/>
        </w:rPr>
        <w:t xml:space="preserve"> visuomenė</w:t>
      </w:r>
      <w:r w:rsidR="00E441D7">
        <w:rPr>
          <w:sz w:val="22"/>
          <w:szCs w:val="24"/>
        </w:rPr>
        <w:t xml:space="preserve">s kontekste. </w:t>
      </w:r>
      <w:r w:rsidRPr="00271577">
        <w:rPr>
          <w:sz w:val="22"/>
          <w:szCs w:val="24"/>
        </w:rPr>
        <w:t xml:space="preserve">Iš esmės kritinio skaitmeninio raštingumo įgūdžiai (daugiau apie </w:t>
      </w:r>
      <w:r w:rsidR="00D539C9">
        <w:rPr>
          <w:sz w:val="22"/>
          <w:szCs w:val="24"/>
        </w:rPr>
        <w:t xml:space="preserve">tai </w:t>
      </w:r>
      <w:r w:rsidRPr="00271577">
        <w:rPr>
          <w:sz w:val="22"/>
          <w:szCs w:val="24"/>
        </w:rPr>
        <w:t xml:space="preserve">– 1 skyriaus 2.4 dalyje) yra labai svarbūs, padedant mums pastebėti klaidinančią informaciją ir dezinformaciją (tiek akivaizdžiai, tiek pasąmoningai), ir jų </w:t>
      </w:r>
      <w:r w:rsidR="00D539C9">
        <w:rPr>
          <w:sz w:val="22"/>
          <w:szCs w:val="24"/>
        </w:rPr>
        <w:t xml:space="preserve">daromą </w:t>
      </w:r>
      <w:r w:rsidRPr="00271577">
        <w:rPr>
          <w:sz w:val="22"/>
          <w:szCs w:val="24"/>
        </w:rPr>
        <w:t>neigiamą poveikį.</w:t>
      </w:r>
    </w:p>
    <w:p w14:paraId="687CC160" w14:textId="5A46C2D6" w:rsidR="00F528C8" w:rsidRPr="00271577" w:rsidRDefault="00F528C8" w:rsidP="00F528C8">
      <w:pPr>
        <w:spacing w:before="120"/>
        <w:jc w:val="both"/>
        <w:rPr>
          <w:sz w:val="22"/>
          <w:szCs w:val="24"/>
        </w:rPr>
      </w:pPr>
      <w:r w:rsidRPr="00271577">
        <w:rPr>
          <w:sz w:val="22"/>
          <w:szCs w:val="24"/>
        </w:rPr>
        <w:t xml:space="preserve">Šioje dalyje </w:t>
      </w:r>
      <w:r w:rsidR="00D539C9">
        <w:rPr>
          <w:sz w:val="22"/>
          <w:szCs w:val="24"/>
        </w:rPr>
        <w:t xml:space="preserve">pateikiam medžiaga, skirta </w:t>
      </w:r>
      <w:r w:rsidRPr="00271577">
        <w:rPr>
          <w:sz w:val="22"/>
          <w:szCs w:val="24"/>
        </w:rPr>
        <w:t xml:space="preserve">atpažinti klaidinančią informaciją ir dezinformaciją, taikant kritinio mąstymo </w:t>
      </w:r>
      <w:r w:rsidR="00D539C9">
        <w:rPr>
          <w:sz w:val="22"/>
          <w:szCs w:val="24"/>
        </w:rPr>
        <w:t>ugdymo strategijas</w:t>
      </w:r>
      <w:r w:rsidRPr="00271577">
        <w:rPr>
          <w:sz w:val="22"/>
          <w:szCs w:val="24"/>
        </w:rPr>
        <w:t xml:space="preserve">, </w:t>
      </w:r>
      <w:r w:rsidR="00D539C9">
        <w:rPr>
          <w:sz w:val="22"/>
          <w:szCs w:val="24"/>
        </w:rPr>
        <w:t>siekiant gilesnio supratimo ir gebėjimo a</w:t>
      </w:r>
      <w:r w:rsidRPr="00271577">
        <w:rPr>
          <w:sz w:val="22"/>
          <w:szCs w:val="24"/>
        </w:rPr>
        <w:t>tsispirti manipuliacijai, k</w:t>
      </w:r>
      <w:r w:rsidR="00D539C9">
        <w:rPr>
          <w:sz w:val="22"/>
          <w:szCs w:val="24"/>
        </w:rPr>
        <w:t>uomet</w:t>
      </w:r>
      <w:r w:rsidRPr="00271577">
        <w:rPr>
          <w:sz w:val="22"/>
          <w:szCs w:val="24"/>
        </w:rPr>
        <w:t xml:space="preserve"> dezinformacija yra maskuojama kaip naujiena</w:t>
      </w:r>
      <w:r w:rsidR="0068170F">
        <w:rPr>
          <w:sz w:val="22"/>
          <w:szCs w:val="24"/>
        </w:rPr>
        <w:t xml:space="preserve"> /</w:t>
      </w:r>
      <w:r w:rsidRPr="00271577">
        <w:rPr>
          <w:sz w:val="22"/>
          <w:szCs w:val="24"/>
        </w:rPr>
        <w:t xml:space="preserve"> informacija.</w:t>
      </w:r>
    </w:p>
    <w:p w14:paraId="1513640F" w14:textId="11053156" w:rsidR="00F528C8" w:rsidRPr="00271577" w:rsidRDefault="00F528C8" w:rsidP="00F528C8">
      <w:pPr>
        <w:spacing w:before="120"/>
        <w:jc w:val="both"/>
        <w:rPr>
          <w:sz w:val="22"/>
          <w:szCs w:val="24"/>
        </w:rPr>
      </w:pPr>
      <w:r w:rsidRPr="00271577">
        <w:rPr>
          <w:sz w:val="22"/>
          <w:szCs w:val="24"/>
        </w:rPr>
        <w:t>Dalyviai išmoks plėtoti ir naudoti kritinio mąstymo įgūdži</w:t>
      </w:r>
      <w:r w:rsidR="005E0C1E">
        <w:rPr>
          <w:sz w:val="22"/>
          <w:szCs w:val="24"/>
        </w:rPr>
        <w:t xml:space="preserve">us lavinančią mokymo(si) schemą, kurios išdava - </w:t>
      </w:r>
      <w:r w:rsidRPr="00271577">
        <w:rPr>
          <w:sz w:val="22"/>
          <w:szCs w:val="24"/>
        </w:rPr>
        <w:t>reflektyv</w:t>
      </w:r>
      <w:r w:rsidR="00D33BAD">
        <w:rPr>
          <w:sz w:val="22"/>
          <w:szCs w:val="24"/>
        </w:rPr>
        <w:t>us</w:t>
      </w:r>
      <w:r w:rsidRPr="00271577">
        <w:rPr>
          <w:sz w:val="22"/>
          <w:szCs w:val="24"/>
        </w:rPr>
        <w:t xml:space="preserve"> sprendim</w:t>
      </w:r>
      <w:r w:rsidR="00D33BAD">
        <w:rPr>
          <w:sz w:val="22"/>
          <w:szCs w:val="24"/>
        </w:rPr>
        <w:t xml:space="preserve">as, </w:t>
      </w:r>
      <w:r w:rsidRPr="00271577">
        <w:rPr>
          <w:sz w:val="22"/>
          <w:szCs w:val="24"/>
        </w:rPr>
        <w:t>apima</w:t>
      </w:r>
      <w:r w:rsidR="00D33BAD">
        <w:rPr>
          <w:sz w:val="22"/>
          <w:szCs w:val="24"/>
        </w:rPr>
        <w:t xml:space="preserve">ntis </w:t>
      </w:r>
      <w:r w:rsidRPr="00271577">
        <w:rPr>
          <w:sz w:val="22"/>
          <w:szCs w:val="24"/>
        </w:rPr>
        <w:t>analizę, supratimą, įvertinimą, savireguliaciją, išvad</w:t>
      </w:r>
      <w:r w:rsidR="00D33BAD">
        <w:rPr>
          <w:sz w:val="22"/>
          <w:szCs w:val="24"/>
        </w:rPr>
        <w:t>as</w:t>
      </w:r>
      <w:r w:rsidRPr="00271577">
        <w:rPr>
          <w:sz w:val="22"/>
          <w:szCs w:val="24"/>
        </w:rPr>
        <w:t xml:space="preserve"> ir paaiškinimą.</w:t>
      </w:r>
    </w:p>
    <w:p w14:paraId="23F2414F" w14:textId="63060C3C" w:rsidR="00F528C8" w:rsidRPr="00271577" w:rsidRDefault="00F528C8" w:rsidP="00F528C8">
      <w:pPr>
        <w:spacing w:before="120"/>
        <w:jc w:val="both"/>
        <w:rPr>
          <w:sz w:val="22"/>
          <w:szCs w:val="24"/>
        </w:rPr>
      </w:pPr>
      <w:r w:rsidRPr="00271577">
        <w:rPr>
          <w:sz w:val="22"/>
          <w:szCs w:val="24"/>
        </w:rPr>
        <w:t xml:space="preserve">Jie analizuos informaciją internete ir socialinėje žiniasklaidoje, </w:t>
      </w:r>
      <w:r w:rsidR="00D33BAD">
        <w:rPr>
          <w:sz w:val="22"/>
          <w:szCs w:val="24"/>
        </w:rPr>
        <w:t xml:space="preserve">skaidys </w:t>
      </w:r>
      <w:r w:rsidRPr="00271577">
        <w:rPr>
          <w:sz w:val="22"/>
          <w:szCs w:val="24"/>
        </w:rPr>
        <w:t xml:space="preserve">pranešimus į </w:t>
      </w:r>
      <w:r w:rsidR="00D33BAD">
        <w:rPr>
          <w:sz w:val="22"/>
          <w:szCs w:val="24"/>
        </w:rPr>
        <w:t xml:space="preserve">atskiras </w:t>
      </w:r>
      <w:r w:rsidRPr="00271577">
        <w:rPr>
          <w:sz w:val="22"/>
          <w:szCs w:val="24"/>
        </w:rPr>
        <w:t xml:space="preserve">dalis, </w:t>
      </w:r>
      <w:r w:rsidR="00D33BAD">
        <w:rPr>
          <w:sz w:val="22"/>
          <w:szCs w:val="24"/>
        </w:rPr>
        <w:t xml:space="preserve">aiškinsis </w:t>
      </w:r>
      <w:r w:rsidRPr="00271577">
        <w:rPr>
          <w:sz w:val="22"/>
          <w:szCs w:val="24"/>
        </w:rPr>
        <w:t>šaltini</w:t>
      </w:r>
      <w:r w:rsidR="00D33BAD">
        <w:rPr>
          <w:sz w:val="22"/>
          <w:szCs w:val="24"/>
        </w:rPr>
        <w:t>ų p</w:t>
      </w:r>
      <w:r w:rsidRPr="00271577">
        <w:rPr>
          <w:sz w:val="22"/>
          <w:szCs w:val="24"/>
        </w:rPr>
        <w:t>atikimumą</w:t>
      </w:r>
      <w:r w:rsidR="00D33BAD">
        <w:rPr>
          <w:sz w:val="22"/>
          <w:szCs w:val="24"/>
        </w:rPr>
        <w:t xml:space="preserve">. </w:t>
      </w:r>
    </w:p>
    <w:p w14:paraId="1FC02D79" w14:textId="484C251E" w:rsidR="00F528C8" w:rsidRDefault="00F528C8" w:rsidP="00F528C8">
      <w:pPr>
        <w:spacing w:before="120"/>
        <w:jc w:val="both"/>
        <w:rPr>
          <w:sz w:val="22"/>
          <w:szCs w:val="24"/>
        </w:rPr>
      </w:pPr>
      <w:r w:rsidRPr="00271577">
        <w:rPr>
          <w:sz w:val="22"/>
          <w:szCs w:val="24"/>
        </w:rPr>
        <w:t xml:space="preserve">Šioje potemėje </w:t>
      </w:r>
      <w:r w:rsidR="00E773F9">
        <w:rPr>
          <w:sz w:val="22"/>
          <w:szCs w:val="24"/>
        </w:rPr>
        <w:t>aptariama</w:t>
      </w:r>
      <w:r w:rsidRPr="00271577">
        <w:rPr>
          <w:sz w:val="22"/>
          <w:szCs w:val="24"/>
        </w:rPr>
        <w:t xml:space="preserve">, kaip pastebėti melagingas naujienas, ir pateikiami naudingi patarimai kaip atskirti faktus nuo fikcijos. Joje nagrinėjama eilė naujienų ir straipsnių bei prašoma dalyvių taikyti kritinio mąstymo </w:t>
      </w:r>
      <w:r w:rsidR="00E773F9">
        <w:rPr>
          <w:sz w:val="22"/>
          <w:szCs w:val="24"/>
        </w:rPr>
        <w:t>gebėjimus</w:t>
      </w:r>
      <w:r w:rsidRPr="00271577">
        <w:rPr>
          <w:sz w:val="22"/>
          <w:szCs w:val="24"/>
        </w:rPr>
        <w:t xml:space="preserve"> ir nuspręsti, </w:t>
      </w:r>
      <w:r w:rsidR="00E773F9">
        <w:rPr>
          <w:sz w:val="22"/>
          <w:szCs w:val="24"/>
        </w:rPr>
        <w:t xml:space="preserve">kuo </w:t>
      </w:r>
      <w:r w:rsidRPr="00271577">
        <w:rPr>
          <w:sz w:val="22"/>
          <w:szCs w:val="24"/>
        </w:rPr>
        <w:t xml:space="preserve">galima pasitikėti, </w:t>
      </w:r>
      <w:r w:rsidR="00E773F9">
        <w:rPr>
          <w:sz w:val="22"/>
          <w:szCs w:val="24"/>
        </w:rPr>
        <w:t>o kuo -</w:t>
      </w:r>
      <w:r w:rsidRPr="00271577">
        <w:rPr>
          <w:sz w:val="22"/>
          <w:szCs w:val="24"/>
        </w:rPr>
        <w:t xml:space="preserve"> ne.</w:t>
      </w:r>
    </w:p>
    <w:p w14:paraId="2C38BA01" w14:textId="77777777" w:rsidR="008A5B50" w:rsidRPr="008A5B50" w:rsidRDefault="008A5B50" w:rsidP="00F528C8">
      <w:pPr>
        <w:spacing w:before="120"/>
        <w:jc w:val="both"/>
        <w:rPr>
          <w:szCs w:val="24"/>
        </w:rPr>
      </w:pPr>
    </w:p>
    <w:p w14:paraId="2A9D3028" w14:textId="77777777" w:rsidR="00F528C8" w:rsidRPr="0099361C" w:rsidRDefault="00F528C8" w:rsidP="008A5B50">
      <w:pPr>
        <w:pStyle w:val="Heading4"/>
      </w:pPr>
      <w:r w:rsidRPr="0099361C">
        <w:t>I dalis. Veiklos pavyzdžio pristatymas</w:t>
      </w:r>
    </w:p>
    <w:p w14:paraId="6B4D4705" w14:textId="3B85A219" w:rsidR="00F528C8" w:rsidRPr="00271577" w:rsidRDefault="00F528C8" w:rsidP="00F528C8">
      <w:pPr>
        <w:spacing w:before="120"/>
        <w:jc w:val="both"/>
        <w:rPr>
          <w:sz w:val="22"/>
          <w:szCs w:val="24"/>
        </w:rPr>
      </w:pPr>
      <w:r w:rsidRPr="00271577">
        <w:rPr>
          <w:b/>
          <w:color w:val="F79646" w:themeColor="accent6"/>
          <w:sz w:val="22"/>
          <w:szCs w:val="24"/>
        </w:rPr>
        <w:t>1. Norėdami pristatyti šią temą, praš</w:t>
      </w:r>
      <w:r w:rsidR="008851AC" w:rsidRPr="00271577">
        <w:rPr>
          <w:b/>
          <w:color w:val="F79646" w:themeColor="accent6"/>
          <w:sz w:val="22"/>
          <w:szCs w:val="24"/>
        </w:rPr>
        <w:t xml:space="preserve">ome </w:t>
      </w:r>
      <w:r w:rsidRPr="00271577">
        <w:rPr>
          <w:b/>
          <w:color w:val="F79646" w:themeColor="accent6"/>
          <w:sz w:val="22"/>
          <w:szCs w:val="24"/>
        </w:rPr>
        <w:t>dalyvių sudalyvauti žaidime „Faktiškumas</w:t>
      </w:r>
      <w:r w:rsidRPr="00271577">
        <w:rPr>
          <w:sz w:val="22"/>
          <w:szCs w:val="24"/>
        </w:rPr>
        <w:t xml:space="preserve">“. Šis žaidimas-testas parengtas </w:t>
      </w:r>
      <w:r w:rsidR="00032B1C">
        <w:rPr>
          <w:sz w:val="22"/>
          <w:szCs w:val="24"/>
        </w:rPr>
        <w:t xml:space="preserve">remiantis to paties pavadinimo </w:t>
      </w:r>
      <w:r w:rsidRPr="00271577">
        <w:rPr>
          <w:sz w:val="22"/>
          <w:szCs w:val="24"/>
        </w:rPr>
        <w:t>Hans Rosling knyg</w:t>
      </w:r>
      <w:r w:rsidR="00032B1C">
        <w:rPr>
          <w:sz w:val="22"/>
          <w:szCs w:val="24"/>
        </w:rPr>
        <w:t>a. Šis ž</w:t>
      </w:r>
      <w:r w:rsidRPr="00271577">
        <w:rPr>
          <w:sz w:val="22"/>
          <w:szCs w:val="24"/>
        </w:rPr>
        <w:t>aidimas-testas</w:t>
      </w:r>
      <w:r w:rsidR="00032B1C">
        <w:rPr>
          <w:sz w:val="22"/>
          <w:szCs w:val="24"/>
        </w:rPr>
        <w:t xml:space="preserve"> </w:t>
      </w:r>
      <w:r w:rsidRPr="00271577">
        <w:rPr>
          <w:sz w:val="22"/>
          <w:szCs w:val="24"/>
        </w:rPr>
        <w:t>– tai įvadinė veikla, padės</w:t>
      </w:r>
      <w:r w:rsidR="00032B1C">
        <w:rPr>
          <w:sz w:val="22"/>
          <w:szCs w:val="24"/>
        </w:rPr>
        <w:t>ianti</w:t>
      </w:r>
      <w:r w:rsidRPr="00271577">
        <w:rPr>
          <w:sz w:val="22"/>
          <w:szCs w:val="24"/>
        </w:rPr>
        <w:t xml:space="preserve"> suvokti, kaip mus veikia dezinformacija. </w:t>
      </w:r>
      <w:hyperlink r:id="rId97" w:history="1">
        <w:r w:rsidR="0068170F" w:rsidRPr="00427B53">
          <w:rPr>
            <w:rStyle w:val="Hyperlink"/>
            <w:sz w:val="22"/>
            <w:szCs w:val="24"/>
          </w:rPr>
          <w:t>https://factfulnessquiz.com/</w:t>
        </w:r>
      </w:hyperlink>
      <w:r w:rsidR="0068170F">
        <w:rPr>
          <w:sz w:val="22"/>
          <w:szCs w:val="24"/>
        </w:rPr>
        <w:t xml:space="preserve"> </w:t>
      </w:r>
      <w:r w:rsidRPr="00271577">
        <w:rPr>
          <w:sz w:val="22"/>
          <w:szCs w:val="24"/>
        </w:rPr>
        <w:t>(arba 1 pristatymas „Klaidinanti informacija ir dezinformacija, skaidrės 22–27).</w:t>
      </w:r>
    </w:p>
    <w:p w14:paraId="0EAA7884" w14:textId="386BF086" w:rsidR="00F528C8" w:rsidRPr="00271577" w:rsidRDefault="00F528C8" w:rsidP="00F528C8">
      <w:pPr>
        <w:spacing w:before="120"/>
        <w:jc w:val="both"/>
        <w:rPr>
          <w:sz w:val="22"/>
          <w:szCs w:val="24"/>
        </w:rPr>
      </w:pPr>
      <w:r w:rsidRPr="00271577">
        <w:rPr>
          <w:b/>
          <w:color w:val="F79646" w:themeColor="accent6"/>
          <w:sz w:val="22"/>
          <w:szCs w:val="24"/>
        </w:rPr>
        <w:t>2. Pristatymas</w:t>
      </w:r>
      <w:r w:rsidRPr="00271577">
        <w:rPr>
          <w:color w:val="F79646" w:themeColor="accent6"/>
          <w:sz w:val="22"/>
          <w:szCs w:val="24"/>
        </w:rPr>
        <w:t xml:space="preserve"> </w:t>
      </w:r>
      <w:r w:rsidRPr="00271577">
        <w:rPr>
          <w:sz w:val="22"/>
          <w:szCs w:val="24"/>
        </w:rPr>
        <w:t xml:space="preserve">(žr. 3 priedo 1A dalį ir 1 pristatymą „Klaidinanti informacija ir dezinformacija, skaidrės 28–47): </w:t>
      </w:r>
      <w:r w:rsidR="00032B1C">
        <w:rPr>
          <w:sz w:val="22"/>
          <w:szCs w:val="24"/>
        </w:rPr>
        <w:t>„</w:t>
      </w:r>
      <w:r w:rsidRPr="00271577">
        <w:rPr>
          <w:sz w:val="22"/>
          <w:szCs w:val="24"/>
        </w:rPr>
        <w:t>Kritinio skaitmeninio raštingumo link</w:t>
      </w:r>
      <w:r w:rsidR="00032B1C">
        <w:rPr>
          <w:sz w:val="22"/>
          <w:szCs w:val="24"/>
        </w:rPr>
        <w:t>“</w:t>
      </w:r>
      <w:r w:rsidRPr="00271577">
        <w:rPr>
          <w:sz w:val="22"/>
          <w:szCs w:val="24"/>
        </w:rPr>
        <w:t xml:space="preserve"> – paaiškinimas, kodėl kritinis mąstymas kartu su skaitmeniniu raštingumu yra svarbi kompetencija, kovojant su dezinformacija.</w:t>
      </w:r>
    </w:p>
    <w:p w14:paraId="3CDE106F" w14:textId="77777777" w:rsidR="00F528C8" w:rsidRPr="00271577" w:rsidRDefault="00F528C8" w:rsidP="008851AC">
      <w:pPr>
        <w:spacing w:before="120"/>
        <w:ind w:left="567" w:hanging="283"/>
        <w:jc w:val="both"/>
        <w:rPr>
          <w:sz w:val="22"/>
          <w:szCs w:val="24"/>
        </w:rPr>
      </w:pPr>
      <w:r w:rsidRPr="00271577">
        <w:rPr>
          <w:sz w:val="22"/>
          <w:szCs w:val="24"/>
        </w:rPr>
        <w:t>a. Ką reiškia kritinis skaitmeninis raštingumas ir jo paskirtis klaidinančios informacijos ir dezinformacijos kontekste,</w:t>
      </w:r>
    </w:p>
    <w:p w14:paraId="2E2939CF" w14:textId="77777777" w:rsidR="00F528C8" w:rsidRPr="00271577" w:rsidRDefault="00F528C8" w:rsidP="008851AC">
      <w:pPr>
        <w:spacing w:before="120"/>
        <w:ind w:left="567" w:hanging="283"/>
        <w:jc w:val="both"/>
        <w:rPr>
          <w:sz w:val="22"/>
          <w:szCs w:val="24"/>
        </w:rPr>
      </w:pPr>
      <w:r w:rsidRPr="00271577">
        <w:rPr>
          <w:sz w:val="22"/>
          <w:szCs w:val="24"/>
        </w:rPr>
        <w:t>b. Vaidmenys kuriant ir platinant dezinformaciją (kūrėjas, pranešimas ir skleidėjas)</w:t>
      </w:r>
      <w:r w:rsidR="008851AC" w:rsidRPr="00271577">
        <w:rPr>
          <w:sz w:val="22"/>
          <w:szCs w:val="24"/>
        </w:rPr>
        <w:t>.</w:t>
      </w:r>
    </w:p>
    <w:p w14:paraId="7E9B789C" w14:textId="77777777" w:rsidR="00F528C8" w:rsidRPr="00271577" w:rsidRDefault="00F528C8" w:rsidP="008851AC">
      <w:pPr>
        <w:spacing w:before="120"/>
        <w:ind w:left="567" w:hanging="283"/>
        <w:jc w:val="both"/>
        <w:rPr>
          <w:sz w:val="22"/>
          <w:szCs w:val="24"/>
        </w:rPr>
      </w:pPr>
      <w:r w:rsidRPr="00271577">
        <w:rPr>
          <w:sz w:val="22"/>
          <w:szCs w:val="24"/>
        </w:rPr>
        <w:t>Grupės veikla ir diskusija: remiamasi atvejo tyrimo analize (žr. 35 skaidrę).</w:t>
      </w:r>
    </w:p>
    <w:p w14:paraId="2D6F04A4" w14:textId="77777777" w:rsidR="00F528C8" w:rsidRPr="00271577" w:rsidRDefault="00F528C8" w:rsidP="00F528C8">
      <w:pPr>
        <w:spacing w:before="120"/>
        <w:jc w:val="both"/>
        <w:rPr>
          <w:sz w:val="22"/>
          <w:szCs w:val="24"/>
        </w:rPr>
      </w:pPr>
      <w:r w:rsidRPr="00271577">
        <w:rPr>
          <w:b/>
          <w:color w:val="F79646" w:themeColor="accent6"/>
          <w:sz w:val="22"/>
          <w:szCs w:val="24"/>
        </w:rPr>
        <w:t>3. Pristatymas</w:t>
      </w:r>
      <w:r w:rsidRPr="00271577">
        <w:rPr>
          <w:sz w:val="22"/>
          <w:szCs w:val="24"/>
        </w:rPr>
        <w:t>: 3 kritinio mąstymo taikymo būdai dezinformacijos kontekste:</w:t>
      </w:r>
    </w:p>
    <w:p w14:paraId="1711C6BF" w14:textId="77777777" w:rsidR="00F528C8" w:rsidRPr="00271577" w:rsidRDefault="00F528C8" w:rsidP="007E0C72">
      <w:pPr>
        <w:spacing w:after="240"/>
        <w:rPr>
          <w:b/>
          <w:sz w:val="22"/>
          <w:szCs w:val="24"/>
        </w:rPr>
      </w:pPr>
      <w:r w:rsidRPr="00271577">
        <w:rPr>
          <w:b/>
          <w:sz w:val="22"/>
          <w:szCs w:val="24"/>
        </w:rPr>
        <w:t>1. Analizavimas</w:t>
      </w:r>
    </w:p>
    <w:p w14:paraId="20024596" w14:textId="77777777" w:rsidR="00F528C8" w:rsidRPr="00271577" w:rsidRDefault="00F528C8" w:rsidP="007E0C72">
      <w:pPr>
        <w:spacing w:after="240"/>
        <w:rPr>
          <w:sz w:val="22"/>
          <w:szCs w:val="24"/>
        </w:rPr>
      </w:pPr>
      <w:r w:rsidRPr="00271577">
        <w:rPr>
          <w:sz w:val="22"/>
          <w:szCs w:val="24"/>
        </w:rPr>
        <w:t xml:space="preserve">1.1. </w:t>
      </w:r>
      <w:r w:rsidRPr="00032B1C">
        <w:rPr>
          <w:color w:val="E36C0A" w:themeColor="accent6" w:themeShade="BF"/>
          <w:sz w:val="22"/>
          <w:szCs w:val="24"/>
        </w:rPr>
        <w:t xml:space="preserve">Dezinformacijos elementai </w:t>
      </w:r>
      <w:r w:rsidRPr="00271577">
        <w:rPr>
          <w:sz w:val="22"/>
          <w:szCs w:val="24"/>
        </w:rPr>
        <w:t>(kūrėjas; pranešimas; skleidėjas)</w:t>
      </w:r>
    </w:p>
    <w:p w14:paraId="123447D0" w14:textId="1F20A303" w:rsidR="00F528C8" w:rsidRPr="00271577" w:rsidRDefault="00F528C8" w:rsidP="00F528C8">
      <w:pPr>
        <w:spacing w:before="120"/>
        <w:jc w:val="both"/>
        <w:rPr>
          <w:sz w:val="22"/>
          <w:szCs w:val="24"/>
        </w:rPr>
      </w:pPr>
      <w:r w:rsidRPr="00032B1C">
        <w:rPr>
          <w:color w:val="E36C0A" w:themeColor="accent6" w:themeShade="BF"/>
          <w:sz w:val="22"/>
          <w:szCs w:val="24"/>
        </w:rPr>
        <w:t>Grupės veikla</w:t>
      </w:r>
      <w:r w:rsidRPr="00271577">
        <w:rPr>
          <w:sz w:val="22"/>
          <w:szCs w:val="24"/>
        </w:rPr>
        <w:t>. Užduotis: Raskite dezinformacijos pavyzdį internet</w:t>
      </w:r>
      <w:r w:rsidR="00032B1C">
        <w:rPr>
          <w:sz w:val="22"/>
          <w:szCs w:val="24"/>
        </w:rPr>
        <w:t xml:space="preserve">e </w:t>
      </w:r>
      <w:r w:rsidRPr="00271577">
        <w:rPr>
          <w:sz w:val="22"/>
          <w:szCs w:val="24"/>
        </w:rPr>
        <w:t>(pvz., „Facebook“, žiniasklaidos svetainėse, forumuose, kt.). Išanalizuokite ir palyginkite kūrėjus, pranešimus ir skleidėjus iš 3 pasirinktų skirtingų šaltinių, naudodami pristatyme aptartus pagrindinius klausimus (žr. 1 pristatymą „Klaidinanti informacija ir dezinformacija“, 32–34 skaidrės).</w:t>
      </w:r>
    </w:p>
    <w:p w14:paraId="7AB3B280" w14:textId="77777777" w:rsidR="00F528C8" w:rsidRPr="00271577" w:rsidRDefault="00F528C8" w:rsidP="007E0C72">
      <w:pPr>
        <w:spacing w:after="240"/>
        <w:jc w:val="both"/>
        <w:rPr>
          <w:sz w:val="22"/>
          <w:szCs w:val="24"/>
        </w:rPr>
      </w:pPr>
      <w:r w:rsidRPr="00271577">
        <w:rPr>
          <w:sz w:val="22"/>
          <w:szCs w:val="24"/>
        </w:rPr>
        <w:t xml:space="preserve">1.2. </w:t>
      </w:r>
      <w:r w:rsidRPr="00032B1C">
        <w:rPr>
          <w:color w:val="E36C0A" w:themeColor="accent6" w:themeShade="BF"/>
          <w:sz w:val="22"/>
          <w:szCs w:val="24"/>
        </w:rPr>
        <w:t>Įvadas į</w:t>
      </w:r>
      <w:r w:rsidRPr="00271577">
        <w:rPr>
          <w:sz w:val="22"/>
          <w:szCs w:val="24"/>
        </w:rPr>
        <w:t xml:space="preserve"> </w:t>
      </w:r>
      <w:r w:rsidRPr="00032B1C">
        <w:rPr>
          <w:color w:val="E36C0A" w:themeColor="accent6" w:themeShade="BF"/>
          <w:sz w:val="22"/>
          <w:szCs w:val="24"/>
        </w:rPr>
        <w:t xml:space="preserve">faktų tikrinimo metodą </w:t>
      </w:r>
      <w:r w:rsidRPr="00271577">
        <w:rPr>
          <w:sz w:val="22"/>
          <w:szCs w:val="24"/>
        </w:rPr>
        <w:t>„Šviesoforas“ (žr. 3 priedo 1B dalį ir 1 pristatymą „Klaidinanti informacija ir dezinformacija“, 36–39 skaidrės).</w:t>
      </w:r>
    </w:p>
    <w:p w14:paraId="5AD3E4B1" w14:textId="2975D799" w:rsidR="00F528C8" w:rsidRPr="00271577" w:rsidRDefault="00F528C8" w:rsidP="00F528C8">
      <w:pPr>
        <w:spacing w:before="120"/>
        <w:jc w:val="both"/>
        <w:rPr>
          <w:sz w:val="22"/>
          <w:szCs w:val="24"/>
        </w:rPr>
      </w:pPr>
      <w:r w:rsidRPr="00032B1C">
        <w:rPr>
          <w:color w:val="E36C0A" w:themeColor="accent6" w:themeShade="BF"/>
          <w:sz w:val="22"/>
          <w:szCs w:val="24"/>
        </w:rPr>
        <w:t>Grupės veikla</w:t>
      </w:r>
      <w:r w:rsidRPr="00271577">
        <w:rPr>
          <w:sz w:val="22"/>
          <w:szCs w:val="24"/>
        </w:rPr>
        <w:t>. Užduotis: pritaikykite faktų tikrinimo metodą „Šviesoforas“, analizuodami naujausią</w:t>
      </w:r>
      <w:r w:rsidR="0068170F">
        <w:rPr>
          <w:sz w:val="22"/>
          <w:szCs w:val="24"/>
        </w:rPr>
        <w:t xml:space="preserve"> /</w:t>
      </w:r>
      <w:r w:rsidRPr="00271577">
        <w:rPr>
          <w:sz w:val="22"/>
          <w:szCs w:val="24"/>
        </w:rPr>
        <w:t xml:space="preserve"> pastarojo meto visuomenės veikėjo straipsnio ar kalbos fragmentą. Ištyrę pateiktus teiginius, pažymėkite juos žalia, geltona arba raudona spalva pagal pristatyme aprašytą </w:t>
      </w:r>
      <w:r w:rsidR="00032B1C">
        <w:rPr>
          <w:sz w:val="22"/>
          <w:szCs w:val="24"/>
        </w:rPr>
        <w:t>eigą</w:t>
      </w:r>
      <w:r w:rsidRPr="00271577">
        <w:rPr>
          <w:sz w:val="22"/>
          <w:szCs w:val="24"/>
        </w:rPr>
        <w:t xml:space="preserve"> (pvz., Prancūzijos prezidento E. Macron kalba: </w:t>
      </w:r>
      <w:hyperlink r:id="rId98" w:history="1">
        <w:r w:rsidR="008851AC" w:rsidRPr="00271577">
          <w:rPr>
            <w:rStyle w:val="Hyperlink"/>
            <w:sz w:val="22"/>
            <w:szCs w:val="24"/>
          </w:rPr>
          <w:t>https://www.ft.com/content/7e7e1bb8-0223-11ea-be59-e49b2a136b8d</w:t>
        </w:r>
      </w:hyperlink>
      <w:r w:rsidRPr="00271577">
        <w:rPr>
          <w:sz w:val="22"/>
          <w:szCs w:val="24"/>
        </w:rPr>
        <w:t>). Palyginkite ir aptarkite savo išvadas su kolega.</w:t>
      </w:r>
    </w:p>
    <w:p w14:paraId="0DF92E73" w14:textId="6405EC21" w:rsidR="00F528C8" w:rsidRPr="00271577" w:rsidRDefault="00F528C8" w:rsidP="007E0C72">
      <w:pPr>
        <w:spacing w:after="240"/>
        <w:jc w:val="both"/>
        <w:rPr>
          <w:sz w:val="22"/>
          <w:szCs w:val="24"/>
        </w:rPr>
      </w:pPr>
      <w:r w:rsidRPr="00271577">
        <w:rPr>
          <w:sz w:val="22"/>
          <w:szCs w:val="24"/>
        </w:rPr>
        <w:t xml:space="preserve">1.3. </w:t>
      </w:r>
      <w:r w:rsidRPr="00032B1C">
        <w:rPr>
          <w:color w:val="E36C0A" w:themeColor="accent6" w:themeShade="BF"/>
          <w:sz w:val="22"/>
          <w:szCs w:val="24"/>
        </w:rPr>
        <w:t xml:space="preserve">Įvadas į CRAPP metodiką </w:t>
      </w:r>
      <w:r w:rsidRPr="00271577">
        <w:rPr>
          <w:sz w:val="22"/>
          <w:szCs w:val="24"/>
        </w:rPr>
        <w:t xml:space="preserve">ir CRAPP analizės naudojimas (žr. 3 priedo 1C dalį ir 1 pristatymą „Klaidinanti informacija ir dezinformacija“, 40–47 skaidrės), kuriant „Minčių žemėlapį“ </w:t>
      </w:r>
      <w:r w:rsidR="00032B1C">
        <w:rPr>
          <w:sz w:val="22"/>
          <w:szCs w:val="24"/>
        </w:rPr>
        <w:t>MIRO</w:t>
      </w:r>
      <w:r w:rsidRPr="00271577">
        <w:rPr>
          <w:sz w:val="22"/>
          <w:szCs w:val="24"/>
        </w:rPr>
        <w:t xml:space="preserve"> </w:t>
      </w:r>
      <w:r w:rsidR="00032B1C" w:rsidRPr="00271577">
        <w:rPr>
          <w:sz w:val="22"/>
          <w:szCs w:val="24"/>
        </w:rPr>
        <w:t>platformoje</w:t>
      </w:r>
      <w:r w:rsidRPr="00271577">
        <w:rPr>
          <w:sz w:val="22"/>
          <w:szCs w:val="24"/>
        </w:rPr>
        <w:t xml:space="preserve"> (</w:t>
      </w:r>
      <w:hyperlink r:id="rId99" w:history="1">
        <w:r w:rsidR="0068170F" w:rsidRPr="00427B53">
          <w:rPr>
            <w:rStyle w:val="Hyperlink"/>
            <w:sz w:val="22"/>
            <w:szCs w:val="24"/>
          </w:rPr>
          <w:t>https://miro.com</w:t>
        </w:r>
      </w:hyperlink>
      <w:r w:rsidRPr="00271577">
        <w:rPr>
          <w:sz w:val="22"/>
          <w:szCs w:val="24"/>
        </w:rPr>
        <w:t>).</w:t>
      </w:r>
    </w:p>
    <w:p w14:paraId="2B77A495" w14:textId="1DCAC5E9" w:rsidR="00F528C8" w:rsidRPr="00271577" w:rsidRDefault="00F528C8" w:rsidP="00F528C8">
      <w:pPr>
        <w:spacing w:before="120"/>
        <w:jc w:val="both"/>
        <w:rPr>
          <w:sz w:val="22"/>
          <w:szCs w:val="24"/>
        </w:rPr>
      </w:pPr>
      <w:r w:rsidRPr="00032B1C">
        <w:rPr>
          <w:color w:val="E36C0A" w:themeColor="accent6" w:themeShade="BF"/>
          <w:sz w:val="22"/>
          <w:szCs w:val="24"/>
        </w:rPr>
        <w:t>Grupės veikla</w:t>
      </w:r>
      <w:r w:rsidRPr="00271577">
        <w:rPr>
          <w:sz w:val="22"/>
          <w:szCs w:val="24"/>
        </w:rPr>
        <w:t xml:space="preserve">. Užduotis: naudodamiesi šiuo straipsniu: </w:t>
      </w:r>
      <w:hyperlink r:id="rId100" w:history="1">
        <w:r w:rsidR="0068170F" w:rsidRPr="00427B53">
          <w:rPr>
            <w:rStyle w:val="Hyperlink"/>
            <w:sz w:val="22"/>
            <w:szCs w:val="24"/>
          </w:rPr>
          <w:t>https://www.peta.org/issues/animal-companion-issues/animal-companion-factsheets/animal-abuse-human-abuse-partners-crime/</w:t>
        </w:r>
      </w:hyperlink>
      <w:r w:rsidRPr="00271577">
        <w:rPr>
          <w:sz w:val="22"/>
          <w:szCs w:val="24"/>
        </w:rPr>
        <w:t xml:space="preserve">, sukurkite „Minčių žemėlapį“ </w:t>
      </w:r>
      <w:r w:rsidR="00032B1C">
        <w:rPr>
          <w:sz w:val="22"/>
          <w:szCs w:val="24"/>
        </w:rPr>
        <w:t>MIRO</w:t>
      </w:r>
      <w:r w:rsidRPr="00271577">
        <w:rPr>
          <w:sz w:val="22"/>
          <w:szCs w:val="24"/>
        </w:rPr>
        <w:t xml:space="preserve"> platformoje, nagrinėdami straipsnį pagal CRAAP metodiką. Galite juo tikėti ar ne? Jei galite, ar yra elementų, kuriais vis dėlto abejojate? Jei negalite, ar straipsnyje apskritai yra tiesos?</w:t>
      </w:r>
    </w:p>
    <w:p w14:paraId="27F1A173" w14:textId="77777777" w:rsidR="00F528C8" w:rsidRPr="00271577" w:rsidRDefault="00F528C8" w:rsidP="007E0C72">
      <w:pPr>
        <w:spacing w:after="240"/>
        <w:jc w:val="both"/>
        <w:rPr>
          <w:b/>
          <w:sz w:val="22"/>
          <w:szCs w:val="24"/>
        </w:rPr>
      </w:pPr>
      <w:r w:rsidRPr="00271577">
        <w:rPr>
          <w:b/>
          <w:sz w:val="22"/>
          <w:szCs w:val="24"/>
        </w:rPr>
        <w:t>2. Dekodavimas</w:t>
      </w:r>
    </w:p>
    <w:p w14:paraId="7BCB90E4" w14:textId="235A1D30" w:rsidR="00F528C8" w:rsidRPr="00271577" w:rsidRDefault="00F528C8" w:rsidP="007E0C72">
      <w:pPr>
        <w:spacing w:after="240"/>
        <w:jc w:val="both"/>
        <w:rPr>
          <w:sz w:val="22"/>
          <w:szCs w:val="24"/>
        </w:rPr>
      </w:pPr>
      <w:r w:rsidRPr="00271577">
        <w:rPr>
          <w:sz w:val="22"/>
          <w:szCs w:val="24"/>
        </w:rPr>
        <w:t xml:space="preserve">2.1. </w:t>
      </w:r>
      <w:r w:rsidRPr="00032B1C">
        <w:rPr>
          <w:color w:val="E36C0A" w:themeColor="accent6" w:themeShade="BF"/>
          <w:sz w:val="22"/>
          <w:szCs w:val="24"/>
        </w:rPr>
        <w:t xml:space="preserve">Įvadas </w:t>
      </w:r>
      <w:r w:rsidRPr="00271577">
        <w:rPr>
          <w:sz w:val="22"/>
          <w:szCs w:val="24"/>
        </w:rPr>
        <w:t>į teksto akcentus</w:t>
      </w:r>
      <w:r w:rsidR="0068170F">
        <w:rPr>
          <w:sz w:val="22"/>
          <w:szCs w:val="24"/>
        </w:rPr>
        <w:t xml:space="preserve"> /</w:t>
      </w:r>
      <w:r w:rsidRPr="00271577">
        <w:rPr>
          <w:sz w:val="22"/>
          <w:szCs w:val="24"/>
        </w:rPr>
        <w:t xml:space="preserve"> akcentuojamus žodžius (žr. 3 priedo 2.1 dalį ir 1 pristatymą „Klaidinanti informacija ir dezinformacija“, skaidrės 48–50).</w:t>
      </w:r>
    </w:p>
    <w:p w14:paraId="4B826C0B" w14:textId="5622C55D" w:rsidR="00F528C8" w:rsidRPr="00271577" w:rsidRDefault="00F528C8" w:rsidP="00F528C8">
      <w:pPr>
        <w:spacing w:before="120"/>
        <w:jc w:val="both"/>
        <w:rPr>
          <w:sz w:val="22"/>
          <w:szCs w:val="24"/>
        </w:rPr>
      </w:pPr>
      <w:r w:rsidRPr="00032B1C">
        <w:rPr>
          <w:color w:val="E36C0A" w:themeColor="accent6" w:themeShade="BF"/>
          <w:sz w:val="22"/>
          <w:szCs w:val="24"/>
        </w:rPr>
        <w:t>Grupės veikla</w:t>
      </w:r>
      <w:r w:rsidRPr="00271577">
        <w:rPr>
          <w:sz w:val="22"/>
          <w:szCs w:val="24"/>
        </w:rPr>
        <w:t>. Pratimas „Akcentas svarbu“ (49 skaidrė) pranešimo dekodavimui; akcento pakeitimo susiejimas su prasmės</w:t>
      </w:r>
      <w:r w:rsidR="0068170F">
        <w:rPr>
          <w:sz w:val="22"/>
          <w:szCs w:val="24"/>
        </w:rPr>
        <w:t xml:space="preserve"> /</w:t>
      </w:r>
      <w:r w:rsidRPr="00271577">
        <w:rPr>
          <w:sz w:val="22"/>
          <w:szCs w:val="24"/>
        </w:rPr>
        <w:t xml:space="preserve"> reikšmės pasikeitimu (žr. 3 priedo 2.1 dalį ir skaidres 48–50).</w:t>
      </w:r>
    </w:p>
    <w:p w14:paraId="6577CD84" w14:textId="7FC77CD1" w:rsidR="00F528C8" w:rsidRDefault="00F528C8" w:rsidP="007E0C72">
      <w:pPr>
        <w:spacing w:after="240"/>
        <w:jc w:val="both"/>
        <w:rPr>
          <w:b/>
          <w:sz w:val="22"/>
          <w:szCs w:val="24"/>
        </w:rPr>
      </w:pPr>
      <w:r w:rsidRPr="00271577">
        <w:rPr>
          <w:b/>
          <w:sz w:val="22"/>
          <w:szCs w:val="24"/>
        </w:rPr>
        <w:t>3. Veiksmai (žr. 3 potemę).</w:t>
      </w:r>
    </w:p>
    <w:p w14:paraId="230C54D7" w14:textId="77777777" w:rsidR="008A5B50" w:rsidRPr="008A5B50" w:rsidRDefault="008A5B50" w:rsidP="007E0C72">
      <w:pPr>
        <w:spacing w:after="240"/>
        <w:jc w:val="both"/>
        <w:rPr>
          <w:szCs w:val="24"/>
        </w:rPr>
      </w:pPr>
    </w:p>
    <w:p w14:paraId="401433E5" w14:textId="77777777" w:rsidR="00F528C8" w:rsidRPr="00032B1C" w:rsidRDefault="00F528C8" w:rsidP="008A5B50">
      <w:pPr>
        <w:pStyle w:val="Heading4"/>
      </w:pPr>
      <w:r w:rsidRPr="00032B1C">
        <w:t>II dalis. Proceso analizė</w:t>
      </w:r>
    </w:p>
    <w:p w14:paraId="6217A418" w14:textId="1BDA8931" w:rsidR="00F528C8" w:rsidRPr="00271577" w:rsidRDefault="00F528C8" w:rsidP="00F528C8">
      <w:pPr>
        <w:spacing w:before="120"/>
        <w:jc w:val="both"/>
        <w:rPr>
          <w:sz w:val="22"/>
          <w:szCs w:val="24"/>
        </w:rPr>
      </w:pPr>
      <w:r w:rsidRPr="00271577">
        <w:rPr>
          <w:sz w:val="22"/>
          <w:szCs w:val="24"/>
        </w:rPr>
        <w:t xml:space="preserve">Procesui palengvinti naudojamas tyrinėjimu grįstas mokymas(is), mokymasis </w:t>
      </w:r>
      <w:r w:rsidR="002B082C">
        <w:rPr>
          <w:sz w:val="22"/>
          <w:szCs w:val="24"/>
        </w:rPr>
        <w:t xml:space="preserve">veikiant </w:t>
      </w:r>
      <w:r w:rsidRPr="00271577">
        <w:rPr>
          <w:sz w:val="22"/>
          <w:szCs w:val="24"/>
        </w:rPr>
        <w:t>ir žinių suteikiantis pristatymas</w:t>
      </w:r>
      <w:r w:rsidR="002B082C">
        <w:rPr>
          <w:sz w:val="22"/>
          <w:szCs w:val="24"/>
        </w:rPr>
        <w:t xml:space="preserve">. </w:t>
      </w:r>
    </w:p>
    <w:p w14:paraId="3FFF06A2" w14:textId="483F9BBC" w:rsidR="00F528C8" w:rsidRPr="00271577" w:rsidRDefault="00F528C8" w:rsidP="00F528C8">
      <w:pPr>
        <w:spacing w:before="120"/>
        <w:jc w:val="both"/>
        <w:rPr>
          <w:sz w:val="22"/>
          <w:szCs w:val="24"/>
        </w:rPr>
      </w:pPr>
      <w:r w:rsidRPr="00271577">
        <w:rPr>
          <w:sz w:val="22"/>
          <w:szCs w:val="24"/>
        </w:rPr>
        <w:t xml:space="preserve">Naudojama kritinio mąstymo </w:t>
      </w:r>
      <w:r w:rsidR="0014412D">
        <w:rPr>
          <w:sz w:val="22"/>
          <w:szCs w:val="24"/>
        </w:rPr>
        <w:t xml:space="preserve">ugdymo schema, pasitelkiant kritinę analizę, supratimo vertinimą, išvadų darymą, paaiškinimą ir savireguliacijos gebėjimą. </w:t>
      </w:r>
    </w:p>
    <w:p w14:paraId="35AE4D7E" w14:textId="3578A466" w:rsidR="00F528C8" w:rsidRDefault="0014412D" w:rsidP="00F528C8">
      <w:pPr>
        <w:spacing w:before="120"/>
        <w:jc w:val="both"/>
        <w:rPr>
          <w:sz w:val="22"/>
          <w:szCs w:val="24"/>
        </w:rPr>
      </w:pPr>
      <w:r>
        <w:rPr>
          <w:sz w:val="22"/>
          <w:szCs w:val="24"/>
        </w:rPr>
        <w:t>Patirtinis mokymosi p</w:t>
      </w:r>
      <w:r w:rsidR="00F528C8" w:rsidRPr="00271577">
        <w:rPr>
          <w:sz w:val="22"/>
          <w:szCs w:val="24"/>
        </w:rPr>
        <w:t xml:space="preserve">rocesas </w:t>
      </w:r>
      <w:r>
        <w:rPr>
          <w:sz w:val="22"/>
          <w:szCs w:val="24"/>
        </w:rPr>
        <w:t>vyksta pristatant atliktas užduotis, diskutuojant grupėse, pateikiant aptariamą temą iliustruojančius pavyzdžius.</w:t>
      </w:r>
    </w:p>
    <w:p w14:paraId="7047A31C" w14:textId="77777777" w:rsidR="008A5B50" w:rsidRPr="008A5B50" w:rsidRDefault="008A5B50" w:rsidP="00F528C8">
      <w:pPr>
        <w:spacing w:before="120"/>
        <w:jc w:val="both"/>
        <w:rPr>
          <w:szCs w:val="24"/>
        </w:rPr>
      </w:pPr>
    </w:p>
    <w:p w14:paraId="7ADFB00A" w14:textId="77777777" w:rsidR="00F528C8" w:rsidRPr="00271577" w:rsidRDefault="00F528C8" w:rsidP="008A5B50">
      <w:pPr>
        <w:pStyle w:val="Heading4"/>
        <w:rPr>
          <w:szCs w:val="24"/>
        </w:rPr>
      </w:pPr>
      <w:r w:rsidRPr="00271577">
        <w:t xml:space="preserve">III </w:t>
      </w:r>
      <w:r w:rsidRPr="0014412D">
        <w:t>dalis. Įgyvendinimo planavimas</w:t>
      </w:r>
    </w:p>
    <w:p w14:paraId="72716498" w14:textId="77777777" w:rsidR="007E0C72" w:rsidRDefault="007E0C72" w:rsidP="00F528C8">
      <w:pPr>
        <w:spacing w:before="120"/>
        <w:jc w:val="both"/>
        <w:rPr>
          <w:b/>
          <w:noProof/>
          <w:color w:val="434343"/>
          <w:szCs w:val="24"/>
          <w:lang w:eastAsia="en-US"/>
        </w:rPr>
      </w:pPr>
    </w:p>
    <w:p w14:paraId="032D09E4" w14:textId="77777777" w:rsidR="00F528C8" w:rsidRPr="00271577" w:rsidRDefault="002F0B91" w:rsidP="00F528C8">
      <w:pPr>
        <w:spacing w:before="120"/>
        <w:jc w:val="both"/>
        <w:rPr>
          <w:sz w:val="22"/>
          <w:szCs w:val="24"/>
        </w:rPr>
      </w:pPr>
      <w:r w:rsidRPr="00271577">
        <w:rPr>
          <w:b/>
          <w:noProof/>
          <w:color w:val="434343"/>
          <w:szCs w:val="24"/>
          <w:lang w:val="en-US" w:eastAsia="en-US"/>
        </w:rPr>
        <w:drawing>
          <wp:inline distT="0" distB="0" distL="0" distR="0" wp14:anchorId="70FEB652" wp14:editId="3FEC7702">
            <wp:extent cx="3010663" cy="2012315"/>
            <wp:effectExtent l="0" t="0" r="0" b="69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 MisDis1.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054214" cy="2041424"/>
                    </a:xfrm>
                    <a:prstGeom prst="rect">
                      <a:avLst/>
                    </a:prstGeom>
                  </pic:spPr>
                </pic:pic>
              </a:graphicData>
            </a:graphic>
          </wp:inline>
        </w:drawing>
      </w:r>
      <w:r w:rsidRPr="00271577">
        <w:rPr>
          <w:b/>
          <w:noProof/>
          <w:color w:val="434343"/>
          <w:szCs w:val="24"/>
          <w:lang w:val="en-US" w:eastAsia="en-US"/>
        </w:rPr>
        <w:drawing>
          <wp:inline distT="0" distB="0" distL="0" distR="0" wp14:anchorId="41AA7792" wp14:editId="43B9F7FA">
            <wp:extent cx="1344317" cy="2017987"/>
            <wp:effectExtent l="0" t="0" r="8255" b="190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 MisDis2.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50330" cy="2027013"/>
                    </a:xfrm>
                    <a:prstGeom prst="rect">
                      <a:avLst/>
                    </a:prstGeom>
                  </pic:spPr>
                </pic:pic>
              </a:graphicData>
            </a:graphic>
          </wp:inline>
        </w:drawing>
      </w:r>
    </w:p>
    <w:p w14:paraId="71E12E3E" w14:textId="3C12CD3F" w:rsidR="00F528C8" w:rsidRPr="00271577" w:rsidRDefault="00714C01" w:rsidP="00F528C8">
      <w:pPr>
        <w:spacing w:before="120"/>
        <w:jc w:val="both"/>
        <w:rPr>
          <w:sz w:val="22"/>
          <w:szCs w:val="24"/>
        </w:rPr>
      </w:pPr>
      <w:r>
        <w:rPr>
          <w:sz w:val="22"/>
          <w:szCs w:val="24"/>
        </w:rPr>
        <w:t xml:space="preserve"> </w:t>
      </w:r>
    </w:p>
    <w:p w14:paraId="66B7E620" w14:textId="34B5C655" w:rsidR="00F528C8" w:rsidRPr="00271577" w:rsidRDefault="00F528C8" w:rsidP="00F528C8">
      <w:pPr>
        <w:spacing w:before="120"/>
        <w:jc w:val="both"/>
        <w:rPr>
          <w:sz w:val="22"/>
          <w:szCs w:val="24"/>
        </w:rPr>
      </w:pPr>
      <w:r w:rsidRPr="00271577">
        <w:rPr>
          <w:sz w:val="22"/>
          <w:szCs w:val="24"/>
        </w:rPr>
        <w:t>Diskusija, kaip pritaikyti šią veiklą, kad ji atitiktų tėvų</w:t>
      </w:r>
      <w:r w:rsidR="0068170F">
        <w:rPr>
          <w:sz w:val="22"/>
          <w:szCs w:val="24"/>
        </w:rPr>
        <w:t xml:space="preserve"> /</w:t>
      </w:r>
      <w:r w:rsidRPr="00271577">
        <w:rPr>
          <w:sz w:val="22"/>
          <w:szCs w:val="24"/>
        </w:rPr>
        <w:t xml:space="preserve"> senelių ir vaikų patirtį.</w:t>
      </w:r>
    </w:p>
    <w:p w14:paraId="3804563B" w14:textId="1D3440F9" w:rsidR="00F528C8" w:rsidRPr="00271577" w:rsidRDefault="00F528C8" w:rsidP="00F528C8">
      <w:pPr>
        <w:spacing w:before="120"/>
        <w:jc w:val="both"/>
        <w:rPr>
          <w:sz w:val="22"/>
          <w:szCs w:val="24"/>
        </w:rPr>
      </w:pPr>
      <w:r w:rsidRPr="00271577">
        <w:rPr>
          <w:sz w:val="22"/>
          <w:szCs w:val="24"/>
        </w:rPr>
        <w:t>Kaip minėta anksčiau, vaikai ir jaunimas mokosi socializuodamiesi, o šeima yra pagrindinis socializacijos veiksnys</w:t>
      </w:r>
      <w:r w:rsidR="0014412D">
        <w:rPr>
          <w:sz w:val="22"/>
          <w:szCs w:val="24"/>
        </w:rPr>
        <w:t>.</w:t>
      </w:r>
      <w:r w:rsidRPr="00271577">
        <w:rPr>
          <w:sz w:val="22"/>
          <w:szCs w:val="24"/>
        </w:rPr>
        <w:t xml:space="preserve"> Todėl negalima neįvertinti tėvų ir globėjų vaidmens, padedant vaikams ugdyti kritinio raštingumo įgūdžius.</w:t>
      </w:r>
    </w:p>
    <w:p w14:paraId="196CF1E6" w14:textId="77777777" w:rsidR="00F528C8" w:rsidRPr="00271577" w:rsidRDefault="00F528C8" w:rsidP="00F528C8">
      <w:pPr>
        <w:spacing w:before="120"/>
        <w:jc w:val="both"/>
        <w:rPr>
          <w:sz w:val="22"/>
          <w:szCs w:val="24"/>
        </w:rPr>
      </w:pPr>
      <w:r w:rsidRPr="00271577">
        <w:rPr>
          <w:sz w:val="22"/>
          <w:szCs w:val="24"/>
        </w:rPr>
        <w:t>Tėvai ir seneliai turėtų gauti informacijos apie kritinį raštingumą ir dezinformaciją. Jie turi būti skatinami kartu su vaikais skaityti ir vertinti šaltinius.</w:t>
      </w:r>
    </w:p>
    <w:p w14:paraId="0388BD94" w14:textId="0BFBE8A7" w:rsidR="00C504F0" w:rsidRPr="00271577" w:rsidRDefault="00F528C8" w:rsidP="00F528C8">
      <w:pPr>
        <w:spacing w:before="120"/>
        <w:jc w:val="both"/>
        <w:rPr>
          <w:sz w:val="22"/>
          <w:szCs w:val="24"/>
        </w:rPr>
      </w:pPr>
      <w:r w:rsidRPr="00271577">
        <w:rPr>
          <w:sz w:val="22"/>
          <w:szCs w:val="24"/>
        </w:rPr>
        <w:t>Yra svarių įrodymų, patvirtinančių, k</w:t>
      </w:r>
      <w:r w:rsidR="00811D44">
        <w:rPr>
          <w:sz w:val="22"/>
          <w:szCs w:val="24"/>
        </w:rPr>
        <w:t>aip</w:t>
      </w:r>
      <w:r w:rsidRPr="00271577">
        <w:rPr>
          <w:sz w:val="22"/>
          <w:szCs w:val="24"/>
        </w:rPr>
        <w:t xml:space="preserve"> svarbu, </w:t>
      </w:r>
      <w:r w:rsidR="00811D44">
        <w:rPr>
          <w:sz w:val="22"/>
          <w:szCs w:val="24"/>
        </w:rPr>
        <w:t>kad</w:t>
      </w:r>
      <w:r w:rsidRPr="00271577">
        <w:rPr>
          <w:sz w:val="22"/>
          <w:szCs w:val="24"/>
        </w:rPr>
        <w:t xml:space="preserve"> tėvai</w:t>
      </w:r>
      <w:r w:rsidR="00811D44">
        <w:rPr>
          <w:sz w:val="22"/>
          <w:szCs w:val="24"/>
        </w:rPr>
        <w:t xml:space="preserve">, </w:t>
      </w:r>
      <w:r w:rsidRPr="00271577">
        <w:rPr>
          <w:sz w:val="22"/>
          <w:szCs w:val="24"/>
        </w:rPr>
        <w:t xml:space="preserve">globėjai padėtų vaikams ugdyti kritinio raštingumo įgūdžius. Reikia apgalvoti, kokia pagalba reikalinga tėvams, įskaitant patarimus, kaip pastebėti netikras naujienas, klaidingą informaciją ir dezinformaciją tiems, kuriems trūksta pasitikėjimo šiuo klausimu. Yra </w:t>
      </w:r>
      <w:r w:rsidR="00811D44">
        <w:rPr>
          <w:sz w:val="22"/>
          <w:szCs w:val="24"/>
        </w:rPr>
        <w:t>tikrai naudingų</w:t>
      </w:r>
      <w:r w:rsidR="00714C01">
        <w:rPr>
          <w:sz w:val="22"/>
          <w:szCs w:val="24"/>
        </w:rPr>
        <w:t xml:space="preserve"> </w:t>
      </w:r>
      <w:r w:rsidRPr="00271577">
        <w:rPr>
          <w:sz w:val="22"/>
          <w:szCs w:val="24"/>
        </w:rPr>
        <w:t>strategij</w:t>
      </w:r>
      <w:r w:rsidR="00811D44">
        <w:rPr>
          <w:sz w:val="22"/>
          <w:szCs w:val="24"/>
        </w:rPr>
        <w:t xml:space="preserve">ų, </w:t>
      </w:r>
      <w:r w:rsidRPr="00271577">
        <w:rPr>
          <w:sz w:val="22"/>
          <w:szCs w:val="24"/>
        </w:rPr>
        <w:t>palengvin</w:t>
      </w:r>
      <w:r w:rsidR="00811D44">
        <w:rPr>
          <w:sz w:val="22"/>
          <w:szCs w:val="24"/>
        </w:rPr>
        <w:t xml:space="preserve">ančių </w:t>
      </w:r>
      <w:r w:rsidRPr="00271577">
        <w:rPr>
          <w:sz w:val="22"/>
          <w:szCs w:val="24"/>
        </w:rPr>
        <w:t>pokalbį su vaiku namuose apie naujienas, pavyzdžiui, kartu žiūrint ar klausantis žinių, bei patarim</w:t>
      </w:r>
      <w:r w:rsidR="00811D44">
        <w:rPr>
          <w:sz w:val="22"/>
          <w:szCs w:val="24"/>
        </w:rPr>
        <w:t>ų</w:t>
      </w:r>
      <w:r w:rsidRPr="00271577">
        <w:rPr>
          <w:sz w:val="22"/>
          <w:szCs w:val="24"/>
        </w:rPr>
        <w:t>, kaip kalbėti su vaikais apie liūd</w:t>
      </w:r>
      <w:r w:rsidR="00811D44">
        <w:rPr>
          <w:sz w:val="22"/>
          <w:szCs w:val="24"/>
        </w:rPr>
        <w:t>nas</w:t>
      </w:r>
      <w:r w:rsidRPr="00271577">
        <w:rPr>
          <w:sz w:val="22"/>
          <w:szCs w:val="24"/>
        </w:rPr>
        <w:t xml:space="preserve"> naujienas, </w:t>
      </w:r>
      <w:r w:rsidR="00811D44">
        <w:rPr>
          <w:sz w:val="22"/>
          <w:szCs w:val="24"/>
        </w:rPr>
        <w:t xml:space="preserve">kaip </w:t>
      </w:r>
      <w:r w:rsidRPr="00271577">
        <w:rPr>
          <w:sz w:val="22"/>
          <w:szCs w:val="24"/>
        </w:rPr>
        <w:t xml:space="preserve">apdoroti ir </w:t>
      </w:r>
      <w:r w:rsidR="00811D44">
        <w:rPr>
          <w:sz w:val="22"/>
          <w:szCs w:val="24"/>
        </w:rPr>
        <w:t xml:space="preserve">pateikti </w:t>
      </w:r>
      <w:r w:rsidRPr="00271577">
        <w:rPr>
          <w:sz w:val="22"/>
          <w:szCs w:val="24"/>
        </w:rPr>
        <w:t xml:space="preserve">naujienas. Svarbiausia, kad tėvai suprastų savo vaikų elgesį internete, taip pat patys išbandytų jų naudojamas svetaines ir programėles bei </w:t>
      </w:r>
      <w:r w:rsidR="00811D44">
        <w:rPr>
          <w:sz w:val="22"/>
          <w:szCs w:val="24"/>
        </w:rPr>
        <w:t xml:space="preserve">jų </w:t>
      </w:r>
      <w:r w:rsidRPr="00271577">
        <w:rPr>
          <w:sz w:val="22"/>
          <w:szCs w:val="24"/>
        </w:rPr>
        <w:t>žaidimus</w:t>
      </w:r>
      <w:r w:rsidR="00811D44">
        <w:rPr>
          <w:sz w:val="22"/>
          <w:szCs w:val="24"/>
        </w:rPr>
        <w:t xml:space="preserve">. </w:t>
      </w:r>
    </w:p>
    <w:p w14:paraId="2FDD9302" w14:textId="77777777" w:rsidR="00953131" w:rsidRPr="00271577" w:rsidRDefault="00953131" w:rsidP="00B3762F">
      <w:pPr>
        <w:spacing w:before="120"/>
        <w:jc w:val="both"/>
        <w:rPr>
          <w:sz w:val="22"/>
          <w:szCs w:val="24"/>
        </w:rPr>
      </w:pPr>
    </w:p>
    <w:p w14:paraId="625D8F10" w14:textId="2675F495" w:rsidR="00EF6B27" w:rsidRPr="00271577" w:rsidRDefault="00D31829" w:rsidP="0087130B">
      <w:pPr>
        <w:pStyle w:val="Heading2"/>
      </w:pPr>
      <w:bookmarkStart w:id="221" w:name="_heading=h.pkwqa1" w:colFirst="0" w:colLast="0"/>
      <w:bookmarkStart w:id="222" w:name="_Toc95915258"/>
      <w:bookmarkEnd w:id="221"/>
      <w:r>
        <w:t xml:space="preserve">5.5 </w:t>
      </w:r>
      <w:r w:rsidR="00FA5F20" w:rsidRPr="00271577">
        <w:t>3 potemė: Faktų tikrinimas ir veiksmai prieš dezinformaciją</w:t>
      </w:r>
      <w:bookmarkEnd w:id="222"/>
    </w:p>
    <w:p w14:paraId="3A4642C3" w14:textId="77777777" w:rsidR="00EF4505" w:rsidRPr="00271577" w:rsidRDefault="00EF4505" w:rsidP="00EF4505">
      <w:pPr>
        <w:spacing w:before="120"/>
        <w:jc w:val="both"/>
        <w:rPr>
          <w:rFonts w:eastAsia="Helvetica Neue"/>
          <w:color w:val="3A3A3A"/>
          <w:sz w:val="22"/>
          <w:szCs w:val="24"/>
        </w:rPr>
      </w:pPr>
    </w:p>
    <w:p w14:paraId="347C0689" w14:textId="37F03214" w:rsidR="00EF4505" w:rsidRPr="00271577" w:rsidRDefault="00EF4505" w:rsidP="00EF4505">
      <w:pPr>
        <w:spacing w:before="120"/>
        <w:jc w:val="both"/>
        <w:rPr>
          <w:rFonts w:eastAsia="Helvetica Neue"/>
          <w:color w:val="3A3A3A"/>
          <w:sz w:val="22"/>
          <w:szCs w:val="24"/>
        </w:rPr>
      </w:pPr>
      <w:r w:rsidRPr="00271577">
        <w:rPr>
          <w:rFonts w:eastAsia="Helvetica Neue"/>
          <w:color w:val="3A3A3A"/>
          <w:sz w:val="22"/>
          <w:szCs w:val="24"/>
        </w:rPr>
        <w:t xml:space="preserve">Nuo virusinių memų iki vadinamųjų „netikrų naujienų“ internetas perpildytas </w:t>
      </w:r>
      <w:r w:rsidR="00F616DE">
        <w:rPr>
          <w:rFonts w:eastAsia="Helvetica Neue"/>
          <w:color w:val="3A3A3A"/>
          <w:sz w:val="22"/>
          <w:szCs w:val="24"/>
        </w:rPr>
        <w:t xml:space="preserve">žalingos </w:t>
      </w:r>
      <w:r w:rsidRPr="00271577">
        <w:rPr>
          <w:rFonts w:eastAsia="Helvetica Neue"/>
          <w:color w:val="3A3A3A"/>
          <w:sz w:val="22"/>
          <w:szCs w:val="24"/>
        </w:rPr>
        <w:t>informacijos</w:t>
      </w:r>
      <w:r w:rsidR="00F616DE">
        <w:rPr>
          <w:rFonts w:eastAsia="Helvetica Neue"/>
          <w:color w:val="3A3A3A"/>
          <w:sz w:val="22"/>
          <w:szCs w:val="24"/>
        </w:rPr>
        <w:t xml:space="preserve">. </w:t>
      </w:r>
      <w:r w:rsidRPr="00271577">
        <w:rPr>
          <w:rFonts w:eastAsia="Helvetica Neue"/>
          <w:color w:val="3A3A3A"/>
          <w:sz w:val="22"/>
          <w:szCs w:val="24"/>
        </w:rPr>
        <w:t xml:space="preserve">Daugeliui vaikų vis sudėtingiau rasti patikimus šaltinius. Taigi, kaip padėti vaikams efektyviai naudotis internetu kaip faktų tikrinimo priemone? 3 potemėje pateikiamos rekomendacijos, ištekliai ir praktiniai patarimai, kuriais suaugusiųjų švietėjai gali naudotis padėdami tėvams, seneliams </w:t>
      </w:r>
      <w:r w:rsidR="00F616DE">
        <w:rPr>
          <w:rFonts w:eastAsia="Helvetica Neue"/>
          <w:color w:val="3A3A3A"/>
          <w:sz w:val="22"/>
          <w:szCs w:val="24"/>
        </w:rPr>
        <w:t xml:space="preserve">jų veiksmingai komunikacijai su vaikais. </w:t>
      </w:r>
    </w:p>
    <w:p w14:paraId="15138B7E" w14:textId="495B3470" w:rsidR="00EF4505" w:rsidRPr="00271577" w:rsidRDefault="00EF4505" w:rsidP="00EF4505">
      <w:pPr>
        <w:spacing w:before="120"/>
        <w:jc w:val="both"/>
        <w:rPr>
          <w:rFonts w:eastAsia="Helvetica Neue"/>
          <w:color w:val="3A3A3A"/>
          <w:sz w:val="22"/>
          <w:szCs w:val="24"/>
        </w:rPr>
      </w:pPr>
      <w:r w:rsidRPr="00271577">
        <w:rPr>
          <w:rFonts w:eastAsia="Helvetica Neue"/>
          <w:color w:val="3A3A3A"/>
          <w:sz w:val="22"/>
          <w:szCs w:val="24"/>
        </w:rPr>
        <w:t xml:space="preserve">Tačiau tam, kad šios priemonės būtų naudojamos ir būtų galima atrinkti </w:t>
      </w:r>
      <w:r w:rsidR="00F616DE">
        <w:rPr>
          <w:rFonts w:eastAsia="Helvetica Neue"/>
          <w:color w:val="3A3A3A"/>
          <w:sz w:val="22"/>
          <w:szCs w:val="24"/>
        </w:rPr>
        <w:t xml:space="preserve">„ pelus nuo grūdų“ </w:t>
      </w:r>
      <w:r w:rsidRPr="00271577">
        <w:rPr>
          <w:rFonts w:eastAsia="Helvetica Neue"/>
          <w:color w:val="3A3A3A"/>
          <w:sz w:val="22"/>
          <w:szCs w:val="24"/>
        </w:rPr>
        <w:t xml:space="preserve"> reikalingi įgūdžiai. Ši paskutinė potemė sujungia kritinio skaitmeninio raštingumo įgūdžius su įrankių bei programėlių, kurios gali būti naudojamos aptikti netikras naujienas, klaidinančią informaciją ir dezinformaciją, naudojimu.</w:t>
      </w:r>
      <w:r w:rsidR="008106FF">
        <w:rPr>
          <w:rFonts w:eastAsia="Helvetica Neue"/>
          <w:color w:val="3A3A3A"/>
          <w:sz w:val="22"/>
          <w:szCs w:val="24"/>
        </w:rPr>
        <w:t xml:space="preserve"> </w:t>
      </w:r>
      <w:r w:rsidRPr="00271577">
        <w:rPr>
          <w:rFonts w:eastAsia="Helvetica Neue"/>
          <w:color w:val="3A3A3A"/>
          <w:sz w:val="22"/>
          <w:szCs w:val="24"/>
        </w:rPr>
        <w:t>Kitaip tariant – pad</w:t>
      </w:r>
      <w:r w:rsidR="008106FF">
        <w:rPr>
          <w:rFonts w:eastAsia="Helvetica Neue"/>
          <w:color w:val="3A3A3A"/>
          <w:sz w:val="22"/>
          <w:szCs w:val="24"/>
        </w:rPr>
        <w:t xml:space="preserve">ėsime </w:t>
      </w:r>
      <w:r w:rsidRPr="00271577">
        <w:rPr>
          <w:rFonts w:eastAsia="Helvetica Neue"/>
          <w:color w:val="3A3A3A"/>
          <w:sz w:val="22"/>
          <w:szCs w:val="24"/>
        </w:rPr>
        <w:t xml:space="preserve">tapti melagingų naujienų detektyvu ir, svarbiausia, </w:t>
      </w:r>
      <w:r w:rsidR="008106FF" w:rsidRPr="00271577">
        <w:rPr>
          <w:rFonts w:eastAsia="Helvetica Neue"/>
          <w:color w:val="3A3A3A"/>
          <w:sz w:val="22"/>
          <w:szCs w:val="24"/>
        </w:rPr>
        <w:t>pristat</w:t>
      </w:r>
      <w:r w:rsidR="008106FF">
        <w:rPr>
          <w:rFonts w:eastAsia="Helvetica Neue"/>
          <w:color w:val="3A3A3A"/>
          <w:sz w:val="22"/>
          <w:szCs w:val="24"/>
        </w:rPr>
        <w:t>ysime</w:t>
      </w:r>
      <w:r w:rsidRPr="00271577">
        <w:rPr>
          <w:rFonts w:eastAsia="Helvetica Neue"/>
          <w:color w:val="3A3A3A"/>
          <w:sz w:val="22"/>
          <w:szCs w:val="24"/>
        </w:rPr>
        <w:t xml:space="preserve"> įrank</w:t>
      </w:r>
      <w:r w:rsidR="008106FF">
        <w:rPr>
          <w:rFonts w:eastAsia="Helvetica Neue"/>
          <w:color w:val="3A3A3A"/>
          <w:sz w:val="22"/>
          <w:szCs w:val="24"/>
        </w:rPr>
        <w:t>ius</w:t>
      </w:r>
      <w:r w:rsidRPr="00271577">
        <w:rPr>
          <w:rFonts w:eastAsia="Helvetica Neue"/>
          <w:color w:val="3A3A3A"/>
          <w:sz w:val="22"/>
          <w:szCs w:val="24"/>
        </w:rPr>
        <w:t>, skirt</w:t>
      </w:r>
      <w:r w:rsidR="008106FF">
        <w:rPr>
          <w:rFonts w:eastAsia="Helvetica Neue"/>
          <w:color w:val="3A3A3A"/>
          <w:sz w:val="22"/>
          <w:szCs w:val="24"/>
        </w:rPr>
        <w:t>us</w:t>
      </w:r>
      <w:r w:rsidRPr="00271577">
        <w:rPr>
          <w:rFonts w:eastAsia="Helvetica Neue"/>
          <w:color w:val="3A3A3A"/>
          <w:sz w:val="22"/>
          <w:szCs w:val="24"/>
        </w:rPr>
        <w:t xml:space="preserve"> pranešti apie netikras naujienas, klaidinančią informaciją ir dezinformaciją.</w:t>
      </w:r>
    </w:p>
    <w:p w14:paraId="29DB0C75" w14:textId="2288C049" w:rsidR="00EF4505" w:rsidRDefault="00EF4505" w:rsidP="00EF4505">
      <w:pPr>
        <w:spacing w:before="120"/>
        <w:jc w:val="both"/>
        <w:rPr>
          <w:rFonts w:eastAsia="Helvetica Neue"/>
          <w:color w:val="3A3A3A"/>
          <w:sz w:val="22"/>
          <w:szCs w:val="24"/>
        </w:rPr>
      </w:pPr>
      <w:r w:rsidRPr="00271577">
        <w:rPr>
          <w:rFonts w:eastAsia="Helvetica Neue"/>
          <w:color w:val="3A3A3A"/>
          <w:sz w:val="22"/>
          <w:szCs w:val="24"/>
        </w:rPr>
        <w:t>3 potemė skirta faktų tikrinimui ir asmeniniams veiksmams prieš dezinformaciją, naudojant pranešimo ir blokavimo technikas. (žr. 3 priedo 2 dalį ir 1 pristatymą „Klaidinanti informacija ir dezinformacija“, skaidrės 51–68).</w:t>
      </w:r>
    </w:p>
    <w:p w14:paraId="73457D05" w14:textId="77777777" w:rsidR="008A5B50" w:rsidRPr="008A5B50" w:rsidRDefault="008A5B50" w:rsidP="00EF4505">
      <w:pPr>
        <w:spacing w:before="120"/>
        <w:jc w:val="both"/>
        <w:rPr>
          <w:rFonts w:eastAsia="Helvetica Neue"/>
          <w:color w:val="3A3A3A"/>
          <w:szCs w:val="24"/>
        </w:rPr>
      </w:pPr>
    </w:p>
    <w:p w14:paraId="5379BA5F" w14:textId="77777777" w:rsidR="00EF4505" w:rsidRPr="00BA5B72" w:rsidRDefault="00EF4505" w:rsidP="008A5B50">
      <w:pPr>
        <w:pStyle w:val="Heading4"/>
      </w:pPr>
      <w:r w:rsidRPr="00BA5B72">
        <w:t>I dalis. Veiklos pavyzdžio pristatymas</w:t>
      </w:r>
    </w:p>
    <w:p w14:paraId="29060BC4" w14:textId="77777777" w:rsidR="00EF4505" w:rsidRPr="00271577" w:rsidRDefault="00EF4505" w:rsidP="007E0C72">
      <w:pPr>
        <w:spacing w:before="120"/>
        <w:jc w:val="center"/>
        <w:rPr>
          <w:rFonts w:eastAsia="Helvetica Neue"/>
          <w:b/>
          <w:color w:val="3A3A3A"/>
          <w:sz w:val="22"/>
          <w:szCs w:val="24"/>
        </w:rPr>
      </w:pPr>
      <w:r w:rsidRPr="00271577">
        <w:rPr>
          <w:rFonts w:eastAsia="Helvetica Neue"/>
          <w:b/>
          <w:color w:val="3A3A3A"/>
          <w:sz w:val="22"/>
          <w:szCs w:val="24"/>
        </w:rPr>
        <w:t>1. Faktų tikrinimas</w:t>
      </w:r>
    </w:p>
    <w:p w14:paraId="67FE1892" w14:textId="10115359" w:rsidR="00EF4505" w:rsidRPr="00271577" w:rsidRDefault="00EF4505" w:rsidP="00EF4505">
      <w:pPr>
        <w:spacing w:before="120"/>
        <w:jc w:val="both"/>
        <w:rPr>
          <w:rFonts w:eastAsia="Helvetica Neue"/>
          <w:color w:val="3A3A3A"/>
          <w:sz w:val="22"/>
          <w:szCs w:val="24"/>
        </w:rPr>
      </w:pPr>
      <w:r w:rsidRPr="00271577">
        <w:rPr>
          <w:rFonts w:eastAsia="Helvetica Neue"/>
          <w:b/>
          <w:color w:val="F79646" w:themeColor="accent6"/>
          <w:sz w:val="22"/>
          <w:szCs w:val="24"/>
        </w:rPr>
        <w:t>Pristatymas</w:t>
      </w:r>
      <w:r w:rsidRPr="00271577">
        <w:rPr>
          <w:rFonts w:eastAsia="Helvetica Neue"/>
          <w:color w:val="3A3A3A"/>
          <w:sz w:val="22"/>
          <w:szCs w:val="24"/>
        </w:rPr>
        <w:t>: sužinosime, kas yra tikra</w:t>
      </w:r>
      <w:r w:rsidR="0068170F">
        <w:rPr>
          <w:rFonts w:eastAsia="Helvetica Neue"/>
          <w:color w:val="3A3A3A"/>
          <w:sz w:val="22"/>
          <w:szCs w:val="24"/>
        </w:rPr>
        <w:t xml:space="preserve"> /</w:t>
      </w:r>
      <w:r w:rsidRPr="00271577">
        <w:rPr>
          <w:rFonts w:eastAsia="Helvetica Neue"/>
          <w:color w:val="3A3A3A"/>
          <w:sz w:val="22"/>
          <w:szCs w:val="24"/>
        </w:rPr>
        <w:t xml:space="preserve"> </w:t>
      </w:r>
      <w:r w:rsidR="004605CF">
        <w:rPr>
          <w:rFonts w:eastAsia="Helvetica Neue"/>
          <w:color w:val="3A3A3A"/>
          <w:sz w:val="22"/>
          <w:szCs w:val="24"/>
        </w:rPr>
        <w:t xml:space="preserve">kas yra </w:t>
      </w:r>
      <w:r w:rsidRPr="00271577">
        <w:rPr>
          <w:rFonts w:eastAsia="Helvetica Neue"/>
          <w:color w:val="3A3A3A"/>
          <w:sz w:val="22"/>
          <w:szCs w:val="24"/>
        </w:rPr>
        <w:t xml:space="preserve">tiesa, o kas – klaidinga, naudodami įvairius įrankius ir išteklius, kurie buvo sukurti per pastaruosius </w:t>
      </w:r>
      <w:r w:rsidR="004605CF">
        <w:rPr>
          <w:rFonts w:eastAsia="Helvetica Neue"/>
          <w:color w:val="3A3A3A"/>
          <w:sz w:val="22"/>
          <w:szCs w:val="24"/>
        </w:rPr>
        <w:t xml:space="preserve">kelis </w:t>
      </w:r>
      <w:r w:rsidRPr="00271577">
        <w:rPr>
          <w:rFonts w:eastAsia="Helvetica Neue"/>
          <w:color w:val="3A3A3A"/>
          <w:sz w:val="22"/>
          <w:szCs w:val="24"/>
        </w:rPr>
        <w:t>metus. Pristatyme su pagalbine veikla bus nagrinėjama:</w:t>
      </w:r>
    </w:p>
    <w:p w14:paraId="1A0185FD" w14:textId="77777777" w:rsidR="00EF4505" w:rsidRPr="00271577" w:rsidRDefault="00EF4505" w:rsidP="001E7999">
      <w:pPr>
        <w:pStyle w:val="ListParagraph"/>
        <w:numPr>
          <w:ilvl w:val="4"/>
          <w:numId w:val="69"/>
        </w:numPr>
        <w:spacing w:before="120"/>
        <w:ind w:left="709"/>
        <w:jc w:val="both"/>
        <w:rPr>
          <w:rFonts w:eastAsia="Helvetica Neue"/>
          <w:color w:val="3A3A3A"/>
          <w:sz w:val="22"/>
          <w:szCs w:val="24"/>
        </w:rPr>
      </w:pPr>
      <w:r w:rsidRPr="00271577">
        <w:rPr>
          <w:rFonts w:eastAsia="Helvetica Neue"/>
          <w:color w:val="3A3A3A"/>
          <w:sz w:val="22"/>
          <w:szCs w:val="24"/>
        </w:rPr>
        <w:t>Kaip patikrinti, ar vaizdas tikras, ar pakeistas (žr. 3 priedo 2.2 dalį);</w:t>
      </w:r>
    </w:p>
    <w:p w14:paraId="477DF26F" w14:textId="77777777" w:rsidR="00EF4505" w:rsidRPr="00271577" w:rsidRDefault="00EF4505" w:rsidP="008165EB">
      <w:pPr>
        <w:spacing w:before="120"/>
        <w:jc w:val="both"/>
        <w:rPr>
          <w:rFonts w:eastAsia="Helvetica Neue"/>
          <w:color w:val="3A3A3A"/>
          <w:sz w:val="22"/>
          <w:szCs w:val="24"/>
        </w:rPr>
      </w:pPr>
      <w:r w:rsidRPr="00271577">
        <w:rPr>
          <w:rFonts w:eastAsia="Helvetica Neue"/>
          <w:color w:val="3A3A3A"/>
          <w:sz w:val="22"/>
          <w:szCs w:val="24"/>
        </w:rPr>
        <w:t>Veikla: Ištirkite pateiktą vaizdą ir, naudodamiesi pateiktais įrankiais bei technikomis, nuspręskite, ar vaizdas yra tikras, ar pakeistas</w:t>
      </w:r>
      <w:r w:rsidR="008165EB" w:rsidRPr="00271577">
        <w:rPr>
          <w:rFonts w:eastAsia="Helvetica Neue"/>
          <w:color w:val="3A3A3A"/>
          <w:sz w:val="22"/>
          <w:szCs w:val="24"/>
        </w:rPr>
        <w:t xml:space="preserve"> </w:t>
      </w:r>
      <w:r w:rsidRPr="00271577">
        <w:rPr>
          <w:rFonts w:eastAsia="Helvetica Neue"/>
          <w:color w:val="3A3A3A"/>
          <w:sz w:val="22"/>
          <w:szCs w:val="24"/>
        </w:rPr>
        <w:t xml:space="preserve">(žr.: </w:t>
      </w:r>
      <w:hyperlink r:id="rId103" w:history="1">
        <w:r w:rsidRPr="00271577">
          <w:rPr>
            <w:rStyle w:val="Hyperlink"/>
            <w:rFonts w:eastAsia="Helvetica Neue"/>
            <w:sz w:val="22"/>
            <w:szCs w:val="24"/>
          </w:rPr>
          <w:t>https://www.boredpanda.com/fake-news-photos-viral-photoshop/?utm_source=google&amp;utm_medium=organic&amp;utm_campaign=organic</w:t>
        </w:r>
      </w:hyperlink>
      <w:r w:rsidRPr="00271577">
        <w:rPr>
          <w:rFonts w:eastAsia="Helvetica Neue"/>
          <w:color w:val="3A3A3A"/>
          <w:sz w:val="22"/>
          <w:szCs w:val="24"/>
        </w:rPr>
        <w:t>)</w:t>
      </w:r>
    </w:p>
    <w:p w14:paraId="45CA56A7" w14:textId="77777777" w:rsidR="00EF4505" w:rsidRPr="00271577" w:rsidRDefault="00EF4505" w:rsidP="00EF4505">
      <w:pPr>
        <w:pStyle w:val="ListParagraph"/>
        <w:spacing w:before="120"/>
        <w:ind w:left="709" w:hanging="283"/>
        <w:jc w:val="both"/>
        <w:rPr>
          <w:rFonts w:eastAsia="Helvetica Neue"/>
          <w:color w:val="3A3A3A"/>
          <w:sz w:val="22"/>
          <w:szCs w:val="24"/>
        </w:rPr>
      </w:pPr>
      <w:r w:rsidRPr="00271577">
        <w:rPr>
          <w:rFonts w:eastAsia="Helvetica Neue"/>
          <w:color w:val="3A3A3A"/>
          <w:sz w:val="22"/>
          <w:szCs w:val="24"/>
        </w:rPr>
        <w:t>b. Kaip nustatyti svetainės autentiškumą:</w:t>
      </w:r>
    </w:p>
    <w:p w14:paraId="7E6B25B2" w14:textId="77777777" w:rsidR="00EF4505" w:rsidRPr="00271577" w:rsidRDefault="00EF4505" w:rsidP="00EF4505">
      <w:pPr>
        <w:spacing w:before="120"/>
        <w:jc w:val="both"/>
        <w:rPr>
          <w:rFonts w:eastAsia="Helvetica Neue"/>
          <w:color w:val="3A3A3A"/>
          <w:sz w:val="22"/>
          <w:szCs w:val="24"/>
        </w:rPr>
      </w:pPr>
      <w:r w:rsidRPr="00271577">
        <w:rPr>
          <w:rFonts w:eastAsia="Helvetica Neue"/>
          <w:b/>
          <w:color w:val="F79646" w:themeColor="accent6"/>
          <w:sz w:val="22"/>
          <w:szCs w:val="24"/>
        </w:rPr>
        <w:t>Grupės veikla:</w:t>
      </w:r>
      <w:r w:rsidRPr="00271577">
        <w:rPr>
          <w:rFonts w:eastAsia="Helvetica Neue"/>
          <w:color w:val="F79646" w:themeColor="accent6"/>
          <w:sz w:val="22"/>
          <w:szCs w:val="24"/>
        </w:rPr>
        <w:t xml:space="preserve"> </w:t>
      </w:r>
      <w:r w:rsidRPr="00271577">
        <w:rPr>
          <w:rFonts w:eastAsia="Helvetica Neue"/>
          <w:color w:val="3A3A3A"/>
          <w:sz w:val="22"/>
          <w:szCs w:val="24"/>
        </w:rPr>
        <w:t>Išvardinkite 8 būdus, kaip pastebėti suklastotą ar apgavikišką svetainę ir pasidalinkite tuo su grupe.</w:t>
      </w:r>
    </w:p>
    <w:p w14:paraId="6F92267B" w14:textId="77777777" w:rsidR="00EF4505" w:rsidRPr="00271577" w:rsidRDefault="00EF4505" w:rsidP="007E0C72">
      <w:pPr>
        <w:spacing w:after="240"/>
        <w:jc w:val="center"/>
        <w:rPr>
          <w:rFonts w:eastAsia="Helvetica Neue"/>
          <w:b/>
          <w:color w:val="3A3A3A"/>
          <w:sz w:val="22"/>
          <w:szCs w:val="24"/>
        </w:rPr>
      </w:pPr>
      <w:r w:rsidRPr="00271577">
        <w:rPr>
          <w:rFonts w:eastAsia="Helvetica Neue"/>
          <w:b/>
          <w:color w:val="3A3A3A"/>
          <w:sz w:val="22"/>
          <w:szCs w:val="24"/>
        </w:rPr>
        <w:t>2. Veiksmai prieš dezinformaciją</w:t>
      </w:r>
    </w:p>
    <w:p w14:paraId="54DB3099" w14:textId="77777777" w:rsidR="00EF4505" w:rsidRPr="00271577" w:rsidRDefault="00EF4505" w:rsidP="00EF4505">
      <w:pPr>
        <w:spacing w:before="120"/>
        <w:jc w:val="both"/>
        <w:rPr>
          <w:rFonts w:eastAsia="Helvetica Neue"/>
          <w:color w:val="3A3A3A"/>
          <w:sz w:val="22"/>
          <w:szCs w:val="24"/>
        </w:rPr>
      </w:pPr>
      <w:r w:rsidRPr="00271577">
        <w:rPr>
          <w:rFonts w:eastAsia="Helvetica Neue"/>
          <w:b/>
          <w:color w:val="F79646" w:themeColor="accent6"/>
          <w:sz w:val="22"/>
          <w:szCs w:val="24"/>
        </w:rPr>
        <w:t>Pristatymas:</w:t>
      </w:r>
      <w:r w:rsidRPr="00271577">
        <w:rPr>
          <w:rFonts w:eastAsia="Helvetica Neue"/>
          <w:color w:val="3A3A3A"/>
          <w:sz w:val="22"/>
          <w:szCs w:val="24"/>
        </w:rPr>
        <w:t xml:space="preserve"> „Netikrų naujienų detektyvas“ (skaidrė 52), įskaitant:</w:t>
      </w:r>
    </w:p>
    <w:p w14:paraId="77E4376B" w14:textId="77777777" w:rsidR="00EF4505" w:rsidRPr="00271577" w:rsidRDefault="00EF4505" w:rsidP="00EF4505">
      <w:pPr>
        <w:spacing w:before="120"/>
        <w:jc w:val="both"/>
        <w:rPr>
          <w:rFonts w:eastAsia="Helvetica Neue"/>
          <w:color w:val="3A3A3A"/>
          <w:sz w:val="22"/>
          <w:szCs w:val="24"/>
        </w:rPr>
      </w:pPr>
      <w:r w:rsidRPr="00271577">
        <w:rPr>
          <w:rFonts w:eastAsia="Helvetica Neue"/>
          <w:color w:val="3A3A3A"/>
          <w:sz w:val="22"/>
          <w:szCs w:val="24"/>
        </w:rPr>
        <w:t>a. įrankius, skirtus suklastotų vaizdų aptikimui</w:t>
      </w:r>
    </w:p>
    <w:p w14:paraId="092EFBE9" w14:textId="77777777" w:rsidR="00EF4505" w:rsidRPr="00271577" w:rsidRDefault="00EF4505" w:rsidP="00EF4505">
      <w:pPr>
        <w:spacing w:before="120"/>
        <w:jc w:val="both"/>
        <w:rPr>
          <w:rFonts w:eastAsia="Helvetica Neue"/>
          <w:color w:val="3A3A3A"/>
          <w:sz w:val="22"/>
          <w:szCs w:val="24"/>
        </w:rPr>
      </w:pPr>
      <w:r w:rsidRPr="00271577">
        <w:rPr>
          <w:rFonts w:eastAsia="Helvetica Neue"/>
          <w:color w:val="3A3A3A"/>
          <w:sz w:val="22"/>
          <w:szCs w:val="24"/>
        </w:rPr>
        <w:t>b. faktų tikrinimo svetaines</w:t>
      </w:r>
    </w:p>
    <w:p w14:paraId="6A82CCD1" w14:textId="77777777" w:rsidR="00EF4505" w:rsidRPr="00271577" w:rsidRDefault="00EF4505" w:rsidP="00EF4505">
      <w:pPr>
        <w:spacing w:before="120"/>
        <w:jc w:val="both"/>
        <w:rPr>
          <w:rFonts w:eastAsia="Helvetica Neue"/>
          <w:color w:val="3A3A3A"/>
          <w:sz w:val="22"/>
          <w:szCs w:val="24"/>
        </w:rPr>
      </w:pPr>
      <w:r w:rsidRPr="00271577">
        <w:rPr>
          <w:rFonts w:eastAsia="Helvetica Neue"/>
          <w:color w:val="3A3A3A"/>
          <w:sz w:val="22"/>
          <w:szCs w:val="24"/>
        </w:rPr>
        <w:t>c. faktų tikrinimo organizacijas</w:t>
      </w:r>
    </w:p>
    <w:p w14:paraId="36F87074" w14:textId="77777777" w:rsidR="00EF4505" w:rsidRPr="00271577" w:rsidRDefault="00EF4505" w:rsidP="00EF4505">
      <w:pPr>
        <w:spacing w:before="120"/>
        <w:jc w:val="both"/>
        <w:rPr>
          <w:rFonts w:eastAsia="Helvetica Neue"/>
          <w:color w:val="3A3A3A"/>
          <w:sz w:val="22"/>
          <w:szCs w:val="24"/>
        </w:rPr>
      </w:pPr>
      <w:r w:rsidRPr="00271577">
        <w:rPr>
          <w:rFonts w:eastAsia="Helvetica Neue"/>
          <w:b/>
          <w:color w:val="F79646" w:themeColor="accent6"/>
          <w:sz w:val="22"/>
          <w:szCs w:val="24"/>
        </w:rPr>
        <w:t>Pranešimas apie netikras naujienas ir dezinformaciją</w:t>
      </w:r>
      <w:r w:rsidRPr="00271577">
        <w:rPr>
          <w:rFonts w:eastAsia="Helvetica Neue"/>
          <w:color w:val="F79646" w:themeColor="accent6"/>
          <w:sz w:val="22"/>
          <w:szCs w:val="24"/>
        </w:rPr>
        <w:t xml:space="preserve"> </w:t>
      </w:r>
      <w:r w:rsidRPr="00271577">
        <w:rPr>
          <w:rFonts w:eastAsia="Helvetica Neue"/>
          <w:color w:val="3A3A3A"/>
          <w:sz w:val="22"/>
          <w:szCs w:val="24"/>
        </w:rPr>
        <w:t>– pranešimo apie žalingą dezinformaciją ir jos blokavimo įrankiai bei metodai.</w:t>
      </w:r>
    </w:p>
    <w:p w14:paraId="73FED5A6" w14:textId="4BDA141D" w:rsidR="00EF4505" w:rsidRDefault="00EF4505" w:rsidP="00EF4505">
      <w:pPr>
        <w:spacing w:before="120"/>
        <w:jc w:val="both"/>
        <w:rPr>
          <w:rFonts w:eastAsia="Helvetica Neue"/>
          <w:color w:val="3A3A3A"/>
          <w:sz w:val="22"/>
          <w:szCs w:val="24"/>
        </w:rPr>
      </w:pPr>
      <w:r w:rsidRPr="00271577">
        <w:rPr>
          <w:rFonts w:eastAsia="Helvetica Neue"/>
          <w:b/>
          <w:color w:val="F79646" w:themeColor="accent6"/>
          <w:sz w:val="22"/>
          <w:szCs w:val="24"/>
        </w:rPr>
        <w:t>Pristatymas:</w:t>
      </w:r>
      <w:r w:rsidRPr="00271577">
        <w:rPr>
          <w:rFonts w:eastAsia="Helvetica Neue"/>
          <w:color w:val="3A3A3A"/>
          <w:sz w:val="22"/>
          <w:szCs w:val="24"/>
        </w:rPr>
        <w:t xml:space="preserve"> pasaulinės svetainės ir būdai, naudojami stabdant ir pranešant apie dezinformaciją </w:t>
      </w:r>
      <w:hyperlink r:id="rId104" w:history="1">
        <w:r w:rsidR="008165EB" w:rsidRPr="00271577">
          <w:rPr>
            <w:rStyle w:val="Hyperlink"/>
            <w:rFonts w:eastAsia="Helvetica Neue"/>
            <w:sz w:val="22"/>
            <w:szCs w:val="24"/>
          </w:rPr>
          <w:t>https://www.poynter.org/ifcn/anti-misinformation-actions</w:t>
        </w:r>
      </w:hyperlink>
      <w:r w:rsidR="008165EB" w:rsidRPr="00271577">
        <w:rPr>
          <w:rFonts w:eastAsia="Helvetica Neue"/>
          <w:color w:val="3A3A3A"/>
          <w:sz w:val="22"/>
          <w:szCs w:val="24"/>
        </w:rPr>
        <w:t xml:space="preserve"> </w:t>
      </w:r>
    </w:p>
    <w:p w14:paraId="08427A93" w14:textId="77777777" w:rsidR="008A5B50" w:rsidRPr="008A5B50" w:rsidRDefault="008A5B50" w:rsidP="00EF4505">
      <w:pPr>
        <w:spacing w:before="120"/>
        <w:jc w:val="both"/>
        <w:rPr>
          <w:rFonts w:eastAsia="Helvetica Neue"/>
          <w:color w:val="3A3A3A"/>
          <w:szCs w:val="24"/>
        </w:rPr>
      </w:pPr>
    </w:p>
    <w:p w14:paraId="12573466" w14:textId="77777777" w:rsidR="00EF4505" w:rsidRPr="004605CF" w:rsidRDefault="00EF4505" w:rsidP="008A5B50">
      <w:pPr>
        <w:pStyle w:val="Heading4"/>
      </w:pPr>
      <w:r w:rsidRPr="004605CF">
        <w:t>II dalis. Proceso analizė</w:t>
      </w:r>
    </w:p>
    <w:p w14:paraId="2F8F9314" w14:textId="77777777" w:rsidR="00EF4505" w:rsidRPr="00271577" w:rsidRDefault="00EF4505" w:rsidP="00EF4505">
      <w:pPr>
        <w:spacing w:before="120"/>
        <w:jc w:val="both"/>
        <w:rPr>
          <w:rFonts w:eastAsia="Helvetica Neue"/>
          <w:color w:val="3A3A3A"/>
          <w:sz w:val="22"/>
          <w:szCs w:val="24"/>
        </w:rPr>
      </w:pPr>
      <w:r w:rsidRPr="00271577">
        <w:rPr>
          <w:rFonts w:eastAsia="Helvetica Neue"/>
          <w:color w:val="3A3A3A"/>
          <w:sz w:val="22"/>
          <w:szCs w:val="24"/>
        </w:rPr>
        <w:t>Naudojama labai praktiška veikla, kurios metu dalyviai gali išbandyti įvairius įrankius (įskaitant daugiakalbį svetainių įrankį ir programėles).</w:t>
      </w:r>
    </w:p>
    <w:p w14:paraId="320A3FA8" w14:textId="6BB71887" w:rsidR="00EF4505" w:rsidRDefault="00EF4505" w:rsidP="00EF4505">
      <w:pPr>
        <w:spacing w:before="120"/>
        <w:jc w:val="both"/>
        <w:rPr>
          <w:rFonts w:eastAsia="Helvetica Neue"/>
          <w:color w:val="3A3A3A"/>
          <w:sz w:val="22"/>
          <w:szCs w:val="24"/>
        </w:rPr>
      </w:pPr>
      <w:r w:rsidRPr="00271577">
        <w:rPr>
          <w:rFonts w:eastAsia="Helvetica Neue"/>
          <w:color w:val="3A3A3A"/>
          <w:sz w:val="22"/>
          <w:szCs w:val="24"/>
        </w:rPr>
        <w:t xml:space="preserve">Vėlgi, šioje potemėje </w:t>
      </w:r>
      <w:r w:rsidR="00680DAC">
        <w:rPr>
          <w:rFonts w:eastAsia="Helvetica Neue"/>
          <w:color w:val="3A3A3A"/>
          <w:sz w:val="22"/>
          <w:szCs w:val="24"/>
        </w:rPr>
        <w:t xml:space="preserve">taikomas </w:t>
      </w:r>
      <w:r w:rsidRPr="00271577">
        <w:rPr>
          <w:rFonts w:eastAsia="Helvetica Neue"/>
          <w:color w:val="3A3A3A"/>
          <w:sz w:val="22"/>
          <w:szCs w:val="24"/>
        </w:rPr>
        <w:t xml:space="preserve">mokymasis </w:t>
      </w:r>
      <w:r w:rsidR="00680DAC">
        <w:rPr>
          <w:rFonts w:eastAsia="Helvetica Neue"/>
          <w:color w:val="3A3A3A"/>
          <w:sz w:val="22"/>
          <w:szCs w:val="24"/>
        </w:rPr>
        <w:t xml:space="preserve">veikiant </w:t>
      </w:r>
      <w:r w:rsidRPr="00271577">
        <w:rPr>
          <w:rFonts w:eastAsia="Helvetica Neue"/>
          <w:color w:val="3A3A3A"/>
          <w:sz w:val="22"/>
          <w:szCs w:val="24"/>
        </w:rPr>
        <w:t>ir tyrinėjimu grįsto mokym</w:t>
      </w:r>
      <w:r w:rsidR="00680DAC">
        <w:rPr>
          <w:rFonts w:eastAsia="Helvetica Neue"/>
          <w:color w:val="3A3A3A"/>
          <w:sz w:val="22"/>
          <w:szCs w:val="24"/>
        </w:rPr>
        <w:t>as</w:t>
      </w:r>
      <w:r w:rsidRPr="00271577">
        <w:rPr>
          <w:rFonts w:eastAsia="Helvetica Neue"/>
          <w:color w:val="3A3A3A"/>
          <w:sz w:val="22"/>
          <w:szCs w:val="24"/>
        </w:rPr>
        <w:t>(</w:t>
      </w:r>
      <w:r w:rsidR="00680DAC">
        <w:rPr>
          <w:rFonts w:eastAsia="Helvetica Neue"/>
          <w:color w:val="3A3A3A"/>
          <w:sz w:val="22"/>
          <w:szCs w:val="24"/>
        </w:rPr>
        <w:t>is</w:t>
      </w:r>
      <w:r w:rsidRPr="00271577">
        <w:rPr>
          <w:rFonts w:eastAsia="Helvetica Neue"/>
          <w:color w:val="3A3A3A"/>
          <w:sz w:val="22"/>
          <w:szCs w:val="24"/>
        </w:rPr>
        <w:t>).</w:t>
      </w:r>
    </w:p>
    <w:p w14:paraId="6A34F078" w14:textId="77777777" w:rsidR="008A5B50" w:rsidRPr="008A5B50" w:rsidRDefault="008A5B50" w:rsidP="00EF4505">
      <w:pPr>
        <w:spacing w:before="120"/>
        <w:jc w:val="both"/>
        <w:rPr>
          <w:rFonts w:eastAsia="Helvetica Neue"/>
          <w:color w:val="3A3A3A"/>
          <w:szCs w:val="24"/>
        </w:rPr>
      </w:pPr>
    </w:p>
    <w:p w14:paraId="17D67E21" w14:textId="77777777" w:rsidR="008A5B50" w:rsidRDefault="008A5B50">
      <w:pPr>
        <w:spacing w:before="0" w:after="0"/>
        <w:rPr>
          <w:color w:val="E36C0A" w:themeColor="accent6" w:themeShade="BF"/>
          <w:sz w:val="22"/>
          <w:lang w:val="en-GB"/>
        </w:rPr>
      </w:pPr>
      <w:r>
        <w:br w:type="page"/>
      </w:r>
    </w:p>
    <w:p w14:paraId="4E38DE41" w14:textId="0BFA2E7F" w:rsidR="00EF4505" w:rsidRPr="00BA6AC8" w:rsidRDefault="00EF4505" w:rsidP="008A5B50">
      <w:pPr>
        <w:pStyle w:val="Heading4"/>
      </w:pPr>
      <w:r w:rsidRPr="00BA6AC8">
        <w:t>III dalis. Įgyvendinimo planavimas</w:t>
      </w:r>
    </w:p>
    <w:p w14:paraId="58ECB2E9" w14:textId="24121B4E" w:rsidR="00EF4505" w:rsidRPr="00271577" w:rsidRDefault="00EF4505" w:rsidP="00EF4505">
      <w:pPr>
        <w:spacing w:before="120"/>
        <w:jc w:val="both"/>
        <w:rPr>
          <w:rFonts w:eastAsia="Helvetica Neue"/>
          <w:color w:val="3A3A3A"/>
          <w:sz w:val="22"/>
          <w:szCs w:val="24"/>
        </w:rPr>
      </w:pPr>
      <w:r w:rsidRPr="00271577">
        <w:rPr>
          <w:rFonts w:eastAsia="Helvetica Neue"/>
          <w:color w:val="3A3A3A"/>
          <w:sz w:val="22"/>
          <w:szCs w:val="24"/>
        </w:rPr>
        <w:t>Diskusijos, kaip pritaikyti šią veiklą, kad ji atitiktų tėvų</w:t>
      </w:r>
      <w:r w:rsidR="0068170F">
        <w:rPr>
          <w:rFonts w:eastAsia="Helvetica Neue"/>
          <w:color w:val="3A3A3A"/>
          <w:sz w:val="22"/>
          <w:szCs w:val="24"/>
        </w:rPr>
        <w:t xml:space="preserve"> /</w:t>
      </w:r>
      <w:r w:rsidRPr="00271577">
        <w:rPr>
          <w:rFonts w:eastAsia="Helvetica Neue"/>
          <w:color w:val="3A3A3A"/>
          <w:sz w:val="22"/>
          <w:szCs w:val="24"/>
        </w:rPr>
        <w:t xml:space="preserve"> senelių ir vaikų patirtį:</w:t>
      </w:r>
    </w:p>
    <w:p w14:paraId="0B9875AE" w14:textId="6C66679B" w:rsidR="00EF4505" w:rsidRPr="007E0C72" w:rsidRDefault="00EF4505" w:rsidP="001E7999">
      <w:pPr>
        <w:pStyle w:val="ListParagraph"/>
        <w:numPr>
          <w:ilvl w:val="0"/>
          <w:numId w:val="172"/>
        </w:numPr>
        <w:spacing w:before="120"/>
        <w:ind w:left="709"/>
        <w:jc w:val="both"/>
        <w:rPr>
          <w:rFonts w:eastAsia="Helvetica Neue"/>
          <w:color w:val="3A3A3A"/>
          <w:sz w:val="22"/>
          <w:szCs w:val="24"/>
        </w:rPr>
      </w:pPr>
      <w:r w:rsidRPr="007E0C72">
        <w:rPr>
          <w:rFonts w:eastAsia="Helvetica Neue"/>
          <w:color w:val="3A3A3A"/>
          <w:sz w:val="22"/>
          <w:szCs w:val="24"/>
        </w:rPr>
        <w:t>Iš esmės, tai pagalba tėvams</w:t>
      </w:r>
      <w:r w:rsidR="0068170F">
        <w:rPr>
          <w:rFonts w:eastAsia="Helvetica Neue"/>
          <w:color w:val="3A3A3A"/>
          <w:sz w:val="22"/>
          <w:szCs w:val="24"/>
        </w:rPr>
        <w:t xml:space="preserve"> /</w:t>
      </w:r>
      <w:r w:rsidRPr="007E0C72">
        <w:rPr>
          <w:rFonts w:eastAsia="Helvetica Neue"/>
          <w:color w:val="3A3A3A"/>
          <w:sz w:val="22"/>
          <w:szCs w:val="24"/>
        </w:rPr>
        <w:t xml:space="preserve"> seneliams, kad jie padėtų vaikams ugdytis skaitmeninį raštingumą bei kritinį mąstymą</w:t>
      </w:r>
      <w:r w:rsidR="001652A2">
        <w:rPr>
          <w:rFonts w:eastAsia="Helvetica Neue"/>
          <w:color w:val="3A3A3A"/>
          <w:sz w:val="22"/>
          <w:szCs w:val="24"/>
        </w:rPr>
        <w:t>, siekiant p</w:t>
      </w:r>
      <w:r w:rsidRPr="007E0C72">
        <w:rPr>
          <w:rFonts w:eastAsia="Helvetica Neue"/>
          <w:color w:val="3A3A3A"/>
          <w:sz w:val="22"/>
          <w:szCs w:val="24"/>
        </w:rPr>
        <w:t>astebėti skirtumą tarp faktų ir fikcijos internete.</w:t>
      </w:r>
    </w:p>
    <w:p w14:paraId="72E7504D" w14:textId="5920BF6D" w:rsidR="00EF4505" w:rsidRPr="00271577" w:rsidRDefault="00EF4505" w:rsidP="00EF4505">
      <w:pPr>
        <w:spacing w:before="120"/>
        <w:jc w:val="both"/>
        <w:rPr>
          <w:rFonts w:eastAsia="Helvetica Neue"/>
          <w:color w:val="3A3A3A"/>
          <w:sz w:val="22"/>
          <w:szCs w:val="24"/>
        </w:rPr>
      </w:pPr>
      <w:r w:rsidRPr="00271577">
        <w:rPr>
          <w:rFonts w:eastAsia="Helvetica Neue"/>
          <w:color w:val="3A3A3A"/>
          <w:sz w:val="22"/>
          <w:szCs w:val="24"/>
        </w:rPr>
        <w:t>Veikl</w:t>
      </w:r>
      <w:r w:rsidR="001652A2">
        <w:rPr>
          <w:rFonts w:eastAsia="Helvetica Neue"/>
          <w:color w:val="3A3A3A"/>
          <w:sz w:val="22"/>
          <w:szCs w:val="24"/>
        </w:rPr>
        <w:t>oje</w:t>
      </w:r>
      <w:r w:rsidRPr="00271577">
        <w:rPr>
          <w:rFonts w:eastAsia="Helvetica Neue"/>
          <w:color w:val="3A3A3A"/>
          <w:sz w:val="22"/>
          <w:szCs w:val="24"/>
        </w:rPr>
        <w:t xml:space="preserve"> ats</w:t>
      </w:r>
      <w:r w:rsidR="001652A2">
        <w:rPr>
          <w:rFonts w:eastAsia="Helvetica Neue"/>
          <w:color w:val="3A3A3A"/>
          <w:sz w:val="22"/>
          <w:szCs w:val="24"/>
        </w:rPr>
        <w:t>is</w:t>
      </w:r>
      <w:r w:rsidRPr="00271577">
        <w:rPr>
          <w:rFonts w:eastAsia="Helvetica Neue"/>
          <w:color w:val="3A3A3A"/>
          <w:sz w:val="22"/>
          <w:szCs w:val="24"/>
        </w:rPr>
        <w:t>kleidžia įvairi</w:t>
      </w:r>
      <w:r w:rsidR="001652A2">
        <w:rPr>
          <w:rFonts w:eastAsia="Helvetica Neue"/>
          <w:color w:val="3A3A3A"/>
          <w:sz w:val="22"/>
          <w:szCs w:val="24"/>
        </w:rPr>
        <w:t>o</w:t>
      </w:r>
      <w:r w:rsidRPr="00271577">
        <w:rPr>
          <w:rFonts w:eastAsia="Helvetica Neue"/>
          <w:color w:val="3A3A3A"/>
          <w:sz w:val="22"/>
          <w:szCs w:val="24"/>
        </w:rPr>
        <w:t>s taktik</w:t>
      </w:r>
      <w:r w:rsidR="001652A2">
        <w:rPr>
          <w:rFonts w:eastAsia="Helvetica Neue"/>
          <w:color w:val="3A3A3A"/>
          <w:sz w:val="22"/>
          <w:szCs w:val="24"/>
        </w:rPr>
        <w:t>o</w:t>
      </w:r>
      <w:r w:rsidRPr="00271577">
        <w:rPr>
          <w:rFonts w:eastAsia="Helvetica Neue"/>
          <w:color w:val="3A3A3A"/>
          <w:sz w:val="22"/>
          <w:szCs w:val="24"/>
        </w:rPr>
        <w:t>s ir strategij</w:t>
      </w:r>
      <w:r w:rsidR="001652A2">
        <w:rPr>
          <w:rFonts w:eastAsia="Helvetica Neue"/>
          <w:color w:val="3A3A3A"/>
          <w:sz w:val="22"/>
          <w:szCs w:val="24"/>
        </w:rPr>
        <w:t>o</w:t>
      </w:r>
      <w:r w:rsidRPr="00271577">
        <w:rPr>
          <w:rFonts w:eastAsia="Helvetica Neue"/>
          <w:color w:val="3A3A3A"/>
          <w:sz w:val="22"/>
          <w:szCs w:val="24"/>
        </w:rPr>
        <w:t>s, kurias tėvai</w:t>
      </w:r>
      <w:r w:rsidR="0068170F">
        <w:rPr>
          <w:rFonts w:eastAsia="Helvetica Neue"/>
          <w:color w:val="3A3A3A"/>
          <w:sz w:val="22"/>
          <w:szCs w:val="24"/>
        </w:rPr>
        <w:t xml:space="preserve"> /</w:t>
      </w:r>
      <w:r w:rsidRPr="00271577">
        <w:rPr>
          <w:rFonts w:eastAsia="Helvetica Neue"/>
          <w:color w:val="3A3A3A"/>
          <w:sz w:val="22"/>
          <w:szCs w:val="24"/>
        </w:rPr>
        <w:t xml:space="preserve"> seneliai gali naudoti, padėdami vaikams ugdyti kritinį ir skaitmeninį raštingumą. Tačiau iš esmės, remiantis aukščiau išvardytų strategijų ir taktikų supratimu, tėvai</w:t>
      </w:r>
      <w:r w:rsidR="0068170F">
        <w:rPr>
          <w:rFonts w:eastAsia="Helvetica Neue"/>
          <w:color w:val="3A3A3A"/>
          <w:sz w:val="22"/>
          <w:szCs w:val="24"/>
        </w:rPr>
        <w:t xml:space="preserve"> /</w:t>
      </w:r>
      <w:r w:rsidRPr="00271577">
        <w:rPr>
          <w:rFonts w:eastAsia="Helvetica Neue"/>
          <w:color w:val="3A3A3A"/>
          <w:sz w:val="22"/>
          <w:szCs w:val="24"/>
        </w:rPr>
        <w:t xml:space="preserve"> seneliai turėtų tiesiog laikytis šių </w:t>
      </w:r>
      <w:r w:rsidR="001652A2">
        <w:rPr>
          <w:rFonts w:eastAsia="Helvetica Neue"/>
          <w:color w:val="3A3A3A"/>
          <w:sz w:val="22"/>
          <w:szCs w:val="24"/>
        </w:rPr>
        <w:t>paprastų patarimų</w:t>
      </w:r>
      <w:r w:rsidRPr="00271577">
        <w:rPr>
          <w:rFonts w:eastAsia="Helvetica Neue"/>
          <w:color w:val="3A3A3A"/>
          <w:sz w:val="22"/>
          <w:szCs w:val="24"/>
        </w:rPr>
        <w:t>:</w:t>
      </w:r>
    </w:p>
    <w:p w14:paraId="2F008DBD" w14:textId="64FE8C09" w:rsidR="00EF4505" w:rsidRPr="00271577" w:rsidRDefault="00EF4505" w:rsidP="00EF4505">
      <w:pPr>
        <w:spacing w:before="120"/>
        <w:jc w:val="both"/>
        <w:rPr>
          <w:rFonts w:eastAsia="Helvetica Neue"/>
          <w:color w:val="3A3A3A"/>
          <w:sz w:val="22"/>
          <w:szCs w:val="24"/>
        </w:rPr>
      </w:pPr>
      <w:r w:rsidRPr="00271577">
        <w:rPr>
          <w:rFonts w:eastAsia="Helvetica Neue"/>
          <w:b/>
          <w:color w:val="F79646" w:themeColor="accent6"/>
          <w:sz w:val="22"/>
          <w:szCs w:val="24"/>
        </w:rPr>
        <w:t xml:space="preserve">Kalbėtis su </w:t>
      </w:r>
      <w:r w:rsidR="001652A2">
        <w:rPr>
          <w:rFonts w:eastAsia="Helvetica Neue"/>
          <w:b/>
          <w:color w:val="F79646" w:themeColor="accent6"/>
          <w:sz w:val="22"/>
          <w:szCs w:val="24"/>
        </w:rPr>
        <w:t>vaikais</w:t>
      </w:r>
      <w:r w:rsidRPr="00271577">
        <w:rPr>
          <w:rFonts w:eastAsia="Helvetica Neue"/>
          <w:b/>
          <w:color w:val="F79646" w:themeColor="accent6"/>
          <w:sz w:val="22"/>
          <w:szCs w:val="24"/>
        </w:rPr>
        <w:t>:</w:t>
      </w:r>
      <w:r w:rsidRPr="00271577">
        <w:rPr>
          <w:rFonts w:eastAsia="Helvetica Neue"/>
          <w:color w:val="3A3A3A"/>
          <w:sz w:val="22"/>
          <w:szCs w:val="24"/>
        </w:rPr>
        <w:t xml:space="preserve"> Vaikai naujienų klausimais labiau pasitiki savo šeima nei socialine žiniasklaida, todėl kalbėkite su jais apie tai, kas vyksta. Taip pat naudinga kalbėti apie tai, kaip sukuriama informacija, kurią jie mato internete, kad jie geriau suprastų ketinimus.</w:t>
      </w:r>
    </w:p>
    <w:p w14:paraId="434A5790" w14:textId="0C239ABD" w:rsidR="00EF4505" w:rsidRPr="00271577" w:rsidRDefault="00EF4505" w:rsidP="00EF4505">
      <w:pPr>
        <w:spacing w:before="120"/>
        <w:jc w:val="both"/>
        <w:rPr>
          <w:rFonts w:eastAsia="Helvetica Neue"/>
          <w:color w:val="3A3A3A"/>
          <w:sz w:val="22"/>
          <w:szCs w:val="24"/>
        </w:rPr>
      </w:pPr>
      <w:r w:rsidRPr="00271577">
        <w:rPr>
          <w:rFonts w:eastAsia="Helvetica Neue"/>
          <w:b/>
          <w:color w:val="F79646" w:themeColor="accent6"/>
          <w:sz w:val="22"/>
          <w:szCs w:val="24"/>
        </w:rPr>
        <w:t>Skaityti:</w:t>
      </w:r>
      <w:r w:rsidRPr="00271577">
        <w:rPr>
          <w:rFonts w:eastAsia="Helvetica Neue"/>
          <w:color w:val="F79646" w:themeColor="accent6"/>
          <w:sz w:val="22"/>
          <w:szCs w:val="24"/>
        </w:rPr>
        <w:t xml:space="preserve"> </w:t>
      </w:r>
      <w:r w:rsidRPr="00271577">
        <w:rPr>
          <w:rFonts w:eastAsia="Helvetica Neue"/>
          <w:color w:val="3A3A3A"/>
          <w:sz w:val="22"/>
          <w:szCs w:val="24"/>
        </w:rPr>
        <w:t>Daugelis žmonių dalinasi istorijomis, kurių net neperskaito. Skatinkite vaikus perskaityti ne tik antraštes</w:t>
      </w:r>
      <w:r w:rsidR="001652A2">
        <w:rPr>
          <w:rFonts w:eastAsia="Helvetica Neue"/>
          <w:color w:val="3A3A3A"/>
          <w:sz w:val="22"/>
          <w:szCs w:val="24"/>
        </w:rPr>
        <w:t>. Skatinkite nesidalyti tuo, kas neperskaityta, nesuprasta, nesuvokta.</w:t>
      </w:r>
      <w:r w:rsidR="00714C01">
        <w:rPr>
          <w:rFonts w:eastAsia="Helvetica Neue"/>
          <w:color w:val="3A3A3A"/>
          <w:sz w:val="22"/>
          <w:szCs w:val="24"/>
        </w:rPr>
        <w:t xml:space="preserve"> </w:t>
      </w:r>
      <w:r w:rsidR="001652A2">
        <w:rPr>
          <w:rFonts w:eastAsia="Helvetica Neue"/>
          <w:color w:val="3A3A3A"/>
          <w:sz w:val="22"/>
          <w:szCs w:val="24"/>
        </w:rPr>
        <w:t xml:space="preserve"> </w:t>
      </w:r>
    </w:p>
    <w:p w14:paraId="160E093B" w14:textId="5D6A5A18" w:rsidR="00EF4505" w:rsidRPr="00271577" w:rsidRDefault="00EF4505" w:rsidP="00EF4505">
      <w:pPr>
        <w:spacing w:before="120"/>
        <w:jc w:val="both"/>
        <w:rPr>
          <w:rFonts w:eastAsia="Helvetica Neue"/>
          <w:color w:val="3A3A3A"/>
          <w:sz w:val="22"/>
          <w:szCs w:val="24"/>
        </w:rPr>
      </w:pPr>
      <w:r w:rsidRPr="00271577">
        <w:rPr>
          <w:rFonts w:eastAsia="Helvetica Neue"/>
          <w:b/>
          <w:color w:val="F79646" w:themeColor="accent6"/>
          <w:sz w:val="22"/>
          <w:szCs w:val="24"/>
        </w:rPr>
        <w:t>Patikrinkite:</w:t>
      </w:r>
      <w:r w:rsidRPr="00271577">
        <w:rPr>
          <w:rFonts w:eastAsia="Helvetica Neue"/>
          <w:color w:val="3A3A3A"/>
          <w:sz w:val="22"/>
          <w:szCs w:val="24"/>
        </w:rPr>
        <w:t xml:space="preserve"> pasidalinkite su vaikais greitais ir paprastais būdais, kaip patikrinti informacijos patikimumą. Tai gali būti paieška, siekiant dar kartą patikrinti, kas yra autorius ir kiek jis patikimas</w:t>
      </w:r>
      <w:r w:rsidR="001652A2">
        <w:rPr>
          <w:rFonts w:eastAsia="Helvetica Neue"/>
          <w:color w:val="3A3A3A"/>
          <w:sz w:val="22"/>
          <w:szCs w:val="24"/>
        </w:rPr>
        <w:t>;</w:t>
      </w:r>
      <w:r w:rsidRPr="00271577">
        <w:rPr>
          <w:rFonts w:eastAsia="Helvetica Neue"/>
          <w:color w:val="3A3A3A"/>
          <w:sz w:val="22"/>
          <w:szCs w:val="24"/>
        </w:rPr>
        <w:t xml:space="preserve"> </w:t>
      </w:r>
      <w:r w:rsidR="001652A2">
        <w:rPr>
          <w:rFonts w:eastAsia="Helvetica Neue"/>
          <w:color w:val="3A3A3A"/>
          <w:sz w:val="22"/>
          <w:szCs w:val="24"/>
        </w:rPr>
        <w:t xml:space="preserve">tai gali būti </w:t>
      </w:r>
      <w:r w:rsidRPr="00271577">
        <w:rPr>
          <w:rFonts w:eastAsia="Helvetica Neue"/>
          <w:color w:val="3A3A3A"/>
          <w:sz w:val="22"/>
          <w:szCs w:val="24"/>
        </w:rPr>
        <w:t>patikrinimas, ar informacija prieinama geros reputacijos svetainėse</w:t>
      </w:r>
      <w:r w:rsidR="001652A2">
        <w:rPr>
          <w:rFonts w:eastAsia="Helvetica Neue"/>
          <w:color w:val="3A3A3A"/>
          <w:sz w:val="22"/>
          <w:szCs w:val="24"/>
        </w:rPr>
        <w:t xml:space="preserve">; galima pasinaudoti </w:t>
      </w:r>
      <w:r w:rsidRPr="00271577">
        <w:rPr>
          <w:rFonts w:eastAsia="Helvetica Neue"/>
          <w:color w:val="3A3A3A"/>
          <w:sz w:val="22"/>
          <w:szCs w:val="24"/>
        </w:rPr>
        <w:t>patikimų faktų tikrinimo svetain</w:t>
      </w:r>
      <w:r w:rsidR="001652A2">
        <w:rPr>
          <w:rFonts w:eastAsia="Helvetica Neue"/>
          <w:color w:val="3A3A3A"/>
          <w:sz w:val="22"/>
          <w:szCs w:val="24"/>
        </w:rPr>
        <w:t xml:space="preserve">ėmis. </w:t>
      </w:r>
      <w:r w:rsidRPr="00271577">
        <w:rPr>
          <w:rFonts w:eastAsia="Helvetica Neue"/>
          <w:color w:val="3A3A3A"/>
          <w:sz w:val="22"/>
          <w:szCs w:val="24"/>
        </w:rPr>
        <w:t xml:space="preserve">Verta su vaikais pasikalbėti apie šlamštą (spam) ir </w:t>
      </w:r>
      <w:r w:rsidR="001652A2">
        <w:rPr>
          <w:rFonts w:eastAsia="Helvetica Neue"/>
          <w:color w:val="3A3A3A"/>
          <w:sz w:val="22"/>
          <w:szCs w:val="24"/>
        </w:rPr>
        <w:t>tikimybę</w:t>
      </w:r>
      <w:r w:rsidRPr="00271577">
        <w:rPr>
          <w:rFonts w:eastAsia="Helvetica Neue"/>
          <w:color w:val="3A3A3A"/>
          <w:sz w:val="22"/>
          <w:szCs w:val="24"/>
        </w:rPr>
        <w:t>, kad kai kurie skelbimai, su kuriais jie susiduria, taip pat gali būti suklastoti.</w:t>
      </w:r>
    </w:p>
    <w:p w14:paraId="3384CEB6" w14:textId="540F2E73" w:rsidR="00EF4505" w:rsidRDefault="00EF4505" w:rsidP="00EF4505">
      <w:pPr>
        <w:spacing w:before="120"/>
        <w:jc w:val="both"/>
        <w:rPr>
          <w:rFonts w:eastAsia="Helvetica Neue"/>
          <w:color w:val="3A3A3A"/>
          <w:sz w:val="22"/>
          <w:szCs w:val="24"/>
        </w:rPr>
      </w:pPr>
      <w:r w:rsidRPr="00271577">
        <w:rPr>
          <w:rFonts w:eastAsia="Helvetica Neue"/>
          <w:b/>
          <w:color w:val="F79646" w:themeColor="accent6"/>
          <w:sz w:val="22"/>
          <w:szCs w:val="24"/>
        </w:rPr>
        <w:t>Įsitraukite:</w:t>
      </w:r>
      <w:r w:rsidRPr="00271577">
        <w:rPr>
          <w:rFonts w:eastAsia="Helvetica Neue"/>
          <w:color w:val="3A3A3A"/>
          <w:sz w:val="22"/>
          <w:szCs w:val="24"/>
        </w:rPr>
        <w:t xml:space="preserve"> Skaitmeninis raštingumas susijęs su dalyvavimu. Mokykite vaikus būti sąžiningais, budriais ir kūrybingais skaitmeniniais piliečiais.</w:t>
      </w:r>
    </w:p>
    <w:p w14:paraId="6575C28C" w14:textId="71B56DB7" w:rsidR="001652A2" w:rsidRDefault="001652A2" w:rsidP="00EF4505">
      <w:pPr>
        <w:spacing w:before="120"/>
        <w:jc w:val="both"/>
        <w:rPr>
          <w:rFonts w:eastAsia="Helvetica Neue"/>
          <w:color w:val="3A3A3A"/>
          <w:sz w:val="22"/>
          <w:szCs w:val="24"/>
        </w:rPr>
      </w:pPr>
    </w:p>
    <w:p w14:paraId="08FAF164" w14:textId="0CAD5E66" w:rsidR="001156A7" w:rsidRPr="00271577" w:rsidRDefault="00D31829" w:rsidP="0087130B">
      <w:pPr>
        <w:pStyle w:val="Heading2"/>
        <w:rPr>
          <w:bCs/>
          <w:caps/>
          <w:sz w:val="28"/>
        </w:rPr>
      </w:pPr>
      <w:bookmarkStart w:id="223" w:name="_heading=h.dwswutmc8xjl" w:colFirst="0" w:colLast="0"/>
      <w:bookmarkStart w:id="224" w:name="_Toc95915259"/>
      <w:bookmarkEnd w:id="223"/>
      <w:r>
        <w:t xml:space="preserve">5.6 </w:t>
      </w:r>
      <w:r w:rsidR="00B145F5" w:rsidRPr="00271577">
        <w:t xml:space="preserve">@ </w:t>
      </w:r>
      <w:r w:rsidR="00AF6060" w:rsidRPr="00271577">
        <w:t>Klaidinanti informacija ir dezinformacija</w:t>
      </w:r>
      <w:bookmarkEnd w:id="224"/>
    </w:p>
    <w:p w14:paraId="1E0B3191" w14:textId="77777777" w:rsidR="00B145F5" w:rsidRPr="00271577" w:rsidRDefault="00B145F5" w:rsidP="00B145F5">
      <w:pPr>
        <w:jc w:val="center"/>
        <w:rPr>
          <w:b/>
        </w:rPr>
      </w:pPr>
      <w:r w:rsidRPr="00271577">
        <w:rPr>
          <w:b/>
        </w:rPr>
        <w:t>nuotoliniam mokymui(si)</w:t>
      </w:r>
    </w:p>
    <w:p w14:paraId="2E794FE8" w14:textId="1AB1701D" w:rsidR="00B145F5" w:rsidRDefault="00B145F5" w:rsidP="00B145F5">
      <w:pPr>
        <w:jc w:val="center"/>
        <w:rPr>
          <w:szCs w:val="24"/>
        </w:rPr>
      </w:pPr>
      <w:r w:rsidRPr="00271577">
        <w:rPr>
          <w:b/>
          <w:noProof/>
          <w:szCs w:val="24"/>
          <w:lang w:val="en-US" w:eastAsia="en-US"/>
        </w:rPr>
        <w:drawing>
          <wp:inline distT="0" distB="0" distL="0" distR="0" wp14:anchorId="506B06CA" wp14:editId="34F04C79">
            <wp:extent cx="590550" cy="565150"/>
            <wp:effectExtent l="0" t="0" r="0" b="6350"/>
            <wp:docPr id="2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
                      <a:duotone>
                        <a:schemeClr val="accent6">
                          <a:shade val="45000"/>
                          <a:satMod val="135000"/>
                        </a:schemeClr>
                        <a:prstClr val="white"/>
                      </a:duotone>
                    </a:blip>
                    <a:srcRect/>
                    <a:stretch>
                      <a:fillRect/>
                    </a:stretch>
                  </pic:blipFill>
                  <pic:spPr>
                    <a:xfrm>
                      <a:off x="0" y="0"/>
                      <a:ext cx="591262" cy="565831"/>
                    </a:xfrm>
                    <a:prstGeom prst="rect">
                      <a:avLst/>
                    </a:prstGeom>
                    <a:ln/>
                  </pic:spPr>
                </pic:pic>
              </a:graphicData>
            </a:graphic>
          </wp:inline>
        </w:drawing>
      </w:r>
    </w:p>
    <w:p w14:paraId="2426BDE3" w14:textId="77777777" w:rsidR="008A5B50" w:rsidRPr="00271577" w:rsidRDefault="008A5B50" w:rsidP="00B145F5">
      <w:pPr>
        <w:jc w:val="center"/>
        <w:rPr>
          <w:szCs w:val="24"/>
        </w:rPr>
      </w:pPr>
    </w:p>
    <w:p w14:paraId="7EFB5503" w14:textId="77777777" w:rsidR="00035C7F" w:rsidRPr="00271577" w:rsidRDefault="00035C7F" w:rsidP="008A5B50">
      <w:pPr>
        <w:jc w:val="both"/>
        <w:rPr>
          <w:sz w:val="22"/>
          <w:szCs w:val="24"/>
        </w:rPr>
      </w:pPr>
      <w:bookmarkStart w:id="225" w:name="_heading=h.w29oo95183mk" w:colFirst="0" w:colLast="0"/>
      <w:bookmarkEnd w:id="225"/>
      <w:r w:rsidRPr="00271577">
        <w:rPr>
          <w:b/>
          <w:color w:val="F79646" w:themeColor="accent6"/>
          <w:sz w:val="22"/>
          <w:szCs w:val="24"/>
        </w:rPr>
        <w:t>Šios mokymosi veiklos tikslas</w:t>
      </w:r>
      <w:r w:rsidRPr="00271577">
        <w:rPr>
          <w:sz w:val="22"/>
          <w:szCs w:val="24"/>
        </w:rPr>
        <w:t xml:space="preserve"> – suteikti galimybę besimokantiesiems ir suaugusiųjų švietėjams pritaikyti skaitmeninio raštingumo įgūdžius, kad jie geriau atpažintų įvairias klaidinančios  informacijos ir dezinformacijos rūšis, ir suprastų jų generavimo ketinimus.</w:t>
      </w:r>
    </w:p>
    <w:p w14:paraId="0AF95D36" w14:textId="70645973" w:rsidR="00035C7F" w:rsidRPr="00C87589" w:rsidRDefault="00035C7F" w:rsidP="008A5B50">
      <w:pPr>
        <w:pStyle w:val="Heading4"/>
      </w:pPr>
      <w:r w:rsidRPr="00C87589">
        <w:t>Suaugusiųjų švietėjai</w:t>
      </w:r>
      <w:r w:rsidR="00C87589" w:rsidRPr="00C87589">
        <w:t xml:space="preserve">: </w:t>
      </w:r>
      <w:r w:rsidRPr="00C87589">
        <w:t xml:space="preserve">  </w:t>
      </w:r>
    </w:p>
    <w:p w14:paraId="55E12E1B" w14:textId="77777777" w:rsidR="006A756C" w:rsidRPr="00271577" w:rsidRDefault="006A756C" w:rsidP="008A5B50">
      <w:pPr>
        <w:pStyle w:val="ListParagraph"/>
        <w:numPr>
          <w:ilvl w:val="0"/>
          <w:numId w:val="86"/>
        </w:numPr>
        <w:ind w:left="360"/>
        <w:jc w:val="both"/>
        <w:rPr>
          <w:sz w:val="22"/>
        </w:rPr>
      </w:pPr>
      <w:r w:rsidRPr="00271577">
        <w:rPr>
          <w:sz w:val="22"/>
        </w:rPr>
        <w:t>atpažin</w:t>
      </w:r>
      <w:r>
        <w:rPr>
          <w:sz w:val="22"/>
        </w:rPr>
        <w:t>s</w:t>
      </w:r>
      <w:r w:rsidRPr="00271577">
        <w:rPr>
          <w:sz w:val="22"/>
        </w:rPr>
        <w:t xml:space="preserve"> įvairių rūšių klaidinančią informaciją ir dezinformaciją skaitmeninė</w:t>
      </w:r>
      <w:r>
        <w:rPr>
          <w:sz w:val="22"/>
        </w:rPr>
        <w:t>se medijose</w:t>
      </w:r>
      <w:r w:rsidRPr="00271577">
        <w:rPr>
          <w:sz w:val="22"/>
        </w:rPr>
        <w:t>;</w:t>
      </w:r>
    </w:p>
    <w:p w14:paraId="3AB2A5B0" w14:textId="77777777" w:rsidR="006A756C" w:rsidRPr="00271577" w:rsidRDefault="006A756C" w:rsidP="008A5B50">
      <w:pPr>
        <w:pStyle w:val="ListParagraph"/>
        <w:numPr>
          <w:ilvl w:val="0"/>
          <w:numId w:val="86"/>
        </w:numPr>
        <w:ind w:left="360"/>
        <w:jc w:val="both"/>
        <w:rPr>
          <w:sz w:val="22"/>
        </w:rPr>
      </w:pPr>
      <w:r w:rsidRPr="00271577">
        <w:rPr>
          <w:sz w:val="22"/>
        </w:rPr>
        <w:t>atpažin</w:t>
      </w:r>
      <w:r>
        <w:rPr>
          <w:sz w:val="22"/>
        </w:rPr>
        <w:t>s</w:t>
      </w:r>
      <w:r w:rsidRPr="00271577">
        <w:rPr>
          <w:sz w:val="22"/>
        </w:rPr>
        <w:t xml:space="preserve"> ir atskir</w:t>
      </w:r>
      <w:r>
        <w:rPr>
          <w:sz w:val="22"/>
        </w:rPr>
        <w:t>s</w:t>
      </w:r>
      <w:r w:rsidRPr="00271577">
        <w:rPr>
          <w:sz w:val="22"/>
        </w:rPr>
        <w:t xml:space="preserve"> jo</w:t>
      </w:r>
      <w:r>
        <w:rPr>
          <w:sz w:val="22"/>
        </w:rPr>
        <w:t>je glūdinčius</w:t>
      </w:r>
      <w:r w:rsidRPr="00271577">
        <w:rPr>
          <w:sz w:val="22"/>
        </w:rPr>
        <w:t xml:space="preserve"> ketinimus;</w:t>
      </w:r>
    </w:p>
    <w:p w14:paraId="728B2FA5" w14:textId="77777777" w:rsidR="006A756C" w:rsidRPr="00271577" w:rsidRDefault="006A756C" w:rsidP="008A5B50">
      <w:pPr>
        <w:pStyle w:val="ListParagraph"/>
        <w:numPr>
          <w:ilvl w:val="0"/>
          <w:numId w:val="86"/>
        </w:numPr>
        <w:ind w:left="360"/>
        <w:jc w:val="both"/>
        <w:rPr>
          <w:sz w:val="22"/>
        </w:rPr>
      </w:pPr>
      <w:r w:rsidRPr="00271577">
        <w:rPr>
          <w:sz w:val="22"/>
        </w:rPr>
        <w:t>planuo</w:t>
      </w:r>
      <w:r>
        <w:rPr>
          <w:sz w:val="22"/>
        </w:rPr>
        <w:t>s</w:t>
      </w:r>
      <w:r w:rsidRPr="00271577">
        <w:rPr>
          <w:sz w:val="22"/>
        </w:rPr>
        <w:t xml:space="preserve"> ir įgyvendin</w:t>
      </w:r>
      <w:r>
        <w:rPr>
          <w:sz w:val="22"/>
        </w:rPr>
        <w:t>s</w:t>
      </w:r>
      <w:r w:rsidRPr="00271577">
        <w:rPr>
          <w:sz w:val="22"/>
        </w:rPr>
        <w:t xml:space="preserve"> praktines, į besimokančiuosius orientuotas užduotis, siekiant didinti tėvų ir senelių kritinį raštingumą naudojant skaitmenin</w:t>
      </w:r>
      <w:r>
        <w:rPr>
          <w:sz w:val="22"/>
        </w:rPr>
        <w:t>es medijas</w:t>
      </w:r>
      <w:r w:rsidRPr="00271577">
        <w:rPr>
          <w:sz w:val="22"/>
        </w:rPr>
        <w:t>;</w:t>
      </w:r>
    </w:p>
    <w:p w14:paraId="60AFBD8F" w14:textId="3142B4CC" w:rsidR="006A756C" w:rsidRPr="00271577" w:rsidRDefault="006A756C" w:rsidP="008A5B50">
      <w:pPr>
        <w:pStyle w:val="ListParagraph"/>
        <w:numPr>
          <w:ilvl w:val="0"/>
          <w:numId w:val="86"/>
        </w:numPr>
        <w:ind w:left="360"/>
        <w:jc w:val="both"/>
        <w:rPr>
          <w:sz w:val="22"/>
        </w:rPr>
      </w:pPr>
      <w:r w:rsidRPr="00271577">
        <w:rPr>
          <w:sz w:val="22"/>
        </w:rPr>
        <w:t>sudary</w:t>
      </w:r>
      <w:r>
        <w:rPr>
          <w:sz w:val="22"/>
        </w:rPr>
        <w:t>s</w:t>
      </w:r>
      <w:r w:rsidRPr="00271577">
        <w:rPr>
          <w:sz w:val="22"/>
        </w:rPr>
        <w:t xml:space="preserve"> palankias sąlygas diskusijoms su tėvais ir seneliais, siekiant atskleisti bendradarbiavimo su vaikais svarbą skaitmeninio kritinio raštingumo srityje</w:t>
      </w:r>
      <w:r>
        <w:rPr>
          <w:sz w:val="22"/>
        </w:rPr>
        <w:t>.</w:t>
      </w:r>
    </w:p>
    <w:p w14:paraId="2ADADB0B" w14:textId="77777777" w:rsidR="00035C7F" w:rsidRPr="00C87589" w:rsidRDefault="00035C7F" w:rsidP="008A5B50">
      <w:pPr>
        <w:pStyle w:val="Heading4"/>
      </w:pPr>
      <w:r w:rsidRPr="00C87589">
        <w:t>Kaip tai vyksta:</w:t>
      </w:r>
    </w:p>
    <w:p w14:paraId="29120BC4" w14:textId="0AD41ABD" w:rsidR="00035C7F" w:rsidRPr="00271577" w:rsidRDefault="00FD0AFF" w:rsidP="008A5B50">
      <w:pPr>
        <w:pStyle w:val="ListParagraph"/>
        <w:numPr>
          <w:ilvl w:val="0"/>
          <w:numId w:val="87"/>
        </w:numPr>
        <w:ind w:left="360"/>
        <w:jc w:val="both"/>
        <w:rPr>
          <w:sz w:val="22"/>
          <w:szCs w:val="24"/>
        </w:rPr>
      </w:pPr>
      <w:r>
        <w:rPr>
          <w:sz w:val="22"/>
          <w:szCs w:val="24"/>
        </w:rPr>
        <w:t>m</w:t>
      </w:r>
      <w:r w:rsidR="00035C7F" w:rsidRPr="00271577">
        <w:rPr>
          <w:sz w:val="22"/>
          <w:szCs w:val="24"/>
        </w:rPr>
        <w:t>okymas remiasi kritiniu tyrinėjimu grįstu mokymo(si) metodu ir ŽPR s</w:t>
      </w:r>
      <w:r>
        <w:rPr>
          <w:sz w:val="22"/>
          <w:szCs w:val="24"/>
        </w:rPr>
        <w:t>chema</w:t>
      </w:r>
      <w:r w:rsidR="00035C7F" w:rsidRPr="00271577">
        <w:rPr>
          <w:sz w:val="22"/>
          <w:szCs w:val="24"/>
        </w:rPr>
        <w:t>;</w:t>
      </w:r>
    </w:p>
    <w:p w14:paraId="345A1EB8" w14:textId="5120B873" w:rsidR="00035C7F" w:rsidRPr="00271577" w:rsidRDefault="00FD0AFF" w:rsidP="008A5B50">
      <w:pPr>
        <w:pStyle w:val="ListParagraph"/>
        <w:numPr>
          <w:ilvl w:val="0"/>
          <w:numId w:val="87"/>
        </w:numPr>
        <w:ind w:left="360"/>
        <w:jc w:val="both"/>
        <w:rPr>
          <w:sz w:val="22"/>
          <w:szCs w:val="24"/>
        </w:rPr>
      </w:pPr>
      <w:r>
        <w:rPr>
          <w:sz w:val="22"/>
          <w:szCs w:val="24"/>
        </w:rPr>
        <w:t>m</w:t>
      </w:r>
      <w:r w:rsidR="00035C7F" w:rsidRPr="00271577">
        <w:rPr>
          <w:sz w:val="22"/>
          <w:szCs w:val="24"/>
        </w:rPr>
        <w:t>okymosi metu pateikiami pavyzdžių pristatymai, vaizdo įrašai, individuali ir grupinė veikla, mokymosi viktorinos ir praktiniai atvejų tyrimai;</w:t>
      </w:r>
    </w:p>
    <w:p w14:paraId="00593B62" w14:textId="4219E1C5" w:rsidR="00035C7F" w:rsidRDefault="00FD0AFF" w:rsidP="008A5B50">
      <w:pPr>
        <w:pStyle w:val="ListParagraph"/>
        <w:numPr>
          <w:ilvl w:val="0"/>
          <w:numId w:val="87"/>
        </w:numPr>
        <w:ind w:left="360"/>
        <w:jc w:val="both"/>
        <w:rPr>
          <w:sz w:val="22"/>
          <w:szCs w:val="24"/>
        </w:rPr>
      </w:pPr>
      <w:r>
        <w:rPr>
          <w:sz w:val="22"/>
          <w:szCs w:val="24"/>
        </w:rPr>
        <w:t>š</w:t>
      </w:r>
      <w:r w:rsidR="00035C7F" w:rsidRPr="00271577">
        <w:rPr>
          <w:sz w:val="22"/>
          <w:szCs w:val="24"/>
        </w:rPr>
        <w:t>ios temos pristatymo trukmė yra 2,5 valandos (+ individualus tyrimas ir studijų laikas).</w:t>
      </w:r>
    </w:p>
    <w:p w14:paraId="75F70DF1" w14:textId="77777777" w:rsidR="008A5B50" w:rsidRPr="008A5B50" w:rsidRDefault="008A5B50" w:rsidP="008A5B50">
      <w:pPr>
        <w:rPr>
          <w:szCs w:val="24"/>
        </w:rPr>
      </w:pPr>
    </w:p>
    <w:p w14:paraId="7A47DD77" w14:textId="77777777" w:rsidR="00035C7F" w:rsidRPr="00FD0AFF" w:rsidRDefault="00035C7F" w:rsidP="008A5B50">
      <w:pPr>
        <w:pStyle w:val="Heading4"/>
      </w:pPr>
      <w:r w:rsidRPr="00FD0AFF">
        <w:t>I dalis. Veiklos pavyzdžio pristatymas</w:t>
      </w:r>
    </w:p>
    <w:p w14:paraId="32080748" w14:textId="77777777" w:rsidR="00035C7F" w:rsidRPr="00271577" w:rsidRDefault="00035C7F" w:rsidP="00432218">
      <w:pPr>
        <w:pStyle w:val="Heading5"/>
      </w:pPr>
      <w:r w:rsidRPr="00271577">
        <w:t>„Žadinimas“</w:t>
      </w:r>
    </w:p>
    <w:p w14:paraId="790C3057" w14:textId="77777777" w:rsidR="00035C7F" w:rsidRPr="00271577" w:rsidRDefault="00035C7F" w:rsidP="008A5B50">
      <w:pPr>
        <w:jc w:val="both"/>
        <w:rPr>
          <w:sz w:val="22"/>
          <w:szCs w:val="24"/>
        </w:rPr>
      </w:pPr>
      <w:r w:rsidRPr="00271577">
        <w:rPr>
          <w:sz w:val="22"/>
          <w:szCs w:val="24"/>
        </w:rPr>
        <w:t>Skaitmeninės informacijos amžiuje, naudojantis skaitmenine žiniasklaida, naujienomis ir informacija dalinamasi greičiau nei bet kada anksčiau. Gebėjimas atskirti teisingą informaciją nuo klaidingos tapo labai svarbus, o atskyrimas – labai sunkus. Ši veikla apima tokius klausimus:</w:t>
      </w:r>
    </w:p>
    <w:p w14:paraId="63A77BFB" w14:textId="6D37CEA9" w:rsidR="00035C7F" w:rsidRPr="00271577" w:rsidRDefault="00FD0AFF" w:rsidP="008A5B50">
      <w:pPr>
        <w:numPr>
          <w:ilvl w:val="0"/>
          <w:numId w:val="83"/>
        </w:numPr>
        <w:jc w:val="both"/>
        <w:rPr>
          <w:sz w:val="22"/>
          <w:szCs w:val="24"/>
        </w:rPr>
      </w:pPr>
      <w:r>
        <w:rPr>
          <w:sz w:val="22"/>
          <w:szCs w:val="24"/>
        </w:rPr>
        <w:t>„</w:t>
      </w:r>
      <w:r w:rsidR="00035C7F" w:rsidRPr="00271577">
        <w:rPr>
          <w:sz w:val="22"/>
          <w:szCs w:val="24"/>
        </w:rPr>
        <w:t>Melagienos</w:t>
      </w:r>
      <w:r>
        <w:rPr>
          <w:sz w:val="22"/>
          <w:szCs w:val="24"/>
        </w:rPr>
        <w:t>“</w:t>
      </w:r>
      <w:r w:rsidR="00035C7F" w:rsidRPr="00271577">
        <w:rPr>
          <w:sz w:val="22"/>
          <w:szCs w:val="24"/>
        </w:rPr>
        <w:t xml:space="preserve"> (</w:t>
      </w:r>
      <w:r w:rsidR="00035C7F" w:rsidRPr="00C80719">
        <w:rPr>
          <w:i/>
          <w:sz w:val="22"/>
          <w:szCs w:val="24"/>
        </w:rPr>
        <w:t>fake news</w:t>
      </w:r>
      <w:r w:rsidR="00035C7F" w:rsidRPr="00271577">
        <w:rPr>
          <w:sz w:val="22"/>
          <w:szCs w:val="24"/>
        </w:rPr>
        <w:t>): kas tai ir kam skirta?</w:t>
      </w:r>
    </w:p>
    <w:p w14:paraId="2B4C281F" w14:textId="3144C159" w:rsidR="00035C7F" w:rsidRPr="00271577" w:rsidRDefault="00FD0AFF" w:rsidP="008A5B50">
      <w:pPr>
        <w:pStyle w:val="ListParagraph"/>
        <w:numPr>
          <w:ilvl w:val="0"/>
          <w:numId w:val="88"/>
        </w:numPr>
        <w:ind w:left="1134"/>
        <w:jc w:val="both"/>
        <w:rPr>
          <w:sz w:val="22"/>
          <w:szCs w:val="24"/>
        </w:rPr>
      </w:pPr>
      <w:r>
        <w:rPr>
          <w:sz w:val="22"/>
          <w:szCs w:val="24"/>
        </w:rPr>
        <w:t>Kaip apibrėžiama?</w:t>
      </w:r>
    </w:p>
    <w:p w14:paraId="23AC023C" w14:textId="77777777" w:rsidR="00035C7F" w:rsidRPr="00271577" w:rsidRDefault="00035C7F" w:rsidP="008A5B50">
      <w:pPr>
        <w:pStyle w:val="ListParagraph"/>
        <w:numPr>
          <w:ilvl w:val="0"/>
          <w:numId w:val="88"/>
        </w:numPr>
        <w:ind w:left="1134"/>
        <w:jc w:val="both"/>
        <w:rPr>
          <w:sz w:val="22"/>
          <w:szCs w:val="24"/>
        </w:rPr>
      </w:pPr>
      <w:r w:rsidRPr="00271577">
        <w:rPr>
          <w:sz w:val="22"/>
          <w:szCs w:val="24"/>
        </w:rPr>
        <w:t>Kaip jos kuriamos ir platinamos internete?</w:t>
      </w:r>
    </w:p>
    <w:p w14:paraId="18DE6A87" w14:textId="77777777" w:rsidR="00035C7F" w:rsidRPr="00271577" w:rsidRDefault="00035C7F" w:rsidP="008A5B50">
      <w:pPr>
        <w:pStyle w:val="ListParagraph"/>
        <w:numPr>
          <w:ilvl w:val="0"/>
          <w:numId w:val="88"/>
        </w:numPr>
        <w:ind w:left="1134"/>
        <w:jc w:val="both"/>
        <w:rPr>
          <w:sz w:val="22"/>
          <w:szCs w:val="24"/>
        </w:rPr>
      </w:pPr>
      <w:r w:rsidRPr="00271577">
        <w:rPr>
          <w:sz w:val="22"/>
          <w:szCs w:val="24"/>
        </w:rPr>
        <w:t>Kokie ketinimai slepiasi už jų kūrimo?</w:t>
      </w:r>
    </w:p>
    <w:p w14:paraId="27A96F66" w14:textId="77777777" w:rsidR="00035C7F" w:rsidRPr="00271577" w:rsidRDefault="00035C7F" w:rsidP="008A5B50">
      <w:pPr>
        <w:pStyle w:val="ListParagraph"/>
        <w:numPr>
          <w:ilvl w:val="0"/>
          <w:numId w:val="88"/>
        </w:numPr>
        <w:ind w:left="1134"/>
        <w:jc w:val="both"/>
        <w:rPr>
          <w:sz w:val="22"/>
          <w:szCs w:val="24"/>
        </w:rPr>
      </w:pPr>
      <w:r w:rsidRPr="00271577">
        <w:rPr>
          <w:sz w:val="22"/>
          <w:szCs w:val="24"/>
        </w:rPr>
        <w:t>Kodėl mums tai turėtų rūpėti?</w:t>
      </w:r>
    </w:p>
    <w:p w14:paraId="65939178" w14:textId="77777777" w:rsidR="00C80719" w:rsidRPr="00C80719" w:rsidRDefault="00FD0AFF" w:rsidP="008A5B50">
      <w:pPr>
        <w:pStyle w:val="ListParagraph"/>
        <w:numPr>
          <w:ilvl w:val="0"/>
          <w:numId w:val="177"/>
        </w:numPr>
        <w:jc w:val="both"/>
        <w:rPr>
          <w:sz w:val="22"/>
          <w:szCs w:val="24"/>
        </w:rPr>
      </w:pPr>
      <w:r w:rsidRPr="00C80719">
        <w:rPr>
          <w:sz w:val="22"/>
          <w:szCs w:val="24"/>
        </w:rPr>
        <w:t>„</w:t>
      </w:r>
      <w:r w:rsidR="00035C7F" w:rsidRPr="00C80719">
        <w:rPr>
          <w:sz w:val="22"/>
          <w:szCs w:val="24"/>
        </w:rPr>
        <w:t>Melagienos</w:t>
      </w:r>
      <w:r w:rsidRPr="00C80719">
        <w:rPr>
          <w:sz w:val="22"/>
          <w:szCs w:val="24"/>
        </w:rPr>
        <w:t>“</w:t>
      </w:r>
      <w:r w:rsidR="00035C7F" w:rsidRPr="00C80719">
        <w:rPr>
          <w:sz w:val="22"/>
          <w:szCs w:val="24"/>
        </w:rPr>
        <w:t>: kaip jas atpažinti!</w:t>
      </w:r>
    </w:p>
    <w:p w14:paraId="35FC5085" w14:textId="7E9808E9" w:rsidR="00C80719" w:rsidRPr="00C80719" w:rsidRDefault="00035C7F" w:rsidP="008A5B50">
      <w:pPr>
        <w:pStyle w:val="ListParagraph"/>
        <w:numPr>
          <w:ilvl w:val="0"/>
          <w:numId w:val="177"/>
        </w:numPr>
        <w:jc w:val="both"/>
        <w:rPr>
          <w:sz w:val="22"/>
          <w:szCs w:val="24"/>
        </w:rPr>
      </w:pPr>
      <w:r w:rsidRPr="00C80719">
        <w:rPr>
          <w:sz w:val="22"/>
          <w:szCs w:val="24"/>
        </w:rPr>
        <w:t>Kritinio mąstymo įgūdžių naudojimas</w:t>
      </w:r>
      <w:r w:rsidR="00C80719">
        <w:rPr>
          <w:sz w:val="22"/>
          <w:szCs w:val="24"/>
        </w:rPr>
        <w:t>.</w:t>
      </w:r>
    </w:p>
    <w:p w14:paraId="1A6080EB" w14:textId="299ABDF2" w:rsidR="00C80719" w:rsidRPr="00C80719" w:rsidRDefault="00035C7F" w:rsidP="008A5B50">
      <w:pPr>
        <w:pStyle w:val="ListParagraph"/>
        <w:numPr>
          <w:ilvl w:val="0"/>
          <w:numId w:val="177"/>
        </w:numPr>
        <w:jc w:val="both"/>
        <w:rPr>
          <w:sz w:val="22"/>
          <w:szCs w:val="24"/>
        </w:rPr>
      </w:pPr>
      <w:r w:rsidRPr="00C80719">
        <w:rPr>
          <w:sz w:val="22"/>
          <w:szCs w:val="24"/>
        </w:rPr>
        <w:t>3 kritinio skaitmeninio raštingumo taikymo etapai</w:t>
      </w:r>
      <w:r w:rsidR="00C80719">
        <w:rPr>
          <w:sz w:val="22"/>
          <w:szCs w:val="24"/>
        </w:rPr>
        <w:t>.</w:t>
      </w:r>
    </w:p>
    <w:p w14:paraId="15A20FBF" w14:textId="3075A496" w:rsidR="00035C7F" w:rsidRPr="00C80719" w:rsidRDefault="00035C7F" w:rsidP="008A5B50">
      <w:pPr>
        <w:pStyle w:val="ListParagraph"/>
        <w:numPr>
          <w:ilvl w:val="0"/>
          <w:numId w:val="177"/>
        </w:numPr>
        <w:jc w:val="both"/>
        <w:rPr>
          <w:sz w:val="22"/>
          <w:szCs w:val="24"/>
        </w:rPr>
      </w:pPr>
      <w:r w:rsidRPr="00C80719">
        <w:rPr>
          <w:sz w:val="22"/>
          <w:szCs w:val="24"/>
        </w:rPr>
        <w:t>Turinio analizė</w:t>
      </w:r>
      <w:r w:rsidR="00C80719">
        <w:rPr>
          <w:sz w:val="22"/>
          <w:szCs w:val="24"/>
        </w:rPr>
        <w:t>.</w:t>
      </w:r>
    </w:p>
    <w:p w14:paraId="0542E08A" w14:textId="2C37E6C2" w:rsidR="00035C7F" w:rsidRPr="00C80719" w:rsidRDefault="00035C7F" w:rsidP="008A5B50">
      <w:pPr>
        <w:pStyle w:val="ListParagraph"/>
        <w:numPr>
          <w:ilvl w:val="0"/>
          <w:numId w:val="177"/>
        </w:numPr>
        <w:jc w:val="both"/>
        <w:rPr>
          <w:sz w:val="22"/>
          <w:szCs w:val="24"/>
        </w:rPr>
      </w:pPr>
      <w:r w:rsidRPr="00C80719">
        <w:rPr>
          <w:sz w:val="22"/>
          <w:szCs w:val="24"/>
        </w:rPr>
        <w:t>Faktų tikrinimo ir pranešimo įrankių naudojimas</w:t>
      </w:r>
      <w:r w:rsidR="00C80719">
        <w:rPr>
          <w:sz w:val="22"/>
          <w:szCs w:val="24"/>
        </w:rPr>
        <w:t>.</w:t>
      </w:r>
    </w:p>
    <w:p w14:paraId="71ACD2EA" w14:textId="77777777" w:rsidR="00035C7F" w:rsidRPr="00271577" w:rsidRDefault="00035C7F" w:rsidP="00432218">
      <w:pPr>
        <w:pStyle w:val="Heading5"/>
      </w:pPr>
      <w:r w:rsidRPr="00271577">
        <w:t>Prasmės suvokimas</w:t>
      </w:r>
    </w:p>
    <w:p w14:paraId="0E245179" w14:textId="77777777" w:rsidR="00035C7F" w:rsidRPr="00271577" w:rsidRDefault="00035C7F" w:rsidP="00432218">
      <w:pPr>
        <w:pStyle w:val="Heading6"/>
      </w:pPr>
      <w:r w:rsidRPr="00271577">
        <w:t>A. Įvadas į įvairius klaidinančios informacijos ir dezinformacijos tipus</w:t>
      </w:r>
    </w:p>
    <w:p w14:paraId="2256492E" w14:textId="64D1C8C6" w:rsidR="00035C7F" w:rsidRPr="00271577" w:rsidRDefault="00035C7F" w:rsidP="008A5B50">
      <w:pPr>
        <w:jc w:val="both"/>
        <w:rPr>
          <w:sz w:val="22"/>
          <w:szCs w:val="24"/>
        </w:rPr>
      </w:pPr>
      <w:r w:rsidRPr="00271577">
        <w:rPr>
          <w:sz w:val="22"/>
          <w:szCs w:val="24"/>
        </w:rPr>
        <w:t xml:space="preserve">Pristatomos </w:t>
      </w:r>
      <w:r w:rsidR="00FD0AFF">
        <w:rPr>
          <w:sz w:val="22"/>
          <w:szCs w:val="24"/>
        </w:rPr>
        <w:t>„</w:t>
      </w:r>
      <w:r w:rsidRPr="00271577">
        <w:rPr>
          <w:sz w:val="22"/>
          <w:szCs w:val="24"/>
        </w:rPr>
        <w:t>melagienos</w:t>
      </w:r>
      <w:r w:rsidR="00FD0AFF">
        <w:rPr>
          <w:sz w:val="22"/>
          <w:szCs w:val="24"/>
        </w:rPr>
        <w:t>“</w:t>
      </w:r>
      <w:r w:rsidRPr="00271577">
        <w:rPr>
          <w:sz w:val="22"/>
          <w:szCs w:val="24"/>
        </w:rPr>
        <w:t>, klaidinanti informacija ir dezinformacija. Pristatymas apima apibrėžimus, pavyzdžius ir vaizdo medžiagą, kad būtų galima atskirti įvairius klaidinančios informacijos ir dezinformacijos skaitmeninėje žiniasklaidoje tipus ir jų kūrimo ketinimus. Medžiaga – 1 pristatyme „Klaidinanti informacija ir dezinformacija“.</w:t>
      </w:r>
    </w:p>
    <w:p w14:paraId="6342225B" w14:textId="77777777" w:rsidR="00035C7F" w:rsidRPr="00271577" w:rsidRDefault="00035C7F" w:rsidP="008A5B50">
      <w:pPr>
        <w:pStyle w:val="Heading6"/>
        <w:jc w:val="both"/>
      </w:pPr>
      <w:r w:rsidRPr="00271577">
        <w:t xml:space="preserve">B. Klaidinančios informacijos ir dezinformacijos kūrimo ketinimų ir motyvų nagrinėjimas </w:t>
      </w:r>
    </w:p>
    <w:p w14:paraId="7B2CE32F" w14:textId="0F6D1A0E" w:rsidR="00035C7F" w:rsidRPr="00271577" w:rsidRDefault="00035C7F" w:rsidP="008A5B50">
      <w:pPr>
        <w:jc w:val="both"/>
        <w:rPr>
          <w:sz w:val="22"/>
          <w:szCs w:val="24"/>
        </w:rPr>
      </w:pPr>
      <w:r w:rsidRPr="00271577">
        <w:rPr>
          <w:b/>
          <w:color w:val="F79646" w:themeColor="accent6"/>
          <w:sz w:val="22"/>
          <w:szCs w:val="24"/>
        </w:rPr>
        <w:t>Užduotis 1.</w:t>
      </w:r>
      <w:r w:rsidRPr="00271577">
        <w:rPr>
          <w:color w:val="F79646" w:themeColor="accent6"/>
          <w:sz w:val="22"/>
          <w:szCs w:val="24"/>
        </w:rPr>
        <w:t xml:space="preserve"> </w:t>
      </w:r>
      <w:r w:rsidRPr="00271577">
        <w:rPr>
          <w:sz w:val="22"/>
          <w:szCs w:val="24"/>
        </w:rPr>
        <w:t>Grupės diskusija: Kokie ketinimai ir motyvai slepiasi po klaidinančia informacija ir dezinformacija – kodėl tai kuriama? kodėl mums tai turėtų rūpėti? (10 minučių)</w:t>
      </w:r>
      <w:r w:rsidR="00432218" w:rsidRPr="00271577">
        <w:rPr>
          <w:sz w:val="22"/>
          <w:szCs w:val="24"/>
        </w:rPr>
        <w:t>.</w:t>
      </w:r>
    </w:p>
    <w:p w14:paraId="04147205" w14:textId="77777777" w:rsidR="00035C7F" w:rsidRPr="00271577" w:rsidRDefault="00035C7F" w:rsidP="008A5B50">
      <w:pPr>
        <w:jc w:val="both"/>
        <w:rPr>
          <w:i/>
          <w:sz w:val="22"/>
          <w:szCs w:val="24"/>
        </w:rPr>
      </w:pPr>
      <w:r w:rsidRPr="00271577">
        <w:rPr>
          <w:i/>
          <w:sz w:val="22"/>
          <w:szCs w:val="24"/>
        </w:rPr>
        <w:t>(Analizė, apmąstymai ir dalijimasis idėjomis)</w:t>
      </w:r>
    </w:p>
    <w:p w14:paraId="1F66EBAE" w14:textId="77777777" w:rsidR="00035C7F" w:rsidRPr="00271577" w:rsidRDefault="00035C7F" w:rsidP="008A5B50">
      <w:pPr>
        <w:jc w:val="both"/>
        <w:rPr>
          <w:sz w:val="22"/>
          <w:szCs w:val="24"/>
        </w:rPr>
      </w:pPr>
      <w:r w:rsidRPr="00271577">
        <w:rPr>
          <w:sz w:val="22"/>
          <w:szCs w:val="24"/>
        </w:rPr>
        <w:t>Ketinimai, motyvai ir pasekmės yra fiksuojami, apibendrinami ir sugrupuojami trumpame pristatyme.</w:t>
      </w:r>
    </w:p>
    <w:p w14:paraId="4A6C3F16" w14:textId="77777777" w:rsidR="00035C7F" w:rsidRPr="00271577" w:rsidRDefault="00035C7F" w:rsidP="00432218">
      <w:pPr>
        <w:pStyle w:val="Heading6"/>
      </w:pPr>
      <w:r w:rsidRPr="00271577">
        <w:t>C. Dezinformacijos platinimo internete nagrinėjimas</w:t>
      </w:r>
    </w:p>
    <w:p w14:paraId="35BD16C5" w14:textId="77777777" w:rsidR="00035C7F" w:rsidRPr="00271577" w:rsidRDefault="00035C7F" w:rsidP="008A5B50">
      <w:pPr>
        <w:jc w:val="both"/>
        <w:rPr>
          <w:sz w:val="22"/>
          <w:szCs w:val="24"/>
        </w:rPr>
      </w:pPr>
      <w:r w:rsidRPr="00271577">
        <w:rPr>
          <w:sz w:val="22"/>
          <w:szCs w:val="24"/>
        </w:rPr>
        <w:t>Pristatymas su grupinėmis diskusijomis apie klaidinančios informacijos ir dezinformacijos kūrėjus ir siuntėjus internete.</w:t>
      </w:r>
    </w:p>
    <w:p w14:paraId="321F4CFF" w14:textId="77777777" w:rsidR="00035C7F" w:rsidRPr="00271577" w:rsidRDefault="00035C7F" w:rsidP="00432218">
      <w:pPr>
        <w:pStyle w:val="Heading6"/>
      </w:pPr>
      <w:r w:rsidRPr="00271577">
        <w:t>D. Kaip pastebėti klaidinančią informaciją ir dezinformaciją</w:t>
      </w:r>
    </w:p>
    <w:p w14:paraId="75D9ACC6" w14:textId="77777777" w:rsidR="00035C7F" w:rsidRPr="00271577" w:rsidRDefault="00035C7F" w:rsidP="008A5B50">
      <w:pPr>
        <w:jc w:val="both"/>
        <w:rPr>
          <w:sz w:val="22"/>
          <w:szCs w:val="24"/>
        </w:rPr>
      </w:pPr>
      <w:r w:rsidRPr="00271577">
        <w:rPr>
          <w:sz w:val="22"/>
          <w:szCs w:val="24"/>
        </w:rPr>
        <w:t xml:space="preserve">Klausimas pristatomas atliekant </w:t>
      </w:r>
      <w:r w:rsidRPr="00271577">
        <w:rPr>
          <w:b/>
          <w:sz w:val="22"/>
          <w:szCs w:val="24"/>
        </w:rPr>
        <w:t>2 užduotį-testą (individuali ir grupės veikla)</w:t>
      </w:r>
      <w:r w:rsidRPr="00271577">
        <w:rPr>
          <w:sz w:val="22"/>
          <w:szCs w:val="24"/>
        </w:rPr>
        <w:t>. Testas – žr. 1 pristatymas „Klaidinanti informacija ir dezinformacija“.</w:t>
      </w:r>
    </w:p>
    <w:p w14:paraId="3AC6157A" w14:textId="77777777" w:rsidR="00035C7F" w:rsidRPr="00271577" w:rsidRDefault="00035C7F" w:rsidP="008A5B50">
      <w:pPr>
        <w:jc w:val="both"/>
        <w:rPr>
          <w:b/>
          <w:sz w:val="22"/>
          <w:szCs w:val="24"/>
        </w:rPr>
      </w:pPr>
      <w:r w:rsidRPr="00271577">
        <w:rPr>
          <w:b/>
          <w:color w:val="F79646" w:themeColor="accent6"/>
          <w:sz w:val="22"/>
          <w:szCs w:val="24"/>
        </w:rPr>
        <w:t>2 užduotis</w:t>
      </w:r>
      <w:r w:rsidRPr="00271577">
        <w:rPr>
          <w:b/>
          <w:sz w:val="22"/>
          <w:szCs w:val="24"/>
        </w:rPr>
        <w:t>. Mokomasis testas apie tikrus faktus (15 minučių):</w:t>
      </w:r>
    </w:p>
    <w:p w14:paraId="5C32B260" w14:textId="0D285138" w:rsidR="00035C7F" w:rsidRPr="00271577" w:rsidRDefault="00035C7F" w:rsidP="008A5B50">
      <w:pPr>
        <w:jc w:val="both"/>
        <w:rPr>
          <w:sz w:val="22"/>
          <w:szCs w:val="24"/>
        </w:rPr>
      </w:pPr>
      <w:r w:rsidRPr="00271577">
        <w:rPr>
          <w:sz w:val="22"/>
          <w:szCs w:val="24"/>
        </w:rPr>
        <w:t xml:space="preserve">Dalyviai gauna klausimus (10 klausimų) su atsakymų variantais (kiekvienas klausimas turi 3 atsakymo variantus) ir turi pasirinkti, jų nuomone, teisingą variantą. Tikslas – paskatinti dalyvius kritiškai mąstyti, renkantis, kuris atsakymas teisingas. </w:t>
      </w:r>
      <w:r w:rsidR="00FD0AFF">
        <w:rPr>
          <w:sz w:val="22"/>
          <w:szCs w:val="24"/>
        </w:rPr>
        <w:t>M</w:t>
      </w:r>
      <w:r w:rsidRPr="00271577">
        <w:rPr>
          <w:sz w:val="22"/>
          <w:szCs w:val="24"/>
        </w:rPr>
        <w:t>ažai tikėtina, kad dalyviai žinos atsakymus iš anksto, todėl jų atsakymai turės būti pagrįsti kritišku tikimybės įvertinimu.</w:t>
      </w:r>
    </w:p>
    <w:p w14:paraId="1FF1EA8A" w14:textId="77777777" w:rsidR="00035C7F" w:rsidRPr="00271577" w:rsidRDefault="00432218" w:rsidP="008A5B50">
      <w:pPr>
        <w:jc w:val="both"/>
        <w:rPr>
          <w:sz w:val="22"/>
          <w:szCs w:val="24"/>
        </w:rPr>
      </w:pPr>
      <w:r w:rsidRPr="00271577">
        <w:rPr>
          <w:sz w:val="22"/>
          <w:szCs w:val="24"/>
        </w:rPr>
        <w:t>Mokymų</w:t>
      </w:r>
      <w:r w:rsidR="00035C7F" w:rsidRPr="00271577">
        <w:rPr>
          <w:sz w:val="22"/>
          <w:szCs w:val="24"/>
        </w:rPr>
        <w:t xml:space="preserve"> dalyviai </w:t>
      </w:r>
      <w:r w:rsidRPr="00271577">
        <w:rPr>
          <w:sz w:val="22"/>
          <w:szCs w:val="24"/>
        </w:rPr>
        <w:t xml:space="preserve">individualiai </w:t>
      </w:r>
      <w:r w:rsidR="00035C7F" w:rsidRPr="00271577">
        <w:rPr>
          <w:sz w:val="22"/>
          <w:szCs w:val="24"/>
        </w:rPr>
        <w:t>nagrinėja kiekvieną klausimą iš eilės ir pasirenka variantą, kurį jie laiko teisingu.</w:t>
      </w:r>
    </w:p>
    <w:p w14:paraId="1EBF658F" w14:textId="5EB45736" w:rsidR="00035C7F" w:rsidRPr="00271577" w:rsidRDefault="00035C7F" w:rsidP="008A5B50">
      <w:pPr>
        <w:jc w:val="both"/>
        <w:rPr>
          <w:sz w:val="22"/>
          <w:szCs w:val="24"/>
        </w:rPr>
      </w:pPr>
      <w:r w:rsidRPr="00271577">
        <w:rPr>
          <w:sz w:val="22"/>
          <w:szCs w:val="24"/>
        </w:rPr>
        <w:t xml:space="preserve">Tada jiems pateikiami teisingi </w:t>
      </w:r>
      <w:r w:rsidR="00FD0AFF">
        <w:rPr>
          <w:sz w:val="22"/>
          <w:szCs w:val="24"/>
        </w:rPr>
        <w:t xml:space="preserve">kiekvieno klausimo </w:t>
      </w:r>
      <w:r w:rsidRPr="00271577">
        <w:rPr>
          <w:sz w:val="22"/>
          <w:szCs w:val="24"/>
        </w:rPr>
        <w:t xml:space="preserve">atsakymai, o grupėje diskutuojama apie jų pasirinkimo motyvus. </w:t>
      </w:r>
    </w:p>
    <w:p w14:paraId="2FA7E5FC" w14:textId="77777777" w:rsidR="00035C7F" w:rsidRPr="00271577" w:rsidRDefault="00035C7F" w:rsidP="00432218">
      <w:pPr>
        <w:pStyle w:val="Heading6"/>
      </w:pPr>
      <w:r w:rsidRPr="00271577">
        <w:t>E. Kritinio mąstymo metodai faktų tikrinimui</w:t>
      </w:r>
    </w:p>
    <w:p w14:paraId="572EAF84" w14:textId="77777777" w:rsidR="00035C7F" w:rsidRPr="00271577" w:rsidRDefault="00035C7F" w:rsidP="008A5B50">
      <w:pPr>
        <w:jc w:val="both"/>
        <w:rPr>
          <w:sz w:val="22"/>
          <w:szCs w:val="24"/>
        </w:rPr>
      </w:pPr>
      <w:r w:rsidRPr="00271577">
        <w:rPr>
          <w:sz w:val="22"/>
          <w:szCs w:val="24"/>
        </w:rPr>
        <w:t>Dviejų metodų – „Šviesoforas“ ir CRAAP, naudingų faktų tikrinimui, pristatymas (medžiaga žr. 3 priedas 1 dalis ir 1 pristatymas „Klaidinanti informacija ir dezinformacija“).</w:t>
      </w:r>
    </w:p>
    <w:p w14:paraId="351032EC" w14:textId="77777777" w:rsidR="00035C7F" w:rsidRPr="00271577" w:rsidRDefault="00035C7F" w:rsidP="008A5B50">
      <w:pPr>
        <w:jc w:val="both"/>
        <w:rPr>
          <w:sz w:val="22"/>
          <w:szCs w:val="24"/>
        </w:rPr>
      </w:pPr>
      <w:r w:rsidRPr="00271577">
        <w:rPr>
          <w:b/>
          <w:color w:val="F79646" w:themeColor="accent6"/>
          <w:sz w:val="22"/>
          <w:szCs w:val="24"/>
        </w:rPr>
        <w:t>3 užduotis</w:t>
      </w:r>
      <w:r w:rsidRPr="00271577">
        <w:rPr>
          <w:b/>
          <w:sz w:val="22"/>
          <w:szCs w:val="24"/>
        </w:rPr>
        <w:t xml:space="preserve">. CRAAP metodo taikymas </w:t>
      </w:r>
      <w:r w:rsidRPr="00271577">
        <w:rPr>
          <w:sz w:val="22"/>
          <w:szCs w:val="24"/>
        </w:rPr>
        <w:t>(20 minučių)</w:t>
      </w:r>
    </w:p>
    <w:p w14:paraId="497E44A7" w14:textId="77777777" w:rsidR="00035C7F" w:rsidRPr="00271577" w:rsidRDefault="00035C7F" w:rsidP="008A5B50">
      <w:pPr>
        <w:jc w:val="both"/>
        <w:rPr>
          <w:sz w:val="22"/>
          <w:szCs w:val="24"/>
        </w:rPr>
      </w:pPr>
      <w:r w:rsidRPr="00271577">
        <w:rPr>
          <w:sz w:val="22"/>
          <w:szCs w:val="24"/>
        </w:rPr>
        <w:t xml:space="preserve">Dirbdami poromis (arba individualiai) dalyviai nagrinėja pateiktą straipsnį naudodami metodą CRAAP: </w:t>
      </w:r>
      <w:hyperlink r:id="rId105">
        <w:r w:rsidRPr="00271577">
          <w:rPr>
            <w:rStyle w:val="Hyperlink"/>
            <w:sz w:val="22"/>
            <w:szCs w:val="24"/>
          </w:rPr>
          <w:t>https://www.peta.org/issues/animal-companion-issues/animal-companion-factsheets/animal-abuse-human-abuse-partners-crime/</w:t>
        </w:r>
      </w:hyperlink>
    </w:p>
    <w:p w14:paraId="0C1C87FF" w14:textId="77777777" w:rsidR="00035C7F" w:rsidRPr="00271577" w:rsidRDefault="00035C7F" w:rsidP="008A5B50">
      <w:pPr>
        <w:jc w:val="both"/>
        <w:rPr>
          <w:sz w:val="22"/>
          <w:szCs w:val="24"/>
        </w:rPr>
      </w:pPr>
      <w:r w:rsidRPr="00271577">
        <w:rPr>
          <w:sz w:val="22"/>
          <w:szCs w:val="24"/>
        </w:rPr>
        <w:t>Dalyviai turi nustatyti:</w:t>
      </w:r>
    </w:p>
    <w:p w14:paraId="3D9A067F" w14:textId="4D825E7D" w:rsidR="00035C7F" w:rsidRPr="00271577" w:rsidRDefault="00035C7F" w:rsidP="008A5B50">
      <w:pPr>
        <w:pStyle w:val="ListParagraph"/>
        <w:numPr>
          <w:ilvl w:val="0"/>
          <w:numId w:val="89"/>
        </w:numPr>
        <w:jc w:val="both"/>
        <w:rPr>
          <w:sz w:val="22"/>
          <w:szCs w:val="24"/>
        </w:rPr>
      </w:pPr>
      <w:r w:rsidRPr="00271577">
        <w:rPr>
          <w:sz w:val="22"/>
          <w:szCs w:val="24"/>
        </w:rPr>
        <w:t>ar tiki, kad jame sakoma tiesa</w:t>
      </w:r>
      <w:r w:rsidR="00B34C00">
        <w:rPr>
          <w:sz w:val="22"/>
          <w:szCs w:val="24"/>
        </w:rPr>
        <w:t>, n</w:t>
      </w:r>
      <w:r w:rsidR="00B34C00" w:rsidRPr="00271577">
        <w:rPr>
          <w:sz w:val="22"/>
          <w:szCs w:val="24"/>
        </w:rPr>
        <w:t>esvarbu, ar jie pasitiki straipsniu, ar ne</w:t>
      </w:r>
      <w:r w:rsidR="00B34C00">
        <w:rPr>
          <w:sz w:val="22"/>
          <w:szCs w:val="24"/>
        </w:rPr>
        <w:t>;</w:t>
      </w:r>
    </w:p>
    <w:p w14:paraId="58F80D34" w14:textId="128E6CDC" w:rsidR="00035C7F" w:rsidRPr="00271577" w:rsidRDefault="004717C8" w:rsidP="008A5B50">
      <w:pPr>
        <w:pStyle w:val="ListParagraph"/>
        <w:numPr>
          <w:ilvl w:val="0"/>
          <w:numId w:val="89"/>
        </w:numPr>
        <w:jc w:val="both"/>
        <w:rPr>
          <w:sz w:val="22"/>
          <w:szCs w:val="24"/>
        </w:rPr>
      </w:pPr>
      <w:r>
        <w:rPr>
          <w:sz w:val="22"/>
          <w:szCs w:val="24"/>
        </w:rPr>
        <w:t>j</w:t>
      </w:r>
      <w:r w:rsidR="00035C7F" w:rsidRPr="00271577">
        <w:rPr>
          <w:sz w:val="22"/>
          <w:szCs w:val="24"/>
        </w:rPr>
        <w:t>ei t</w:t>
      </w:r>
      <w:r>
        <w:rPr>
          <w:sz w:val="22"/>
          <w:szCs w:val="24"/>
        </w:rPr>
        <w:t xml:space="preserve">iki </w:t>
      </w:r>
      <w:r w:rsidR="00970D49">
        <w:rPr>
          <w:sz w:val="22"/>
          <w:szCs w:val="24"/>
        </w:rPr>
        <w:t>–</w:t>
      </w:r>
      <w:r>
        <w:rPr>
          <w:sz w:val="22"/>
          <w:szCs w:val="24"/>
        </w:rPr>
        <w:t xml:space="preserve"> </w:t>
      </w:r>
      <w:r w:rsidR="00035C7F" w:rsidRPr="00271577">
        <w:rPr>
          <w:sz w:val="22"/>
          <w:szCs w:val="24"/>
        </w:rPr>
        <w:t>ar yra kokių nors elementų, dėl kurių abejoja</w:t>
      </w:r>
      <w:r>
        <w:rPr>
          <w:sz w:val="22"/>
          <w:szCs w:val="24"/>
        </w:rPr>
        <w:t>ma;</w:t>
      </w:r>
    </w:p>
    <w:p w14:paraId="3F1F6047" w14:textId="73A9B600" w:rsidR="00035C7F" w:rsidRPr="00271577" w:rsidRDefault="004717C8" w:rsidP="008A5B50">
      <w:pPr>
        <w:pStyle w:val="ListParagraph"/>
        <w:numPr>
          <w:ilvl w:val="0"/>
          <w:numId w:val="89"/>
        </w:numPr>
        <w:jc w:val="both"/>
        <w:rPr>
          <w:sz w:val="22"/>
          <w:szCs w:val="24"/>
        </w:rPr>
      </w:pPr>
      <w:r>
        <w:rPr>
          <w:sz w:val="22"/>
          <w:szCs w:val="24"/>
        </w:rPr>
        <w:t xml:space="preserve">jei netiki </w:t>
      </w:r>
      <w:r w:rsidR="00970D49">
        <w:rPr>
          <w:sz w:val="22"/>
          <w:szCs w:val="24"/>
        </w:rPr>
        <w:t>–</w:t>
      </w:r>
      <w:r>
        <w:rPr>
          <w:sz w:val="22"/>
          <w:szCs w:val="24"/>
        </w:rPr>
        <w:t xml:space="preserve"> </w:t>
      </w:r>
      <w:r w:rsidR="00035C7F" w:rsidRPr="00271577">
        <w:rPr>
          <w:sz w:val="22"/>
          <w:szCs w:val="24"/>
        </w:rPr>
        <w:t>ar yra bent kažkas teisinga</w:t>
      </w:r>
      <w:r w:rsidR="0068170F">
        <w:rPr>
          <w:sz w:val="22"/>
          <w:szCs w:val="24"/>
        </w:rPr>
        <w:t xml:space="preserve"> /</w:t>
      </w:r>
      <w:r w:rsidR="00035C7F" w:rsidRPr="00271577">
        <w:rPr>
          <w:sz w:val="22"/>
          <w:szCs w:val="24"/>
        </w:rPr>
        <w:t xml:space="preserve"> tikslu.</w:t>
      </w:r>
    </w:p>
    <w:p w14:paraId="31BD5C36" w14:textId="77777777" w:rsidR="00035C7F" w:rsidRPr="00271577" w:rsidRDefault="00035C7F" w:rsidP="00432218">
      <w:pPr>
        <w:pStyle w:val="Heading6"/>
      </w:pPr>
      <w:r w:rsidRPr="00271577">
        <w:t>F. Faktų tikrinimo ir pranešimo apie įtartiną turinį priemonės</w:t>
      </w:r>
    </w:p>
    <w:p w14:paraId="488743FB" w14:textId="77777777" w:rsidR="00035C7F" w:rsidRPr="00271577" w:rsidRDefault="00035C7F" w:rsidP="008A5B50">
      <w:pPr>
        <w:jc w:val="both"/>
        <w:rPr>
          <w:sz w:val="22"/>
          <w:szCs w:val="24"/>
        </w:rPr>
      </w:pPr>
      <w:r w:rsidRPr="00271577">
        <w:rPr>
          <w:b/>
          <w:color w:val="F79646" w:themeColor="accent6"/>
          <w:sz w:val="22"/>
          <w:szCs w:val="24"/>
        </w:rPr>
        <w:t>Pristatymas apie</w:t>
      </w:r>
      <w:r w:rsidRPr="00271577">
        <w:rPr>
          <w:sz w:val="22"/>
          <w:szCs w:val="24"/>
        </w:rPr>
        <w:t>:</w:t>
      </w:r>
    </w:p>
    <w:p w14:paraId="0847CF26" w14:textId="115C524F" w:rsidR="00035C7F" w:rsidRPr="00271577" w:rsidRDefault="00035C7F" w:rsidP="008A5B50">
      <w:pPr>
        <w:pStyle w:val="ListParagraph"/>
        <w:numPr>
          <w:ilvl w:val="0"/>
          <w:numId w:val="90"/>
        </w:numPr>
        <w:ind w:left="709"/>
        <w:jc w:val="both"/>
        <w:rPr>
          <w:sz w:val="22"/>
          <w:szCs w:val="24"/>
        </w:rPr>
      </w:pPr>
      <w:r w:rsidRPr="00271577">
        <w:rPr>
          <w:sz w:val="22"/>
          <w:szCs w:val="24"/>
        </w:rPr>
        <w:t>faktų tikrinimo skaitmeninėje žiniasklaidoje įranki</w:t>
      </w:r>
      <w:r w:rsidR="006C3901">
        <w:rPr>
          <w:sz w:val="22"/>
          <w:szCs w:val="24"/>
        </w:rPr>
        <w:t>us</w:t>
      </w:r>
      <w:r w:rsidRPr="00271577">
        <w:rPr>
          <w:sz w:val="22"/>
          <w:szCs w:val="24"/>
        </w:rPr>
        <w:t xml:space="preserve"> ir metod</w:t>
      </w:r>
      <w:r w:rsidR="006C3901">
        <w:rPr>
          <w:sz w:val="22"/>
          <w:szCs w:val="24"/>
        </w:rPr>
        <w:t>us</w:t>
      </w:r>
      <w:r w:rsidRPr="00271577">
        <w:rPr>
          <w:sz w:val="22"/>
          <w:szCs w:val="24"/>
        </w:rPr>
        <w:t xml:space="preserve"> - vaizdai, antraštinis masalas, domenas (URL) ir kt.</w:t>
      </w:r>
      <w:r w:rsidR="006C3901">
        <w:rPr>
          <w:sz w:val="22"/>
          <w:szCs w:val="24"/>
        </w:rPr>
        <w:t>;</w:t>
      </w:r>
    </w:p>
    <w:p w14:paraId="45E2ABE9" w14:textId="1DCE5946" w:rsidR="00035C7F" w:rsidRPr="00271577" w:rsidRDefault="00035C7F" w:rsidP="008A5B50">
      <w:pPr>
        <w:pStyle w:val="ListParagraph"/>
        <w:numPr>
          <w:ilvl w:val="0"/>
          <w:numId w:val="90"/>
        </w:numPr>
        <w:ind w:left="709"/>
        <w:jc w:val="both"/>
        <w:rPr>
          <w:sz w:val="22"/>
          <w:szCs w:val="24"/>
        </w:rPr>
      </w:pPr>
      <w:r w:rsidRPr="00271577">
        <w:rPr>
          <w:sz w:val="22"/>
          <w:szCs w:val="24"/>
        </w:rPr>
        <w:t>faktų tikrinimo svetain</w:t>
      </w:r>
      <w:r w:rsidR="006C3901">
        <w:rPr>
          <w:sz w:val="22"/>
          <w:szCs w:val="24"/>
        </w:rPr>
        <w:t>e</w:t>
      </w:r>
      <w:r w:rsidRPr="00271577">
        <w:rPr>
          <w:sz w:val="22"/>
          <w:szCs w:val="24"/>
        </w:rPr>
        <w:t>s</w:t>
      </w:r>
      <w:r w:rsidR="006C3901">
        <w:rPr>
          <w:sz w:val="22"/>
          <w:szCs w:val="24"/>
        </w:rPr>
        <w:t>;</w:t>
      </w:r>
    </w:p>
    <w:p w14:paraId="23E9F1F2" w14:textId="107E5788" w:rsidR="00035C7F" w:rsidRPr="00271577" w:rsidRDefault="00432218" w:rsidP="008A5B50">
      <w:pPr>
        <w:pStyle w:val="ListParagraph"/>
        <w:numPr>
          <w:ilvl w:val="0"/>
          <w:numId w:val="90"/>
        </w:numPr>
        <w:ind w:left="709"/>
        <w:jc w:val="both"/>
        <w:rPr>
          <w:sz w:val="22"/>
          <w:szCs w:val="24"/>
        </w:rPr>
      </w:pPr>
      <w:r w:rsidRPr="00271577">
        <w:rPr>
          <w:sz w:val="22"/>
          <w:szCs w:val="24"/>
        </w:rPr>
        <w:t>p</w:t>
      </w:r>
      <w:r w:rsidR="00035C7F" w:rsidRPr="00271577">
        <w:rPr>
          <w:sz w:val="22"/>
          <w:szCs w:val="24"/>
        </w:rPr>
        <w:t>ranešim</w:t>
      </w:r>
      <w:r w:rsidR="006C3901">
        <w:rPr>
          <w:sz w:val="22"/>
          <w:szCs w:val="24"/>
        </w:rPr>
        <w:t>us</w:t>
      </w:r>
      <w:r w:rsidR="00035C7F" w:rsidRPr="00271577">
        <w:rPr>
          <w:sz w:val="22"/>
          <w:szCs w:val="24"/>
        </w:rPr>
        <w:t xml:space="preserve"> apie įtartiną informaciją „Facebook“, „Google“, „Twitter“ ir kt.</w:t>
      </w:r>
    </w:p>
    <w:p w14:paraId="60F3A4C2" w14:textId="03F6DD17" w:rsidR="00035C7F" w:rsidRPr="00271577" w:rsidRDefault="00035C7F" w:rsidP="008A5B50">
      <w:pPr>
        <w:jc w:val="both"/>
        <w:rPr>
          <w:b/>
          <w:sz w:val="22"/>
          <w:szCs w:val="24"/>
        </w:rPr>
      </w:pPr>
      <w:r w:rsidRPr="00271577">
        <w:rPr>
          <w:b/>
          <w:color w:val="F79646" w:themeColor="accent6"/>
          <w:sz w:val="22"/>
          <w:szCs w:val="24"/>
        </w:rPr>
        <w:t>4 užduotis</w:t>
      </w:r>
      <w:r w:rsidRPr="00271577">
        <w:rPr>
          <w:b/>
          <w:sz w:val="22"/>
          <w:szCs w:val="24"/>
        </w:rPr>
        <w:t>: žaidimas „Faktišk</w:t>
      </w:r>
      <w:r w:rsidR="00970D49">
        <w:rPr>
          <w:b/>
          <w:sz w:val="22"/>
          <w:szCs w:val="24"/>
        </w:rPr>
        <w:t>umas</w:t>
      </w:r>
      <w:r w:rsidRPr="00271577">
        <w:rPr>
          <w:b/>
          <w:sz w:val="22"/>
          <w:szCs w:val="24"/>
        </w:rPr>
        <w:t>“ (10 minučių)</w:t>
      </w:r>
    </w:p>
    <w:p w14:paraId="7E048A21" w14:textId="09DDF7D4" w:rsidR="00035C7F" w:rsidRDefault="006C3901" w:rsidP="008A5B50">
      <w:pPr>
        <w:jc w:val="both"/>
        <w:rPr>
          <w:sz w:val="22"/>
          <w:szCs w:val="24"/>
        </w:rPr>
      </w:pPr>
      <w:r>
        <w:rPr>
          <w:sz w:val="22"/>
          <w:szCs w:val="24"/>
        </w:rPr>
        <w:t>Ž</w:t>
      </w:r>
      <w:r w:rsidR="00035C7F" w:rsidRPr="00271577">
        <w:rPr>
          <w:sz w:val="22"/>
          <w:szCs w:val="24"/>
        </w:rPr>
        <w:t>aidžiama individualiai, siekiant pa</w:t>
      </w:r>
      <w:r>
        <w:rPr>
          <w:sz w:val="22"/>
          <w:szCs w:val="24"/>
        </w:rPr>
        <w:t>si</w:t>
      </w:r>
      <w:r w:rsidR="00035C7F" w:rsidRPr="00271577">
        <w:rPr>
          <w:sz w:val="22"/>
          <w:szCs w:val="24"/>
        </w:rPr>
        <w:t>tikrinti gebėjimą aptikti dezinformaciją atrinktose naujienų istorijose apie COVID-19.</w:t>
      </w:r>
    </w:p>
    <w:p w14:paraId="23793764" w14:textId="77777777" w:rsidR="008A5B50" w:rsidRPr="008A5B50" w:rsidRDefault="008A5B50" w:rsidP="008A5B50">
      <w:pPr>
        <w:jc w:val="both"/>
        <w:rPr>
          <w:szCs w:val="24"/>
        </w:rPr>
      </w:pPr>
    </w:p>
    <w:p w14:paraId="0F340429" w14:textId="77777777" w:rsidR="00035C7F" w:rsidRPr="00271577" w:rsidRDefault="00035C7F" w:rsidP="00432218">
      <w:pPr>
        <w:pStyle w:val="Heading5"/>
      </w:pPr>
      <w:r w:rsidRPr="00271577">
        <w:t>Santrauka, apžvalga ir refleksija</w:t>
      </w:r>
    </w:p>
    <w:p w14:paraId="59904939" w14:textId="77777777" w:rsidR="00035C7F" w:rsidRPr="006C3901" w:rsidRDefault="00035C7F" w:rsidP="008A5B50">
      <w:pPr>
        <w:pStyle w:val="Heading4"/>
      </w:pPr>
      <w:r w:rsidRPr="006C3901">
        <w:t>II dalis. Proceso analizė</w:t>
      </w:r>
    </w:p>
    <w:p w14:paraId="0F55EF9E" w14:textId="42CA5E4B" w:rsidR="00035C7F" w:rsidRPr="00271577" w:rsidRDefault="00432218" w:rsidP="001E7999">
      <w:pPr>
        <w:pStyle w:val="ListParagraph"/>
        <w:numPr>
          <w:ilvl w:val="6"/>
          <w:numId w:val="91"/>
        </w:numPr>
        <w:ind w:left="709"/>
        <w:rPr>
          <w:sz w:val="22"/>
          <w:szCs w:val="24"/>
        </w:rPr>
      </w:pPr>
      <w:r w:rsidRPr="00271577">
        <w:rPr>
          <w:sz w:val="22"/>
          <w:szCs w:val="24"/>
        </w:rPr>
        <w:t>V</w:t>
      </w:r>
      <w:r w:rsidR="00035C7F" w:rsidRPr="00271577">
        <w:rPr>
          <w:sz w:val="22"/>
          <w:szCs w:val="24"/>
        </w:rPr>
        <w:t>eiklos</w:t>
      </w:r>
      <w:r w:rsidR="0068170F">
        <w:rPr>
          <w:sz w:val="22"/>
          <w:szCs w:val="24"/>
        </w:rPr>
        <w:t xml:space="preserve"> /</w:t>
      </w:r>
      <w:r w:rsidR="00864126">
        <w:rPr>
          <w:sz w:val="22"/>
          <w:szCs w:val="24"/>
        </w:rPr>
        <w:t xml:space="preserve"> </w:t>
      </w:r>
      <w:r w:rsidR="00035C7F" w:rsidRPr="00271577">
        <w:rPr>
          <w:sz w:val="22"/>
          <w:szCs w:val="24"/>
        </w:rPr>
        <w:t>užsiėmimo veiksmų atgaminimas.</w:t>
      </w:r>
    </w:p>
    <w:p w14:paraId="6ED6470E" w14:textId="0310C950" w:rsidR="00035C7F" w:rsidRPr="00271577" w:rsidRDefault="00432218" w:rsidP="001E7999">
      <w:pPr>
        <w:pStyle w:val="ListParagraph"/>
        <w:numPr>
          <w:ilvl w:val="3"/>
          <w:numId w:val="91"/>
        </w:numPr>
        <w:ind w:left="709"/>
        <w:rPr>
          <w:sz w:val="22"/>
          <w:szCs w:val="24"/>
        </w:rPr>
      </w:pPr>
      <w:r w:rsidRPr="00271577">
        <w:rPr>
          <w:sz w:val="22"/>
          <w:szCs w:val="24"/>
        </w:rPr>
        <w:t>V</w:t>
      </w:r>
      <w:r w:rsidR="00035C7F" w:rsidRPr="00271577">
        <w:rPr>
          <w:sz w:val="22"/>
          <w:szCs w:val="24"/>
        </w:rPr>
        <w:t>eiklos</w:t>
      </w:r>
      <w:r w:rsidR="0068170F">
        <w:rPr>
          <w:sz w:val="22"/>
          <w:szCs w:val="24"/>
        </w:rPr>
        <w:t xml:space="preserve"> /</w:t>
      </w:r>
      <w:r w:rsidR="00864126">
        <w:rPr>
          <w:sz w:val="22"/>
          <w:szCs w:val="24"/>
        </w:rPr>
        <w:t xml:space="preserve"> </w:t>
      </w:r>
      <w:r w:rsidR="00035C7F" w:rsidRPr="00271577">
        <w:rPr>
          <w:sz w:val="22"/>
          <w:szCs w:val="24"/>
        </w:rPr>
        <w:t>užsiėmimo analizė iš besimokančiojo perspektyvos.</w:t>
      </w:r>
    </w:p>
    <w:p w14:paraId="2D70C8F1" w14:textId="5E84BB0F" w:rsidR="00035C7F" w:rsidRPr="00271577" w:rsidRDefault="00432218" w:rsidP="001E7999">
      <w:pPr>
        <w:pStyle w:val="ListParagraph"/>
        <w:numPr>
          <w:ilvl w:val="3"/>
          <w:numId w:val="91"/>
        </w:numPr>
        <w:ind w:left="709"/>
        <w:rPr>
          <w:sz w:val="22"/>
          <w:szCs w:val="24"/>
        </w:rPr>
      </w:pPr>
      <w:r w:rsidRPr="00271577">
        <w:rPr>
          <w:sz w:val="22"/>
          <w:szCs w:val="24"/>
        </w:rPr>
        <w:t>V</w:t>
      </w:r>
      <w:r w:rsidR="00035C7F" w:rsidRPr="00271577">
        <w:rPr>
          <w:sz w:val="22"/>
          <w:szCs w:val="24"/>
        </w:rPr>
        <w:t>eiklos</w:t>
      </w:r>
      <w:r w:rsidR="0068170F">
        <w:rPr>
          <w:sz w:val="22"/>
          <w:szCs w:val="24"/>
        </w:rPr>
        <w:t xml:space="preserve"> /</w:t>
      </w:r>
      <w:r w:rsidR="00864126">
        <w:rPr>
          <w:sz w:val="22"/>
          <w:szCs w:val="24"/>
        </w:rPr>
        <w:t xml:space="preserve"> </w:t>
      </w:r>
      <w:r w:rsidR="00035C7F" w:rsidRPr="00271577">
        <w:rPr>
          <w:sz w:val="22"/>
          <w:szCs w:val="24"/>
        </w:rPr>
        <w:t>užsiėmimo analizė suaugusiųjų švietėjų požiūriu.</w:t>
      </w:r>
    </w:p>
    <w:p w14:paraId="5AD98BE8" w14:textId="68D4766E" w:rsidR="00035C7F" w:rsidRPr="00271577" w:rsidRDefault="00035C7F" w:rsidP="001E7999">
      <w:pPr>
        <w:pStyle w:val="ListParagraph"/>
        <w:numPr>
          <w:ilvl w:val="3"/>
          <w:numId w:val="91"/>
        </w:numPr>
        <w:ind w:left="709"/>
        <w:rPr>
          <w:sz w:val="22"/>
          <w:szCs w:val="24"/>
        </w:rPr>
      </w:pPr>
      <w:r w:rsidRPr="00271577">
        <w:rPr>
          <w:sz w:val="22"/>
          <w:szCs w:val="24"/>
        </w:rPr>
        <w:t>Diskusijos: kaip mes mokėmės? ko išmokome?</w:t>
      </w:r>
    </w:p>
    <w:p w14:paraId="66D9329F" w14:textId="77777777" w:rsidR="00035C7F" w:rsidRPr="00DB63BE" w:rsidRDefault="00035C7F" w:rsidP="008A5B50">
      <w:pPr>
        <w:pStyle w:val="Heading4"/>
      </w:pPr>
      <w:r w:rsidRPr="00DB63BE">
        <w:t>III dalis. Įgyvendinimo planavimas</w:t>
      </w:r>
    </w:p>
    <w:p w14:paraId="3577FAD1" w14:textId="77777777" w:rsidR="00035C7F" w:rsidRPr="00271577" w:rsidRDefault="00035C7F" w:rsidP="001E7999">
      <w:pPr>
        <w:pStyle w:val="ListParagraph"/>
        <w:numPr>
          <w:ilvl w:val="6"/>
          <w:numId w:val="91"/>
        </w:numPr>
        <w:ind w:left="709"/>
        <w:rPr>
          <w:sz w:val="22"/>
          <w:szCs w:val="24"/>
        </w:rPr>
      </w:pPr>
      <w:r w:rsidRPr="00271577">
        <w:rPr>
          <w:sz w:val="22"/>
          <w:szCs w:val="24"/>
        </w:rPr>
        <w:t>Diskusijos, kaip ir kam ši veikla gali būti pritaikyta konkrečiame kontekste.</w:t>
      </w:r>
    </w:p>
    <w:p w14:paraId="56DE03D5" w14:textId="77777777" w:rsidR="00035C7F" w:rsidRPr="00271577" w:rsidRDefault="00035C7F" w:rsidP="001E7999">
      <w:pPr>
        <w:pStyle w:val="ListParagraph"/>
        <w:numPr>
          <w:ilvl w:val="0"/>
          <w:numId w:val="91"/>
        </w:numPr>
        <w:ind w:left="709"/>
        <w:rPr>
          <w:sz w:val="22"/>
          <w:szCs w:val="24"/>
        </w:rPr>
      </w:pPr>
      <w:r w:rsidRPr="00271577">
        <w:rPr>
          <w:sz w:val="22"/>
          <w:szCs w:val="24"/>
        </w:rPr>
        <w:t>Įgyvendinimo plano rengimas.</w:t>
      </w:r>
    </w:p>
    <w:p w14:paraId="1E45EF67" w14:textId="77777777" w:rsidR="00035C7F" w:rsidRPr="00271577" w:rsidRDefault="00035C7F" w:rsidP="008A5B50">
      <w:pPr>
        <w:pStyle w:val="Heading3"/>
      </w:pPr>
      <w:bookmarkStart w:id="226" w:name="_heading=h.8vyjk91zgbgy" w:colFirst="0" w:colLast="0"/>
      <w:bookmarkEnd w:id="226"/>
      <w:r w:rsidRPr="00271577">
        <w:t>Šaltiniai</w:t>
      </w:r>
    </w:p>
    <w:p w14:paraId="7BFE00E8" w14:textId="77777777" w:rsidR="00035C7F" w:rsidRPr="00271577" w:rsidRDefault="00035C7F" w:rsidP="001E7999">
      <w:pPr>
        <w:pStyle w:val="ListParagraph"/>
        <w:numPr>
          <w:ilvl w:val="0"/>
          <w:numId w:val="166"/>
        </w:numPr>
        <w:rPr>
          <w:sz w:val="22"/>
          <w:szCs w:val="24"/>
        </w:rPr>
      </w:pPr>
      <w:r w:rsidRPr="00271577">
        <w:rPr>
          <w:sz w:val="22"/>
          <w:szCs w:val="24"/>
        </w:rPr>
        <w:t xml:space="preserve">Shout Out UK: </w:t>
      </w:r>
      <w:hyperlink r:id="rId106">
        <w:r w:rsidRPr="00271577">
          <w:rPr>
            <w:rStyle w:val="Hyperlink"/>
            <w:sz w:val="22"/>
            <w:szCs w:val="24"/>
          </w:rPr>
          <w:t>https://www.shoutoutuk.org/</w:t>
        </w:r>
      </w:hyperlink>
      <w:r w:rsidRPr="00271577">
        <w:rPr>
          <w:sz w:val="22"/>
          <w:szCs w:val="24"/>
        </w:rPr>
        <w:t xml:space="preserve"> </w:t>
      </w:r>
    </w:p>
    <w:p w14:paraId="5A75B0DA" w14:textId="77777777" w:rsidR="00035C7F" w:rsidRPr="00271577" w:rsidRDefault="00CB1A2C" w:rsidP="001E7999">
      <w:pPr>
        <w:pStyle w:val="ListParagraph"/>
        <w:numPr>
          <w:ilvl w:val="0"/>
          <w:numId w:val="166"/>
        </w:numPr>
        <w:rPr>
          <w:sz w:val="22"/>
          <w:szCs w:val="24"/>
        </w:rPr>
      </w:pPr>
      <w:hyperlink r:id="rId107">
        <w:r w:rsidR="00035C7F" w:rsidRPr="00271577">
          <w:rPr>
            <w:rStyle w:val="Hyperlink"/>
            <w:sz w:val="22"/>
            <w:szCs w:val="24"/>
          </w:rPr>
          <w:t>www.Internetmatters.org</w:t>
        </w:r>
      </w:hyperlink>
      <w:r w:rsidR="00035C7F" w:rsidRPr="00271577">
        <w:rPr>
          <w:sz w:val="22"/>
          <w:szCs w:val="24"/>
        </w:rPr>
        <w:t xml:space="preserve"> </w:t>
      </w:r>
    </w:p>
    <w:p w14:paraId="700E7CAD" w14:textId="77777777" w:rsidR="00035C7F" w:rsidRPr="00271577" w:rsidRDefault="00035C7F" w:rsidP="001E7999">
      <w:pPr>
        <w:pStyle w:val="ListParagraph"/>
        <w:numPr>
          <w:ilvl w:val="0"/>
          <w:numId w:val="166"/>
        </w:numPr>
        <w:rPr>
          <w:sz w:val="22"/>
          <w:szCs w:val="24"/>
        </w:rPr>
      </w:pPr>
      <w:r w:rsidRPr="00271577">
        <w:rPr>
          <w:sz w:val="22"/>
          <w:szCs w:val="24"/>
        </w:rPr>
        <w:t>UNESCO’s Handbook for Journalism education and training (2018)</w:t>
      </w:r>
    </w:p>
    <w:p w14:paraId="76D1DEBF" w14:textId="77777777" w:rsidR="00035C7F" w:rsidRPr="00271577" w:rsidRDefault="00035C7F" w:rsidP="001E7999">
      <w:pPr>
        <w:pStyle w:val="ListParagraph"/>
        <w:numPr>
          <w:ilvl w:val="0"/>
          <w:numId w:val="166"/>
        </w:numPr>
        <w:rPr>
          <w:sz w:val="22"/>
          <w:szCs w:val="24"/>
        </w:rPr>
      </w:pPr>
      <w:r w:rsidRPr="00271577">
        <w:rPr>
          <w:sz w:val="22"/>
          <w:szCs w:val="24"/>
        </w:rPr>
        <w:t>How I became a Deep fake: BBC</w:t>
      </w:r>
    </w:p>
    <w:p w14:paraId="6C5B46C9" w14:textId="77777777" w:rsidR="00035C7F" w:rsidRPr="00271577" w:rsidRDefault="00035C7F" w:rsidP="001E7999">
      <w:pPr>
        <w:pStyle w:val="ListParagraph"/>
        <w:numPr>
          <w:ilvl w:val="0"/>
          <w:numId w:val="166"/>
        </w:numPr>
        <w:rPr>
          <w:sz w:val="22"/>
          <w:szCs w:val="24"/>
        </w:rPr>
      </w:pPr>
      <w:r w:rsidRPr="00271577">
        <w:rPr>
          <w:sz w:val="22"/>
          <w:szCs w:val="24"/>
        </w:rPr>
        <w:t xml:space="preserve">Factfullness Quiz, Hans Rosling: </w:t>
      </w:r>
      <w:hyperlink r:id="rId108">
        <w:r w:rsidRPr="00271577">
          <w:rPr>
            <w:rStyle w:val="Hyperlink"/>
            <w:sz w:val="22"/>
            <w:szCs w:val="24"/>
          </w:rPr>
          <w:t>https://factfulnessquiz.com</w:t>
        </w:r>
      </w:hyperlink>
      <w:r w:rsidRPr="00271577">
        <w:rPr>
          <w:sz w:val="22"/>
          <w:szCs w:val="24"/>
        </w:rPr>
        <w:t xml:space="preserve"> </w:t>
      </w:r>
    </w:p>
    <w:p w14:paraId="04B78189" w14:textId="77777777" w:rsidR="00035C7F" w:rsidRPr="00271577" w:rsidRDefault="00035C7F" w:rsidP="001E7999">
      <w:pPr>
        <w:pStyle w:val="ListParagraph"/>
        <w:numPr>
          <w:ilvl w:val="0"/>
          <w:numId w:val="166"/>
        </w:numPr>
        <w:rPr>
          <w:sz w:val="22"/>
          <w:szCs w:val="24"/>
        </w:rPr>
      </w:pPr>
      <w:r w:rsidRPr="00271577">
        <w:rPr>
          <w:sz w:val="22"/>
          <w:szCs w:val="24"/>
        </w:rPr>
        <w:t xml:space="preserve">CRAAP Method: </w:t>
      </w:r>
      <w:hyperlink r:id="rId109">
        <w:r w:rsidRPr="00271577">
          <w:rPr>
            <w:rStyle w:val="Hyperlink"/>
            <w:sz w:val="22"/>
            <w:szCs w:val="24"/>
          </w:rPr>
          <w:t>https://libguides.ioe.ac.uk/evaluating/craap</w:t>
        </w:r>
      </w:hyperlink>
      <w:r w:rsidRPr="00271577">
        <w:rPr>
          <w:sz w:val="22"/>
          <w:szCs w:val="24"/>
        </w:rPr>
        <w:t xml:space="preserve"> </w:t>
      </w:r>
    </w:p>
    <w:p w14:paraId="0EF129A2" w14:textId="77777777" w:rsidR="00035C7F" w:rsidRPr="00271577" w:rsidRDefault="00035C7F" w:rsidP="001E7999">
      <w:pPr>
        <w:pStyle w:val="ListParagraph"/>
        <w:numPr>
          <w:ilvl w:val="0"/>
          <w:numId w:val="166"/>
        </w:numPr>
        <w:rPr>
          <w:i/>
          <w:sz w:val="22"/>
          <w:szCs w:val="24"/>
        </w:rPr>
      </w:pPr>
      <w:r w:rsidRPr="00271577">
        <w:rPr>
          <w:sz w:val="22"/>
          <w:szCs w:val="24"/>
        </w:rPr>
        <w:t xml:space="preserve">Tineye: </w:t>
      </w:r>
      <w:hyperlink r:id="rId110">
        <w:r w:rsidRPr="00271577">
          <w:rPr>
            <w:rStyle w:val="Hyperlink"/>
            <w:sz w:val="22"/>
            <w:szCs w:val="24"/>
          </w:rPr>
          <w:t>https://tineye.com</w:t>
        </w:r>
      </w:hyperlink>
    </w:p>
    <w:p w14:paraId="54D6DC8E" w14:textId="77777777" w:rsidR="00035C7F" w:rsidRPr="00271577" w:rsidRDefault="00035C7F" w:rsidP="001E7999">
      <w:pPr>
        <w:pStyle w:val="ListParagraph"/>
        <w:numPr>
          <w:ilvl w:val="0"/>
          <w:numId w:val="166"/>
        </w:numPr>
        <w:rPr>
          <w:sz w:val="22"/>
          <w:szCs w:val="24"/>
        </w:rPr>
      </w:pPr>
      <w:r w:rsidRPr="00271577">
        <w:rPr>
          <w:sz w:val="22"/>
          <w:szCs w:val="24"/>
        </w:rPr>
        <w:t xml:space="preserve">Copyscape: </w:t>
      </w:r>
      <w:hyperlink r:id="rId111">
        <w:r w:rsidRPr="00271577">
          <w:rPr>
            <w:rStyle w:val="Hyperlink"/>
            <w:sz w:val="22"/>
            <w:szCs w:val="24"/>
          </w:rPr>
          <w:t>https://www.copyscape</w:t>
        </w:r>
      </w:hyperlink>
    </w:p>
    <w:p w14:paraId="51D80FF9" w14:textId="4756208F" w:rsidR="00035C7F" w:rsidRPr="00271577" w:rsidRDefault="00035C7F" w:rsidP="001E7999">
      <w:pPr>
        <w:pStyle w:val="ListParagraph"/>
        <w:numPr>
          <w:ilvl w:val="0"/>
          <w:numId w:val="166"/>
        </w:numPr>
        <w:rPr>
          <w:sz w:val="22"/>
          <w:szCs w:val="24"/>
        </w:rPr>
      </w:pPr>
      <w:r w:rsidRPr="00271577">
        <w:rPr>
          <w:sz w:val="22"/>
          <w:szCs w:val="24"/>
        </w:rPr>
        <w:t xml:space="preserve">Snopes: </w:t>
      </w:r>
      <w:hyperlink r:id="rId112" w:history="1">
        <w:r w:rsidR="0068170F" w:rsidRPr="00427B53">
          <w:rPr>
            <w:rStyle w:val="Hyperlink"/>
            <w:sz w:val="22"/>
            <w:szCs w:val="24"/>
          </w:rPr>
          <w:t>https://www.snopes.com</w:t>
        </w:r>
      </w:hyperlink>
    </w:p>
    <w:p w14:paraId="68E99BDF" w14:textId="77777777" w:rsidR="00EF6B27" w:rsidRPr="00271577" w:rsidRDefault="00035C7F" w:rsidP="001E7999">
      <w:pPr>
        <w:pStyle w:val="ListParagraph"/>
        <w:numPr>
          <w:ilvl w:val="0"/>
          <w:numId w:val="166"/>
        </w:numPr>
        <w:rPr>
          <w:sz w:val="22"/>
          <w:szCs w:val="24"/>
        </w:rPr>
      </w:pPr>
      <w:r w:rsidRPr="00271577">
        <w:rPr>
          <w:sz w:val="22"/>
          <w:szCs w:val="24"/>
        </w:rPr>
        <w:t xml:space="preserve">FotoForensics: </w:t>
      </w:r>
      <w:hyperlink r:id="rId113">
        <w:r w:rsidRPr="00271577">
          <w:rPr>
            <w:rStyle w:val="Hyperlink"/>
            <w:sz w:val="22"/>
            <w:szCs w:val="24"/>
          </w:rPr>
          <w:t>http://fotoforensics.com</w:t>
        </w:r>
      </w:hyperlink>
    </w:p>
    <w:p w14:paraId="650DA0BD" w14:textId="77777777" w:rsidR="00C04B5E" w:rsidRPr="00271577" w:rsidRDefault="00C04B5E" w:rsidP="00B3762F">
      <w:pPr>
        <w:spacing w:after="240"/>
        <w:jc w:val="both"/>
        <w:rPr>
          <w:szCs w:val="24"/>
        </w:rPr>
      </w:pPr>
    </w:p>
    <w:p w14:paraId="56DC4D9F" w14:textId="77777777" w:rsidR="00B83C5F" w:rsidRPr="00271577" w:rsidRDefault="00B83C5F" w:rsidP="00B3762F">
      <w:pPr>
        <w:spacing w:after="240"/>
        <w:jc w:val="both"/>
        <w:rPr>
          <w:szCs w:val="24"/>
        </w:rPr>
      </w:pPr>
    </w:p>
    <w:p w14:paraId="5C9ABA3B" w14:textId="77777777" w:rsidR="00B83C5F" w:rsidRPr="00271577" w:rsidRDefault="00B83C5F" w:rsidP="00B3762F">
      <w:pPr>
        <w:spacing w:after="240"/>
        <w:jc w:val="both"/>
        <w:rPr>
          <w:szCs w:val="24"/>
        </w:rPr>
        <w:sectPr w:rsidR="00B83C5F" w:rsidRPr="00271577" w:rsidSect="00F26952">
          <w:headerReference w:type="default" r:id="rId114"/>
          <w:pgSz w:w="11909" w:h="16834" w:code="9"/>
          <w:pgMar w:top="1800" w:right="1021" w:bottom="1134" w:left="1418" w:header="454" w:footer="454" w:gutter="0"/>
          <w:cols w:space="720"/>
        </w:sectPr>
      </w:pPr>
    </w:p>
    <w:p w14:paraId="36E751BC" w14:textId="46EACF7C" w:rsidR="004A23BA" w:rsidRDefault="00D31829" w:rsidP="00946895">
      <w:pPr>
        <w:pStyle w:val="Heading1"/>
      </w:pPr>
      <w:bookmarkStart w:id="227" w:name="_Toc77766634"/>
      <w:bookmarkStart w:id="228" w:name="_Ref79398063"/>
      <w:bookmarkStart w:id="229" w:name="_Toc79744717"/>
      <w:bookmarkStart w:id="230" w:name="_Ref85200922"/>
      <w:bookmarkStart w:id="231" w:name="_Ref85200925"/>
      <w:bookmarkStart w:id="232" w:name="_Ref95914524"/>
      <w:bookmarkStart w:id="233" w:name="_Toc95915260"/>
      <w:r>
        <w:t>6 skyrius</w:t>
      </w:r>
      <w:r w:rsidR="00E4220E">
        <w:t>.</w:t>
      </w:r>
      <w:r>
        <w:t xml:space="preserve"> </w:t>
      </w:r>
      <w:r w:rsidR="0099461F" w:rsidRPr="00271577">
        <w:t>5 tema: Saugumas ir privatumas</w:t>
      </w:r>
      <w:bookmarkEnd w:id="227"/>
      <w:bookmarkEnd w:id="228"/>
      <w:bookmarkEnd w:id="229"/>
      <w:bookmarkEnd w:id="230"/>
      <w:bookmarkEnd w:id="231"/>
      <w:bookmarkEnd w:id="232"/>
      <w:bookmarkEnd w:id="233"/>
    </w:p>
    <w:p w14:paraId="293FCA0B" w14:textId="77777777" w:rsidR="008A5B50" w:rsidRPr="008A5B50" w:rsidRDefault="008A5B50" w:rsidP="008A5B50"/>
    <w:p w14:paraId="63376D24" w14:textId="68679CDE" w:rsidR="004A23BA" w:rsidRPr="00271577" w:rsidRDefault="00D31829" w:rsidP="0087130B">
      <w:pPr>
        <w:pStyle w:val="Heading2"/>
      </w:pPr>
      <w:bookmarkStart w:id="234" w:name="_heading=h.30j0zll" w:colFirst="0" w:colLast="0"/>
      <w:bookmarkStart w:id="235" w:name="_Toc95915261"/>
      <w:bookmarkEnd w:id="234"/>
      <w:r>
        <w:t xml:space="preserve">6.1 </w:t>
      </w:r>
      <w:r w:rsidR="0099461F" w:rsidRPr="00271577">
        <w:t>Įvadas į temą</w:t>
      </w:r>
      <w:bookmarkEnd w:id="235"/>
    </w:p>
    <w:p w14:paraId="6062E1BB" w14:textId="77777777" w:rsidR="0099461F" w:rsidRPr="00271577" w:rsidRDefault="0099461F" w:rsidP="008A5B50">
      <w:pPr>
        <w:pStyle w:val="Heading3"/>
      </w:pPr>
      <w:r w:rsidRPr="00271577">
        <w:t>Saugumas ir privatumas internete</w:t>
      </w:r>
    </w:p>
    <w:p w14:paraId="4C7AB31A" w14:textId="5A073D5D" w:rsidR="0099461F" w:rsidRPr="00271577" w:rsidRDefault="0099461F" w:rsidP="0099461F">
      <w:pPr>
        <w:jc w:val="both"/>
        <w:rPr>
          <w:sz w:val="22"/>
          <w:szCs w:val="24"/>
        </w:rPr>
      </w:pPr>
      <w:r w:rsidRPr="00271577">
        <w:rPr>
          <w:b/>
          <w:color w:val="F79646" w:themeColor="accent6"/>
          <w:sz w:val="22"/>
          <w:szCs w:val="24"/>
        </w:rPr>
        <w:t>Šios temos tikslas</w:t>
      </w:r>
      <w:r w:rsidRPr="00271577">
        <w:rPr>
          <w:color w:val="F79646" w:themeColor="accent6"/>
          <w:sz w:val="22"/>
          <w:szCs w:val="24"/>
        </w:rPr>
        <w:t xml:space="preserve"> </w:t>
      </w:r>
      <w:r w:rsidRPr="00271577">
        <w:rPr>
          <w:sz w:val="22"/>
          <w:szCs w:val="24"/>
        </w:rPr>
        <w:t xml:space="preserve">– aptarti saugumą ir privatumą internete, </w:t>
      </w:r>
      <w:r w:rsidR="00254EFE">
        <w:rPr>
          <w:sz w:val="22"/>
          <w:szCs w:val="24"/>
        </w:rPr>
        <w:t>suprasti</w:t>
      </w:r>
      <w:r w:rsidRPr="00271577">
        <w:rPr>
          <w:sz w:val="22"/>
          <w:szCs w:val="24"/>
        </w:rPr>
        <w:t xml:space="preserve"> interneto pavojus ir kaip jų išvengti arba sumažinti. Siekiant tikslo, temoje aptariamos techninės priemonės, kurių reikėtų imtis, ir paaiškinama</w:t>
      </w:r>
      <w:r w:rsidR="0006558D">
        <w:rPr>
          <w:sz w:val="22"/>
          <w:szCs w:val="24"/>
        </w:rPr>
        <w:t xml:space="preserve"> apie </w:t>
      </w:r>
      <w:r w:rsidRPr="00271577">
        <w:rPr>
          <w:sz w:val="22"/>
          <w:szCs w:val="24"/>
        </w:rPr>
        <w:t>privačių duomenų tvarkym</w:t>
      </w:r>
      <w:r w:rsidR="0006558D">
        <w:rPr>
          <w:sz w:val="22"/>
          <w:szCs w:val="24"/>
        </w:rPr>
        <w:t>ą</w:t>
      </w:r>
      <w:r w:rsidRPr="00271577">
        <w:rPr>
          <w:sz w:val="22"/>
          <w:szCs w:val="24"/>
        </w:rPr>
        <w:t xml:space="preserve"> bei duomenų apsaug</w:t>
      </w:r>
      <w:r w:rsidR="0006558D">
        <w:rPr>
          <w:sz w:val="22"/>
          <w:szCs w:val="24"/>
        </w:rPr>
        <w:t>ą</w:t>
      </w:r>
      <w:r w:rsidRPr="00271577">
        <w:rPr>
          <w:sz w:val="22"/>
          <w:szCs w:val="24"/>
        </w:rPr>
        <w:t xml:space="preserve"> internete.</w:t>
      </w:r>
    </w:p>
    <w:p w14:paraId="1A35C311" w14:textId="035719DB" w:rsidR="0099461F" w:rsidRPr="00271577" w:rsidRDefault="0099461F" w:rsidP="0099461F">
      <w:pPr>
        <w:jc w:val="both"/>
        <w:rPr>
          <w:b/>
          <w:color w:val="F79646" w:themeColor="accent6"/>
          <w:sz w:val="22"/>
          <w:szCs w:val="24"/>
        </w:rPr>
      </w:pPr>
      <w:r w:rsidRPr="00271577">
        <w:rPr>
          <w:b/>
          <w:color w:val="F79646" w:themeColor="accent6"/>
          <w:sz w:val="22"/>
          <w:szCs w:val="24"/>
        </w:rPr>
        <w:t>Suaugusiųjų švietėjai</w:t>
      </w:r>
      <w:r w:rsidR="0068170F">
        <w:rPr>
          <w:b/>
          <w:color w:val="F79646" w:themeColor="accent6"/>
          <w:sz w:val="22"/>
          <w:szCs w:val="24"/>
        </w:rPr>
        <w:t xml:space="preserve"> /</w:t>
      </w:r>
      <w:r w:rsidRPr="00271577">
        <w:rPr>
          <w:b/>
          <w:color w:val="F79646" w:themeColor="accent6"/>
          <w:sz w:val="22"/>
          <w:szCs w:val="24"/>
        </w:rPr>
        <w:t xml:space="preserve"> lektoriai:</w:t>
      </w:r>
    </w:p>
    <w:p w14:paraId="1B8915C1" w14:textId="4C26264C" w:rsidR="0099461F" w:rsidRPr="00271577" w:rsidRDefault="0099461F" w:rsidP="001E7999">
      <w:pPr>
        <w:pStyle w:val="ListParagraph"/>
        <w:numPr>
          <w:ilvl w:val="0"/>
          <w:numId w:val="92"/>
        </w:numPr>
        <w:ind w:left="709"/>
        <w:jc w:val="both"/>
        <w:rPr>
          <w:sz w:val="22"/>
          <w:szCs w:val="24"/>
        </w:rPr>
      </w:pPr>
      <w:r w:rsidRPr="00271577">
        <w:rPr>
          <w:sz w:val="22"/>
          <w:szCs w:val="24"/>
        </w:rPr>
        <w:t>su</w:t>
      </w:r>
      <w:r w:rsidR="0006558D">
        <w:rPr>
          <w:sz w:val="22"/>
          <w:szCs w:val="24"/>
        </w:rPr>
        <w:t>pras</w:t>
      </w:r>
      <w:r w:rsidRPr="00271577">
        <w:rPr>
          <w:sz w:val="22"/>
          <w:szCs w:val="24"/>
        </w:rPr>
        <w:t xml:space="preserve"> skirtumą tarp saugumo ir privatumo;</w:t>
      </w:r>
    </w:p>
    <w:p w14:paraId="751457E4" w14:textId="77777777" w:rsidR="0099461F" w:rsidRPr="00271577" w:rsidRDefault="0099461F" w:rsidP="001E7999">
      <w:pPr>
        <w:pStyle w:val="ListParagraph"/>
        <w:numPr>
          <w:ilvl w:val="0"/>
          <w:numId w:val="92"/>
        </w:numPr>
        <w:ind w:left="709"/>
        <w:jc w:val="both"/>
        <w:rPr>
          <w:sz w:val="22"/>
          <w:szCs w:val="24"/>
        </w:rPr>
      </w:pPr>
      <w:r w:rsidRPr="00271577">
        <w:rPr>
          <w:sz w:val="22"/>
          <w:szCs w:val="24"/>
        </w:rPr>
        <w:t>susipažins su svarbiausiomis saugumo ir privatumo internete problemomis ir spręs jas praktinėse užduotyse;</w:t>
      </w:r>
    </w:p>
    <w:p w14:paraId="287CAA4F" w14:textId="42E5CACC" w:rsidR="0099461F" w:rsidRPr="00271577" w:rsidRDefault="0099461F" w:rsidP="001E7999">
      <w:pPr>
        <w:pStyle w:val="ListParagraph"/>
        <w:numPr>
          <w:ilvl w:val="0"/>
          <w:numId w:val="92"/>
        </w:numPr>
        <w:ind w:left="709"/>
        <w:jc w:val="both"/>
        <w:rPr>
          <w:sz w:val="22"/>
          <w:szCs w:val="24"/>
        </w:rPr>
      </w:pPr>
      <w:r w:rsidRPr="00271577">
        <w:rPr>
          <w:sz w:val="22"/>
          <w:szCs w:val="24"/>
        </w:rPr>
        <w:t>sužino</w:t>
      </w:r>
      <w:r w:rsidR="0006558D">
        <w:rPr>
          <w:sz w:val="22"/>
          <w:szCs w:val="24"/>
        </w:rPr>
        <w:t>s</w:t>
      </w:r>
      <w:r w:rsidRPr="00271577">
        <w:rPr>
          <w:sz w:val="22"/>
          <w:szCs w:val="24"/>
        </w:rPr>
        <w:t>, kaip geriau apsaugoti savo saugumą ir privatumą internete;</w:t>
      </w:r>
    </w:p>
    <w:p w14:paraId="519E6281" w14:textId="77777777" w:rsidR="0099461F" w:rsidRPr="00271577" w:rsidRDefault="0099461F" w:rsidP="001E7999">
      <w:pPr>
        <w:pStyle w:val="ListParagraph"/>
        <w:numPr>
          <w:ilvl w:val="0"/>
          <w:numId w:val="92"/>
        </w:numPr>
        <w:ind w:left="709"/>
        <w:jc w:val="both"/>
        <w:rPr>
          <w:sz w:val="22"/>
          <w:szCs w:val="24"/>
        </w:rPr>
      </w:pPr>
      <w:r w:rsidRPr="00271577">
        <w:rPr>
          <w:sz w:val="22"/>
          <w:szCs w:val="24"/>
        </w:rPr>
        <w:t>sužinos, kaip saugiai naršyti internete;</w:t>
      </w:r>
    </w:p>
    <w:p w14:paraId="4435C57B" w14:textId="77777777" w:rsidR="0099461F" w:rsidRPr="00271577" w:rsidRDefault="0099461F" w:rsidP="001E7999">
      <w:pPr>
        <w:pStyle w:val="ListParagraph"/>
        <w:numPr>
          <w:ilvl w:val="0"/>
          <w:numId w:val="92"/>
        </w:numPr>
        <w:ind w:left="709"/>
        <w:jc w:val="both"/>
        <w:rPr>
          <w:sz w:val="22"/>
          <w:szCs w:val="24"/>
        </w:rPr>
      </w:pPr>
      <w:r w:rsidRPr="00271577">
        <w:rPr>
          <w:sz w:val="22"/>
          <w:szCs w:val="24"/>
        </w:rPr>
        <w:t>išmoks atpažinti ir išvengti pavojų internete;</w:t>
      </w:r>
    </w:p>
    <w:p w14:paraId="5DE5D89F" w14:textId="77777777" w:rsidR="0099461F" w:rsidRPr="00271577" w:rsidRDefault="0099461F" w:rsidP="001E7999">
      <w:pPr>
        <w:pStyle w:val="ListParagraph"/>
        <w:numPr>
          <w:ilvl w:val="0"/>
          <w:numId w:val="92"/>
        </w:numPr>
        <w:ind w:left="709"/>
        <w:jc w:val="both"/>
        <w:rPr>
          <w:sz w:val="22"/>
          <w:szCs w:val="24"/>
        </w:rPr>
      </w:pPr>
      <w:r w:rsidRPr="00271577">
        <w:rPr>
          <w:sz w:val="22"/>
          <w:szCs w:val="24"/>
        </w:rPr>
        <w:t>išmoks naršyti socialiniuose tinkluose ir apsaugoti savo asmeninius duomenis;</w:t>
      </w:r>
    </w:p>
    <w:p w14:paraId="55B43CE7" w14:textId="77777777" w:rsidR="0099461F" w:rsidRPr="00271577" w:rsidRDefault="0099461F" w:rsidP="001E7999">
      <w:pPr>
        <w:pStyle w:val="ListParagraph"/>
        <w:numPr>
          <w:ilvl w:val="0"/>
          <w:numId w:val="92"/>
        </w:numPr>
        <w:ind w:left="709"/>
        <w:jc w:val="both"/>
        <w:rPr>
          <w:sz w:val="22"/>
          <w:szCs w:val="24"/>
        </w:rPr>
      </w:pPr>
      <w:r w:rsidRPr="00271577">
        <w:rPr>
          <w:sz w:val="22"/>
          <w:szCs w:val="24"/>
        </w:rPr>
        <w:t>Išmoks kovoti su asmeninėmis atakomis ir patyčiomis elektroninėje erdvėje.</w:t>
      </w:r>
    </w:p>
    <w:p w14:paraId="7E914E65" w14:textId="04A1C2A3" w:rsidR="0099461F" w:rsidRPr="00271577" w:rsidRDefault="0099461F" w:rsidP="0099461F">
      <w:pPr>
        <w:jc w:val="both"/>
        <w:rPr>
          <w:b/>
          <w:color w:val="F79646" w:themeColor="accent6"/>
          <w:sz w:val="22"/>
          <w:szCs w:val="24"/>
        </w:rPr>
      </w:pPr>
      <w:r w:rsidRPr="00271577">
        <w:rPr>
          <w:b/>
          <w:color w:val="F79646" w:themeColor="accent6"/>
          <w:sz w:val="22"/>
          <w:szCs w:val="24"/>
        </w:rPr>
        <w:t>Kaip tai vyksta</w:t>
      </w:r>
      <w:r w:rsidR="0006558D">
        <w:rPr>
          <w:b/>
          <w:color w:val="F79646" w:themeColor="accent6"/>
          <w:sz w:val="22"/>
          <w:szCs w:val="24"/>
        </w:rPr>
        <w:t>:</w:t>
      </w:r>
    </w:p>
    <w:p w14:paraId="277968C9" w14:textId="655C6D64" w:rsidR="0099461F" w:rsidRPr="00271577" w:rsidRDefault="0099461F" w:rsidP="001E7999">
      <w:pPr>
        <w:pStyle w:val="ListParagraph"/>
        <w:numPr>
          <w:ilvl w:val="0"/>
          <w:numId w:val="93"/>
        </w:numPr>
        <w:ind w:left="709"/>
        <w:jc w:val="both"/>
        <w:rPr>
          <w:sz w:val="22"/>
          <w:szCs w:val="24"/>
        </w:rPr>
      </w:pPr>
      <w:r w:rsidRPr="00271577">
        <w:rPr>
          <w:sz w:val="22"/>
          <w:szCs w:val="24"/>
        </w:rPr>
        <w:t xml:space="preserve">Mokymasis grindžiamas </w:t>
      </w:r>
      <w:r w:rsidRPr="00271577">
        <w:rPr>
          <w:b/>
          <w:sz w:val="22"/>
          <w:szCs w:val="24"/>
        </w:rPr>
        <w:t>kritiniu tyrinėjimu</w:t>
      </w:r>
      <w:r w:rsidRPr="00271577">
        <w:rPr>
          <w:sz w:val="22"/>
          <w:szCs w:val="24"/>
        </w:rPr>
        <w:t xml:space="preserve"> grįstu mokymo(si) </w:t>
      </w:r>
      <w:r w:rsidRPr="00271577">
        <w:rPr>
          <w:b/>
          <w:sz w:val="22"/>
          <w:szCs w:val="24"/>
        </w:rPr>
        <w:t xml:space="preserve">metodu </w:t>
      </w:r>
      <w:r w:rsidRPr="00271577">
        <w:rPr>
          <w:sz w:val="22"/>
          <w:szCs w:val="24"/>
        </w:rPr>
        <w:t xml:space="preserve">ir ŽPR </w:t>
      </w:r>
      <w:r w:rsidR="0006558D">
        <w:rPr>
          <w:sz w:val="22"/>
          <w:szCs w:val="24"/>
        </w:rPr>
        <w:t>schema</w:t>
      </w:r>
      <w:r w:rsidRPr="00271577">
        <w:rPr>
          <w:sz w:val="22"/>
          <w:szCs w:val="24"/>
        </w:rPr>
        <w:t>;</w:t>
      </w:r>
    </w:p>
    <w:p w14:paraId="77B5B6AA" w14:textId="77777777" w:rsidR="0099461F" w:rsidRPr="00271577" w:rsidRDefault="0099461F" w:rsidP="001E7999">
      <w:pPr>
        <w:pStyle w:val="ListParagraph"/>
        <w:numPr>
          <w:ilvl w:val="0"/>
          <w:numId w:val="93"/>
        </w:numPr>
        <w:ind w:left="709"/>
        <w:jc w:val="both"/>
        <w:rPr>
          <w:sz w:val="22"/>
          <w:szCs w:val="24"/>
        </w:rPr>
      </w:pPr>
      <w:r w:rsidRPr="00271577">
        <w:rPr>
          <w:sz w:val="22"/>
          <w:szCs w:val="24"/>
        </w:rPr>
        <w:t>Mokymasis apima interaktyvią paskaitą, individualų, porinį ir grupės darbą, įvairias strategijas ir metodus;</w:t>
      </w:r>
    </w:p>
    <w:p w14:paraId="112D9B2F" w14:textId="271404B8" w:rsidR="0099461F" w:rsidRPr="00271577" w:rsidRDefault="0099461F" w:rsidP="001E7999">
      <w:pPr>
        <w:pStyle w:val="ListParagraph"/>
        <w:numPr>
          <w:ilvl w:val="0"/>
          <w:numId w:val="93"/>
        </w:numPr>
        <w:ind w:left="709"/>
        <w:jc w:val="both"/>
        <w:rPr>
          <w:sz w:val="22"/>
          <w:szCs w:val="24"/>
        </w:rPr>
      </w:pPr>
      <w:r w:rsidRPr="00271577">
        <w:rPr>
          <w:sz w:val="22"/>
          <w:szCs w:val="24"/>
        </w:rPr>
        <w:t>Šios temos pristatymo</w:t>
      </w:r>
      <w:r w:rsidR="0068170F">
        <w:rPr>
          <w:sz w:val="22"/>
          <w:szCs w:val="24"/>
        </w:rPr>
        <w:t xml:space="preserve"> / </w:t>
      </w:r>
      <w:r w:rsidRPr="00271577">
        <w:rPr>
          <w:sz w:val="22"/>
          <w:szCs w:val="24"/>
        </w:rPr>
        <w:t>modulio trukmė yra 6 valandos.</w:t>
      </w:r>
    </w:p>
    <w:p w14:paraId="1DA724A1" w14:textId="77777777" w:rsidR="0099461F" w:rsidRPr="00271577" w:rsidRDefault="0099461F" w:rsidP="008A5B50">
      <w:pPr>
        <w:pStyle w:val="Heading3"/>
      </w:pPr>
      <w:r w:rsidRPr="00271577">
        <w:t>8 lentelė. Temos apžvalga</w:t>
      </w:r>
    </w:p>
    <w:tbl>
      <w:tblPr>
        <w:tblStyle w:val="2"/>
        <w:tblW w:w="9498"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560"/>
        <w:gridCol w:w="1701"/>
        <w:gridCol w:w="1842"/>
        <w:gridCol w:w="1560"/>
        <w:gridCol w:w="850"/>
        <w:gridCol w:w="1985"/>
      </w:tblGrid>
      <w:tr w:rsidR="00106931" w:rsidRPr="00271577" w14:paraId="002ED94B" w14:textId="77777777" w:rsidTr="00106931">
        <w:trPr>
          <w:trHeight w:val="468"/>
          <w:tblHeader/>
        </w:trPr>
        <w:tc>
          <w:tcPr>
            <w:tcW w:w="1560"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30350410" w14:textId="77777777" w:rsidR="00106931" w:rsidRPr="00271577" w:rsidRDefault="00106931" w:rsidP="007E0C72">
            <w:pPr>
              <w:spacing w:before="0" w:after="0"/>
              <w:jc w:val="center"/>
              <w:rPr>
                <w:b/>
                <w:sz w:val="22"/>
                <w:szCs w:val="24"/>
              </w:rPr>
            </w:pPr>
            <w:r w:rsidRPr="00271577">
              <w:rPr>
                <w:b/>
                <w:sz w:val="22"/>
                <w:szCs w:val="24"/>
              </w:rPr>
              <w:t>Mokymo(si) tikslai</w:t>
            </w:r>
          </w:p>
        </w:tc>
        <w:tc>
          <w:tcPr>
            <w:tcW w:w="1701"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7CE9AFE7" w14:textId="77777777" w:rsidR="00106931" w:rsidRPr="00271577" w:rsidRDefault="00106931" w:rsidP="007E0C72">
            <w:pPr>
              <w:spacing w:before="0" w:after="0"/>
              <w:jc w:val="center"/>
              <w:rPr>
                <w:b/>
                <w:sz w:val="22"/>
                <w:szCs w:val="24"/>
              </w:rPr>
            </w:pPr>
            <w:r w:rsidRPr="00271577">
              <w:rPr>
                <w:b/>
                <w:sz w:val="22"/>
                <w:szCs w:val="24"/>
              </w:rPr>
              <w:t>Turinys</w:t>
            </w:r>
          </w:p>
        </w:tc>
        <w:tc>
          <w:tcPr>
            <w:tcW w:w="1842"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2C0E25CF" w14:textId="6778AE8D" w:rsidR="00106931" w:rsidRPr="00271577" w:rsidRDefault="00106931" w:rsidP="007E0C72">
            <w:pPr>
              <w:spacing w:before="0" w:after="0"/>
              <w:jc w:val="center"/>
              <w:rPr>
                <w:b/>
                <w:sz w:val="22"/>
                <w:szCs w:val="24"/>
              </w:rPr>
            </w:pPr>
            <w:r w:rsidRPr="00271577">
              <w:rPr>
                <w:b/>
                <w:sz w:val="22"/>
                <w:szCs w:val="24"/>
              </w:rPr>
              <w:t>Veiklos</w:t>
            </w:r>
            <w:r w:rsidR="0068170F">
              <w:rPr>
                <w:b/>
                <w:sz w:val="22"/>
                <w:szCs w:val="24"/>
              </w:rPr>
              <w:t xml:space="preserve"> /</w:t>
            </w:r>
            <w:r w:rsidRPr="00271577">
              <w:rPr>
                <w:b/>
                <w:sz w:val="22"/>
                <w:szCs w:val="24"/>
              </w:rPr>
              <w:t xml:space="preserve"> metodai</w:t>
            </w:r>
          </w:p>
        </w:tc>
        <w:tc>
          <w:tcPr>
            <w:tcW w:w="1560"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35CD3776" w14:textId="77777777" w:rsidR="00106931" w:rsidRPr="00271577" w:rsidRDefault="00106931" w:rsidP="007E0C72">
            <w:pPr>
              <w:spacing w:before="0" w:after="0"/>
              <w:jc w:val="center"/>
              <w:rPr>
                <w:b/>
                <w:sz w:val="22"/>
                <w:szCs w:val="24"/>
              </w:rPr>
            </w:pPr>
            <w:r w:rsidRPr="00271577">
              <w:rPr>
                <w:b/>
                <w:sz w:val="22"/>
                <w:szCs w:val="24"/>
              </w:rPr>
              <w:t>Priemonės</w:t>
            </w:r>
          </w:p>
        </w:tc>
        <w:tc>
          <w:tcPr>
            <w:tcW w:w="850"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1CD58BBA" w14:textId="77777777" w:rsidR="00106931" w:rsidRPr="00271577" w:rsidRDefault="00106931" w:rsidP="007E0C72">
            <w:pPr>
              <w:spacing w:before="0" w:after="0"/>
              <w:jc w:val="center"/>
              <w:rPr>
                <w:b/>
                <w:sz w:val="22"/>
                <w:szCs w:val="24"/>
              </w:rPr>
            </w:pPr>
            <w:r w:rsidRPr="00271577">
              <w:rPr>
                <w:b/>
                <w:sz w:val="22"/>
                <w:szCs w:val="24"/>
              </w:rPr>
              <w:t>Trukmė</w:t>
            </w:r>
          </w:p>
        </w:tc>
        <w:tc>
          <w:tcPr>
            <w:tcW w:w="1985"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475E1A96" w14:textId="77777777" w:rsidR="00106931" w:rsidRPr="00271577" w:rsidRDefault="00106931" w:rsidP="007E0C72">
            <w:pPr>
              <w:spacing w:before="0" w:after="0"/>
              <w:jc w:val="center"/>
              <w:rPr>
                <w:b/>
                <w:sz w:val="22"/>
                <w:szCs w:val="24"/>
              </w:rPr>
            </w:pPr>
            <w:r w:rsidRPr="00271577">
              <w:rPr>
                <w:b/>
                <w:sz w:val="22"/>
                <w:szCs w:val="24"/>
              </w:rPr>
              <w:t>Mokymo(si) rezultatai</w:t>
            </w:r>
          </w:p>
        </w:tc>
      </w:tr>
      <w:tr w:rsidR="00106931" w:rsidRPr="00271577" w14:paraId="6C290CA1" w14:textId="77777777" w:rsidTr="007E0C72">
        <w:trPr>
          <w:trHeight w:val="353"/>
        </w:trPr>
        <w:tc>
          <w:tcPr>
            <w:tcW w:w="156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052BBD5" w14:textId="77777777" w:rsidR="00106931" w:rsidRPr="00271577" w:rsidRDefault="00106931" w:rsidP="0006558D">
            <w:pPr>
              <w:rPr>
                <w:sz w:val="22"/>
                <w:szCs w:val="24"/>
              </w:rPr>
            </w:pPr>
            <w:r w:rsidRPr="00271577">
              <w:rPr>
                <w:sz w:val="22"/>
                <w:szCs w:val="24"/>
              </w:rPr>
              <w:t>Pristatyti ir aptarti pagrindines temos sąvokas</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0FCACF4" w14:textId="77777777" w:rsidR="00106931" w:rsidRPr="00271577" w:rsidRDefault="00106931" w:rsidP="0006558D">
            <w:pPr>
              <w:rPr>
                <w:sz w:val="22"/>
                <w:szCs w:val="24"/>
              </w:rPr>
            </w:pPr>
            <w:r w:rsidRPr="00271577">
              <w:rPr>
                <w:sz w:val="22"/>
                <w:szCs w:val="24"/>
              </w:rPr>
              <w:t>Įvadas į temą:</w:t>
            </w:r>
          </w:p>
          <w:p w14:paraId="1883D4F3" w14:textId="77777777" w:rsidR="00106931" w:rsidRPr="00271577" w:rsidRDefault="00106931" w:rsidP="0006558D">
            <w:pPr>
              <w:rPr>
                <w:sz w:val="22"/>
                <w:szCs w:val="24"/>
              </w:rPr>
            </w:pPr>
            <w:r w:rsidRPr="00271577">
              <w:rPr>
                <w:sz w:val="22"/>
                <w:szCs w:val="24"/>
              </w:rPr>
              <w:t>Saugumo ir privatumo apsaugos svarbos supratimas</w:t>
            </w:r>
          </w:p>
        </w:tc>
        <w:tc>
          <w:tcPr>
            <w:tcW w:w="184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48D2C9F" w14:textId="77777777" w:rsidR="00106931" w:rsidRPr="00271577" w:rsidRDefault="00106931" w:rsidP="0006558D">
            <w:pPr>
              <w:rPr>
                <w:sz w:val="22"/>
                <w:szCs w:val="24"/>
              </w:rPr>
            </w:pPr>
            <w:r w:rsidRPr="00271577">
              <w:rPr>
                <w:sz w:val="22"/>
                <w:szCs w:val="24"/>
              </w:rPr>
              <w:t>Paskaita- pristatymas „Įvadas į temą Sauga ir privatumas“ (2 pristatymas)</w:t>
            </w:r>
          </w:p>
          <w:p w14:paraId="06F58809" w14:textId="77777777" w:rsidR="00106931" w:rsidRPr="00271577" w:rsidRDefault="00106931" w:rsidP="0006558D">
            <w:pPr>
              <w:rPr>
                <w:sz w:val="22"/>
                <w:szCs w:val="24"/>
              </w:rPr>
            </w:pPr>
            <w:r w:rsidRPr="00271577">
              <w:rPr>
                <w:sz w:val="22"/>
                <w:szCs w:val="24"/>
              </w:rPr>
              <w:t>„Šviežia galva“</w:t>
            </w:r>
          </w:p>
          <w:p w14:paraId="1470848F" w14:textId="77777777" w:rsidR="00106931" w:rsidRPr="00271577" w:rsidRDefault="00106931" w:rsidP="0006558D">
            <w:pPr>
              <w:rPr>
                <w:sz w:val="22"/>
                <w:szCs w:val="24"/>
              </w:rPr>
            </w:pPr>
            <w:r w:rsidRPr="00271577">
              <w:rPr>
                <w:sz w:val="22"/>
                <w:szCs w:val="24"/>
              </w:rPr>
              <w:t>6-3-5 metodas,</w:t>
            </w:r>
          </w:p>
          <w:p w14:paraId="3B9A19C5" w14:textId="77777777" w:rsidR="00106931" w:rsidRPr="00271577" w:rsidRDefault="00106931" w:rsidP="0006558D">
            <w:pPr>
              <w:rPr>
                <w:sz w:val="22"/>
                <w:szCs w:val="24"/>
              </w:rPr>
            </w:pPr>
            <w:r w:rsidRPr="00271577">
              <w:rPr>
                <w:sz w:val="22"/>
                <w:szCs w:val="24"/>
              </w:rPr>
              <w:t>grupės diskusija</w:t>
            </w:r>
          </w:p>
        </w:tc>
        <w:tc>
          <w:tcPr>
            <w:tcW w:w="1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1DB80C5" w14:textId="77777777" w:rsidR="00106931" w:rsidRPr="00271577" w:rsidRDefault="00106931" w:rsidP="0006558D">
            <w:pPr>
              <w:rPr>
                <w:sz w:val="22"/>
                <w:szCs w:val="24"/>
              </w:rPr>
            </w:pPr>
            <w:r w:rsidRPr="00271577">
              <w:rPr>
                <w:sz w:val="22"/>
                <w:szCs w:val="24"/>
              </w:rPr>
              <w:t>Multimedija projektorius,</w:t>
            </w:r>
          </w:p>
          <w:p w14:paraId="7CE7D61C" w14:textId="77777777" w:rsidR="00106931" w:rsidRPr="00271577" w:rsidRDefault="00106931" w:rsidP="0006558D">
            <w:pPr>
              <w:rPr>
                <w:sz w:val="22"/>
                <w:szCs w:val="24"/>
              </w:rPr>
            </w:pPr>
            <w:r w:rsidRPr="00271577">
              <w:rPr>
                <w:sz w:val="22"/>
                <w:szCs w:val="24"/>
              </w:rPr>
              <w:t>Konferencinis bloknotas, rašikliai</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50DFA7D" w14:textId="77777777" w:rsidR="00106931" w:rsidRPr="00271577" w:rsidRDefault="00106931" w:rsidP="0099461F">
            <w:pPr>
              <w:jc w:val="both"/>
              <w:rPr>
                <w:sz w:val="22"/>
                <w:szCs w:val="24"/>
              </w:rPr>
            </w:pPr>
            <w:r w:rsidRPr="00271577">
              <w:rPr>
                <w:sz w:val="22"/>
                <w:szCs w:val="24"/>
              </w:rPr>
              <w:t>1,5 val.</w:t>
            </w:r>
          </w:p>
        </w:tc>
        <w:tc>
          <w:tcPr>
            <w:tcW w:w="19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44F733C" w14:textId="4C264FB5" w:rsidR="00106931" w:rsidRPr="00271577" w:rsidRDefault="00106931" w:rsidP="0006558D">
            <w:pPr>
              <w:rPr>
                <w:sz w:val="22"/>
                <w:szCs w:val="24"/>
              </w:rPr>
            </w:pPr>
            <w:r w:rsidRPr="00271577">
              <w:rPr>
                <w:sz w:val="22"/>
                <w:szCs w:val="24"/>
              </w:rPr>
              <w:t>Skirtumo tarp saugumo ir privatumo suvokimas</w:t>
            </w:r>
          </w:p>
          <w:p w14:paraId="5704BF3B" w14:textId="77777777" w:rsidR="00106931" w:rsidRPr="00271577" w:rsidRDefault="00106931" w:rsidP="0006558D">
            <w:pPr>
              <w:rPr>
                <w:sz w:val="22"/>
                <w:szCs w:val="24"/>
              </w:rPr>
            </w:pPr>
            <w:r w:rsidRPr="00271577">
              <w:rPr>
                <w:sz w:val="22"/>
                <w:szCs w:val="24"/>
              </w:rPr>
              <w:t>Potemės apžvalga</w:t>
            </w:r>
          </w:p>
        </w:tc>
      </w:tr>
      <w:tr w:rsidR="00106931" w:rsidRPr="00271577" w14:paraId="5BE033C4" w14:textId="77777777" w:rsidTr="007E0C72">
        <w:trPr>
          <w:trHeight w:val="4154"/>
        </w:trPr>
        <w:tc>
          <w:tcPr>
            <w:tcW w:w="1560"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DD6604A" w14:textId="77777777" w:rsidR="00106931" w:rsidRPr="00271577" w:rsidRDefault="00106931" w:rsidP="0099461F">
            <w:pPr>
              <w:jc w:val="both"/>
              <w:rPr>
                <w:sz w:val="22"/>
                <w:szCs w:val="24"/>
              </w:rPr>
            </w:pP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38F4FD" w14:textId="77777777" w:rsidR="00106931" w:rsidRPr="007E0C72" w:rsidRDefault="00106931" w:rsidP="0099461F">
            <w:pPr>
              <w:jc w:val="both"/>
              <w:rPr>
                <w:b/>
                <w:sz w:val="22"/>
                <w:szCs w:val="24"/>
              </w:rPr>
            </w:pPr>
            <w:r w:rsidRPr="007E0C72">
              <w:rPr>
                <w:b/>
                <w:sz w:val="22"/>
                <w:szCs w:val="24"/>
              </w:rPr>
              <w:t>1 potemė</w:t>
            </w:r>
          </w:p>
          <w:p w14:paraId="381B5C5C" w14:textId="77777777" w:rsidR="00106931" w:rsidRPr="00271577" w:rsidRDefault="00106931" w:rsidP="0099461F">
            <w:pPr>
              <w:jc w:val="both"/>
              <w:rPr>
                <w:sz w:val="22"/>
                <w:szCs w:val="24"/>
              </w:rPr>
            </w:pPr>
            <w:r w:rsidRPr="00271577">
              <w:rPr>
                <w:sz w:val="22"/>
                <w:szCs w:val="24"/>
              </w:rPr>
              <w:t>Dabartinių antivirusinių programų apžvalga, antivirusinės programos užduotys, saugos nustatymai naršyklėse</w:t>
            </w: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B31615" w14:textId="77777777" w:rsidR="00106931" w:rsidRPr="00271577" w:rsidRDefault="00106931" w:rsidP="0006558D">
            <w:pPr>
              <w:rPr>
                <w:sz w:val="22"/>
                <w:szCs w:val="24"/>
              </w:rPr>
            </w:pPr>
            <w:r w:rsidRPr="00271577">
              <w:rPr>
                <w:sz w:val="22"/>
                <w:szCs w:val="24"/>
              </w:rPr>
              <w:t>Paskaita-pristatymas „Techninės galimybės“ (5 pristatymas)</w:t>
            </w:r>
          </w:p>
          <w:p w14:paraId="4D62E33E" w14:textId="77777777" w:rsidR="00106931" w:rsidRPr="00271577" w:rsidRDefault="00106931" w:rsidP="0006558D">
            <w:pPr>
              <w:rPr>
                <w:sz w:val="22"/>
                <w:szCs w:val="24"/>
              </w:rPr>
            </w:pPr>
            <w:r w:rsidRPr="00271577">
              <w:rPr>
                <w:sz w:val="22"/>
                <w:szCs w:val="24"/>
              </w:rPr>
              <w:t>„Atgaiva kūnui ir protui“</w:t>
            </w:r>
          </w:p>
          <w:p w14:paraId="65B4A387" w14:textId="77777777" w:rsidR="00106931" w:rsidRPr="00271577" w:rsidRDefault="00106931" w:rsidP="0006558D">
            <w:pPr>
              <w:rPr>
                <w:sz w:val="22"/>
                <w:szCs w:val="24"/>
              </w:rPr>
            </w:pPr>
            <w:r w:rsidRPr="00271577">
              <w:rPr>
                <w:sz w:val="22"/>
                <w:szCs w:val="24"/>
              </w:rPr>
              <w:t>ŽNI (Žinau-Noriu sužinoti-Išmokau)</w:t>
            </w:r>
          </w:p>
          <w:p w14:paraId="5DF2625C" w14:textId="77777777" w:rsidR="00106931" w:rsidRPr="00271577" w:rsidRDefault="00106931" w:rsidP="0006558D">
            <w:pPr>
              <w:rPr>
                <w:sz w:val="22"/>
                <w:szCs w:val="24"/>
              </w:rPr>
            </w:pPr>
            <w:r w:rsidRPr="00271577">
              <w:rPr>
                <w:sz w:val="22"/>
                <w:szCs w:val="24"/>
              </w:rPr>
              <w:t>bendra analizė, interneto tyrinėjimas</w:t>
            </w:r>
          </w:p>
        </w:tc>
        <w:tc>
          <w:tcPr>
            <w:tcW w:w="15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B447FA" w14:textId="77777777" w:rsidR="00106931" w:rsidRPr="00271577" w:rsidRDefault="00106931" w:rsidP="0099461F">
            <w:pPr>
              <w:jc w:val="both"/>
              <w:rPr>
                <w:sz w:val="22"/>
                <w:szCs w:val="24"/>
              </w:rPr>
            </w:pPr>
            <w:r w:rsidRPr="00271577">
              <w:rPr>
                <w:sz w:val="22"/>
                <w:szCs w:val="24"/>
              </w:rPr>
              <w:t>Multimedija projektorius,</w:t>
            </w:r>
          </w:p>
          <w:p w14:paraId="3D3A1285" w14:textId="77777777" w:rsidR="00106931" w:rsidRPr="00271577" w:rsidRDefault="00106931" w:rsidP="0099461F">
            <w:pPr>
              <w:jc w:val="both"/>
              <w:rPr>
                <w:sz w:val="22"/>
                <w:szCs w:val="24"/>
              </w:rPr>
            </w:pPr>
            <w:r w:rsidRPr="00271577">
              <w:rPr>
                <w:sz w:val="22"/>
                <w:szCs w:val="24"/>
              </w:rPr>
              <w:t>Konferencinis bloknotas, rašikliai</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E543D7" w14:textId="77777777" w:rsidR="00106931" w:rsidRPr="00271577" w:rsidRDefault="00106931" w:rsidP="0099461F">
            <w:pPr>
              <w:jc w:val="both"/>
              <w:rPr>
                <w:sz w:val="22"/>
                <w:szCs w:val="24"/>
              </w:rPr>
            </w:pPr>
            <w:r w:rsidRPr="00271577">
              <w:rPr>
                <w:sz w:val="22"/>
                <w:szCs w:val="24"/>
              </w:rPr>
              <w:t>1,5 val.</w:t>
            </w:r>
          </w:p>
        </w:tc>
        <w:tc>
          <w:tcPr>
            <w:tcW w:w="19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D8953E" w14:textId="74CCB369" w:rsidR="00106931" w:rsidRPr="00271577" w:rsidRDefault="00106931" w:rsidP="0099461F">
            <w:pPr>
              <w:jc w:val="both"/>
              <w:rPr>
                <w:sz w:val="22"/>
                <w:szCs w:val="24"/>
              </w:rPr>
            </w:pPr>
            <w:r w:rsidRPr="00271577">
              <w:rPr>
                <w:sz w:val="22"/>
                <w:szCs w:val="24"/>
              </w:rPr>
              <w:t xml:space="preserve">Kritiška antivirusinės programinės įrangos apžvalga </w:t>
            </w:r>
          </w:p>
          <w:p w14:paraId="76E21F85" w14:textId="77777777" w:rsidR="00106931" w:rsidRPr="00271577" w:rsidRDefault="00106931" w:rsidP="0099461F">
            <w:pPr>
              <w:jc w:val="both"/>
              <w:rPr>
                <w:sz w:val="22"/>
                <w:szCs w:val="24"/>
              </w:rPr>
            </w:pPr>
            <w:r w:rsidRPr="00271577">
              <w:rPr>
                <w:sz w:val="22"/>
                <w:szCs w:val="24"/>
              </w:rPr>
              <w:t>Svarbūs saugos nustatymai naršyklėje</w:t>
            </w:r>
          </w:p>
        </w:tc>
      </w:tr>
      <w:tr w:rsidR="00106931" w:rsidRPr="00271577" w14:paraId="2C66DE7D" w14:textId="77777777" w:rsidTr="0006558D">
        <w:trPr>
          <w:trHeight w:val="3393"/>
        </w:trPr>
        <w:tc>
          <w:tcPr>
            <w:tcW w:w="1560"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32EC92F" w14:textId="77777777" w:rsidR="00106931" w:rsidRPr="00271577" w:rsidRDefault="00106931" w:rsidP="0099461F">
            <w:pPr>
              <w:jc w:val="both"/>
              <w:rPr>
                <w:sz w:val="22"/>
                <w:szCs w:val="24"/>
              </w:rPr>
            </w:pP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E8E7E3" w14:textId="77777777" w:rsidR="00106931" w:rsidRPr="007E0C72" w:rsidRDefault="00106931" w:rsidP="0006558D">
            <w:pPr>
              <w:rPr>
                <w:b/>
                <w:sz w:val="22"/>
                <w:szCs w:val="24"/>
              </w:rPr>
            </w:pPr>
            <w:r w:rsidRPr="007E0C72">
              <w:rPr>
                <w:b/>
                <w:sz w:val="22"/>
                <w:szCs w:val="24"/>
              </w:rPr>
              <w:t>2 potemė</w:t>
            </w:r>
          </w:p>
          <w:p w14:paraId="2614EB2C" w14:textId="77777777" w:rsidR="00106931" w:rsidRPr="00271577" w:rsidRDefault="00106931" w:rsidP="0006558D">
            <w:pPr>
              <w:rPr>
                <w:sz w:val="22"/>
                <w:szCs w:val="24"/>
              </w:rPr>
            </w:pPr>
            <w:r w:rsidRPr="00271577">
              <w:rPr>
                <w:sz w:val="22"/>
                <w:szCs w:val="24"/>
              </w:rPr>
              <w:t>Patikimų svetainių atpažinimas</w:t>
            </w:r>
          </w:p>
          <w:p w14:paraId="0B8ECCA2" w14:textId="77777777" w:rsidR="00106931" w:rsidRPr="00271577" w:rsidRDefault="00106931" w:rsidP="0006558D">
            <w:pPr>
              <w:rPr>
                <w:sz w:val="22"/>
                <w:szCs w:val="24"/>
              </w:rPr>
            </w:pPr>
            <w:r w:rsidRPr="00271577">
              <w:rPr>
                <w:sz w:val="22"/>
                <w:szCs w:val="24"/>
              </w:rPr>
              <w:t xml:space="preserve">Pavojų internete atpažinti ir išvengimas </w:t>
            </w: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4D0792" w14:textId="77777777" w:rsidR="00106931" w:rsidRPr="00271577" w:rsidRDefault="00106931" w:rsidP="0006558D">
            <w:pPr>
              <w:rPr>
                <w:sz w:val="22"/>
                <w:szCs w:val="24"/>
              </w:rPr>
            </w:pPr>
            <w:r w:rsidRPr="00271577">
              <w:rPr>
                <w:sz w:val="22"/>
                <w:szCs w:val="24"/>
              </w:rPr>
              <w:t>Paskaita-pristatymas „Rimtas elgesys naršant“ (3 pristatymas)</w:t>
            </w:r>
          </w:p>
          <w:p w14:paraId="26281FAB" w14:textId="77777777" w:rsidR="00106931" w:rsidRPr="00271577" w:rsidRDefault="00106931" w:rsidP="0006558D">
            <w:pPr>
              <w:rPr>
                <w:sz w:val="22"/>
                <w:szCs w:val="24"/>
              </w:rPr>
            </w:pPr>
            <w:r w:rsidRPr="00271577">
              <w:rPr>
                <w:sz w:val="22"/>
                <w:szCs w:val="24"/>
              </w:rPr>
              <w:t>„Mainų rinka“</w:t>
            </w:r>
          </w:p>
          <w:p w14:paraId="6C539C5E" w14:textId="77777777" w:rsidR="00106931" w:rsidRPr="00271577" w:rsidRDefault="00106931" w:rsidP="0006558D">
            <w:pPr>
              <w:rPr>
                <w:sz w:val="22"/>
                <w:szCs w:val="24"/>
              </w:rPr>
            </w:pPr>
            <w:r w:rsidRPr="00271577">
              <w:rPr>
                <w:sz w:val="22"/>
                <w:szCs w:val="24"/>
              </w:rPr>
              <w:t>Bendra analizė ir grupės diskusijos</w:t>
            </w:r>
          </w:p>
        </w:tc>
        <w:tc>
          <w:tcPr>
            <w:tcW w:w="15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A2A1AE" w14:textId="77777777" w:rsidR="00106931" w:rsidRPr="00271577" w:rsidRDefault="00106931" w:rsidP="0006558D">
            <w:pPr>
              <w:rPr>
                <w:sz w:val="22"/>
                <w:szCs w:val="24"/>
              </w:rPr>
            </w:pPr>
            <w:r w:rsidRPr="00271577">
              <w:rPr>
                <w:sz w:val="22"/>
                <w:szCs w:val="24"/>
              </w:rPr>
              <w:t>Multimedija projektorius</w:t>
            </w:r>
          </w:p>
          <w:p w14:paraId="202180D5" w14:textId="75B49B02" w:rsidR="00106931" w:rsidRPr="00271577" w:rsidRDefault="0006558D" w:rsidP="0006558D">
            <w:pPr>
              <w:rPr>
                <w:sz w:val="22"/>
                <w:szCs w:val="24"/>
              </w:rPr>
            </w:pPr>
            <w:r>
              <w:rPr>
                <w:sz w:val="22"/>
                <w:szCs w:val="24"/>
              </w:rPr>
              <w:t>Pad</w:t>
            </w:r>
            <w:r w:rsidR="00106931" w:rsidRPr="00271577">
              <w:rPr>
                <w:sz w:val="22"/>
                <w:szCs w:val="24"/>
              </w:rPr>
              <w:t>alomoji medžiaga, Darbiniai lapai Konferencinis bloknotas, rašikliai</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581F14" w14:textId="77777777" w:rsidR="00106931" w:rsidRPr="00271577" w:rsidRDefault="00106931" w:rsidP="0099461F">
            <w:pPr>
              <w:jc w:val="both"/>
              <w:rPr>
                <w:sz w:val="22"/>
                <w:szCs w:val="24"/>
              </w:rPr>
            </w:pPr>
            <w:r w:rsidRPr="00271577">
              <w:rPr>
                <w:sz w:val="22"/>
                <w:szCs w:val="24"/>
              </w:rPr>
              <w:t>1,5 val.</w:t>
            </w:r>
          </w:p>
        </w:tc>
        <w:tc>
          <w:tcPr>
            <w:tcW w:w="19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AD28D9" w14:textId="77777777" w:rsidR="00106931" w:rsidRPr="00271577" w:rsidRDefault="00106931" w:rsidP="0006558D">
            <w:pPr>
              <w:rPr>
                <w:sz w:val="22"/>
                <w:szCs w:val="24"/>
              </w:rPr>
            </w:pPr>
            <w:r w:rsidRPr="00271577">
              <w:rPr>
                <w:sz w:val="22"/>
                <w:szCs w:val="24"/>
              </w:rPr>
              <w:t>Kritiška svetainių peržiūra</w:t>
            </w:r>
          </w:p>
          <w:p w14:paraId="0104B380" w14:textId="26DC563F" w:rsidR="00106931" w:rsidRPr="00271577" w:rsidRDefault="00106931" w:rsidP="0006558D">
            <w:pPr>
              <w:rPr>
                <w:sz w:val="22"/>
                <w:szCs w:val="24"/>
              </w:rPr>
            </w:pPr>
            <w:r w:rsidRPr="00271577">
              <w:rPr>
                <w:sz w:val="22"/>
                <w:szCs w:val="24"/>
              </w:rPr>
              <w:t>Patikimų svetainių ypatybės ir at</w:t>
            </w:r>
            <w:r w:rsidR="00B87E53">
              <w:rPr>
                <w:sz w:val="22"/>
                <w:szCs w:val="24"/>
              </w:rPr>
              <w:t>p</w:t>
            </w:r>
            <w:r w:rsidRPr="00271577">
              <w:rPr>
                <w:sz w:val="22"/>
                <w:szCs w:val="24"/>
              </w:rPr>
              <w:t>ažinimas</w:t>
            </w:r>
          </w:p>
        </w:tc>
      </w:tr>
      <w:tr w:rsidR="00106931" w:rsidRPr="00271577" w14:paraId="528C1539" w14:textId="77777777" w:rsidTr="00B87E53">
        <w:trPr>
          <w:trHeight w:val="624"/>
        </w:trPr>
        <w:tc>
          <w:tcPr>
            <w:tcW w:w="1560"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72229A" w14:textId="77777777" w:rsidR="00106931" w:rsidRPr="00271577" w:rsidRDefault="00106931" w:rsidP="0099461F">
            <w:pPr>
              <w:jc w:val="both"/>
              <w:rPr>
                <w:sz w:val="22"/>
                <w:szCs w:val="24"/>
              </w:rPr>
            </w:pP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A62DFA" w14:textId="77777777" w:rsidR="00106931" w:rsidRPr="007E0C72" w:rsidRDefault="00106931" w:rsidP="00106931">
            <w:pPr>
              <w:rPr>
                <w:b/>
                <w:sz w:val="22"/>
                <w:szCs w:val="24"/>
              </w:rPr>
            </w:pPr>
            <w:r w:rsidRPr="007E0C72">
              <w:rPr>
                <w:b/>
                <w:sz w:val="22"/>
                <w:szCs w:val="24"/>
              </w:rPr>
              <w:t>3 potemė</w:t>
            </w:r>
          </w:p>
          <w:p w14:paraId="0C3E7840" w14:textId="77777777" w:rsidR="00106931" w:rsidRPr="00271577" w:rsidRDefault="00106931" w:rsidP="00106931">
            <w:pPr>
              <w:rPr>
                <w:sz w:val="22"/>
                <w:szCs w:val="24"/>
              </w:rPr>
            </w:pPr>
            <w:r w:rsidRPr="00271577">
              <w:rPr>
                <w:sz w:val="22"/>
                <w:szCs w:val="24"/>
              </w:rPr>
              <w:t>Asmeniniai išpuoliai</w:t>
            </w:r>
          </w:p>
          <w:p w14:paraId="5397DADB" w14:textId="77777777" w:rsidR="00106931" w:rsidRPr="00271577" w:rsidRDefault="00106931" w:rsidP="00106931">
            <w:pPr>
              <w:rPr>
                <w:sz w:val="22"/>
                <w:szCs w:val="24"/>
              </w:rPr>
            </w:pPr>
            <w:r w:rsidRPr="00271577">
              <w:rPr>
                <w:sz w:val="22"/>
                <w:szCs w:val="24"/>
              </w:rPr>
              <w:t>Internetinės patyčios</w:t>
            </w:r>
          </w:p>
          <w:p w14:paraId="03B3F8D3" w14:textId="77777777" w:rsidR="00106931" w:rsidRPr="00271577" w:rsidRDefault="00106931" w:rsidP="00106931">
            <w:pPr>
              <w:rPr>
                <w:sz w:val="22"/>
                <w:szCs w:val="24"/>
              </w:rPr>
            </w:pPr>
            <w:r w:rsidRPr="00271577">
              <w:rPr>
                <w:sz w:val="22"/>
                <w:szCs w:val="24"/>
              </w:rPr>
              <w:t>Apsauga socialiniuose tinkluose</w:t>
            </w:r>
          </w:p>
          <w:p w14:paraId="2A5D7465" w14:textId="77777777" w:rsidR="00106931" w:rsidRPr="00271577" w:rsidRDefault="00106931" w:rsidP="00106931">
            <w:pPr>
              <w:rPr>
                <w:sz w:val="22"/>
                <w:szCs w:val="24"/>
              </w:rPr>
            </w:pPr>
            <w:r w:rsidRPr="00271577">
              <w:rPr>
                <w:sz w:val="22"/>
                <w:szCs w:val="24"/>
              </w:rPr>
              <w:t>Duomenų saugumas</w:t>
            </w:r>
          </w:p>
          <w:p w14:paraId="5E4713F1" w14:textId="77777777" w:rsidR="00106931" w:rsidRPr="00271577" w:rsidRDefault="00106931" w:rsidP="00106931">
            <w:pPr>
              <w:rPr>
                <w:sz w:val="22"/>
                <w:szCs w:val="24"/>
              </w:rPr>
            </w:pPr>
            <w:r w:rsidRPr="00271577">
              <w:rPr>
                <w:sz w:val="22"/>
                <w:szCs w:val="24"/>
              </w:rPr>
              <w:t>El. laiškų apsauga</w:t>
            </w: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D4E8CD" w14:textId="77777777" w:rsidR="00106931" w:rsidRPr="00271577" w:rsidRDefault="00106931" w:rsidP="0099461F">
            <w:pPr>
              <w:jc w:val="both"/>
              <w:rPr>
                <w:sz w:val="22"/>
                <w:szCs w:val="24"/>
              </w:rPr>
            </w:pPr>
            <w:r w:rsidRPr="00271577">
              <w:rPr>
                <w:sz w:val="22"/>
                <w:szCs w:val="24"/>
              </w:rPr>
              <w:t>Paskaita-pristatymas „Apsauga internete“ (4 pristatymas)</w:t>
            </w:r>
          </w:p>
          <w:p w14:paraId="6DF40205" w14:textId="77777777" w:rsidR="00106931" w:rsidRPr="00271577" w:rsidRDefault="00106931" w:rsidP="0099461F">
            <w:pPr>
              <w:jc w:val="both"/>
              <w:rPr>
                <w:sz w:val="22"/>
                <w:szCs w:val="24"/>
              </w:rPr>
            </w:pPr>
            <w:r w:rsidRPr="00271577">
              <w:rPr>
                <w:sz w:val="22"/>
                <w:szCs w:val="24"/>
              </w:rPr>
              <w:t>„Atomo-molekulės-diskusija“</w:t>
            </w:r>
          </w:p>
        </w:tc>
        <w:tc>
          <w:tcPr>
            <w:tcW w:w="15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FE7C31" w14:textId="77777777" w:rsidR="00106931" w:rsidRPr="00271577" w:rsidRDefault="00106931" w:rsidP="0099461F">
            <w:pPr>
              <w:jc w:val="both"/>
              <w:rPr>
                <w:sz w:val="22"/>
                <w:szCs w:val="24"/>
              </w:rPr>
            </w:pPr>
            <w:r w:rsidRPr="00271577">
              <w:rPr>
                <w:sz w:val="22"/>
                <w:szCs w:val="24"/>
              </w:rPr>
              <w:t>Multimedija projektorius</w:t>
            </w:r>
          </w:p>
          <w:p w14:paraId="71EF3FBC" w14:textId="7565D5C8" w:rsidR="00106931" w:rsidRPr="00271577" w:rsidRDefault="0006558D" w:rsidP="0099461F">
            <w:pPr>
              <w:jc w:val="both"/>
              <w:rPr>
                <w:sz w:val="22"/>
                <w:szCs w:val="24"/>
              </w:rPr>
            </w:pPr>
            <w:r>
              <w:rPr>
                <w:sz w:val="22"/>
                <w:szCs w:val="24"/>
              </w:rPr>
              <w:t>Pad</w:t>
            </w:r>
            <w:r w:rsidR="00106931" w:rsidRPr="00271577">
              <w:rPr>
                <w:sz w:val="22"/>
                <w:szCs w:val="24"/>
              </w:rPr>
              <w:t>alomoji medžiaga, Darbiniai lapai Konferencinis bloknotas, rašikliai</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6D0AA2" w14:textId="77777777" w:rsidR="00106931" w:rsidRPr="00271577" w:rsidRDefault="00106931" w:rsidP="0099461F">
            <w:pPr>
              <w:jc w:val="both"/>
              <w:rPr>
                <w:sz w:val="22"/>
                <w:szCs w:val="24"/>
              </w:rPr>
            </w:pPr>
            <w:r w:rsidRPr="00271577">
              <w:rPr>
                <w:sz w:val="22"/>
                <w:szCs w:val="24"/>
              </w:rPr>
              <w:t>1,5 val.</w:t>
            </w:r>
          </w:p>
        </w:tc>
        <w:tc>
          <w:tcPr>
            <w:tcW w:w="19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3D9BBB" w14:textId="77777777" w:rsidR="00106931" w:rsidRPr="00271577" w:rsidRDefault="00106931" w:rsidP="0099461F">
            <w:pPr>
              <w:jc w:val="both"/>
              <w:rPr>
                <w:sz w:val="22"/>
                <w:szCs w:val="24"/>
              </w:rPr>
            </w:pPr>
            <w:r w:rsidRPr="00271577">
              <w:rPr>
                <w:sz w:val="22"/>
                <w:szCs w:val="24"/>
              </w:rPr>
              <w:t>Asmeninis saugumas internete</w:t>
            </w:r>
          </w:p>
        </w:tc>
      </w:tr>
    </w:tbl>
    <w:p w14:paraId="631716B4" w14:textId="77777777" w:rsidR="0099461F" w:rsidRPr="00271577" w:rsidRDefault="0099461F" w:rsidP="008A5B50">
      <w:pPr>
        <w:pStyle w:val="Heading3"/>
      </w:pPr>
      <w:r w:rsidRPr="00271577">
        <w:t>Saugumo ir privatumo apsaugos svarba</w:t>
      </w:r>
    </w:p>
    <w:p w14:paraId="07CEDFEB" w14:textId="77777777" w:rsidR="0099461F" w:rsidRPr="00271577" w:rsidRDefault="0099461F" w:rsidP="0099461F">
      <w:pPr>
        <w:jc w:val="both"/>
        <w:rPr>
          <w:sz w:val="22"/>
          <w:szCs w:val="24"/>
        </w:rPr>
      </w:pPr>
      <w:r w:rsidRPr="00271577">
        <w:rPr>
          <w:sz w:val="22"/>
          <w:szCs w:val="24"/>
        </w:rPr>
        <w:t>Nesvarbu, ar tai būtų nešiojamasis kompiuteris, išmanusis telefonas ar planšetė, žmonės kasdien naršo internete. „Interneto pasaulio statistika“ [1] apskaičiavo, kad 2018 metais interneto vartotojų skaičius Europoje buvo apie 727,6 mln. Naudojimasis internetu [1] projekto partnerių šalyse (procentinė dalis nuo gyventojų) sudaro:</w:t>
      </w:r>
    </w:p>
    <w:p w14:paraId="2670FCC2" w14:textId="77777777" w:rsidR="0099461F" w:rsidRPr="00271577" w:rsidRDefault="0099461F" w:rsidP="001E7999">
      <w:pPr>
        <w:pStyle w:val="ListParagraph"/>
        <w:numPr>
          <w:ilvl w:val="0"/>
          <w:numId w:val="94"/>
        </w:numPr>
        <w:ind w:left="709"/>
        <w:jc w:val="both"/>
        <w:rPr>
          <w:sz w:val="22"/>
          <w:szCs w:val="24"/>
        </w:rPr>
      </w:pPr>
      <w:r w:rsidRPr="00271577">
        <w:rPr>
          <w:sz w:val="22"/>
          <w:szCs w:val="24"/>
        </w:rPr>
        <w:t xml:space="preserve">Jungtinė Karalystė </w:t>
      </w:r>
      <w:r w:rsidRPr="00271577">
        <w:rPr>
          <w:sz w:val="22"/>
          <w:szCs w:val="24"/>
        </w:rPr>
        <w:tab/>
      </w:r>
      <w:r w:rsidR="00106931" w:rsidRPr="00271577">
        <w:rPr>
          <w:sz w:val="22"/>
          <w:szCs w:val="24"/>
        </w:rPr>
        <w:tab/>
      </w:r>
      <w:r w:rsidRPr="00271577">
        <w:rPr>
          <w:sz w:val="22"/>
          <w:szCs w:val="24"/>
        </w:rPr>
        <w:t>95%</w:t>
      </w:r>
    </w:p>
    <w:p w14:paraId="579D75C4" w14:textId="77777777" w:rsidR="0099461F" w:rsidRPr="00271577" w:rsidRDefault="0099461F" w:rsidP="001E7999">
      <w:pPr>
        <w:pStyle w:val="ListParagraph"/>
        <w:numPr>
          <w:ilvl w:val="0"/>
          <w:numId w:val="94"/>
        </w:numPr>
        <w:ind w:left="709"/>
        <w:jc w:val="both"/>
        <w:rPr>
          <w:sz w:val="22"/>
          <w:szCs w:val="24"/>
        </w:rPr>
      </w:pPr>
      <w:r w:rsidRPr="00271577">
        <w:rPr>
          <w:sz w:val="22"/>
          <w:szCs w:val="24"/>
        </w:rPr>
        <w:t xml:space="preserve">Vokietija </w:t>
      </w:r>
      <w:r w:rsidRPr="00271577">
        <w:rPr>
          <w:sz w:val="22"/>
          <w:szCs w:val="24"/>
        </w:rPr>
        <w:tab/>
      </w:r>
      <w:r w:rsidRPr="00271577">
        <w:rPr>
          <w:sz w:val="22"/>
          <w:szCs w:val="24"/>
        </w:rPr>
        <w:tab/>
      </w:r>
      <w:r w:rsidR="00106931" w:rsidRPr="00271577">
        <w:rPr>
          <w:sz w:val="22"/>
          <w:szCs w:val="24"/>
        </w:rPr>
        <w:tab/>
      </w:r>
      <w:r w:rsidRPr="00271577">
        <w:rPr>
          <w:sz w:val="22"/>
          <w:szCs w:val="24"/>
        </w:rPr>
        <w:t>92%</w:t>
      </w:r>
    </w:p>
    <w:p w14:paraId="4EBBD17E" w14:textId="77777777" w:rsidR="0099461F" w:rsidRPr="00271577" w:rsidRDefault="0099461F" w:rsidP="001E7999">
      <w:pPr>
        <w:pStyle w:val="ListParagraph"/>
        <w:numPr>
          <w:ilvl w:val="0"/>
          <w:numId w:val="94"/>
        </w:numPr>
        <w:ind w:left="709"/>
        <w:jc w:val="both"/>
        <w:rPr>
          <w:sz w:val="22"/>
          <w:szCs w:val="24"/>
        </w:rPr>
      </w:pPr>
      <w:r w:rsidRPr="00271577">
        <w:rPr>
          <w:sz w:val="22"/>
          <w:szCs w:val="24"/>
        </w:rPr>
        <w:t xml:space="preserve">Ispanija </w:t>
      </w:r>
      <w:r w:rsidRPr="00271577">
        <w:rPr>
          <w:sz w:val="22"/>
          <w:szCs w:val="24"/>
        </w:rPr>
        <w:tab/>
      </w:r>
      <w:r w:rsidRPr="00271577">
        <w:rPr>
          <w:sz w:val="22"/>
          <w:szCs w:val="24"/>
        </w:rPr>
        <w:tab/>
      </w:r>
      <w:r w:rsidR="00106931" w:rsidRPr="00271577">
        <w:rPr>
          <w:sz w:val="22"/>
          <w:szCs w:val="24"/>
        </w:rPr>
        <w:tab/>
      </w:r>
      <w:r w:rsidRPr="00271577">
        <w:rPr>
          <w:sz w:val="22"/>
          <w:szCs w:val="24"/>
        </w:rPr>
        <w:t>86%</w:t>
      </w:r>
    </w:p>
    <w:p w14:paraId="1660C131" w14:textId="77777777" w:rsidR="0099461F" w:rsidRPr="00271577" w:rsidRDefault="0099461F" w:rsidP="001E7999">
      <w:pPr>
        <w:pStyle w:val="ListParagraph"/>
        <w:numPr>
          <w:ilvl w:val="0"/>
          <w:numId w:val="94"/>
        </w:numPr>
        <w:ind w:left="709"/>
        <w:jc w:val="both"/>
        <w:rPr>
          <w:sz w:val="22"/>
          <w:szCs w:val="24"/>
        </w:rPr>
      </w:pPr>
      <w:r w:rsidRPr="00271577">
        <w:rPr>
          <w:sz w:val="22"/>
          <w:szCs w:val="24"/>
        </w:rPr>
        <w:t>Lietuva</w:t>
      </w:r>
      <w:r w:rsidRPr="00271577">
        <w:rPr>
          <w:sz w:val="22"/>
          <w:szCs w:val="24"/>
        </w:rPr>
        <w:tab/>
      </w:r>
      <w:r w:rsidRPr="00271577">
        <w:rPr>
          <w:sz w:val="22"/>
          <w:szCs w:val="24"/>
        </w:rPr>
        <w:tab/>
      </w:r>
      <w:r w:rsidR="00106931" w:rsidRPr="00271577">
        <w:rPr>
          <w:sz w:val="22"/>
          <w:szCs w:val="24"/>
        </w:rPr>
        <w:tab/>
      </w:r>
      <w:r w:rsidRPr="00271577">
        <w:rPr>
          <w:sz w:val="22"/>
          <w:szCs w:val="24"/>
        </w:rPr>
        <w:tab/>
        <w:t>80%</w:t>
      </w:r>
    </w:p>
    <w:p w14:paraId="18E0364A" w14:textId="77777777" w:rsidR="0099461F" w:rsidRPr="00271577" w:rsidRDefault="0099461F" w:rsidP="0099461F">
      <w:pPr>
        <w:jc w:val="both"/>
        <w:rPr>
          <w:sz w:val="22"/>
          <w:szCs w:val="24"/>
        </w:rPr>
      </w:pPr>
      <w:r w:rsidRPr="00271577">
        <w:rPr>
          <w:sz w:val="22"/>
          <w:szCs w:val="24"/>
        </w:rPr>
        <w:t>Bet kiek šie vartotojai yra saugūs internete?</w:t>
      </w:r>
    </w:p>
    <w:p w14:paraId="6C8F8547" w14:textId="77777777" w:rsidR="0099461F" w:rsidRPr="00271577" w:rsidRDefault="0099461F" w:rsidP="0099461F">
      <w:pPr>
        <w:jc w:val="both"/>
        <w:rPr>
          <w:sz w:val="22"/>
          <w:szCs w:val="24"/>
        </w:rPr>
      </w:pPr>
      <w:r w:rsidRPr="00271577">
        <w:rPr>
          <w:sz w:val="22"/>
          <w:szCs w:val="24"/>
        </w:rPr>
        <w:t>Pirmasis klausimas, kurį reikia atsakyti, tai privatumo ir saugumo skirtumas.</w:t>
      </w:r>
    </w:p>
    <w:p w14:paraId="58F8F12C" w14:textId="77777777" w:rsidR="0099461F" w:rsidRPr="00271577" w:rsidRDefault="0099461F" w:rsidP="0099461F">
      <w:pPr>
        <w:jc w:val="both"/>
        <w:rPr>
          <w:sz w:val="22"/>
          <w:szCs w:val="24"/>
        </w:rPr>
      </w:pPr>
      <w:r w:rsidRPr="00271577">
        <w:rPr>
          <w:b/>
          <w:color w:val="F79646" w:themeColor="accent6"/>
          <w:sz w:val="22"/>
          <w:szCs w:val="24"/>
        </w:rPr>
        <w:t>Privatumas</w:t>
      </w:r>
      <w:r w:rsidRPr="00271577">
        <w:rPr>
          <w:sz w:val="22"/>
          <w:szCs w:val="24"/>
        </w:rPr>
        <w:t xml:space="preserve"> – tai galimybė apsaugoti neskelbtiną, asmenį identifikuojančią informaciją. Jūsų privatumas internete priklauso nuo to, kiek asmeninės informacijos skelbiate ir kas turi prieigą prie šios informacijos.</w:t>
      </w:r>
    </w:p>
    <w:p w14:paraId="614912E7" w14:textId="66C55EC7" w:rsidR="0099461F" w:rsidRPr="00271577" w:rsidRDefault="00106931" w:rsidP="0099461F">
      <w:pPr>
        <w:jc w:val="both"/>
        <w:rPr>
          <w:sz w:val="22"/>
          <w:szCs w:val="24"/>
        </w:rPr>
      </w:pPr>
      <w:r w:rsidRPr="00271577">
        <w:rPr>
          <w:color w:val="000000" w:themeColor="text1"/>
          <w:sz w:val="22"/>
          <w:szCs w:val="24"/>
        </w:rPr>
        <w:t xml:space="preserve">Veiksmai </w:t>
      </w:r>
      <w:r w:rsidR="0099461F" w:rsidRPr="00271577">
        <w:rPr>
          <w:color w:val="000000" w:themeColor="text1"/>
          <w:sz w:val="22"/>
          <w:szCs w:val="24"/>
        </w:rPr>
        <w:t>privatum</w:t>
      </w:r>
      <w:r w:rsidRPr="00271577">
        <w:rPr>
          <w:color w:val="000000" w:themeColor="text1"/>
          <w:sz w:val="22"/>
          <w:szCs w:val="24"/>
        </w:rPr>
        <w:t>o apsa</w:t>
      </w:r>
      <w:r w:rsidR="00B87E53">
        <w:rPr>
          <w:color w:val="000000" w:themeColor="text1"/>
          <w:sz w:val="22"/>
          <w:szCs w:val="24"/>
        </w:rPr>
        <w:t>u</w:t>
      </w:r>
      <w:r w:rsidRPr="00271577">
        <w:rPr>
          <w:color w:val="000000" w:themeColor="text1"/>
          <w:sz w:val="22"/>
          <w:szCs w:val="24"/>
        </w:rPr>
        <w:t>gojimui y</w:t>
      </w:r>
      <w:r w:rsidR="0099461F" w:rsidRPr="00271577">
        <w:rPr>
          <w:color w:val="000000" w:themeColor="text1"/>
          <w:sz w:val="22"/>
          <w:szCs w:val="24"/>
        </w:rPr>
        <w:t>ra</w:t>
      </w:r>
      <w:r w:rsidR="0099461F" w:rsidRPr="00271577">
        <w:rPr>
          <w:b/>
          <w:color w:val="000000" w:themeColor="text1"/>
          <w:sz w:val="22"/>
          <w:szCs w:val="24"/>
        </w:rPr>
        <w:t xml:space="preserve"> </w:t>
      </w:r>
      <w:r w:rsidR="0099461F" w:rsidRPr="00271577">
        <w:rPr>
          <w:b/>
          <w:color w:val="F79646" w:themeColor="accent6"/>
          <w:sz w:val="22"/>
          <w:szCs w:val="24"/>
        </w:rPr>
        <w:t>saugumas</w:t>
      </w:r>
      <w:r w:rsidR="0099461F" w:rsidRPr="00271577">
        <w:rPr>
          <w:sz w:val="22"/>
          <w:szCs w:val="24"/>
        </w:rPr>
        <w:t>. Kiekvienas vartotojas turi aktyviai dalyvauti duomenų apsaugos srityje. Tai apima šiuos principus:</w:t>
      </w:r>
    </w:p>
    <w:p w14:paraId="4B6713AA" w14:textId="77777777" w:rsidR="0099461F" w:rsidRPr="00271577" w:rsidRDefault="0099461F" w:rsidP="001E7999">
      <w:pPr>
        <w:pStyle w:val="ListParagraph"/>
        <w:numPr>
          <w:ilvl w:val="0"/>
          <w:numId w:val="95"/>
        </w:numPr>
        <w:ind w:left="709"/>
        <w:jc w:val="both"/>
        <w:rPr>
          <w:sz w:val="22"/>
          <w:szCs w:val="24"/>
        </w:rPr>
      </w:pPr>
      <w:r w:rsidRPr="00271577">
        <w:rPr>
          <w:sz w:val="22"/>
          <w:szCs w:val="24"/>
        </w:rPr>
        <w:t>Prieš dalinantis asmenine informacija, būtina perskaityti privatumo sąlygas.</w:t>
      </w:r>
    </w:p>
    <w:p w14:paraId="4C6A423D" w14:textId="77777777" w:rsidR="0099461F" w:rsidRPr="00271577" w:rsidRDefault="0099461F" w:rsidP="001E7999">
      <w:pPr>
        <w:pStyle w:val="ListParagraph"/>
        <w:numPr>
          <w:ilvl w:val="0"/>
          <w:numId w:val="95"/>
        </w:numPr>
        <w:ind w:left="709"/>
        <w:jc w:val="both"/>
        <w:rPr>
          <w:sz w:val="22"/>
          <w:szCs w:val="24"/>
        </w:rPr>
      </w:pPr>
      <w:r w:rsidRPr="00271577">
        <w:rPr>
          <w:sz w:val="22"/>
          <w:szCs w:val="24"/>
        </w:rPr>
        <w:t>Būtinas aktyvus saugumo priemonių prieš virusus, kenkėjiškas programas (</w:t>
      </w:r>
      <w:r w:rsidRPr="00271577">
        <w:rPr>
          <w:i/>
          <w:sz w:val="22"/>
          <w:szCs w:val="24"/>
        </w:rPr>
        <w:t>malware</w:t>
      </w:r>
      <w:r w:rsidRPr="00271577">
        <w:rPr>
          <w:sz w:val="22"/>
          <w:szCs w:val="24"/>
        </w:rPr>
        <w:t>) ir sukčiavimą (</w:t>
      </w:r>
      <w:r w:rsidRPr="00271577">
        <w:rPr>
          <w:i/>
          <w:sz w:val="22"/>
          <w:szCs w:val="24"/>
        </w:rPr>
        <w:t>phishing</w:t>
      </w:r>
      <w:r w:rsidRPr="00271577">
        <w:rPr>
          <w:sz w:val="22"/>
          <w:szCs w:val="24"/>
        </w:rPr>
        <w:t>) naudojimas.</w:t>
      </w:r>
    </w:p>
    <w:p w14:paraId="237C0411" w14:textId="77777777" w:rsidR="0099461F" w:rsidRPr="00271577" w:rsidRDefault="0099461F" w:rsidP="0099461F">
      <w:pPr>
        <w:jc w:val="both"/>
        <w:rPr>
          <w:sz w:val="22"/>
          <w:szCs w:val="24"/>
        </w:rPr>
      </w:pPr>
      <w:r w:rsidRPr="00271577">
        <w:rPr>
          <w:sz w:val="22"/>
          <w:szCs w:val="24"/>
        </w:rPr>
        <w:t>Interneto vartotojai pernelyg dažnai nepaiso privatumo. Šiais laikais į interneto saugumą reikėtų žiūrėti labai rimtai. Daugelis vartotojų ir kompanijų noriai dalinasi informacija socialiniuose tinkluose. Tas pats pasakytina apie mobiliųjų telefonų duomenis, mažmeninės prekybos lojalumo korteles, kredito korteles, „ePinigines“ (</w:t>
      </w:r>
      <w:r w:rsidRPr="00271577">
        <w:rPr>
          <w:i/>
          <w:sz w:val="22"/>
          <w:szCs w:val="24"/>
        </w:rPr>
        <w:t>iWallets</w:t>
      </w:r>
      <w:r w:rsidRPr="00271577">
        <w:rPr>
          <w:sz w:val="22"/>
          <w:szCs w:val="24"/>
        </w:rPr>
        <w:t>), transporto paslaugas ir pan. Patogumas ir vartotojo elgsena gali turėti daug didesnę įtaką tam, kaip mes tvarkome savo asmeninius duomenis, nei saugumas.</w:t>
      </w:r>
    </w:p>
    <w:p w14:paraId="67B4B4D9" w14:textId="20C27888" w:rsidR="0099461F" w:rsidRPr="00271577" w:rsidRDefault="0099461F" w:rsidP="0099461F">
      <w:pPr>
        <w:jc w:val="both"/>
        <w:rPr>
          <w:sz w:val="22"/>
          <w:szCs w:val="24"/>
        </w:rPr>
      </w:pPr>
      <w:r w:rsidRPr="00271577">
        <w:rPr>
          <w:sz w:val="22"/>
          <w:szCs w:val="24"/>
        </w:rPr>
        <w:t>Skaitmeniniame amžiuje buvimas internete yra labai svarbus mūsų vaikams, tačiau naudo</w:t>
      </w:r>
      <w:r w:rsidR="00C472F0">
        <w:rPr>
          <w:sz w:val="22"/>
          <w:szCs w:val="24"/>
        </w:rPr>
        <w:t>damiesi</w:t>
      </w:r>
      <w:r w:rsidRPr="00271577">
        <w:rPr>
          <w:sz w:val="22"/>
          <w:szCs w:val="24"/>
        </w:rPr>
        <w:t xml:space="preserve"> internetu, jie gali palikti savo „pėdsakus“ ir </w:t>
      </w:r>
      <w:r w:rsidR="00C472F0">
        <w:rPr>
          <w:sz w:val="22"/>
          <w:szCs w:val="24"/>
        </w:rPr>
        <w:t xml:space="preserve">tokiu būdu </w:t>
      </w:r>
      <w:r w:rsidRPr="00271577">
        <w:rPr>
          <w:sz w:val="22"/>
          <w:szCs w:val="24"/>
        </w:rPr>
        <w:t>atskleisti asmens duomenis.</w:t>
      </w:r>
    </w:p>
    <w:p w14:paraId="1A8ADD46" w14:textId="77777777" w:rsidR="0099461F" w:rsidRPr="00271577" w:rsidRDefault="0099461F" w:rsidP="0099461F">
      <w:pPr>
        <w:jc w:val="both"/>
        <w:rPr>
          <w:b/>
          <w:sz w:val="22"/>
          <w:szCs w:val="24"/>
        </w:rPr>
      </w:pPr>
      <w:r w:rsidRPr="00271577">
        <w:rPr>
          <w:b/>
          <w:sz w:val="22"/>
          <w:szCs w:val="24"/>
        </w:rPr>
        <w:t>Apsaugoti asmeninę informaciją internete svarbu, juk internetas niekada nepamiršta!</w:t>
      </w:r>
    </w:p>
    <w:p w14:paraId="5C57843E" w14:textId="77777777" w:rsidR="0099461F" w:rsidRPr="00271577" w:rsidRDefault="0099461F" w:rsidP="0099461F">
      <w:pPr>
        <w:jc w:val="both"/>
        <w:rPr>
          <w:sz w:val="22"/>
          <w:szCs w:val="24"/>
        </w:rPr>
      </w:pPr>
      <w:r w:rsidRPr="00271577">
        <w:rPr>
          <w:sz w:val="22"/>
          <w:szCs w:val="24"/>
        </w:rPr>
        <w:t>Kiekvienas, besinaudojantis internetu, turėtų saugoti savo privatumą ir asmeninius duomenis. Kiekvienas vartotojas gali tapti nusikaltimo internete auka. Be išimčių! Šiandien yra daug priemonių, kurių galima lengvai imtis siekiant pagerinti mūsų privatumą ir saugumą internete. Tolesniame skyriuje aprašytos šios priemonės.</w:t>
      </w:r>
    </w:p>
    <w:p w14:paraId="2479391C" w14:textId="2BAECFAA" w:rsidR="0099461F" w:rsidRPr="00271577" w:rsidRDefault="0099461F" w:rsidP="0099461F">
      <w:pPr>
        <w:jc w:val="both"/>
        <w:rPr>
          <w:sz w:val="22"/>
          <w:szCs w:val="24"/>
        </w:rPr>
      </w:pPr>
      <w:r w:rsidRPr="00271577">
        <w:rPr>
          <w:sz w:val="22"/>
          <w:szCs w:val="24"/>
        </w:rPr>
        <w:t>Atskiruose klausimuose pateikiamos nuorodos, kuriose galima rasti aktualią informaciją šiais klausimais. Dėl spartaus interneto vystymosi tempo čia galima įvardinti tik tas technines galimybes, kurios aktualios šio dokumento kūrimo metu. Besimokantieji turi reguliariai atnaujinti informaciją apie naujausias interneto saugumo ir apsaugos galimybes, jei nori perduoti šią informaciją savo vaikams</w:t>
      </w:r>
      <w:r w:rsidR="0068170F">
        <w:rPr>
          <w:sz w:val="22"/>
          <w:szCs w:val="24"/>
        </w:rPr>
        <w:t xml:space="preserve"> /</w:t>
      </w:r>
      <w:r w:rsidRPr="00271577">
        <w:rPr>
          <w:sz w:val="22"/>
          <w:szCs w:val="24"/>
        </w:rPr>
        <w:t xml:space="preserve"> anūkams.</w:t>
      </w:r>
    </w:p>
    <w:p w14:paraId="5990A0F1" w14:textId="77777777" w:rsidR="0099461F" w:rsidRPr="00271577" w:rsidRDefault="0099461F" w:rsidP="0099461F">
      <w:pPr>
        <w:jc w:val="both"/>
        <w:rPr>
          <w:sz w:val="22"/>
          <w:szCs w:val="24"/>
        </w:rPr>
      </w:pPr>
      <w:r w:rsidRPr="00271577">
        <w:rPr>
          <w:sz w:val="22"/>
          <w:szCs w:val="24"/>
        </w:rPr>
        <w:t>Šiame skyriuje aptariamos saugumo priemonės ir apsaugos galimybės, pvz.:</w:t>
      </w:r>
    </w:p>
    <w:p w14:paraId="1C7B191E" w14:textId="77777777" w:rsidR="0099461F" w:rsidRPr="00271577" w:rsidRDefault="0099461F" w:rsidP="001E7999">
      <w:pPr>
        <w:pStyle w:val="ListParagraph"/>
        <w:numPr>
          <w:ilvl w:val="0"/>
          <w:numId w:val="96"/>
        </w:numPr>
        <w:ind w:left="709"/>
        <w:jc w:val="both"/>
        <w:rPr>
          <w:sz w:val="22"/>
          <w:szCs w:val="24"/>
        </w:rPr>
      </w:pPr>
      <w:r w:rsidRPr="00271577">
        <w:rPr>
          <w:sz w:val="22"/>
          <w:szCs w:val="24"/>
        </w:rPr>
        <w:t>Kokios techninės galimybės?</w:t>
      </w:r>
    </w:p>
    <w:p w14:paraId="397F4607" w14:textId="77777777" w:rsidR="0099461F" w:rsidRPr="00271577" w:rsidRDefault="0099461F" w:rsidP="001E7999">
      <w:pPr>
        <w:pStyle w:val="ListParagraph"/>
        <w:numPr>
          <w:ilvl w:val="0"/>
          <w:numId w:val="96"/>
        </w:numPr>
        <w:ind w:left="709"/>
        <w:jc w:val="both"/>
        <w:rPr>
          <w:sz w:val="22"/>
          <w:szCs w:val="24"/>
        </w:rPr>
      </w:pPr>
      <w:r w:rsidRPr="00271577">
        <w:rPr>
          <w:sz w:val="22"/>
          <w:szCs w:val="24"/>
        </w:rPr>
        <w:t>Kaip saugiai naršyti internete?</w:t>
      </w:r>
    </w:p>
    <w:p w14:paraId="62AE41DF" w14:textId="77777777" w:rsidR="0099461F" w:rsidRPr="00271577" w:rsidRDefault="0099461F" w:rsidP="001E7999">
      <w:pPr>
        <w:pStyle w:val="ListParagraph"/>
        <w:numPr>
          <w:ilvl w:val="0"/>
          <w:numId w:val="96"/>
        </w:numPr>
        <w:ind w:left="709"/>
        <w:jc w:val="both"/>
        <w:rPr>
          <w:sz w:val="22"/>
          <w:szCs w:val="24"/>
        </w:rPr>
      </w:pPr>
      <w:r w:rsidRPr="00271577">
        <w:rPr>
          <w:sz w:val="22"/>
          <w:szCs w:val="24"/>
        </w:rPr>
        <w:t>Kaip apsaugoti savo asmeninius duomenis?</w:t>
      </w:r>
    </w:p>
    <w:p w14:paraId="52220537" w14:textId="77777777" w:rsidR="0099461F" w:rsidRPr="00271577" w:rsidRDefault="0099461F" w:rsidP="001E7999">
      <w:pPr>
        <w:pStyle w:val="ListParagraph"/>
        <w:numPr>
          <w:ilvl w:val="0"/>
          <w:numId w:val="96"/>
        </w:numPr>
        <w:ind w:left="709"/>
        <w:jc w:val="both"/>
        <w:rPr>
          <w:sz w:val="22"/>
          <w:szCs w:val="24"/>
        </w:rPr>
      </w:pPr>
      <w:r w:rsidRPr="00271577">
        <w:rPr>
          <w:sz w:val="22"/>
          <w:szCs w:val="24"/>
        </w:rPr>
        <w:t>Kaip apsisaugoti socialiniuose tinkluose?</w:t>
      </w:r>
    </w:p>
    <w:p w14:paraId="7E2EFCD2" w14:textId="77777777" w:rsidR="0099461F" w:rsidRPr="00271577" w:rsidRDefault="0099461F" w:rsidP="001E7999">
      <w:pPr>
        <w:pStyle w:val="ListParagraph"/>
        <w:numPr>
          <w:ilvl w:val="0"/>
          <w:numId w:val="96"/>
        </w:numPr>
        <w:ind w:left="709"/>
        <w:jc w:val="both"/>
        <w:rPr>
          <w:sz w:val="22"/>
          <w:szCs w:val="24"/>
        </w:rPr>
      </w:pPr>
      <w:r w:rsidRPr="00271577">
        <w:rPr>
          <w:sz w:val="22"/>
          <w:szCs w:val="24"/>
        </w:rPr>
        <w:t>Kaip susidoroti su asmeninėmis atakomis ir patyčiomis elektroninėje erdvėje?</w:t>
      </w:r>
    </w:p>
    <w:p w14:paraId="6BA60F6E" w14:textId="2B93D423" w:rsidR="0099461F" w:rsidRDefault="0099461F" w:rsidP="001E7999">
      <w:pPr>
        <w:pStyle w:val="ListParagraph"/>
        <w:numPr>
          <w:ilvl w:val="0"/>
          <w:numId w:val="96"/>
        </w:numPr>
        <w:ind w:left="709"/>
        <w:jc w:val="both"/>
        <w:rPr>
          <w:sz w:val="22"/>
          <w:szCs w:val="24"/>
        </w:rPr>
      </w:pPr>
      <w:r w:rsidRPr="00271577">
        <w:rPr>
          <w:sz w:val="22"/>
          <w:szCs w:val="24"/>
        </w:rPr>
        <w:t>Kaip atpažinti pavojus ir jų išvengti?</w:t>
      </w:r>
    </w:p>
    <w:p w14:paraId="613E0B2B" w14:textId="77777777" w:rsidR="008A5B50" w:rsidRPr="008A5B50" w:rsidRDefault="008A5B50" w:rsidP="008A5B50">
      <w:pPr>
        <w:jc w:val="both"/>
        <w:rPr>
          <w:szCs w:val="24"/>
        </w:rPr>
      </w:pPr>
    </w:p>
    <w:p w14:paraId="5CAAD4A3" w14:textId="77777777" w:rsidR="0099461F" w:rsidRPr="00C472F0" w:rsidRDefault="0099461F" w:rsidP="008A5B50">
      <w:pPr>
        <w:pStyle w:val="Heading4"/>
      </w:pPr>
      <w:r w:rsidRPr="00271577">
        <w:rPr>
          <w:szCs w:val="24"/>
        </w:rPr>
        <w:t xml:space="preserve"> </w:t>
      </w:r>
      <w:r w:rsidRPr="00C472F0">
        <w:t>I dalis. Veiklos pavyzdžio pristatymas</w:t>
      </w:r>
    </w:p>
    <w:p w14:paraId="20AC5DCA" w14:textId="77777777" w:rsidR="0099461F" w:rsidRPr="00271577" w:rsidRDefault="0099461F" w:rsidP="00106931">
      <w:pPr>
        <w:pStyle w:val="Heading5"/>
      </w:pPr>
      <w:r w:rsidRPr="00271577">
        <w:t>1 žingsnis. APŠILIMAS</w:t>
      </w:r>
    </w:p>
    <w:p w14:paraId="0F96C96E" w14:textId="77777777" w:rsidR="0099461F" w:rsidRPr="00271577" w:rsidRDefault="0099461F" w:rsidP="0099461F">
      <w:pPr>
        <w:jc w:val="both"/>
        <w:rPr>
          <w:sz w:val="22"/>
          <w:szCs w:val="24"/>
        </w:rPr>
      </w:pPr>
      <w:r w:rsidRPr="00271577">
        <w:rPr>
          <w:sz w:val="22"/>
          <w:szCs w:val="24"/>
        </w:rPr>
        <w:t>Seminaro dalyviai dalyvauja 5 minučių apšilimo veikloje „Galvos išvalymas“ [2]. Po jos, lektorius pristato veiklos tikslą ir trumpai apibūdina, kas vyks jos metu.</w:t>
      </w:r>
    </w:p>
    <w:p w14:paraId="26BA3989" w14:textId="77777777" w:rsidR="0099461F" w:rsidRPr="00271577" w:rsidRDefault="0099461F" w:rsidP="0099461F">
      <w:pPr>
        <w:jc w:val="both"/>
        <w:rPr>
          <w:b/>
          <w:sz w:val="22"/>
          <w:szCs w:val="24"/>
        </w:rPr>
      </w:pPr>
      <w:r w:rsidRPr="00271577">
        <w:rPr>
          <w:b/>
          <w:sz w:val="22"/>
          <w:szCs w:val="24"/>
        </w:rPr>
        <w:t>Proce</w:t>
      </w:r>
      <w:r w:rsidR="00106931" w:rsidRPr="00271577">
        <w:rPr>
          <w:b/>
          <w:sz w:val="22"/>
          <w:szCs w:val="24"/>
        </w:rPr>
        <w:t>sas</w:t>
      </w:r>
    </w:p>
    <w:p w14:paraId="513DF591" w14:textId="77777777" w:rsidR="0099461F" w:rsidRPr="00271577" w:rsidRDefault="0099461F" w:rsidP="00106931">
      <w:pPr>
        <w:jc w:val="both"/>
        <w:rPr>
          <w:sz w:val="22"/>
          <w:szCs w:val="24"/>
        </w:rPr>
      </w:pPr>
      <w:r w:rsidRPr="00271577">
        <w:rPr>
          <w:sz w:val="22"/>
          <w:szCs w:val="24"/>
        </w:rPr>
        <w:t>Šią veiklą galima atlikti viduje arba lauke. Ji tinka neribotam dalyvių skaičiui. Rekomenduojama foninė muzika.</w:t>
      </w:r>
    </w:p>
    <w:p w14:paraId="51028960" w14:textId="77777777" w:rsidR="0099461F" w:rsidRPr="00271577" w:rsidRDefault="0099461F" w:rsidP="0099461F">
      <w:pPr>
        <w:jc w:val="both"/>
        <w:rPr>
          <w:sz w:val="22"/>
          <w:szCs w:val="24"/>
        </w:rPr>
      </w:pPr>
      <w:r w:rsidRPr="00271577">
        <w:rPr>
          <w:sz w:val="22"/>
          <w:szCs w:val="24"/>
        </w:rPr>
        <w:t>Grupės narių paprašoma laisvai judėti kambaryje; kiekvienas atskirai kalba apie tai, kas nutiko jų kasdieniame gyvenime nuo vakar 20 val. iki mokymų pradžios.</w:t>
      </w:r>
    </w:p>
    <w:p w14:paraId="695D0F93" w14:textId="3B8D14B3" w:rsidR="0099461F" w:rsidRPr="00271577" w:rsidRDefault="0099461F" w:rsidP="0099461F">
      <w:pPr>
        <w:jc w:val="both"/>
        <w:rPr>
          <w:sz w:val="22"/>
          <w:szCs w:val="24"/>
        </w:rPr>
      </w:pPr>
      <w:r w:rsidRPr="00271577">
        <w:rPr>
          <w:sz w:val="22"/>
          <w:szCs w:val="24"/>
        </w:rPr>
        <w:t>Šis metodas taip pat gali būti būdas ir pačiam moderatoriui</w:t>
      </w:r>
      <w:r w:rsidR="0068170F">
        <w:rPr>
          <w:sz w:val="22"/>
          <w:szCs w:val="24"/>
        </w:rPr>
        <w:t xml:space="preserve"> /</w:t>
      </w:r>
      <w:r w:rsidRPr="00271577">
        <w:rPr>
          <w:sz w:val="22"/>
          <w:szCs w:val="24"/>
        </w:rPr>
        <w:t xml:space="preserve"> lektoriui</w:t>
      </w:r>
      <w:r w:rsidR="0068170F">
        <w:rPr>
          <w:sz w:val="22"/>
          <w:szCs w:val="24"/>
        </w:rPr>
        <w:t xml:space="preserve"> /</w:t>
      </w:r>
      <w:r w:rsidRPr="00271577">
        <w:rPr>
          <w:sz w:val="22"/>
          <w:szCs w:val="24"/>
        </w:rPr>
        <w:t xml:space="preserve"> seminaro vadovui sutelkti dėmesį į būsimą darbą.</w:t>
      </w:r>
    </w:p>
    <w:p w14:paraId="322B633A" w14:textId="77777777" w:rsidR="0099461F" w:rsidRPr="00271577" w:rsidRDefault="0099461F" w:rsidP="0099461F">
      <w:pPr>
        <w:jc w:val="both"/>
        <w:rPr>
          <w:sz w:val="22"/>
          <w:szCs w:val="24"/>
        </w:rPr>
      </w:pPr>
      <w:r w:rsidRPr="00271577">
        <w:rPr>
          <w:sz w:val="22"/>
          <w:szCs w:val="24"/>
        </w:rPr>
        <w:t>Metodas idealiai tinka apšilimui ryte, prieš prasidedant mokymams, kad galva būtų aiški.</w:t>
      </w:r>
    </w:p>
    <w:p w14:paraId="458A8655" w14:textId="77777777" w:rsidR="0099461F" w:rsidRPr="00271577" w:rsidRDefault="0099461F" w:rsidP="00106931">
      <w:pPr>
        <w:pStyle w:val="Heading5"/>
      </w:pPr>
      <w:bookmarkStart w:id="236" w:name="_heading=h.1t3h5sf" w:colFirst="0" w:colLast="0"/>
      <w:bookmarkEnd w:id="236"/>
      <w:r w:rsidRPr="00271577">
        <w:t>2 žingsnis</w:t>
      </w:r>
    </w:p>
    <w:p w14:paraId="6E5031AF" w14:textId="77777777" w:rsidR="0099461F" w:rsidRPr="00271577" w:rsidRDefault="0099461F" w:rsidP="0099461F">
      <w:pPr>
        <w:jc w:val="both"/>
        <w:rPr>
          <w:sz w:val="22"/>
          <w:szCs w:val="24"/>
        </w:rPr>
      </w:pPr>
      <w:r w:rsidRPr="00271577">
        <w:rPr>
          <w:b/>
          <w:sz w:val="22"/>
          <w:szCs w:val="24"/>
        </w:rPr>
        <w:t>Pasiruošimas:</w:t>
      </w:r>
      <w:r w:rsidRPr="00271577">
        <w:rPr>
          <w:sz w:val="22"/>
          <w:szCs w:val="24"/>
        </w:rPr>
        <w:t xml:space="preserve"> </w:t>
      </w:r>
    </w:p>
    <w:p w14:paraId="158EF95E" w14:textId="77777777" w:rsidR="0099461F" w:rsidRPr="00271577" w:rsidRDefault="0099461F" w:rsidP="0099461F">
      <w:pPr>
        <w:jc w:val="both"/>
        <w:rPr>
          <w:sz w:val="22"/>
          <w:szCs w:val="24"/>
        </w:rPr>
      </w:pPr>
      <w:r w:rsidRPr="00271577">
        <w:rPr>
          <w:sz w:val="22"/>
          <w:szCs w:val="24"/>
        </w:rPr>
        <w:t>Paruošiami darbiniai lapai pagal pavyzdį apačioje. Kiekvienam dalyviui reikia vieno darbinio lapo.</w:t>
      </w:r>
    </w:p>
    <w:p w14:paraId="2901491E" w14:textId="77777777" w:rsidR="0099461F" w:rsidRPr="00271577" w:rsidRDefault="0099461F" w:rsidP="0099461F">
      <w:pPr>
        <w:jc w:val="both"/>
        <w:rPr>
          <w:b/>
          <w:sz w:val="22"/>
          <w:szCs w:val="24"/>
        </w:rPr>
      </w:pPr>
      <w:bookmarkStart w:id="237" w:name="_Hlk82965810"/>
      <w:r w:rsidRPr="00271577">
        <w:rPr>
          <w:b/>
          <w:sz w:val="22"/>
          <w:szCs w:val="24"/>
        </w:rPr>
        <w:t>Darbinis lapas: 6-3-5 metodas</w:t>
      </w:r>
    </w:p>
    <w:p w14:paraId="315EBFB1" w14:textId="77777777" w:rsidR="0099461F" w:rsidRPr="00271577" w:rsidRDefault="0099461F" w:rsidP="0099461F">
      <w:pPr>
        <w:jc w:val="both"/>
        <w:rPr>
          <w:sz w:val="22"/>
          <w:szCs w:val="24"/>
        </w:rPr>
      </w:pPr>
      <w:r w:rsidRPr="00271577">
        <w:rPr>
          <w:b/>
          <w:color w:val="F79646" w:themeColor="accent6"/>
          <w:sz w:val="22"/>
          <w:szCs w:val="24"/>
        </w:rPr>
        <w:t>Tema</w:t>
      </w:r>
      <w:r w:rsidRPr="00271577">
        <w:rPr>
          <w:sz w:val="22"/>
          <w:szCs w:val="24"/>
        </w:rPr>
        <w:t>: Saugumas ir privatumas internete</w:t>
      </w:r>
    </w:p>
    <w:tbl>
      <w:tblPr>
        <w:tblStyle w:val="TableGrid"/>
        <w:tblW w:w="0" w:type="auto"/>
        <w:tblLook w:val="04A0" w:firstRow="1" w:lastRow="0" w:firstColumn="1" w:lastColumn="0" w:noHBand="0" w:noVBand="1"/>
      </w:tblPr>
      <w:tblGrid>
        <w:gridCol w:w="3153"/>
        <w:gridCol w:w="3153"/>
        <w:gridCol w:w="3154"/>
      </w:tblGrid>
      <w:tr w:rsidR="0099461F" w:rsidRPr="00271577" w14:paraId="062D0609" w14:textId="77777777" w:rsidTr="0099461F">
        <w:tc>
          <w:tcPr>
            <w:tcW w:w="3209" w:type="dxa"/>
          </w:tcPr>
          <w:p w14:paraId="1AECC132" w14:textId="77777777" w:rsidR="0099461F" w:rsidRPr="00271577" w:rsidRDefault="0099461F" w:rsidP="00106931">
            <w:pPr>
              <w:spacing w:before="0" w:after="0" w:line="276" w:lineRule="auto"/>
              <w:jc w:val="both"/>
              <w:rPr>
                <w:sz w:val="22"/>
              </w:rPr>
            </w:pPr>
          </w:p>
        </w:tc>
        <w:tc>
          <w:tcPr>
            <w:tcW w:w="3209" w:type="dxa"/>
          </w:tcPr>
          <w:p w14:paraId="07BC511E" w14:textId="77777777" w:rsidR="0099461F" w:rsidRPr="00271577" w:rsidRDefault="0099461F" w:rsidP="00106931">
            <w:pPr>
              <w:spacing w:before="0" w:after="0" w:line="276" w:lineRule="auto"/>
              <w:jc w:val="both"/>
              <w:rPr>
                <w:sz w:val="22"/>
              </w:rPr>
            </w:pPr>
          </w:p>
        </w:tc>
        <w:tc>
          <w:tcPr>
            <w:tcW w:w="3210" w:type="dxa"/>
          </w:tcPr>
          <w:p w14:paraId="5E8096FB" w14:textId="77777777" w:rsidR="0099461F" w:rsidRPr="00271577" w:rsidRDefault="0099461F" w:rsidP="00106931">
            <w:pPr>
              <w:spacing w:before="0" w:after="0" w:line="276" w:lineRule="auto"/>
              <w:jc w:val="both"/>
              <w:rPr>
                <w:sz w:val="22"/>
              </w:rPr>
            </w:pPr>
          </w:p>
        </w:tc>
      </w:tr>
      <w:tr w:rsidR="0099461F" w:rsidRPr="00271577" w14:paraId="55FCBB5B" w14:textId="77777777" w:rsidTr="0099461F">
        <w:tc>
          <w:tcPr>
            <w:tcW w:w="3209" w:type="dxa"/>
          </w:tcPr>
          <w:p w14:paraId="084D3B80" w14:textId="77777777" w:rsidR="0099461F" w:rsidRPr="00271577" w:rsidRDefault="0099461F" w:rsidP="00106931">
            <w:pPr>
              <w:spacing w:before="0" w:after="0" w:line="276" w:lineRule="auto"/>
              <w:jc w:val="both"/>
              <w:rPr>
                <w:sz w:val="22"/>
              </w:rPr>
            </w:pPr>
          </w:p>
        </w:tc>
        <w:tc>
          <w:tcPr>
            <w:tcW w:w="3209" w:type="dxa"/>
          </w:tcPr>
          <w:p w14:paraId="15F041C5" w14:textId="77777777" w:rsidR="0099461F" w:rsidRPr="00271577" w:rsidRDefault="0099461F" w:rsidP="00106931">
            <w:pPr>
              <w:spacing w:before="0" w:after="0" w:line="276" w:lineRule="auto"/>
              <w:jc w:val="both"/>
              <w:rPr>
                <w:sz w:val="22"/>
              </w:rPr>
            </w:pPr>
          </w:p>
        </w:tc>
        <w:tc>
          <w:tcPr>
            <w:tcW w:w="3210" w:type="dxa"/>
          </w:tcPr>
          <w:p w14:paraId="3D17D2BF" w14:textId="77777777" w:rsidR="0099461F" w:rsidRPr="00271577" w:rsidRDefault="0099461F" w:rsidP="00106931">
            <w:pPr>
              <w:spacing w:before="0" w:after="0" w:line="276" w:lineRule="auto"/>
              <w:jc w:val="both"/>
              <w:rPr>
                <w:sz w:val="22"/>
              </w:rPr>
            </w:pPr>
          </w:p>
        </w:tc>
      </w:tr>
      <w:tr w:rsidR="0099461F" w:rsidRPr="00271577" w14:paraId="4283B14E" w14:textId="77777777" w:rsidTr="0099461F">
        <w:tc>
          <w:tcPr>
            <w:tcW w:w="3209" w:type="dxa"/>
          </w:tcPr>
          <w:p w14:paraId="5BAC8752" w14:textId="77777777" w:rsidR="0099461F" w:rsidRPr="00271577" w:rsidRDefault="0099461F" w:rsidP="00106931">
            <w:pPr>
              <w:spacing w:before="0" w:after="0" w:line="276" w:lineRule="auto"/>
              <w:jc w:val="both"/>
              <w:rPr>
                <w:sz w:val="22"/>
              </w:rPr>
            </w:pPr>
          </w:p>
        </w:tc>
        <w:tc>
          <w:tcPr>
            <w:tcW w:w="3209" w:type="dxa"/>
          </w:tcPr>
          <w:p w14:paraId="04D038E6" w14:textId="77777777" w:rsidR="0099461F" w:rsidRPr="00271577" w:rsidRDefault="0099461F" w:rsidP="00106931">
            <w:pPr>
              <w:spacing w:before="0" w:after="0" w:line="276" w:lineRule="auto"/>
              <w:jc w:val="both"/>
              <w:rPr>
                <w:sz w:val="22"/>
              </w:rPr>
            </w:pPr>
          </w:p>
        </w:tc>
        <w:tc>
          <w:tcPr>
            <w:tcW w:w="3210" w:type="dxa"/>
          </w:tcPr>
          <w:p w14:paraId="43237671" w14:textId="77777777" w:rsidR="0099461F" w:rsidRPr="00271577" w:rsidRDefault="0099461F" w:rsidP="00106931">
            <w:pPr>
              <w:spacing w:before="0" w:after="0" w:line="276" w:lineRule="auto"/>
              <w:jc w:val="both"/>
              <w:rPr>
                <w:sz w:val="22"/>
              </w:rPr>
            </w:pPr>
          </w:p>
        </w:tc>
      </w:tr>
      <w:tr w:rsidR="0099461F" w:rsidRPr="00271577" w14:paraId="2DCA3B21" w14:textId="77777777" w:rsidTr="0099461F">
        <w:tc>
          <w:tcPr>
            <w:tcW w:w="3209" w:type="dxa"/>
          </w:tcPr>
          <w:p w14:paraId="5135D886" w14:textId="77777777" w:rsidR="0099461F" w:rsidRPr="00271577" w:rsidRDefault="0099461F" w:rsidP="00106931">
            <w:pPr>
              <w:spacing w:before="0" w:after="0" w:line="276" w:lineRule="auto"/>
              <w:jc w:val="both"/>
              <w:rPr>
                <w:sz w:val="22"/>
              </w:rPr>
            </w:pPr>
          </w:p>
        </w:tc>
        <w:tc>
          <w:tcPr>
            <w:tcW w:w="3209" w:type="dxa"/>
          </w:tcPr>
          <w:p w14:paraId="19C068B2" w14:textId="77777777" w:rsidR="0099461F" w:rsidRPr="00271577" w:rsidRDefault="0099461F" w:rsidP="00106931">
            <w:pPr>
              <w:spacing w:before="0" w:after="0" w:line="276" w:lineRule="auto"/>
              <w:jc w:val="both"/>
              <w:rPr>
                <w:sz w:val="22"/>
              </w:rPr>
            </w:pPr>
          </w:p>
        </w:tc>
        <w:tc>
          <w:tcPr>
            <w:tcW w:w="3210" w:type="dxa"/>
          </w:tcPr>
          <w:p w14:paraId="057D2A3E" w14:textId="77777777" w:rsidR="0099461F" w:rsidRPr="00271577" w:rsidRDefault="0099461F" w:rsidP="00106931">
            <w:pPr>
              <w:spacing w:before="0" w:after="0" w:line="276" w:lineRule="auto"/>
              <w:jc w:val="both"/>
              <w:rPr>
                <w:sz w:val="22"/>
              </w:rPr>
            </w:pPr>
          </w:p>
        </w:tc>
      </w:tr>
      <w:tr w:rsidR="0099461F" w:rsidRPr="00271577" w14:paraId="335BDFB7" w14:textId="77777777" w:rsidTr="0099461F">
        <w:tc>
          <w:tcPr>
            <w:tcW w:w="3209" w:type="dxa"/>
          </w:tcPr>
          <w:p w14:paraId="424B3A14" w14:textId="77777777" w:rsidR="0099461F" w:rsidRPr="00271577" w:rsidRDefault="0099461F" w:rsidP="00106931">
            <w:pPr>
              <w:spacing w:before="0" w:after="0" w:line="276" w:lineRule="auto"/>
              <w:jc w:val="both"/>
              <w:rPr>
                <w:sz w:val="22"/>
              </w:rPr>
            </w:pPr>
          </w:p>
        </w:tc>
        <w:tc>
          <w:tcPr>
            <w:tcW w:w="3209" w:type="dxa"/>
          </w:tcPr>
          <w:p w14:paraId="5AFFE9FB" w14:textId="77777777" w:rsidR="0099461F" w:rsidRPr="00271577" w:rsidRDefault="0099461F" w:rsidP="00106931">
            <w:pPr>
              <w:spacing w:before="0" w:after="0" w:line="276" w:lineRule="auto"/>
              <w:jc w:val="both"/>
              <w:rPr>
                <w:sz w:val="22"/>
              </w:rPr>
            </w:pPr>
          </w:p>
        </w:tc>
        <w:tc>
          <w:tcPr>
            <w:tcW w:w="3210" w:type="dxa"/>
          </w:tcPr>
          <w:p w14:paraId="26C01E6C" w14:textId="77777777" w:rsidR="0099461F" w:rsidRPr="00271577" w:rsidRDefault="0099461F" w:rsidP="00106931">
            <w:pPr>
              <w:spacing w:before="0" w:after="0" w:line="276" w:lineRule="auto"/>
              <w:jc w:val="both"/>
              <w:rPr>
                <w:sz w:val="22"/>
              </w:rPr>
            </w:pPr>
          </w:p>
        </w:tc>
      </w:tr>
      <w:tr w:rsidR="0099461F" w:rsidRPr="00271577" w14:paraId="70A6ABA3" w14:textId="77777777" w:rsidTr="0099461F">
        <w:tc>
          <w:tcPr>
            <w:tcW w:w="3209" w:type="dxa"/>
          </w:tcPr>
          <w:p w14:paraId="66A23815" w14:textId="77777777" w:rsidR="0099461F" w:rsidRPr="00271577" w:rsidRDefault="0099461F" w:rsidP="00106931">
            <w:pPr>
              <w:spacing w:before="0" w:after="0" w:line="276" w:lineRule="auto"/>
              <w:jc w:val="both"/>
              <w:rPr>
                <w:sz w:val="22"/>
              </w:rPr>
            </w:pPr>
          </w:p>
        </w:tc>
        <w:tc>
          <w:tcPr>
            <w:tcW w:w="3209" w:type="dxa"/>
          </w:tcPr>
          <w:p w14:paraId="784E7E34" w14:textId="77777777" w:rsidR="0099461F" w:rsidRPr="00271577" w:rsidRDefault="0099461F" w:rsidP="00106931">
            <w:pPr>
              <w:spacing w:before="0" w:after="0" w:line="276" w:lineRule="auto"/>
              <w:jc w:val="both"/>
              <w:rPr>
                <w:sz w:val="22"/>
              </w:rPr>
            </w:pPr>
          </w:p>
        </w:tc>
        <w:tc>
          <w:tcPr>
            <w:tcW w:w="3210" w:type="dxa"/>
          </w:tcPr>
          <w:p w14:paraId="764C8567" w14:textId="77777777" w:rsidR="0099461F" w:rsidRPr="00271577" w:rsidRDefault="0099461F" w:rsidP="00106931">
            <w:pPr>
              <w:spacing w:before="0" w:after="0" w:line="276" w:lineRule="auto"/>
              <w:jc w:val="both"/>
              <w:rPr>
                <w:sz w:val="22"/>
              </w:rPr>
            </w:pPr>
          </w:p>
        </w:tc>
      </w:tr>
    </w:tbl>
    <w:bookmarkEnd w:id="237"/>
    <w:p w14:paraId="451389B8" w14:textId="77777777" w:rsidR="0099461F" w:rsidRPr="00271577" w:rsidRDefault="0099461F" w:rsidP="0099461F">
      <w:pPr>
        <w:jc w:val="both"/>
        <w:rPr>
          <w:sz w:val="22"/>
          <w:szCs w:val="24"/>
        </w:rPr>
      </w:pPr>
      <w:r w:rsidRPr="00271577">
        <w:rPr>
          <w:b/>
          <w:color w:val="F79646" w:themeColor="accent6"/>
          <w:sz w:val="22"/>
          <w:szCs w:val="24"/>
        </w:rPr>
        <w:t>1 užduotis</w:t>
      </w:r>
      <w:r w:rsidRPr="00271577">
        <w:rPr>
          <w:sz w:val="22"/>
          <w:szCs w:val="24"/>
        </w:rPr>
        <w:t>: Dalyvių prašoma užsirašyti savo žinias ar klausimus apie saugumą ir privatumą internete. Taikomas 6-3-5 metodas [3].</w:t>
      </w:r>
    </w:p>
    <w:p w14:paraId="19973B47" w14:textId="77777777" w:rsidR="0099461F" w:rsidRPr="00271577" w:rsidRDefault="0099461F" w:rsidP="0099461F">
      <w:pPr>
        <w:jc w:val="both"/>
        <w:rPr>
          <w:sz w:val="22"/>
          <w:szCs w:val="24"/>
        </w:rPr>
      </w:pPr>
      <w:r w:rsidRPr="00271577">
        <w:rPr>
          <w:sz w:val="22"/>
          <w:szCs w:val="24"/>
        </w:rPr>
        <w:t>Šiai užduočiai dalyviai yra suskirstyti į grupes po 6 žmones. Kiekvienas dalyvis gauna lapą su 3 stulpeliais ir 6 eilutėmis.</w:t>
      </w:r>
    </w:p>
    <w:p w14:paraId="59C9C7B1" w14:textId="77777777" w:rsidR="0099461F" w:rsidRPr="00271577" w:rsidRDefault="0099461F" w:rsidP="0099461F">
      <w:pPr>
        <w:jc w:val="both"/>
        <w:rPr>
          <w:b/>
          <w:sz w:val="22"/>
          <w:szCs w:val="24"/>
        </w:rPr>
      </w:pPr>
      <w:r w:rsidRPr="00271577">
        <w:rPr>
          <w:b/>
          <w:sz w:val="22"/>
          <w:szCs w:val="24"/>
        </w:rPr>
        <w:t>Proce</w:t>
      </w:r>
      <w:r w:rsidR="00FB7185" w:rsidRPr="00271577">
        <w:rPr>
          <w:b/>
          <w:sz w:val="22"/>
          <w:szCs w:val="24"/>
        </w:rPr>
        <w:t>sas</w:t>
      </w:r>
    </w:p>
    <w:p w14:paraId="2CFEB448" w14:textId="77777777" w:rsidR="0099461F" w:rsidRPr="00271577" w:rsidRDefault="0099461F" w:rsidP="0099461F">
      <w:pPr>
        <w:jc w:val="both"/>
        <w:rPr>
          <w:sz w:val="22"/>
          <w:szCs w:val="24"/>
        </w:rPr>
      </w:pPr>
      <w:r w:rsidRPr="00271577">
        <w:rPr>
          <w:sz w:val="22"/>
          <w:szCs w:val="24"/>
        </w:rPr>
        <w:t>Kiekvienas dalyvis užrašo 3 idėjas šiuo klausimu savo darbiniame lape. Idėjos turėtų būti kuo įvairesnės, iš kuo skirtingesnių perspektyvų.</w:t>
      </w:r>
    </w:p>
    <w:p w14:paraId="425705F9" w14:textId="77777777" w:rsidR="0099461F" w:rsidRPr="00271577" w:rsidRDefault="0099461F" w:rsidP="0099461F">
      <w:pPr>
        <w:jc w:val="both"/>
        <w:rPr>
          <w:sz w:val="22"/>
          <w:szCs w:val="24"/>
        </w:rPr>
      </w:pPr>
      <w:r w:rsidRPr="00271577">
        <w:rPr>
          <w:sz w:val="22"/>
          <w:szCs w:val="24"/>
        </w:rPr>
        <w:t>Užrašai perduodami 5 kartus, kol kiekvienas dalyvis bus gavęs kiekvieno kito dalyvio sąrašą vieną kartą.</w:t>
      </w:r>
    </w:p>
    <w:p w14:paraId="1F8CF6CD" w14:textId="32579E6F" w:rsidR="0099461F" w:rsidRPr="00271577" w:rsidRDefault="0099461F" w:rsidP="0099461F">
      <w:pPr>
        <w:jc w:val="both"/>
        <w:rPr>
          <w:sz w:val="22"/>
          <w:szCs w:val="24"/>
        </w:rPr>
      </w:pPr>
      <w:r w:rsidRPr="00271577">
        <w:rPr>
          <w:sz w:val="22"/>
          <w:szCs w:val="24"/>
        </w:rPr>
        <w:t>Kai lapai perduodami, kiekvienas gauna sąrašą su trimis skirtingomis idėjomis</w:t>
      </w:r>
      <w:r w:rsidR="0068170F">
        <w:rPr>
          <w:sz w:val="22"/>
          <w:szCs w:val="24"/>
        </w:rPr>
        <w:t xml:space="preserve"> /</w:t>
      </w:r>
      <w:r w:rsidRPr="00271577">
        <w:rPr>
          <w:sz w:val="22"/>
          <w:szCs w:val="24"/>
        </w:rPr>
        <w:t xml:space="preserve"> informacija. Kitose eilutėje šios idėjos papildomos kiekvieno dalyvio mintimis ir žiniomis. Tokiu būdu esamos idėjos perimamos, plečiamos ir tobulinamos.</w:t>
      </w:r>
    </w:p>
    <w:p w14:paraId="7DE4EC0A" w14:textId="77777777" w:rsidR="0099461F" w:rsidRPr="00271577" w:rsidRDefault="0099461F" w:rsidP="0099461F">
      <w:pPr>
        <w:jc w:val="both"/>
        <w:rPr>
          <w:sz w:val="22"/>
          <w:szCs w:val="24"/>
        </w:rPr>
      </w:pPr>
      <w:r w:rsidRPr="00271577">
        <w:rPr>
          <w:sz w:val="22"/>
          <w:szCs w:val="24"/>
        </w:rPr>
        <w:t>Tai kartojama tol, kol darbiniai lapai bus perduoti penkis kartus, kiekvienas turi galimybę pateikti savo indėlį.</w:t>
      </w:r>
    </w:p>
    <w:p w14:paraId="5240261B" w14:textId="77777777" w:rsidR="0099461F" w:rsidRPr="00271577" w:rsidRDefault="0099461F" w:rsidP="0099461F">
      <w:pPr>
        <w:jc w:val="both"/>
        <w:rPr>
          <w:sz w:val="22"/>
          <w:szCs w:val="24"/>
        </w:rPr>
      </w:pPr>
      <w:r w:rsidRPr="00271577">
        <w:rPr>
          <w:sz w:val="22"/>
          <w:szCs w:val="24"/>
        </w:rPr>
        <w:t>Užduotis ribojama iki penkių minučių.</w:t>
      </w:r>
    </w:p>
    <w:p w14:paraId="0202B7FF" w14:textId="6A637C4D" w:rsidR="0099461F" w:rsidRPr="00271577" w:rsidRDefault="0099461F" w:rsidP="0099461F">
      <w:pPr>
        <w:jc w:val="both"/>
        <w:rPr>
          <w:sz w:val="22"/>
          <w:szCs w:val="24"/>
        </w:rPr>
      </w:pPr>
      <w:r w:rsidRPr="00271577">
        <w:rPr>
          <w:b/>
          <w:color w:val="F79646" w:themeColor="accent6"/>
          <w:sz w:val="22"/>
          <w:szCs w:val="24"/>
        </w:rPr>
        <w:t>2 užduotis</w:t>
      </w:r>
      <w:r w:rsidRPr="00271577">
        <w:rPr>
          <w:sz w:val="22"/>
          <w:szCs w:val="24"/>
        </w:rPr>
        <w:t>: Idėjų</w:t>
      </w:r>
      <w:r w:rsidR="0068170F">
        <w:rPr>
          <w:sz w:val="22"/>
          <w:szCs w:val="24"/>
        </w:rPr>
        <w:t xml:space="preserve"> /</w:t>
      </w:r>
      <w:r w:rsidRPr="00271577">
        <w:rPr>
          <w:sz w:val="22"/>
          <w:szCs w:val="24"/>
        </w:rPr>
        <w:t xml:space="preserve"> nuomonių santrauka pagal kategorijas grupės diskusijoje. Kategorijas apibrėžiamos pagal dalyvių įrašus. Galimos kategorijos:</w:t>
      </w:r>
    </w:p>
    <w:p w14:paraId="3D59717A" w14:textId="77777777" w:rsidR="0099461F" w:rsidRPr="00271577" w:rsidRDefault="0099461F" w:rsidP="001E7999">
      <w:pPr>
        <w:pStyle w:val="ListParagraph"/>
        <w:numPr>
          <w:ilvl w:val="0"/>
          <w:numId w:val="97"/>
        </w:numPr>
        <w:jc w:val="both"/>
        <w:rPr>
          <w:sz w:val="22"/>
          <w:szCs w:val="24"/>
        </w:rPr>
      </w:pPr>
      <w:r w:rsidRPr="00271577">
        <w:rPr>
          <w:sz w:val="22"/>
          <w:szCs w:val="24"/>
        </w:rPr>
        <w:t>techninės galimybės</w:t>
      </w:r>
    </w:p>
    <w:p w14:paraId="2B6325DF" w14:textId="77777777" w:rsidR="0099461F" w:rsidRPr="00271577" w:rsidRDefault="0099461F" w:rsidP="001E7999">
      <w:pPr>
        <w:pStyle w:val="ListParagraph"/>
        <w:numPr>
          <w:ilvl w:val="0"/>
          <w:numId w:val="97"/>
        </w:numPr>
        <w:jc w:val="both"/>
        <w:rPr>
          <w:sz w:val="22"/>
          <w:szCs w:val="24"/>
        </w:rPr>
      </w:pPr>
      <w:r w:rsidRPr="00271577">
        <w:rPr>
          <w:sz w:val="22"/>
          <w:szCs w:val="24"/>
        </w:rPr>
        <w:t>naršymo internete technikos</w:t>
      </w:r>
    </w:p>
    <w:p w14:paraId="15B0B09C" w14:textId="77777777" w:rsidR="0099461F" w:rsidRPr="00271577" w:rsidRDefault="0099461F" w:rsidP="001E7999">
      <w:pPr>
        <w:pStyle w:val="ListParagraph"/>
        <w:numPr>
          <w:ilvl w:val="0"/>
          <w:numId w:val="97"/>
        </w:numPr>
        <w:jc w:val="both"/>
        <w:rPr>
          <w:sz w:val="22"/>
          <w:szCs w:val="24"/>
        </w:rPr>
      </w:pPr>
      <w:r w:rsidRPr="00271577">
        <w:rPr>
          <w:sz w:val="22"/>
          <w:szCs w:val="24"/>
        </w:rPr>
        <w:t>privatumas</w:t>
      </w:r>
    </w:p>
    <w:p w14:paraId="367406EC" w14:textId="77777777" w:rsidR="0099461F" w:rsidRPr="00EF31D6" w:rsidRDefault="0099461F" w:rsidP="008A5B50">
      <w:pPr>
        <w:pStyle w:val="Heading4"/>
      </w:pPr>
      <w:r w:rsidRPr="00EF31D6">
        <w:t>II dalis. Proceso analizė</w:t>
      </w:r>
    </w:p>
    <w:p w14:paraId="1C3A52B2" w14:textId="1652EBD3" w:rsidR="0099461F" w:rsidRPr="00271577" w:rsidRDefault="0099461F" w:rsidP="0099461F">
      <w:pPr>
        <w:jc w:val="both"/>
        <w:rPr>
          <w:sz w:val="22"/>
          <w:szCs w:val="24"/>
        </w:rPr>
      </w:pPr>
      <w:r w:rsidRPr="00271577">
        <w:rPr>
          <w:sz w:val="22"/>
          <w:szCs w:val="24"/>
        </w:rPr>
        <w:t>1. Grupėje apibendrinamos dalyvių idėjos</w:t>
      </w:r>
      <w:r w:rsidR="0068170F">
        <w:rPr>
          <w:sz w:val="22"/>
          <w:szCs w:val="24"/>
        </w:rPr>
        <w:t xml:space="preserve"> /</w:t>
      </w:r>
      <w:r w:rsidRPr="00271577">
        <w:rPr>
          <w:sz w:val="22"/>
          <w:szCs w:val="24"/>
        </w:rPr>
        <w:t xml:space="preserve"> nuomonės šiais klausimais.</w:t>
      </w:r>
    </w:p>
    <w:p w14:paraId="04832AAB" w14:textId="77777777" w:rsidR="0099461F" w:rsidRPr="00271577" w:rsidRDefault="0099461F" w:rsidP="001E7999">
      <w:pPr>
        <w:pStyle w:val="ListParagraph"/>
        <w:numPr>
          <w:ilvl w:val="0"/>
          <w:numId w:val="98"/>
        </w:numPr>
        <w:jc w:val="both"/>
        <w:rPr>
          <w:sz w:val="22"/>
          <w:szCs w:val="24"/>
        </w:rPr>
      </w:pPr>
      <w:r w:rsidRPr="00271577">
        <w:rPr>
          <w:sz w:val="22"/>
          <w:szCs w:val="24"/>
        </w:rPr>
        <w:t>Kas yra saugumas?</w:t>
      </w:r>
    </w:p>
    <w:p w14:paraId="370897D8" w14:textId="77777777" w:rsidR="0099461F" w:rsidRPr="00271577" w:rsidRDefault="0099461F" w:rsidP="001E7999">
      <w:pPr>
        <w:pStyle w:val="ListParagraph"/>
        <w:numPr>
          <w:ilvl w:val="0"/>
          <w:numId w:val="98"/>
        </w:numPr>
        <w:jc w:val="both"/>
        <w:rPr>
          <w:sz w:val="22"/>
          <w:szCs w:val="24"/>
        </w:rPr>
      </w:pPr>
      <w:r w:rsidRPr="00271577">
        <w:rPr>
          <w:sz w:val="22"/>
          <w:szCs w:val="24"/>
        </w:rPr>
        <w:t>Kas yra privatumas?</w:t>
      </w:r>
    </w:p>
    <w:p w14:paraId="5FB61C5F" w14:textId="77777777" w:rsidR="0099461F" w:rsidRPr="00271577" w:rsidRDefault="0099461F" w:rsidP="0099461F">
      <w:pPr>
        <w:jc w:val="both"/>
        <w:rPr>
          <w:sz w:val="22"/>
          <w:szCs w:val="24"/>
        </w:rPr>
      </w:pPr>
      <w:r w:rsidRPr="00271577">
        <w:rPr>
          <w:sz w:val="22"/>
          <w:szCs w:val="24"/>
        </w:rPr>
        <w:t>2. Grupei užduodami šie klausimai:</w:t>
      </w:r>
    </w:p>
    <w:p w14:paraId="686B5FB8" w14:textId="77777777" w:rsidR="0099461F" w:rsidRPr="00271577" w:rsidRDefault="0099461F" w:rsidP="001E7999">
      <w:pPr>
        <w:pStyle w:val="ListParagraph"/>
        <w:numPr>
          <w:ilvl w:val="0"/>
          <w:numId w:val="99"/>
        </w:numPr>
        <w:jc w:val="both"/>
        <w:rPr>
          <w:sz w:val="22"/>
          <w:szCs w:val="24"/>
        </w:rPr>
      </w:pPr>
      <w:r w:rsidRPr="00271577">
        <w:rPr>
          <w:sz w:val="22"/>
          <w:szCs w:val="24"/>
        </w:rPr>
        <w:t>Kaip apsisaugoti skaitmeniniame pasaulyje?</w:t>
      </w:r>
    </w:p>
    <w:p w14:paraId="7A4415AB" w14:textId="77777777" w:rsidR="0099461F" w:rsidRPr="00271577" w:rsidRDefault="0099461F" w:rsidP="001E7999">
      <w:pPr>
        <w:pStyle w:val="ListParagraph"/>
        <w:numPr>
          <w:ilvl w:val="0"/>
          <w:numId w:val="99"/>
        </w:numPr>
        <w:jc w:val="both"/>
        <w:rPr>
          <w:sz w:val="22"/>
          <w:szCs w:val="24"/>
        </w:rPr>
      </w:pPr>
      <w:r w:rsidRPr="00271577">
        <w:rPr>
          <w:sz w:val="22"/>
          <w:szCs w:val="24"/>
        </w:rPr>
        <w:t>Prieš įvesdami savo asmeninius duomenis, ar pagalvojate, kokius asmeninius duomenis pateikiate?</w:t>
      </w:r>
    </w:p>
    <w:p w14:paraId="21003CAE" w14:textId="0CAC98D7" w:rsidR="0099461F" w:rsidRDefault="0099461F" w:rsidP="001E7999">
      <w:pPr>
        <w:pStyle w:val="ListParagraph"/>
        <w:numPr>
          <w:ilvl w:val="0"/>
          <w:numId w:val="99"/>
        </w:numPr>
        <w:jc w:val="both"/>
        <w:rPr>
          <w:sz w:val="22"/>
          <w:szCs w:val="24"/>
        </w:rPr>
      </w:pPr>
      <w:r w:rsidRPr="00271577">
        <w:rPr>
          <w:sz w:val="22"/>
          <w:szCs w:val="24"/>
        </w:rPr>
        <w:t>Ar žinote kokios galimos šių duomenų pateikimo pasekmes?</w:t>
      </w:r>
    </w:p>
    <w:p w14:paraId="54701F16" w14:textId="77777777" w:rsidR="008A5B50" w:rsidRPr="008A5B50" w:rsidRDefault="008A5B50" w:rsidP="008A5B50">
      <w:pPr>
        <w:jc w:val="both"/>
        <w:rPr>
          <w:szCs w:val="24"/>
        </w:rPr>
      </w:pPr>
    </w:p>
    <w:p w14:paraId="2124A6EB" w14:textId="77777777" w:rsidR="0099461F" w:rsidRPr="00153473" w:rsidRDefault="0099461F" w:rsidP="008A5B50">
      <w:pPr>
        <w:pStyle w:val="Heading4"/>
      </w:pPr>
      <w:r w:rsidRPr="00153473">
        <w:t>III dalis. Įgyvendinimo planavimas</w:t>
      </w:r>
    </w:p>
    <w:p w14:paraId="162458B2" w14:textId="22DFA5EE" w:rsidR="0099461F" w:rsidRPr="00271577" w:rsidRDefault="0099461F" w:rsidP="0099461F">
      <w:pPr>
        <w:jc w:val="both"/>
        <w:rPr>
          <w:sz w:val="22"/>
          <w:szCs w:val="24"/>
        </w:rPr>
      </w:pPr>
      <w:r w:rsidRPr="00271577">
        <w:rPr>
          <w:sz w:val="22"/>
          <w:szCs w:val="24"/>
        </w:rPr>
        <w:t>Lektorius suskirsto dalyvius į mažas grupes ir prašo parengti veiklą, kurią tėvai</w:t>
      </w:r>
      <w:r w:rsidR="0068170F">
        <w:rPr>
          <w:sz w:val="22"/>
          <w:szCs w:val="24"/>
        </w:rPr>
        <w:t xml:space="preserve"> /</w:t>
      </w:r>
      <w:r w:rsidRPr="00271577">
        <w:rPr>
          <w:sz w:val="22"/>
          <w:szCs w:val="24"/>
        </w:rPr>
        <w:t xml:space="preserve"> seneliai galėtų atlikti su savo vaikais, kad paaiškintų jiems privatumo internete svarbą. Rengiant veiklą, reikėtų galvoti apie tokius klausimus:</w:t>
      </w:r>
    </w:p>
    <w:p w14:paraId="0B6B578B" w14:textId="43647A13" w:rsidR="0099461F" w:rsidRPr="00271577" w:rsidRDefault="0099461F" w:rsidP="001E7999">
      <w:pPr>
        <w:pStyle w:val="ListParagraph"/>
        <w:numPr>
          <w:ilvl w:val="0"/>
          <w:numId w:val="100"/>
        </w:numPr>
        <w:ind w:left="709"/>
        <w:jc w:val="both"/>
        <w:rPr>
          <w:sz w:val="22"/>
          <w:szCs w:val="24"/>
        </w:rPr>
      </w:pPr>
      <w:r w:rsidRPr="00271577">
        <w:rPr>
          <w:sz w:val="22"/>
          <w:szCs w:val="24"/>
        </w:rPr>
        <w:t>Kokia tai svetainė</w:t>
      </w:r>
      <w:r w:rsidR="0068170F">
        <w:rPr>
          <w:sz w:val="22"/>
          <w:szCs w:val="24"/>
        </w:rPr>
        <w:t xml:space="preserve"> /</w:t>
      </w:r>
      <w:r w:rsidRPr="00271577">
        <w:rPr>
          <w:sz w:val="22"/>
          <w:szCs w:val="24"/>
        </w:rPr>
        <w:t xml:space="preserve"> socialinis tinklas?</w:t>
      </w:r>
    </w:p>
    <w:p w14:paraId="300A2FC9" w14:textId="77777777" w:rsidR="0099461F" w:rsidRPr="00271577" w:rsidRDefault="0099461F" w:rsidP="001E7999">
      <w:pPr>
        <w:pStyle w:val="ListParagraph"/>
        <w:numPr>
          <w:ilvl w:val="0"/>
          <w:numId w:val="100"/>
        </w:numPr>
        <w:ind w:left="709"/>
        <w:jc w:val="both"/>
        <w:rPr>
          <w:sz w:val="22"/>
          <w:szCs w:val="24"/>
        </w:rPr>
      </w:pPr>
      <w:r w:rsidRPr="00271577">
        <w:rPr>
          <w:sz w:val="22"/>
          <w:szCs w:val="24"/>
        </w:rPr>
        <w:t>Ar tai saugi svetainė?</w:t>
      </w:r>
    </w:p>
    <w:p w14:paraId="11D80604" w14:textId="77777777" w:rsidR="0099461F" w:rsidRPr="00271577" w:rsidRDefault="0099461F" w:rsidP="001E7999">
      <w:pPr>
        <w:pStyle w:val="ListParagraph"/>
        <w:numPr>
          <w:ilvl w:val="0"/>
          <w:numId w:val="100"/>
        </w:numPr>
        <w:ind w:left="709"/>
        <w:jc w:val="both"/>
        <w:rPr>
          <w:sz w:val="22"/>
          <w:szCs w:val="24"/>
        </w:rPr>
      </w:pPr>
      <w:r w:rsidRPr="00271577">
        <w:rPr>
          <w:sz w:val="22"/>
          <w:szCs w:val="24"/>
        </w:rPr>
        <w:t>Kokius asmens duomenis galiu pateikti šioje svetainėje?</w:t>
      </w:r>
    </w:p>
    <w:p w14:paraId="276B92AF" w14:textId="77777777" w:rsidR="0099461F" w:rsidRPr="00271577" w:rsidRDefault="0099461F" w:rsidP="001E7999">
      <w:pPr>
        <w:pStyle w:val="ListParagraph"/>
        <w:numPr>
          <w:ilvl w:val="0"/>
          <w:numId w:val="100"/>
        </w:numPr>
        <w:ind w:left="709"/>
        <w:jc w:val="both"/>
        <w:rPr>
          <w:sz w:val="22"/>
          <w:szCs w:val="24"/>
        </w:rPr>
      </w:pPr>
      <w:r w:rsidRPr="00271577">
        <w:rPr>
          <w:sz w:val="22"/>
          <w:szCs w:val="24"/>
        </w:rPr>
        <w:t>Kodėl įvedu asmens duomenis? Ar tai tikrai būtina?</w:t>
      </w:r>
    </w:p>
    <w:p w14:paraId="64E70522" w14:textId="6A87D8BB" w:rsidR="0099461F" w:rsidRDefault="0099461F" w:rsidP="001E7999">
      <w:pPr>
        <w:pStyle w:val="ListParagraph"/>
        <w:numPr>
          <w:ilvl w:val="0"/>
          <w:numId w:val="100"/>
        </w:numPr>
        <w:ind w:left="709"/>
        <w:jc w:val="both"/>
        <w:rPr>
          <w:sz w:val="22"/>
          <w:szCs w:val="24"/>
        </w:rPr>
      </w:pPr>
      <w:r w:rsidRPr="00271577">
        <w:rPr>
          <w:sz w:val="22"/>
          <w:szCs w:val="24"/>
        </w:rPr>
        <w:t>Kokių asmeninių duomenų neturėčiau atskleisti jokiomis aplinkybėmis?</w:t>
      </w:r>
    </w:p>
    <w:p w14:paraId="7892639C" w14:textId="77777777" w:rsidR="008A5B50" w:rsidRPr="008A5B50" w:rsidRDefault="008A5B50" w:rsidP="008A5B50">
      <w:pPr>
        <w:jc w:val="both"/>
        <w:rPr>
          <w:szCs w:val="24"/>
        </w:rPr>
      </w:pPr>
    </w:p>
    <w:p w14:paraId="0DBCE716" w14:textId="77777777" w:rsidR="0099461F" w:rsidRPr="00271577" w:rsidRDefault="0099461F" w:rsidP="008A5B50">
      <w:pPr>
        <w:pStyle w:val="Heading3"/>
      </w:pPr>
      <w:bookmarkStart w:id="238" w:name="_heading=h.17dp8vu" w:colFirst="0" w:colLast="0"/>
      <w:bookmarkEnd w:id="238"/>
      <w:r w:rsidRPr="00271577">
        <w:t>Galimos adaptacijos</w:t>
      </w:r>
    </w:p>
    <w:p w14:paraId="22F9E287" w14:textId="6255BDA9" w:rsidR="0099461F" w:rsidRPr="00271577" w:rsidRDefault="0099461F" w:rsidP="0099461F">
      <w:pPr>
        <w:jc w:val="both"/>
        <w:rPr>
          <w:sz w:val="22"/>
          <w:szCs w:val="24"/>
        </w:rPr>
      </w:pPr>
      <w:r w:rsidRPr="00271577">
        <w:rPr>
          <w:sz w:val="22"/>
          <w:szCs w:val="24"/>
        </w:rPr>
        <w:t>Lektoriai gali naudoti ir kitus metodus rinkti idėjas</w:t>
      </w:r>
      <w:r w:rsidR="0068170F">
        <w:rPr>
          <w:sz w:val="22"/>
          <w:szCs w:val="24"/>
        </w:rPr>
        <w:t xml:space="preserve"> /</w:t>
      </w:r>
      <w:r w:rsidRPr="00271577">
        <w:rPr>
          <w:sz w:val="22"/>
          <w:szCs w:val="24"/>
        </w:rPr>
        <w:t xml:space="preserve"> užduoti klausimus. </w:t>
      </w:r>
      <w:r w:rsidR="00FB7185" w:rsidRPr="00271577">
        <w:rPr>
          <w:sz w:val="22"/>
          <w:szCs w:val="24"/>
        </w:rPr>
        <w:t>A</w:t>
      </w:r>
      <w:r w:rsidRPr="00271577">
        <w:rPr>
          <w:sz w:val="22"/>
          <w:szCs w:val="24"/>
        </w:rPr>
        <w:t xml:space="preserve">prašytas </w:t>
      </w:r>
      <w:r w:rsidR="00FB7185" w:rsidRPr="00271577">
        <w:rPr>
          <w:sz w:val="22"/>
          <w:szCs w:val="24"/>
        </w:rPr>
        <w:t xml:space="preserve">metodas </w:t>
      </w:r>
      <w:r w:rsidRPr="00271577">
        <w:rPr>
          <w:b/>
          <w:sz w:val="22"/>
          <w:szCs w:val="24"/>
        </w:rPr>
        <w:t>6-3-5</w:t>
      </w:r>
      <w:r w:rsidRPr="00271577">
        <w:rPr>
          <w:sz w:val="22"/>
          <w:szCs w:val="24"/>
        </w:rPr>
        <w:t xml:space="preserve"> puikiai tinka, jei dalyviai yra šiek tiek uždari ar atsargūs. Jei grupėje </w:t>
      </w:r>
      <w:r w:rsidR="00776B26">
        <w:rPr>
          <w:sz w:val="22"/>
          <w:szCs w:val="24"/>
        </w:rPr>
        <w:t xml:space="preserve">vyrauja </w:t>
      </w:r>
      <w:r w:rsidRPr="00271577">
        <w:rPr>
          <w:sz w:val="22"/>
          <w:szCs w:val="24"/>
        </w:rPr>
        <w:t>atvir</w:t>
      </w:r>
      <w:r w:rsidR="00776B26">
        <w:rPr>
          <w:sz w:val="22"/>
          <w:szCs w:val="24"/>
        </w:rPr>
        <w:t>umo atmosfera,</w:t>
      </w:r>
      <w:r w:rsidR="00714C01">
        <w:rPr>
          <w:sz w:val="22"/>
          <w:szCs w:val="24"/>
        </w:rPr>
        <w:t xml:space="preserve"> </w:t>
      </w:r>
      <w:r w:rsidRPr="00271577">
        <w:rPr>
          <w:sz w:val="22"/>
          <w:szCs w:val="24"/>
        </w:rPr>
        <w:t xml:space="preserve">„minčių lietus“ arba „minčių žemėlapis“ labai tinkami metodai. </w:t>
      </w:r>
      <w:r w:rsidR="00C60509">
        <w:rPr>
          <w:sz w:val="22"/>
          <w:szCs w:val="24"/>
        </w:rPr>
        <w:t xml:space="preserve">Juos taikant rekomenduojama </w:t>
      </w:r>
      <w:r w:rsidRPr="00271577">
        <w:rPr>
          <w:sz w:val="22"/>
          <w:szCs w:val="24"/>
        </w:rPr>
        <w:t>rezultatus pažymėti lentoje arba konferenciniame bloknote.</w:t>
      </w:r>
    </w:p>
    <w:p w14:paraId="67741CF9" w14:textId="283A5066" w:rsidR="0099461F" w:rsidRPr="00271577" w:rsidRDefault="0099461F" w:rsidP="0099461F">
      <w:pPr>
        <w:jc w:val="both"/>
        <w:rPr>
          <w:sz w:val="22"/>
          <w:szCs w:val="24"/>
        </w:rPr>
      </w:pPr>
      <w:r w:rsidRPr="00271577">
        <w:rPr>
          <w:sz w:val="22"/>
          <w:szCs w:val="24"/>
        </w:rPr>
        <w:t>Galima leisti grupei atsakyti į klausimus, kuriuos užrašė dalyviai. Tokiu atveju, lektorius prisijungia prie diskusijos tik tuo atveju, jei nė vienas iš dalyvių nepasisako</w:t>
      </w:r>
      <w:r w:rsidR="0068170F">
        <w:rPr>
          <w:sz w:val="22"/>
          <w:szCs w:val="24"/>
        </w:rPr>
        <w:t xml:space="preserve"> /</w:t>
      </w:r>
      <w:r w:rsidRPr="00271577">
        <w:rPr>
          <w:sz w:val="22"/>
          <w:szCs w:val="24"/>
        </w:rPr>
        <w:t xml:space="preserve"> nediskutuoja kažkuriuo klausimu.</w:t>
      </w:r>
    </w:p>
    <w:p w14:paraId="6C8864AE" w14:textId="00B49302" w:rsidR="0099461F" w:rsidRPr="00271577" w:rsidRDefault="0099461F" w:rsidP="008A5B50">
      <w:pPr>
        <w:pStyle w:val="Heading3"/>
      </w:pPr>
      <w:r w:rsidRPr="00271577">
        <w:t xml:space="preserve">Papildomos adaptacijos grupėms, kurias sudaro </w:t>
      </w:r>
      <w:r w:rsidR="00C60509">
        <w:t>„</w:t>
      </w:r>
      <w:r w:rsidRPr="00271577">
        <w:t>nepalankioje padėtyje</w:t>
      </w:r>
      <w:r w:rsidR="00C60509">
        <w:t>“</w:t>
      </w:r>
      <w:r w:rsidRPr="00271577">
        <w:t xml:space="preserve"> esantys dalyviai</w:t>
      </w:r>
    </w:p>
    <w:p w14:paraId="478B5A73" w14:textId="7283416C" w:rsidR="0099461F" w:rsidRPr="00271577" w:rsidRDefault="0099461F" w:rsidP="0099461F">
      <w:pPr>
        <w:jc w:val="both"/>
        <w:rPr>
          <w:sz w:val="22"/>
          <w:szCs w:val="24"/>
        </w:rPr>
      </w:pPr>
      <w:r w:rsidRPr="00271577">
        <w:rPr>
          <w:sz w:val="22"/>
          <w:szCs w:val="24"/>
        </w:rPr>
        <w:t>Socialiai nepalankioje padėtyje esantiems tėvams</w:t>
      </w:r>
      <w:r w:rsidR="0068170F">
        <w:rPr>
          <w:sz w:val="22"/>
          <w:szCs w:val="24"/>
        </w:rPr>
        <w:t xml:space="preserve"> /</w:t>
      </w:r>
      <w:r w:rsidRPr="00271577">
        <w:rPr>
          <w:sz w:val="22"/>
          <w:szCs w:val="24"/>
        </w:rPr>
        <w:t xml:space="preserve"> seneliams </w:t>
      </w:r>
      <w:r w:rsidR="00FB7185" w:rsidRPr="00271577">
        <w:rPr>
          <w:sz w:val="22"/>
          <w:szCs w:val="24"/>
        </w:rPr>
        <w:t xml:space="preserve">metodą </w:t>
      </w:r>
      <w:r w:rsidRPr="00271577">
        <w:rPr>
          <w:b/>
          <w:sz w:val="22"/>
          <w:szCs w:val="24"/>
        </w:rPr>
        <w:t>6-3-5</w:t>
      </w:r>
      <w:r w:rsidRPr="00271577">
        <w:rPr>
          <w:sz w:val="22"/>
          <w:szCs w:val="24"/>
        </w:rPr>
        <w:t xml:space="preserve"> reikėtų naudoti kiek ilgiau, pvz. 10 minučių.</w:t>
      </w:r>
    </w:p>
    <w:p w14:paraId="4819D5B4" w14:textId="4353425B" w:rsidR="00637D90" w:rsidRPr="00271577" w:rsidRDefault="0099461F" w:rsidP="0099461F">
      <w:pPr>
        <w:jc w:val="both"/>
        <w:rPr>
          <w:sz w:val="22"/>
          <w:szCs w:val="24"/>
        </w:rPr>
      </w:pPr>
      <w:r w:rsidRPr="00271577">
        <w:rPr>
          <w:sz w:val="22"/>
          <w:szCs w:val="24"/>
        </w:rPr>
        <w:t xml:space="preserve">Kalba ir paaiškinimai turi būti </w:t>
      </w:r>
      <w:r w:rsidR="00C60509">
        <w:rPr>
          <w:sz w:val="22"/>
          <w:szCs w:val="24"/>
        </w:rPr>
        <w:t xml:space="preserve">tikslūs, </w:t>
      </w:r>
      <w:r w:rsidRPr="00271577">
        <w:rPr>
          <w:sz w:val="22"/>
          <w:szCs w:val="24"/>
        </w:rPr>
        <w:t xml:space="preserve">pritaikyti atitinkamai dalyvių grupei, su kuria dirbama, kad būtų užtikrintas supratimas ir įsitraukimas į </w:t>
      </w:r>
      <w:r w:rsidR="00C60509">
        <w:rPr>
          <w:sz w:val="22"/>
          <w:szCs w:val="24"/>
        </w:rPr>
        <w:t>mokymus.</w:t>
      </w:r>
      <w:r w:rsidRPr="00271577">
        <w:rPr>
          <w:sz w:val="22"/>
          <w:szCs w:val="24"/>
        </w:rPr>
        <w:t xml:space="preserve"> Rekomenduojama kalbėti paprasta kalba, kad kiekvienas turėtų galimybę sekti ir suprasti mokymus.</w:t>
      </w:r>
    </w:p>
    <w:p w14:paraId="222831C2" w14:textId="19C930E2" w:rsidR="004A23BA" w:rsidRPr="00271577" w:rsidRDefault="00D31829" w:rsidP="0087130B">
      <w:pPr>
        <w:pStyle w:val="Heading2"/>
      </w:pPr>
      <w:bookmarkStart w:id="239" w:name="_Toc95915262"/>
      <w:r>
        <w:t xml:space="preserve">6.2 </w:t>
      </w:r>
      <w:r w:rsidR="00A01F90" w:rsidRPr="00271577">
        <w:t>Techninės galimybės</w:t>
      </w:r>
      <w:bookmarkEnd w:id="239"/>
    </w:p>
    <w:p w14:paraId="7B09B15F" w14:textId="77777777" w:rsidR="00A256EC" w:rsidRPr="00271577" w:rsidRDefault="00A256EC" w:rsidP="008A5B50">
      <w:pPr>
        <w:pStyle w:val="Heading3"/>
      </w:pPr>
      <w:r w:rsidRPr="00271577">
        <w:t>Svarbi bendra informacija</w:t>
      </w:r>
    </w:p>
    <w:p w14:paraId="3DE677CE" w14:textId="78BF05AA" w:rsidR="00A256EC" w:rsidRDefault="00A256EC" w:rsidP="00A256EC">
      <w:pPr>
        <w:jc w:val="both"/>
        <w:rPr>
          <w:sz w:val="22"/>
          <w:szCs w:val="24"/>
        </w:rPr>
      </w:pPr>
      <w:r w:rsidRPr="00271577">
        <w:rPr>
          <w:sz w:val="22"/>
          <w:szCs w:val="24"/>
        </w:rPr>
        <w:t xml:space="preserve">Duomenų saugumas apima technines priemones, skirtas apsaugoti visus galimus duomenis. Siekiant užtikrinti duomenų saugumą, siekiama šių tikslų: duomenų konfidencialumas, vientisumas ir prieinamumas. Priešingai nei duomenų apsauga, duomenų saugumas neapsiriboja asmens duomenimis. Šiame skyriuje paaiškinamos galimos techninės priemonės, kurių galima imtis siekiant padidinti duomenų saugumą. Šios priemonės – tai įvairūs kontrolės mechanizmai, skirti užkirsti kelią neteisėtai prieigai, o tuo pačiu – žinioms, manipuliavimui ar duomenų pašalinimui. Plačiau žr. </w:t>
      </w:r>
      <w:r w:rsidRPr="00271577">
        <w:rPr>
          <w:b/>
          <w:color w:val="F79646" w:themeColor="accent6"/>
          <w:sz w:val="22"/>
          <w:szCs w:val="24"/>
        </w:rPr>
        <w:t>4 priede</w:t>
      </w:r>
      <w:r w:rsidRPr="00271577">
        <w:rPr>
          <w:sz w:val="22"/>
          <w:szCs w:val="24"/>
        </w:rPr>
        <w:t>.</w:t>
      </w:r>
    </w:p>
    <w:p w14:paraId="534934C8" w14:textId="77777777" w:rsidR="008A5B50" w:rsidRPr="008A5B50" w:rsidRDefault="008A5B50" w:rsidP="00A256EC">
      <w:pPr>
        <w:jc w:val="both"/>
        <w:rPr>
          <w:szCs w:val="24"/>
        </w:rPr>
      </w:pPr>
    </w:p>
    <w:p w14:paraId="4D8F0210" w14:textId="77777777" w:rsidR="00A256EC" w:rsidRPr="00C60509" w:rsidRDefault="00A256EC" w:rsidP="008A5B50">
      <w:pPr>
        <w:pStyle w:val="Heading4"/>
      </w:pPr>
      <w:r w:rsidRPr="00C60509">
        <w:t>I dalis. Veiklos pavyzdžio pristatymas</w:t>
      </w:r>
    </w:p>
    <w:p w14:paraId="024EECB1" w14:textId="77777777" w:rsidR="00A256EC" w:rsidRPr="00271577" w:rsidRDefault="00A256EC" w:rsidP="00280CA1">
      <w:pPr>
        <w:pStyle w:val="Heading5"/>
      </w:pPr>
      <w:r w:rsidRPr="00271577">
        <w:t>1 žingsnis. APŠILIMAS</w:t>
      </w:r>
    </w:p>
    <w:p w14:paraId="28DB03B7" w14:textId="77777777" w:rsidR="00A256EC" w:rsidRPr="00271577" w:rsidRDefault="00A256EC" w:rsidP="00A256EC">
      <w:pPr>
        <w:jc w:val="both"/>
        <w:rPr>
          <w:sz w:val="22"/>
          <w:szCs w:val="24"/>
        </w:rPr>
      </w:pPr>
      <w:r w:rsidRPr="00271577">
        <w:rPr>
          <w:sz w:val="22"/>
          <w:szCs w:val="24"/>
        </w:rPr>
        <w:t xml:space="preserve">Apšilimo tikslas – </w:t>
      </w:r>
      <w:r w:rsidR="00280CA1" w:rsidRPr="00271577">
        <w:rPr>
          <w:sz w:val="22"/>
          <w:szCs w:val="24"/>
        </w:rPr>
        <w:t xml:space="preserve">pasijusti </w:t>
      </w:r>
      <w:r w:rsidRPr="00271577">
        <w:rPr>
          <w:sz w:val="22"/>
          <w:szCs w:val="24"/>
        </w:rPr>
        <w:t>žval</w:t>
      </w:r>
      <w:r w:rsidR="00280CA1" w:rsidRPr="00271577">
        <w:rPr>
          <w:sz w:val="22"/>
          <w:szCs w:val="24"/>
        </w:rPr>
        <w:t xml:space="preserve">iau, </w:t>
      </w:r>
      <w:r w:rsidRPr="00271577">
        <w:rPr>
          <w:sz w:val="22"/>
          <w:szCs w:val="24"/>
        </w:rPr>
        <w:t>suteikti jėgų kūnui ir protui.</w:t>
      </w:r>
    </w:p>
    <w:p w14:paraId="752A4CE9" w14:textId="77777777" w:rsidR="00A256EC" w:rsidRPr="00271577" w:rsidRDefault="00A256EC" w:rsidP="00A256EC">
      <w:pPr>
        <w:jc w:val="both"/>
        <w:rPr>
          <w:b/>
          <w:sz w:val="22"/>
          <w:szCs w:val="24"/>
        </w:rPr>
      </w:pPr>
      <w:r w:rsidRPr="00271577">
        <w:rPr>
          <w:b/>
          <w:sz w:val="22"/>
          <w:szCs w:val="24"/>
        </w:rPr>
        <w:t>Eiga</w:t>
      </w:r>
    </w:p>
    <w:p w14:paraId="72D577C9" w14:textId="77777777" w:rsidR="00A256EC" w:rsidRPr="00271577" w:rsidRDefault="00A256EC" w:rsidP="00A256EC">
      <w:pPr>
        <w:jc w:val="both"/>
        <w:rPr>
          <w:sz w:val="22"/>
          <w:szCs w:val="24"/>
        </w:rPr>
      </w:pPr>
      <w:r w:rsidRPr="00271577">
        <w:rPr>
          <w:sz w:val="22"/>
          <w:szCs w:val="24"/>
        </w:rPr>
        <w:t>Žmogus pradeda tyli</w:t>
      </w:r>
      <w:r w:rsidR="00280CA1" w:rsidRPr="00271577">
        <w:rPr>
          <w:sz w:val="22"/>
          <w:szCs w:val="24"/>
        </w:rPr>
        <w:t xml:space="preserve">ai trinti </w:t>
      </w:r>
      <w:r w:rsidRPr="00271577">
        <w:rPr>
          <w:sz w:val="22"/>
          <w:szCs w:val="24"/>
        </w:rPr>
        <w:t xml:space="preserve">rankas. Kitas </w:t>
      </w:r>
      <w:r w:rsidR="00280CA1" w:rsidRPr="00271577">
        <w:rPr>
          <w:sz w:val="22"/>
          <w:szCs w:val="24"/>
        </w:rPr>
        <w:t xml:space="preserve">žmogus </w:t>
      </w:r>
      <w:r w:rsidRPr="00271577">
        <w:rPr>
          <w:sz w:val="22"/>
          <w:szCs w:val="24"/>
        </w:rPr>
        <w:t>palaukia kelias sekundes ir tada taip pat pradeda trinti rankas, tada kitas žmogus ir t.t.</w:t>
      </w:r>
    </w:p>
    <w:p w14:paraId="02613EA7" w14:textId="77777777" w:rsidR="00A256EC" w:rsidRPr="00271577" w:rsidRDefault="00A256EC" w:rsidP="00A256EC">
      <w:pPr>
        <w:jc w:val="both"/>
        <w:rPr>
          <w:sz w:val="22"/>
          <w:szCs w:val="24"/>
        </w:rPr>
      </w:pPr>
      <w:r w:rsidRPr="00271577">
        <w:rPr>
          <w:sz w:val="22"/>
          <w:szCs w:val="24"/>
        </w:rPr>
        <w:t>Kai paskutinis žmogus pradeda trinti rankas, pirmasis žmogus pradeda naują garsą, pvz. Spragtelėjimas pirštais. Dalyviai vėl vienas paskui kitą pradeda kartoti veiksmą, ir naujas garsas pakeičia pirmąjį.</w:t>
      </w:r>
    </w:p>
    <w:p w14:paraId="67AD3E0B" w14:textId="77777777" w:rsidR="00A256EC" w:rsidRPr="00271577" w:rsidRDefault="00A256EC" w:rsidP="00A256EC">
      <w:pPr>
        <w:jc w:val="both"/>
        <w:rPr>
          <w:sz w:val="22"/>
          <w:szCs w:val="24"/>
        </w:rPr>
      </w:pPr>
      <w:r w:rsidRPr="00271577">
        <w:rPr>
          <w:sz w:val="22"/>
          <w:szCs w:val="24"/>
        </w:rPr>
        <w:t>Garsų tvarka:</w:t>
      </w:r>
    </w:p>
    <w:p w14:paraId="7C3220BC" w14:textId="77777777" w:rsidR="00A256EC" w:rsidRPr="00271577" w:rsidRDefault="00A256EC" w:rsidP="001E7999">
      <w:pPr>
        <w:pStyle w:val="ListParagraph"/>
        <w:numPr>
          <w:ilvl w:val="0"/>
          <w:numId w:val="101"/>
        </w:numPr>
        <w:ind w:left="709"/>
        <w:jc w:val="both"/>
        <w:rPr>
          <w:sz w:val="22"/>
          <w:szCs w:val="24"/>
        </w:rPr>
      </w:pPr>
      <w:r w:rsidRPr="00271577">
        <w:rPr>
          <w:sz w:val="22"/>
          <w:szCs w:val="24"/>
        </w:rPr>
        <w:t>Rankų trynimas</w:t>
      </w:r>
    </w:p>
    <w:p w14:paraId="2A1EBCFE" w14:textId="77777777" w:rsidR="00A256EC" w:rsidRPr="00271577" w:rsidRDefault="00A256EC" w:rsidP="001E7999">
      <w:pPr>
        <w:pStyle w:val="ListParagraph"/>
        <w:numPr>
          <w:ilvl w:val="0"/>
          <w:numId w:val="101"/>
        </w:numPr>
        <w:ind w:left="709"/>
        <w:jc w:val="both"/>
        <w:rPr>
          <w:sz w:val="22"/>
          <w:szCs w:val="24"/>
        </w:rPr>
      </w:pPr>
      <w:r w:rsidRPr="00271577">
        <w:rPr>
          <w:sz w:val="22"/>
          <w:szCs w:val="24"/>
        </w:rPr>
        <w:t>Pirštų spragsėjimas</w:t>
      </w:r>
    </w:p>
    <w:p w14:paraId="784516F0" w14:textId="77777777" w:rsidR="00A256EC" w:rsidRPr="00271577" w:rsidRDefault="00A256EC" w:rsidP="001E7999">
      <w:pPr>
        <w:pStyle w:val="ListParagraph"/>
        <w:numPr>
          <w:ilvl w:val="0"/>
          <w:numId w:val="101"/>
        </w:numPr>
        <w:ind w:left="709"/>
        <w:jc w:val="both"/>
        <w:rPr>
          <w:sz w:val="22"/>
          <w:szCs w:val="24"/>
        </w:rPr>
      </w:pPr>
      <w:r w:rsidRPr="00271577">
        <w:rPr>
          <w:sz w:val="22"/>
          <w:szCs w:val="24"/>
        </w:rPr>
        <w:t>Plojimas rankomis per šlaunis</w:t>
      </w:r>
    </w:p>
    <w:p w14:paraId="0D8DFE03" w14:textId="77777777" w:rsidR="00A256EC" w:rsidRPr="00271577" w:rsidRDefault="00A256EC" w:rsidP="001E7999">
      <w:pPr>
        <w:pStyle w:val="ListParagraph"/>
        <w:numPr>
          <w:ilvl w:val="0"/>
          <w:numId w:val="101"/>
        </w:numPr>
        <w:ind w:left="709"/>
        <w:jc w:val="both"/>
        <w:rPr>
          <w:sz w:val="22"/>
          <w:szCs w:val="24"/>
        </w:rPr>
      </w:pPr>
      <w:r w:rsidRPr="00271577">
        <w:rPr>
          <w:sz w:val="22"/>
          <w:szCs w:val="24"/>
        </w:rPr>
        <w:t>Plojimas rankomis</w:t>
      </w:r>
    </w:p>
    <w:p w14:paraId="1B566048" w14:textId="77777777" w:rsidR="00A256EC" w:rsidRPr="00271577" w:rsidRDefault="00A256EC" w:rsidP="001E7999">
      <w:pPr>
        <w:pStyle w:val="ListParagraph"/>
        <w:numPr>
          <w:ilvl w:val="0"/>
          <w:numId w:val="101"/>
        </w:numPr>
        <w:ind w:left="709"/>
        <w:jc w:val="both"/>
        <w:rPr>
          <w:sz w:val="22"/>
          <w:szCs w:val="24"/>
        </w:rPr>
      </w:pPr>
      <w:r w:rsidRPr="00271577">
        <w:rPr>
          <w:sz w:val="22"/>
          <w:szCs w:val="24"/>
        </w:rPr>
        <w:t>Plojimas rankomis per šlaunis</w:t>
      </w:r>
    </w:p>
    <w:p w14:paraId="5BB85D8E" w14:textId="77777777" w:rsidR="00A256EC" w:rsidRPr="00271577" w:rsidRDefault="00A256EC" w:rsidP="001E7999">
      <w:pPr>
        <w:pStyle w:val="ListParagraph"/>
        <w:numPr>
          <w:ilvl w:val="0"/>
          <w:numId w:val="101"/>
        </w:numPr>
        <w:ind w:left="709"/>
        <w:jc w:val="both"/>
        <w:rPr>
          <w:sz w:val="22"/>
          <w:szCs w:val="24"/>
        </w:rPr>
      </w:pPr>
      <w:r w:rsidRPr="00271577">
        <w:rPr>
          <w:sz w:val="22"/>
          <w:szCs w:val="24"/>
        </w:rPr>
        <w:t>Pirštų spragsėjimas</w:t>
      </w:r>
    </w:p>
    <w:p w14:paraId="4AEA01A7" w14:textId="77777777" w:rsidR="00A256EC" w:rsidRPr="00271577" w:rsidRDefault="00A256EC" w:rsidP="001E7999">
      <w:pPr>
        <w:pStyle w:val="ListParagraph"/>
        <w:numPr>
          <w:ilvl w:val="0"/>
          <w:numId w:val="101"/>
        </w:numPr>
        <w:ind w:left="709"/>
        <w:jc w:val="both"/>
        <w:rPr>
          <w:sz w:val="22"/>
          <w:szCs w:val="24"/>
        </w:rPr>
      </w:pPr>
      <w:r w:rsidRPr="00271577">
        <w:rPr>
          <w:sz w:val="22"/>
          <w:szCs w:val="24"/>
        </w:rPr>
        <w:t>Rankų trynimas</w:t>
      </w:r>
    </w:p>
    <w:p w14:paraId="0E4E412F" w14:textId="77777777" w:rsidR="00A256EC" w:rsidRPr="00271577" w:rsidRDefault="00A256EC" w:rsidP="00A256EC">
      <w:pPr>
        <w:jc w:val="both"/>
        <w:rPr>
          <w:sz w:val="22"/>
          <w:szCs w:val="24"/>
        </w:rPr>
      </w:pPr>
      <w:r w:rsidRPr="00271577">
        <w:rPr>
          <w:sz w:val="22"/>
          <w:szCs w:val="24"/>
        </w:rPr>
        <w:t>Atliekant veiksmus, jų garsas iš pradžių stiprės, o paskui silpnės.</w:t>
      </w:r>
    </w:p>
    <w:p w14:paraId="6B274F8F" w14:textId="77777777" w:rsidR="00A256EC" w:rsidRPr="00271577" w:rsidRDefault="00A256EC" w:rsidP="00280CA1">
      <w:pPr>
        <w:pStyle w:val="Heading5"/>
      </w:pPr>
      <w:r w:rsidRPr="00271577">
        <w:t>2 žingsnis</w:t>
      </w:r>
    </w:p>
    <w:p w14:paraId="5E241696" w14:textId="77777777" w:rsidR="00A256EC" w:rsidRPr="00271577" w:rsidRDefault="00A256EC" w:rsidP="00A256EC">
      <w:pPr>
        <w:jc w:val="both"/>
        <w:rPr>
          <w:sz w:val="22"/>
          <w:szCs w:val="24"/>
        </w:rPr>
      </w:pPr>
      <w:r w:rsidRPr="00271577">
        <w:rPr>
          <w:b/>
          <w:color w:val="F79646" w:themeColor="accent6"/>
          <w:sz w:val="22"/>
          <w:szCs w:val="24"/>
        </w:rPr>
        <w:t>1 užduotis</w:t>
      </w:r>
      <w:r w:rsidRPr="00271577">
        <w:rPr>
          <w:sz w:val="22"/>
          <w:szCs w:val="24"/>
        </w:rPr>
        <w:t>: Lektorius pristato dalyviams temą. Pristatymo medžiaga – žr. 10 skyrius, pristatymas 5: Techninės galimybės).</w:t>
      </w:r>
    </w:p>
    <w:p w14:paraId="2983593A" w14:textId="77777777" w:rsidR="00A256EC" w:rsidRPr="00271577" w:rsidRDefault="00A256EC" w:rsidP="00A256EC">
      <w:pPr>
        <w:jc w:val="both"/>
        <w:rPr>
          <w:sz w:val="22"/>
          <w:szCs w:val="24"/>
        </w:rPr>
      </w:pPr>
      <w:r w:rsidRPr="00271577">
        <w:rPr>
          <w:b/>
          <w:color w:val="F79646" w:themeColor="accent6"/>
          <w:sz w:val="22"/>
          <w:szCs w:val="24"/>
        </w:rPr>
        <w:t>2 užduotis</w:t>
      </w:r>
      <w:r w:rsidRPr="00271577">
        <w:rPr>
          <w:sz w:val="22"/>
          <w:szCs w:val="24"/>
        </w:rPr>
        <w:t>: Dalyvių klausiama, kokias antivirusines programas jie naudoja ir kokią to patirtis. Rezultatai pažymimi ir bus vertinami kartu.</w:t>
      </w:r>
    </w:p>
    <w:p w14:paraId="2F02CCA7" w14:textId="4351E6C8" w:rsidR="00A256EC" w:rsidRPr="00271577" w:rsidRDefault="00A256EC" w:rsidP="00A256EC">
      <w:pPr>
        <w:jc w:val="both"/>
        <w:rPr>
          <w:sz w:val="22"/>
          <w:szCs w:val="24"/>
        </w:rPr>
      </w:pPr>
      <w:r w:rsidRPr="00271577">
        <w:rPr>
          <w:b/>
          <w:color w:val="F79646" w:themeColor="accent6"/>
          <w:sz w:val="22"/>
          <w:szCs w:val="24"/>
        </w:rPr>
        <w:t>3 užduotis</w:t>
      </w:r>
      <w:r w:rsidRPr="00271577">
        <w:rPr>
          <w:sz w:val="22"/>
          <w:szCs w:val="24"/>
        </w:rPr>
        <w:t>: Kiekvienas dalyvis gauna lapą Ž-N-I (Žinau</w:t>
      </w:r>
      <w:r w:rsidR="00D33F6F">
        <w:rPr>
          <w:sz w:val="22"/>
          <w:szCs w:val="24"/>
        </w:rPr>
        <w:t xml:space="preserve"> </w:t>
      </w:r>
      <w:r w:rsidRPr="00271577">
        <w:rPr>
          <w:sz w:val="22"/>
          <w:szCs w:val="24"/>
        </w:rPr>
        <w:t>–</w:t>
      </w:r>
      <w:r w:rsidR="00D33F6F">
        <w:rPr>
          <w:sz w:val="22"/>
          <w:szCs w:val="24"/>
        </w:rPr>
        <w:t xml:space="preserve"> </w:t>
      </w:r>
      <w:r w:rsidRPr="00271577">
        <w:rPr>
          <w:sz w:val="22"/>
          <w:szCs w:val="24"/>
        </w:rPr>
        <w:t>Norėčiau sužinoti</w:t>
      </w:r>
      <w:r w:rsidR="00D33F6F">
        <w:rPr>
          <w:sz w:val="22"/>
          <w:szCs w:val="24"/>
        </w:rPr>
        <w:t xml:space="preserve"> </w:t>
      </w:r>
      <w:r w:rsidRPr="00271577">
        <w:rPr>
          <w:sz w:val="22"/>
          <w:szCs w:val="24"/>
        </w:rPr>
        <w:t>–</w:t>
      </w:r>
      <w:r w:rsidR="00D33F6F">
        <w:rPr>
          <w:sz w:val="22"/>
          <w:szCs w:val="24"/>
        </w:rPr>
        <w:t xml:space="preserve"> </w:t>
      </w:r>
      <w:r w:rsidRPr="00271577">
        <w:rPr>
          <w:sz w:val="22"/>
          <w:szCs w:val="24"/>
        </w:rPr>
        <w:t>Išmokau) (Ogle, 1986). Dalyviai pildo pirmą ir antrą stulpelius. Pirmame stulpelyje jie įveda tai, ką žino apie Tėvų Kontrolę internete, o antrame stulpelyje – kokius klausimus jie turi šia tema.</w:t>
      </w:r>
    </w:p>
    <w:tbl>
      <w:tblPr>
        <w:tblStyle w:val="1"/>
        <w:tblW w:w="95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35"/>
        <w:gridCol w:w="3361"/>
        <w:gridCol w:w="3402"/>
      </w:tblGrid>
      <w:tr w:rsidR="00A256EC" w:rsidRPr="00271577" w14:paraId="4BEBA517" w14:textId="77777777" w:rsidTr="00C11C07">
        <w:trPr>
          <w:trHeight w:val="353"/>
        </w:trPr>
        <w:tc>
          <w:tcPr>
            <w:tcW w:w="2835"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1972008E" w14:textId="77777777" w:rsidR="00A256EC" w:rsidRPr="00271577" w:rsidRDefault="00A256EC" w:rsidP="00C11C07">
            <w:pPr>
              <w:spacing w:before="0" w:after="0"/>
              <w:jc w:val="center"/>
              <w:rPr>
                <w:b/>
                <w:sz w:val="22"/>
                <w:szCs w:val="24"/>
              </w:rPr>
            </w:pPr>
            <w:r w:rsidRPr="00271577">
              <w:rPr>
                <w:b/>
                <w:sz w:val="22"/>
                <w:szCs w:val="24"/>
              </w:rPr>
              <w:t>ŽINAU</w:t>
            </w:r>
          </w:p>
        </w:tc>
        <w:tc>
          <w:tcPr>
            <w:tcW w:w="3361" w:type="dxa"/>
            <w:tcBorders>
              <w:top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458C11EA" w14:textId="77777777" w:rsidR="00A256EC" w:rsidRPr="00271577" w:rsidRDefault="00A256EC" w:rsidP="00C11C07">
            <w:pPr>
              <w:spacing w:before="0" w:after="0"/>
              <w:jc w:val="center"/>
              <w:rPr>
                <w:b/>
                <w:sz w:val="22"/>
                <w:szCs w:val="24"/>
              </w:rPr>
            </w:pPr>
            <w:r w:rsidRPr="00271577">
              <w:rPr>
                <w:b/>
                <w:sz w:val="22"/>
                <w:szCs w:val="24"/>
              </w:rPr>
              <w:t>NOR</w:t>
            </w:r>
            <w:r w:rsidR="00C11C07">
              <w:rPr>
                <w:b/>
                <w:sz w:val="22"/>
                <w:szCs w:val="24"/>
              </w:rPr>
              <w:t xml:space="preserve">IU </w:t>
            </w:r>
            <w:r w:rsidRPr="00271577">
              <w:rPr>
                <w:b/>
                <w:sz w:val="22"/>
                <w:szCs w:val="24"/>
              </w:rPr>
              <w:t>SUŽINOTI</w:t>
            </w:r>
          </w:p>
        </w:tc>
        <w:tc>
          <w:tcPr>
            <w:tcW w:w="3402" w:type="dxa"/>
            <w:tcBorders>
              <w:top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29981F0B" w14:textId="77777777" w:rsidR="00A256EC" w:rsidRPr="00271577" w:rsidRDefault="00A256EC" w:rsidP="00C11C07">
            <w:pPr>
              <w:spacing w:before="0" w:after="0"/>
              <w:jc w:val="center"/>
              <w:rPr>
                <w:b/>
                <w:sz w:val="22"/>
                <w:szCs w:val="24"/>
              </w:rPr>
            </w:pPr>
            <w:r w:rsidRPr="00271577">
              <w:rPr>
                <w:b/>
                <w:sz w:val="22"/>
                <w:szCs w:val="24"/>
              </w:rPr>
              <w:t>IŠMOKAU</w:t>
            </w:r>
          </w:p>
        </w:tc>
      </w:tr>
      <w:tr w:rsidR="00A256EC" w:rsidRPr="00271577" w14:paraId="05847BEC" w14:textId="77777777" w:rsidTr="00C11C07">
        <w:trPr>
          <w:trHeight w:val="735"/>
        </w:trPr>
        <w:tc>
          <w:tcPr>
            <w:tcW w:w="283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A2930C2" w14:textId="77777777" w:rsidR="00A256EC" w:rsidRPr="00271577" w:rsidRDefault="00A256EC" w:rsidP="00A256EC">
            <w:pPr>
              <w:jc w:val="both"/>
              <w:rPr>
                <w:sz w:val="22"/>
                <w:szCs w:val="24"/>
              </w:rPr>
            </w:pPr>
            <w:r w:rsidRPr="00271577">
              <w:rPr>
                <w:sz w:val="22"/>
                <w:szCs w:val="24"/>
              </w:rPr>
              <w:t xml:space="preserve"> </w:t>
            </w:r>
          </w:p>
        </w:tc>
        <w:tc>
          <w:tcPr>
            <w:tcW w:w="3361" w:type="dxa"/>
            <w:tcBorders>
              <w:bottom w:val="single" w:sz="8" w:space="0" w:color="000000"/>
              <w:right w:val="single" w:sz="8" w:space="0" w:color="000000"/>
            </w:tcBorders>
            <w:tcMar>
              <w:top w:w="100" w:type="dxa"/>
              <w:left w:w="100" w:type="dxa"/>
              <w:bottom w:w="100" w:type="dxa"/>
              <w:right w:w="100" w:type="dxa"/>
            </w:tcMar>
          </w:tcPr>
          <w:p w14:paraId="09404E4F" w14:textId="77777777" w:rsidR="00A256EC" w:rsidRPr="00271577" w:rsidRDefault="00A256EC" w:rsidP="00A256EC">
            <w:pPr>
              <w:jc w:val="both"/>
              <w:rPr>
                <w:sz w:val="22"/>
                <w:szCs w:val="24"/>
              </w:rPr>
            </w:pPr>
            <w:r w:rsidRPr="00271577">
              <w:rPr>
                <w:sz w:val="22"/>
                <w:szCs w:val="24"/>
              </w:rPr>
              <w:t xml:space="preserve"> </w:t>
            </w:r>
          </w:p>
        </w:tc>
        <w:tc>
          <w:tcPr>
            <w:tcW w:w="3402" w:type="dxa"/>
            <w:tcBorders>
              <w:bottom w:val="single" w:sz="8" w:space="0" w:color="000000"/>
              <w:right w:val="single" w:sz="8" w:space="0" w:color="000000"/>
            </w:tcBorders>
            <w:tcMar>
              <w:top w:w="100" w:type="dxa"/>
              <w:left w:w="100" w:type="dxa"/>
              <w:bottom w:w="100" w:type="dxa"/>
              <w:right w:w="100" w:type="dxa"/>
            </w:tcMar>
          </w:tcPr>
          <w:p w14:paraId="0308D949" w14:textId="77777777" w:rsidR="00A256EC" w:rsidRPr="00271577" w:rsidRDefault="00A256EC" w:rsidP="00A256EC">
            <w:pPr>
              <w:jc w:val="both"/>
              <w:rPr>
                <w:sz w:val="22"/>
                <w:szCs w:val="24"/>
              </w:rPr>
            </w:pPr>
            <w:r w:rsidRPr="00271577">
              <w:rPr>
                <w:sz w:val="22"/>
                <w:szCs w:val="24"/>
              </w:rPr>
              <w:t xml:space="preserve"> </w:t>
            </w:r>
          </w:p>
        </w:tc>
      </w:tr>
    </w:tbl>
    <w:p w14:paraId="4692BB44" w14:textId="77777777" w:rsidR="00A256EC" w:rsidRPr="00271577" w:rsidRDefault="00A256EC" w:rsidP="00280CA1">
      <w:pPr>
        <w:pStyle w:val="Heading5"/>
      </w:pPr>
      <w:r w:rsidRPr="00271577">
        <w:rPr>
          <w:sz w:val="22"/>
          <w:szCs w:val="24"/>
        </w:rPr>
        <w:t xml:space="preserve"> </w:t>
      </w:r>
      <w:r w:rsidRPr="00271577">
        <w:t>3 žingsnis</w:t>
      </w:r>
    </w:p>
    <w:p w14:paraId="062708D2" w14:textId="192151FC" w:rsidR="00A256EC" w:rsidRPr="00271577" w:rsidRDefault="00A256EC" w:rsidP="00A256EC">
      <w:pPr>
        <w:jc w:val="both"/>
        <w:rPr>
          <w:sz w:val="22"/>
          <w:szCs w:val="24"/>
        </w:rPr>
      </w:pPr>
      <w:r w:rsidRPr="00271577">
        <w:rPr>
          <w:sz w:val="22"/>
          <w:szCs w:val="24"/>
        </w:rPr>
        <w:t>Bendra lapų analizė. Jei reikia, skiltyje „norėčiau žinoti“ esančiais klausimais galima atlikti internetinę paiešką</w:t>
      </w:r>
      <w:r w:rsidR="0068170F">
        <w:rPr>
          <w:sz w:val="22"/>
          <w:szCs w:val="24"/>
        </w:rPr>
        <w:t xml:space="preserve"> /</w:t>
      </w:r>
      <w:r w:rsidRPr="00271577">
        <w:rPr>
          <w:sz w:val="22"/>
          <w:szCs w:val="24"/>
        </w:rPr>
        <w:t xml:space="preserve"> tyrimą.</w:t>
      </w:r>
    </w:p>
    <w:p w14:paraId="228A24C7" w14:textId="77777777" w:rsidR="00A256EC" w:rsidRPr="00271577" w:rsidRDefault="00A256EC" w:rsidP="00A256EC">
      <w:pPr>
        <w:jc w:val="both"/>
        <w:rPr>
          <w:sz w:val="22"/>
          <w:szCs w:val="24"/>
        </w:rPr>
      </w:pPr>
      <w:r w:rsidRPr="00271577">
        <w:rPr>
          <w:sz w:val="22"/>
          <w:szCs w:val="24"/>
        </w:rPr>
        <w:t>Rekomenduojama apriboti 2 ir 3 užduočių atlikimo laiką.</w:t>
      </w:r>
    </w:p>
    <w:p w14:paraId="28B19A85" w14:textId="3A7AB765" w:rsidR="00A256EC" w:rsidRDefault="00A256EC" w:rsidP="00A256EC">
      <w:pPr>
        <w:jc w:val="both"/>
        <w:rPr>
          <w:sz w:val="22"/>
          <w:szCs w:val="24"/>
        </w:rPr>
      </w:pPr>
      <w:r w:rsidRPr="00271577">
        <w:rPr>
          <w:sz w:val="22"/>
          <w:szCs w:val="24"/>
        </w:rPr>
        <w:t>Užpildęs Ž-N -I lapą, dalyvis pradeda nuo pirmojo norimo sužinoti klausimo. Kiti dalyviai bando atsakyti į klausimą. Lektorius įsikiša tik tada, jei nė vienas dalyvis negali padėti, paaiškinti dalyko. Dalyviai turi po 1-3 minutes atnaujinti savo Ž-N-I lapą.</w:t>
      </w:r>
    </w:p>
    <w:p w14:paraId="10DA7643" w14:textId="77777777" w:rsidR="008A5B50" w:rsidRPr="008A5B50" w:rsidRDefault="008A5B50" w:rsidP="00A256EC">
      <w:pPr>
        <w:jc w:val="both"/>
        <w:rPr>
          <w:szCs w:val="24"/>
        </w:rPr>
      </w:pPr>
    </w:p>
    <w:p w14:paraId="4081AAF2" w14:textId="77777777" w:rsidR="00A256EC" w:rsidRPr="00C60509" w:rsidRDefault="00A256EC" w:rsidP="008A5B50">
      <w:pPr>
        <w:pStyle w:val="Heading4"/>
      </w:pPr>
      <w:r w:rsidRPr="00C60509">
        <w:t>II dalis. Proceso analizė</w:t>
      </w:r>
    </w:p>
    <w:p w14:paraId="4987DC75" w14:textId="77777777" w:rsidR="00A256EC" w:rsidRPr="00271577" w:rsidRDefault="00A256EC" w:rsidP="00A256EC">
      <w:pPr>
        <w:jc w:val="both"/>
        <w:rPr>
          <w:sz w:val="22"/>
          <w:szCs w:val="24"/>
        </w:rPr>
      </w:pPr>
      <w:r w:rsidRPr="00271577">
        <w:rPr>
          <w:sz w:val="22"/>
          <w:szCs w:val="24"/>
        </w:rPr>
        <w:t>Ž-N -I lapų analizė grupės diskusijoje:</w:t>
      </w:r>
    </w:p>
    <w:p w14:paraId="7C214679" w14:textId="77777777" w:rsidR="00A256EC" w:rsidRPr="00271577" w:rsidRDefault="00A256EC" w:rsidP="001E7999">
      <w:pPr>
        <w:pStyle w:val="ListParagraph"/>
        <w:numPr>
          <w:ilvl w:val="0"/>
          <w:numId w:val="102"/>
        </w:numPr>
        <w:ind w:left="709"/>
        <w:jc w:val="both"/>
        <w:rPr>
          <w:sz w:val="22"/>
          <w:szCs w:val="24"/>
        </w:rPr>
      </w:pPr>
      <w:r w:rsidRPr="00271577">
        <w:rPr>
          <w:sz w:val="22"/>
          <w:szCs w:val="24"/>
        </w:rPr>
        <w:t>Kokios naujos informacijos dalyviai sužinojo iš pristatymo?</w:t>
      </w:r>
    </w:p>
    <w:p w14:paraId="23998539" w14:textId="77777777" w:rsidR="00A256EC" w:rsidRPr="00271577" w:rsidRDefault="00A256EC" w:rsidP="001E7999">
      <w:pPr>
        <w:pStyle w:val="ListParagraph"/>
        <w:numPr>
          <w:ilvl w:val="0"/>
          <w:numId w:val="102"/>
        </w:numPr>
        <w:ind w:left="709"/>
        <w:jc w:val="both"/>
        <w:rPr>
          <w:sz w:val="22"/>
          <w:szCs w:val="24"/>
        </w:rPr>
      </w:pPr>
      <w:r w:rsidRPr="00271577">
        <w:rPr>
          <w:sz w:val="22"/>
          <w:szCs w:val="24"/>
        </w:rPr>
        <w:t>Kokius dalykus laikote labai svarbiais?</w:t>
      </w:r>
    </w:p>
    <w:p w14:paraId="53989986" w14:textId="4EF20D8D" w:rsidR="00A256EC" w:rsidRPr="00271577" w:rsidRDefault="00EB1CEC" w:rsidP="001E7999">
      <w:pPr>
        <w:pStyle w:val="ListParagraph"/>
        <w:numPr>
          <w:ilvl w:val="0"/>
          <w:numId w:val="102"/>
        </w:numPr>
        <w:ind w:left="709"/>
        <w:jc w:val="both"/>
        <w:rPr>
          <w:sz w:val="22"/>
          <w:szCs w:val="24"/>
        </w:rPr>
      </w:pPr>
      <w:r>
        <w:rPr>
          <w:sz w:val="22"/>
          <w:szCs w:val="24"/>
        </w:rPr>
        <w:t>Kokie d</w:t>
      </w:r>
      <w:r w:rsidR="00A256EC" w:rsidRPr="00271577">
        <w:rPr>
          <w:sz w:val="22"/>
          <w:szCs w:val="24"/>
        </w:rPr>
        <w:t>abartin</w:t>
      </w:r>
      <w:r>
        <w:rPr>
          <w:sz w:val="22"/>
          <w:szCs w:val="24"/>
        </w:rPr>
        <w:t>ės</w:t>
      </w:r>
      <w:r w:rsidR="00A256EC" w:rsidRPr="00271577">
        <w:rPr>
          <w:sz w:val="22"/>
          <w:szCs w:val="24"/>
        </w:rPr>
        <w:t xml:space="preserve"> jūsų techninės ir programinės įrangos nustatym</w:t>
      </w:r>
      <w:r>
        <w:rPr>
          <w:sz w:val="22"/>
          <w:szCs w:val="24"/>
        </w:rPr>
        <w:t xml:space="preserve">ai? </w:t>
      </w:r>
      <w:r w:rsidR="00A256EC" w:rsidRPr="00271577">
        <w:rPr>
          <w:sz w:val="22"/>
          <w:szCs w:val="24"/>
        </w:rPr>
        <w:t>Pavyzdžiui, saugos nustatymai jūsų naršyklėje ir naudojamuose socialiniuose tinkluose.</w:t>
      </w:r>
    </w:p>
    <w:p w14:paraId="20467DE7" w14:textId="04DA7DD0" w:rsidR="00A256EC" w:rsidRDefault="00A256EC" w:rsidP="001E7999">
      <w:pPr>
        <w:pStyle w:val="ListParagraph"/>
        <w:numPr>
          <w:ilvl w:val="0"/>
          <w:numId w:val="102"/>
        </w:numPr>
        <w:ind w:left="709"/>
        <w:jc w:val="both"/>
        <w:rPr>
          <w:sz w:val="22"/>
          <w:szCs w:val="24"/>
        </w:rPr>
      </w:pPr>
      <w:r w:rsidRPr="00271577">
        <w:rPr>
          <w:sz w:val="22"/>
          <w:szCs w:val="24"/>
        </w:rPr>
        <w:t>Kokius pakeitimus laikote svarbiais jūsų sistemai?</w:t>
      </w:r>
    </w:p>
    <w:p w14:paraId="4D194F75" w14:textId="77777777" w:rsidR="008A5B50" w:rsidRPr="008A5B50" w:rsidRDefault="008A5B50" w:rsidP="008A5B50">
      <w:pPr>
        <w:jc w:val="both"/>
        <w:rPr>
          <w:szCs w:val="24"/>
        </w:rPr>
      </w:pPr>
    </w:p>
    <w:p w14:paraId="4B58C0B0" w14:textId="77777777" w:rsidR="00A256EC" w:rsidRPr="00271577" w:rsidRDefault="00A256EC" w:rsidP="008A5B50">
      <w:pPr>
        <w:pStyle w:val="Heading4"/>
      </w:pPr>
      <w:bookmarkStart w:id="240" w:name="_heading=h.3j2qqm3" w:colFirst="0" w:colLast="0"/>
      <w:bookmarkEnd w:id="240"/>
      <w:r w:rsidRPr="00271577">
        <w:t xml:space="preserve">III </w:t>
      </w:r>
      <w:r w:rsidRPr="00C60509">
        <w:t>dalis. Įgyvendinimo planavimas</w:t>
      </w:r>
    </w:p>
    <w:p w14:paraId="26E4FB80" w14:textId="406984AB" w:rsidR="00A256EC" w:rsidRPr="00271577" w:rsidRDefault="00A256EC" w:rsidP="00A256EC">
      <w:pPr>
        <w:jc w:val="both"/>
        <w:rPr>
          <w:sz w:val="22"/>
          <w:szCs w:val="24"/>
        </w:rPr>
      </w:pPr>
      <w:r w:rsidRPr="00271577">
        <w:rPr>
          <w:sz w:val="22"/>
          <w:szCs w:val="24"/>
        </w:rPr>
        <w:t>Dalyviai generuoja idėjas, samprotauja mažose grupėse ir parengia nuoseklų vadovą nustatymams, kuriuos tėvai</w:t>
      </w:r>
      <w:r w:rsidR="0068170F">
        <w:rPr>
          <w:sz w:val="22"/>
          <w:szCs w:val="24"/>
        </w:rPr>
        <w:t xml:space="preserve"> /</w:t>
      </w:r>
      <w:r w:rsidRPr="00271577">
        <w:rPr>
          <w:sz w:val="22"/>
          <w:szCs w:val="24"/>
        </w:rPr>
        <w:t xml:space="preserve"> seneliai turėtų nustatyti savo sistemose tiek techninės, tiek programinės įrangos požiūriu.</w:t>
      </w:r>
    </w:p>
    <w:p w14:paraId="399135FE" w14:textId="3C0B8084" w:rsidR="00A256EC" w:rsidRDefault="00A256EC" w:rsidP="00A256EC">
      <w:pPr>
        <w:jc w:val="both"/>
        <w:rPr>
          <w:sz w:val="22"/>
          <w:szCs w:val="24"/>
        </w:rPr>
      </w:pPr>
      <w:r w:rsidRPr="00271577">
        <w:rPr>
          <w:sz w:val="22"/>
          <w:szCs w:val="24"/>
        </w:rPr>
        <w:t>Vėliau visos grupės instrukcijos sujungiamos į bendrą visų grupių pilną vadovą.</w:t>
      </w:r>
    </w:p>
    <w:p w14:paraId="204E0B9E" w14:textId="77777777" w:rsidR="008A5B50" w:rsidRPr="008A5B50" w:rsidRDefault="008A5B50" w:rsidP="00A256EC">
      <w:pPr>
        <w:jc w:val="both"/>
        <w:rPr>
          <w:szCs w:val="24"/>
        </w:rPr>
      </w:pPr>
    </w:p>
    <w:p w14:paraId="12D1189C" w14:textId="77777777" w:rsidR="00A256EC" w:rsidRPr="00271577" w:rsidRDefault="00A256EC" w:rsidP="008A5B50">
      <w:pPr>
        <w:pStyle w:val="Heading3"/>
      </w:pPr>
      <w:r w:rsidRPr="00271577">
        <w:t>Galimos adaptacijos</w:t>
      </w:r>
    </w:p>
    <w:p w14:paraId="7AA9C926" w14:textId="6D2060B2" w:rsidR="00A256EC" w:rsidRDefault="00A256EC" w:rsidP="00A256EC">
      <w:pPr>
        <w:jc w:val="both"/>
        <w:rPr>
          <w:sz w:val="22"/>
          <w:szCs w:val="24"/>
        </w:rPr>
      </w:pPr>
      <w:r w:rsidRPr="00271577">
        <w:rPr>
          <w:sz w:val="22"/>
          <w:szCs w:val="24"/>
        </w:rPr>
        <w:t>Jei mokymų metu naudojamasi kompiuteriais su interneto prieiga, galima ieškoti atsakymų į klausimus internete. Tai turi tokį privalumą, kad dalyviai gali išmokti paieškos metodų ir taip ateityje greitai gauti norimą informaciją. Tai sumažins laiką, praleistą priešais ekraną, ateityje.</w:t>
      </w:r>
    </w:p>
    <w:p w14:paraId="0E2A84A1" w14:textId="77777777" w:rsidR="008A5B50" w:rsidRPr="008A5B50" w:rsidRDefault="008A5B50" w:rsidP="00A256EC">
      <w:pPr>
        <w:jc w:val="both"/>
        <w:rPr>
          <w:szCs w:val="24"/>
        </w:rPr>
      </w:pPr>
    </w:p>
    <w:p w14:paraId="5E96A4A6" w14:textId="77777777" w:rsidR="00A256EC" w:rsidRPr="00271577" w:rsidRDefault="00A256EC" w:rsidP="008A5B50">
      <w:pPr>
        <w:pStyle w:val="Heading3"/>
      </w:pPr>
      <w:r w:rsidRPr="00271577">
        <w:t>Papildomos adaptacijos nepalankioje padėtyje esančioms grupėms</w:t>
      </w:r>
    </w:p>
    <w:p w14:paraId="5437593B" w14:textId="52AAA736" w:rsidR="00637D90" w:rsidRDefault="00A256EC" w:rsidP="00A256EC">
      <w:pPr>
        <w:jc w:val="both"/>
        <w:rPr>
          <w:sz w:val="22"/>
          <w:szCs w:val="24"/>
        </w:rPr>
      </w:pPr>
      <w:r w:rsidRPr="00271577">
        <w:rPr>
          <w:sz w:val="22"/>
          <w:szCs w:val="24"/>
        </w:rPr>
        <w:t>Socialiai nepalankioje padėtyje esančių tėvų</w:t>
      </w:r>
      <w:r w:rsidR="0068170F">
        <w:rPr>
          <w:sz w:val="22"/>
          <w:szCs w:val="24"/>
        </w:rPr>
        <w:t xml:space="preserve"> /</w:t>
      </w:r>
      <w:r w:rsidRPr="00271577">
        <w:rPr>
          <w:sz w:val="22"/>
          <w:szCs w:val="24"/>
        </w:rPr>
        <w:t xml:space="preserve"> senelių grupėms dalis darbo tikrai turėtų būti atliekama naudojant kompiuterius. Čia jie turėtų išbandyti tėvų kontrolės galimybes kompiuteriuose</w:t>
      </w:r>
      <w:r w:rsidR="0068170F">
        <w:rPr>
          <w:sz w:val="22"/>
          <w:szCs w:val="24"/>
        </w:rPr>
        <w:t xml:space="preserve"> /</w:t>
      </w:r>
      <w:r w:rsidRPr="00271577">
        <w:rPr>
          <w:sz w:val="22"/>
          <w:szCs w:val="24"/>
        </w:rPr>
        <w:t xml:space="preserve"> išmaniuosiuose telefonuose.</w:t>
      </w:r>
    </w:p>
    <w:p w14:paraId="6CA06D13" w14:textId="77777777" w:rsidR="008A5B50" w:rsidRPr="008A5B50" w:rsidRDefault="008A5B50" w:rsidP="00A256EC">
      <w:pPr>
        <w:jc w:val="both"/>
        <w:rPr>
          <w:szCs w:val="24"/>
        </w:rPr>
      </w:pPr>
    </w:p>
    <w:p w14:paraId="6A671FF9" w14:textId="76F8D74A" w:rsidR="004A23BA" w:rsidRPr="00271577" w:rsidRDefault="00D31829" w:rsidP="0087130B">
      <w:pPr>
        <w:pStyle w:val="Heading2"/>
      </w:pPr>
      <w:bookmarkStart w:id="241" w:name="_Toc95915263"/>
      <w:r>
        <w:t xml:space="preserve">6.3 </w:t>
      </w:r>
      <w:r w:rsidR="00E37A49" w:rsidRPr="00271577">
        <w:t>Saugus elgesys naršant</w:t>
      </w:r>
      <w:bookmarkEnd w:id="241"/>
    </w:p>
    <w:p w14:paraId="114270BF" w14:textId="77777777" w:rsidR="00E37A49" w:rsidRPr="00271577" w:rsidRDefault="00E37A49" w:rsidP="008A5B50">
      <w:pPr>
        <w:pStyle w:val="Heading3"/>
      </w:pPr>
      <w:r w:rsidRPr="00271577">
        <w:t>Svarbi bendra informacija</w:t>
      </w:r>
    </w:p>
    <w:p w14:paraId="3CEC0855" w14:textId="77777777" w:rsidR="00E37A49" w:rsidRPr="00271577" w:rsidRDefault="00E37A49" w:rsidP="008A5B50">
      <w:pPr>
        <w:jc w:val="both"/>
        <w:rPr>
          <w:sz w:val="22"/>
        </w:rPr>
      </w:pPr>
      <w:r w:rsidRPr="00271577">
        <w:rPr>
          <w:sz w:val="22"/>
        </w:rPr>
        <w:t>Gerai žinoma, kad iš mažai duomenų galima daug sužinoti apie interneto vartotojus. Iš asmens internetinės veiklos galima gauti informacijos ne tik apie jo tapatybę ir asmeninius duomenis, bet ir apie elgesį internete, fizines ir psichologines sąlygas bei kitus žmonių asmenybės aspektus.</w:t>
      </w:r>
    </w:p>
    <w:p w14:paraId="46088084" w14:textId="0BA8679A" w:rsidR="00E37A49" w:rsidRPr="00271577" w:rsidRDefault="00E37A49" w:rsidP="008A5B50">
      <w:pPr>
        <w:jc w:val="both"/>
        <w:rPr>
          <w:sz w:val="22"/>
        </w:rPr>
      </w:pPr>
      <w:r w:rsidRPr="00271577">
        <w:rPr>
          <w:sz w:val="22"/>
        </w:rPr>
        <w:t>Mokslininkai įrodė, kad įžvalgų apie asmenybės bruožus galima gauti ne tik iš socialinių tinklų, pvz., „Facebook“ ar „Twitter“, bet ir iš įprasto interneto naudojimo, pavyzdžiui, informacijos paieškos ar pirkimo. Daugelis vartotojų mano, kad elektroninėje erdvėje jie yra anonimiški – deja, tai klaidinga. Internetas – erdvė nematomam</w:t>
      </w:r>
      <w:r w:rsidR="0068170F">
        <w:rPr>
          <w:sz w:val="22"/>
        </w:rPr>
        <w:t xml:space="preserve"> /</w:t>
      </w:r>
      <w:r w:rsidRPr="00271577">
        <w:rPr>
          <w:sz w:val="22"/>
        </w:rPr>
        <w:t xml:space="preserve"> nejaučiamam stebėjimui.</w:t>
      </w:r>
    </w:p>
    <w:p w14:paraId="4F372769" w14:textId="7CB81E47" w:rsidR="00E37A49" w:rsidRDefault="00E37A49" w:rsidP="008A5B50">
      <w:pPr>
        <w:jc w:val="both"/>
        <w:rPr>
          <w:sz w:val="22"/>
        </w:rPr>
      </w:pPr>
      <w:r w:rsidRPr="00271577">
        <w:rPr>
          <w:sz w:val="22"/>
        </w:rPr>
        <w:t xml:space="preserve">Sunku ištirti interneto šaltinio išsamumą ir patikimumą. Tačiau yra keletas dalykų, į kuriuos atkreipus dėmesį, galima greitai nuspręsti, kiek patikimas yra interneto šaltinis. Daugiau – žr. </w:t>
      </w:r>
      <w:r w:rsidRPr="00271577">
        <w:rPr>
          <w:b/>
          <w:color w:val="F79646" w:themeColor="accent6"/>
          <w:sz w:val="22"/>
        </w:rPr>
        <w:t>5 priede</w:t>
      </w:r>
      <w:r w:rsidRPr="00271577">
        <w:rPr>
          <w:sz w:val="22"/>
        </w:rPr>
        <w:t>.</w:t>
      </w:r>
    </w:p>
    <w:p w14:paraId="3E6E9768" w14:textId="77777777" w:rsidR="008A5B50" w:rsidRPr="008A5B50" w:rsidRDefault="008A5B50" w:rsidP="008A5B50">
      <w:pPr>
        <w:jc w:val="both"/>
      </w:pPr>
    </w:p>
    <w:p w14:paraId="11EFD0B9" w14:textId="77777777" w:rsidR="00E37A49" w:rsidRPr="00EB1CEC" w:rsidRDefault="00E37A49" w:rsidP="008A5B50">
      <w:pPr>
        <w:pStyle w:val="Heading4"/>
      </w:pPr>
      <w:r w:rsidRPr="00EB1CEC">
        <w:t>I dalis. Veiklos pavyzdžio pristatymas</w:t>
      </w:r>
    </w:p>
    <w:p w14:paraId="3826FA10" w14:textId="77777777" w:rsidR="00E37A49" w:rsidRPr="00271577" w:rsidRDefault="00E37A49" w:rsidP="00E37A49">
      <w:pPr>
        <w:pStyle w:val="Heading5"/>
      </w:pPr>
      <w:r w:rsidRPr="00271577">
        <w:t>1 žingsnis</w:t>
      </w:r>
    </w:p>
    <w:p w14:paraId="4A53FBC6" w14:textId="77777777" w:rsidR="00E37A49" w:rsidRPr="00271577" w:rsidRDefault="00E37A49" w:rsidP="00E37A49">
      <w:pPr>
        <w:rPr>
          <w:sz w:val="22"/>
        </w:rPr>
      </w:pPr>
      <w:r w:rsidRPr="00271577">
        <w:rPr>
          <w:sz w:val="22"/>
        </w:rPr>
        <w:t>Šios veiklos idėja paremta Manfred Bieschke-Behm parengta veikla „mainų birža“ [4].</w:t>
      </w:r>
    </w:p>
    <w:p w14:paraId="12EEAB1B" w14:textId="77777777" w:rsidR="00E37A49" w:rsidRPr="00271577" w:rsidRDefault="00E37A49" w:rsidP="00E37A49">
      <w:pPr>
        <w:rPr>
          <w:sz w:val="22"/>
        </w:rPr>
      </w:pPr>
      <w:r w:rsidRPr="00271577">
        <w:rPr>
          <w:sz w:val="22"/>
        </w:rPr>
        <w:t>„Mainų birža“ reiškia, kad jūs atiduodate tai, ko turite per daug, o iš kitų gaunate tai, ko turite per mažai arba visai neturite.</w:t>
      </w:r>
    </w:p>
    <w:p w14:paraId="6926EBEB" w14:textId="77777777" w:rsidR="00E37A49" w:rsidRPr="00271577" w:rsidRDefault="00E37A49" w:rsidP="00E37A49">
      <w:pPr>
        <w:rPr>
          <w:sz w:val="22"/>
        </w:rPr>
      </w:pPr>
      <w:r w:rsidRPr="00271577">
        <w:rPr>
          <w:b/>
          <w:color w:val="F79646" w:themeColor="accent6"/>
          <w:sz w:val="22"/>
        </w:rPr>
        <w:t>Pasiruošimas</w:t>
      </w:r>
      <w:r w:rsidRPr="00271577">
        <w:rPr>
          <w:sz w:val="22"/>
        </w:rPr>
        <w:t>: Mainų vietoje pastatomi keli staliukai, prie kiekvieno – dvi kėdės, pastatytos viena prieš kitą. Ant atskiro stalo yra dviejų skirtingų spalvų kortelės ir rašikliai. Iš anksto nusprendžiama, kokia spalva bus naudojama kuriai temai. Temos: „Kaip atpažinti patikimas svetaines“ ir „Kaip atpažinti pavojus internete“.</w:t>
      </w:r>
    </w:p>
    <w:p w14:paraId="153590A8" w14:textId="77777777" w:rsidR="00E37A49" w:rsidRPr="00271577" w:rsidRDefault="00E37A49" w:rsidP="00E37A49">
      <w:pPr>
        <w:rPr>
          <w:sz w:val="22"/>
        </w:rPr>
      </w:pPr>
      <w:r w:rsidRPr="00271577">
        <w:rPr>
          <w:b/>
          <w:color w:val="F79646" w:themeColor="accent6"/>
          <w:sz w:val="22"/>
        </w:rPr>
        <w:t>Įgyvendinimas</w:t>
      </w:r>
      <w:r w:rsidRPr="00271577">
        <w:rPr>
          <w:b/>
          <w:sz w:val="22"/>
        </w:rPr>
        <w:t>:</w:t>
      </w:r>
      <w:r w:rsidRPr="00271577">
        <w:rPr>
          <w:sz w:val="22"/>
        </w:rPr>
        <w:t xml:space="preserve"> Prieš pradedant mainus, dalyviai kortelėse užrašo tai, ką žino, apie temas „Kaip atpažinti patikimas svetaines“ ir „Kaip atpažinti pavojus internete“, ir savo vardą. Ant kiekvienos kortelės užrašoma po vieną punktą. Tie, kurie turi ką „parduoti“, susėda prie stalų ir išskleidžia savo „mainų objektus“.</w:t>
      </w:r>
    </w:p>
    <w:p w14:paraId="42FB414B" w14:textId="77777777" w:rsidR="00E37A49" w:rsidRPr="00271577" w:rsidRDefault="00E37A49" w:rsidP="00E37A49">
      <w:pPr>
        <w:rPr>
          <w:sz w:val="22"/>
        </w:rPr>
      </w:pPr>
      <w:r w:rsidRPr="00271577">
        <w:rPr>
          <w:sz w:val="22"/>
        </w:rPr>
        <w:t>Potencialūs pirkėjai eina nuo stalo prie stalo ir sužino, kas siūloma, ir ar jiems yra kažkas naudingo. „Pardavėjas“ klausia „kliento“, ką jis gali pasiūlyti mainais.</w:t>
      </w:r>
    </w:p>
    <w:p w14:paraId="3C049FEE" w14:textId="77777777" w:rsidR="00E37A49" w:rsidRPr="00271577" w:rsidRDefault="00E37A49" w:rsidP="00E37A49">
      <w:pPr>
        <w:rPr>
          <w:sz w:val="22"/>
        </w:rPr>
      </w:pPr>
      <w:r w:rsidRPr="00271577">
        <w:rPr>
          <w:b/>
          <w:color w:val="F79646" w:themeColor="accent6"/>
          <w:sz w:val="22"/>
        </w:rPr>
        <w:t>Pastaba</w:t>
      </w:r>
      <w:r w:rsidRPr="00271577">
        <w:rPr>
          <w:b/>
          <w:sz w:val="22"/>
        </w:rPr>
        <w:t>:</w:t>
      </w:r>
      <w:r w:rsidRPr="00271577">
        <w:rPr>
          <w:sz w:val="22"/>
        </w:rPr>
        <w:t xml:space="preserve"> „Derybų dėl kainos“ kontekste taip pat reikia išsiaiškinti „kiekio“ klausimą. Būtina sąlyga: tai nėra 1:1 mainų sandoris. Pavyzdžiui, „pardavėjas“ yra pasirengęs duoti „pirkėjui“ 1 kortelę savo „žinių“ apie „Kaip atpažinti patikimas svetaines“, tik tuo atveju, jei mainais jis gauna 2 korteles su informacija „Kaip atpažinti pavojus internete“? Jei „verslo partneriai“ susitaria, suderėtos kortelės keičia šeimininką. Kiekvienas „pirkėjas“ turi galimybę kreiptis į kitus „pardavėjus“, kad padidintų savo „paklausą“.</w:t>
      </w:r>
    </w:p>
    <w:p w14:paraId="18784475" w14:textId="77777777" w:rsidR="00E37A49" w:rsidRPr="00271577" w:rsidRDefault="00E37A49" w:rsidP="00E37A49">
      <w:pPr>
        <w:rPr>
          <w:sz w:val="22"/>
        </w:rPr>
      </w:pPr>
      <w:r w:rsidRPr="00271577">
        <w:rPr>
          <w:b/>
          <w:color w:val="F79646" w:themeColor="accent6"/>
          <w:sz w:val="22"/>
        </w:rPr>
        <w:t>Pastaba dėl proceso</w:t>
      </w:r>
      <w:r w:rsidRPr="00271577">
        <w:rPr>
          <w:sz w:val="22"/>
        </w:rPr>
        <w:t>: Ne kiekvienas „klientas“ išeina iš biržos su „pirkiniu“. Kai kuriems „kaina“ yra per didelė. „Pardavėjas“ gali ir atsisakyti mainų, pvz., jei atsakomybė už sprendimą perkeliama jam. Visuose šio užsiėmimo etapuose, atrandamos anksčiau nežinomos patirtys ir renkamos įžvalgos.</w:t>
      </w:r>
    </w:p>
    <w:p w14:paraId="58E6EB8F" w14:textId="77777777" w:rsidR="00E37A49" w:rsidRPr="00271577" w:rsidRDefault="00E37A49" w:rsidP="00E37A49">
      <w:pPr>
        <w:rPr>
          <w:sz w:val="22"/>
        </w:rPr>
      </w:pPr>
      <w:r w:rsidRPr="00271577">
        <w:rPr>
          <w:b/>
          <w:color w:val="F79646" w:themeColor="accent6"/>
          <w:sz w:val="22"/>
        </w:rPr>
        <w:t>1 pastaba</w:t>
      </w:r>
      <w:r w:rsidRPr="00271577">
        <w:rPr>
          <w:b/>
          <w:sz w:val="22"/>
        </w:rPr>
        <w:t>:</w:t>
      </w:r>
      <w:r w:rsidRPr="00271577">
        <w:rPr>
          <w:sz w:val="22"/>
        </w:rPr>
        <w:t xml:space="preserve"> Galima keistis vaidmenimis. „Pardavėjas“ tampa „pirkėju“ ir atvirkščiai.</w:t>
      </w:r>
    </w:p>
    <w:p w14:paraId="2DE7A97D" w14:textId="77777777" w:rsidR="00E37A49" w:rsidRPr="00271577" w:rsidRDefault="00E37A49" w:rsidP="00E37A49">
      <w:pPr>
        <w:rPr>
          <w:sz w:val="22"/>
        </w:rPr>
      </w:pPr>
      <w:r w:rsidRPr="00271577">
        <w:rPr>
          <w:b/>
          <w:color w:val="F79646" w:themeColor="accent6"/>
          <w:sz w:val="22"/>
        </w:rPr>
        <w:t>2 pastaba</w:t>
      </w:r>
      <w:r w:rsidRPr="00271577">
        <w:rPr>
          <w:sz w:val="22"/>
        </w:rPr>
        <w:t>: Mainų birža veikia tik ribotą laiką.</w:t>
      </w:r>
    </w:p>
    <w:p w14:paraId="2B5DE067" w14:textId="77777777" w:rsidR="00E37A49" w:rsidRPr="00271577" w:rsidRDefault="00E37A49" w:rsidP="00E37A49">
      <w:pPr>
        <w:rPr>
          <w:sz w:val="22"/>
        </w:rPr>
      </w:pPr>
      <w:r w:rsidRPr="00271577">
        <w:rPr>
          <w:b/>
          <w:color w:val="F79646" w:themeColor="accent6"/>
          <w:sz w:val="22"/>
        </w:rPr>
        <w:t>3 pastaba</w:t>
      </w:r>
      <w:r w:rsidRPr="00271577">
        <w:rPr>
          <w:b/>
          <w:sz w:val="22"/>
        </w:rPr>
        <w:t xml:space="preserve">: </w:t>
      </w:r>
      <w:r w:rsidRPr="00271577">
        <w:rPr>
          <w:sz w:val="22"/>
        </w:rPr>
        <w:t>Mainų birža gali būti naudojama universaliai. Ji gali vykti mokymų pradžioje, kaip „apšilimas“, mokymų pabaigoje ar kaip pagrindinis mokymų akcentas.</w:t>
      </w:r>
    </w:p>
    <w:p w14:paraId="4B76878A" w14:textId="77777777" w:rsidR="00E37A49" w:rsidRPr="00271577" w:rsidRDefault="00E37A49" w:rsidP="00E37A49">
      <w:pPr>
        <w:pStyle w:val="Heading5"/>
      </w:pPr>
      <w:r w:rsidRPr="00271577">
        <w:t>2 žingsnis</w:t>
      </w:r>
    </w:p>
    <w:p w14:paraId="1D3A94D9" w14:textId="77777777" w:rsidR="00E37A49" w:rsidRPr="00271577" w:rsidRDefault="00E37A49" w:rsidP="00E37A49">
      <w:pPr>
        <w:rPr>
          <w:sz w:val="22"/>
        </w:rPr>
      </w:pPr>
      <w:r w:rsidRPr="00271577">
        <w:rPr>
          <w:b/>
          <w:color w:val="F79646" w:themeColor="accent6"/>
          <w:sz w:val="22"/>
        </w:rPr>
        <w:t>1 užduotis</w:t>
      </w:r>
      <w:r w:rsidRPr="00271577">
        <w:rPr>
          <w:sz w:val="22"/>
        </w:rPr>
        <w:t>: Temos kortelės prisegamos ir apibrėžiama, kas kokių žinių turi.</w:t>
      </w:r>
    </w:p>
    <w:p w14:paraId="6B6D08E5" w14:textId="77777777" w:rsidR="00E37A49" w:rsidRPr="00271577" w:rsidRDefault="00E37A49" w:rsidP="00E37A49">
      <w:pPr>
        <w:rPr>
          <w:sz w:val="22"/>
        </w:rPr>
      </w:pPr>
      <w:r w:rsidRPr="00271577">
        <w:rPr>
          <w:b/>
          <w:color w:val="F79646" w:themeColor="accent6"/>
          <w:sz w:val="22"/>
        </w:rPr>
        <w:t>2 užduotis</w:t>
      </w:r>
      <w:r w:rsidRPr="00271577">
        <w:rPr>
          <w:sz w:val="22"/>
        </w:rPr>
        <w:t>: Apibendrinimas naudojamas kaip pagrindas, lektorius perduoda savo žinias visai grupei. Šiuo tikslu moderuoti darbą paskiriamas žmogus iš grupės.</w:t>
      </w:r>
    </w:p>
    <w:p w14:paraId="50FB1EA5" w14:textId="77777777" w:rsidR="00E37A49" w:rsidRPr="00271577" w:rsidRDefault="00E37A49" w:rsidP="00E37A49">
      <w:pPr>
        <w:pStyle w:val="Heading5"/>
      </w:pPr>
      <w:r w:rsidRPr="00271577">
        <w:t>3 žingsnis</w:t>
      </w:r>
    </w:p>
    <w:p w14:paraId="4CD377AF" w14:textId="6DA9E208" w:rsidR="00E37A49" w:rsidRPr="00271577" w:rsidRDefault="00E37A49" w:rsidP="00E37A49">
      <w:pPr>
        <w:rPr>
          <w:sz w:val="22"/>
        </w:rPr>
      </w:pPr>
      <w:r w:rsidRPr="00271577">
        <w:rPr>
          <w:sz w:val="22"/>
        </w:rPr>
        <w:t>Klausimo: „K</w:t>
      </w:r>
      <w:r w:rsidR="009852F1">
        <w:rPr>
          <w:sz w:val="22"/>
        </w:rPr>
        <w:t>aip</w:t>
      </w:r>
      <w:r w:rsidRPr="00271577">
        <w:rPr>
          <w:sz w:val="22"/>
        </w:rPr>
        <w:t xml:space="preserve"> jūs suprantate </w:t>
      </w:r>
      <w:r w:rsidRPr="009852F1">
        <w:rPr>
          <w:i/>
          <w:sz w:val="22"/>
        </w:rPr>
        <w:t xml:space="preserve">saugų </w:t>
      </w:r>
      <w:r w:rsidR="009852F1" w:rsidRPr="009852F1">
        <w:rPr>
          <w:i/>
          <w:sz w:val="22"/>
        </w:rPr>
        <w:t>elgesį</w:t>
      </w:r>
      <w:r w:rsidRPr="009852F1">
        <w:rPr>
          <w:i/>
          <w:sz w:val="22"/>
        </w:rPr>
        <w:t xml:space="preserve"> naršant</w:t>
      </w:r>
      <w:r w:rsidRPr="00271577">
        <w:rPr>
          <w:sz w:val="22"/>
        </w:rPr>
        <w:t xml:space="preserve">?“ aptarimas su dalyviais </w:t>
      </w:r>
    </w:p>
    <w:p w14:paraId="67A342F2" w14:textId="77777777" w:rsidR="00E37A49" w:rsidRPr="00271577" w:rsidRDefault="00E37A49" w:rsidP="00E37A49">
      <w:pPr>
        <w:rPr>
          <w:sz w:val="22"/>
        </w:rPr>
      </w:pPr>
      <w:r w:rsidRPr="00271577">
        <w:rPr>
          <w:sz w:val="22"/>
        </w:rPr>
        <w:t>Dalyviams pateikiama 10 punktų tema „Patikimo interneto šaltinio charakteristikos“ (žr. 10 identifikavimo požymių 5 priede „1. Patikimo interneto šaltinio ypatybės “. Dalyvių klausiama, ar naudodamiesi internetu jie atkreipia dėmesį į šiuos dalykus.</w:t>
      </w:r>
    </w:p>
    <w:p w14:paraId="7D4C3DF7" w14:textId="1BE71F87" w:rsidR="00E37A49" w:rsidRPr="00271577" w:rsidRDefault="00E37A49" w:rsidP="00E37A49">
      <w:pPr>
        <w:rPr>
          <w:sz w:val="22"/>
        </w:rPr>
      </w:pPr>
      <w:r w:rsidRPr="00271577">
        <w:rPr>
          <w:sz w:val="22"/>
        </w:rPr>
        <w:t>Dalyviai savo žodžiais užsirašo punktus, kad juos suvoktų</w:t>
      </w:r>
      <w:r w:rsidR="0068170F">
        <w:rPr>
          <w:sz w:val="22"/>
        </w:rPr>
        <w:t xml:space="preserve"> /</w:t>
      </w:r>
      <w:r w:rsidRPr="00271577">
        <w:rPr>
          <w:sz w:val="22"/>
        </w:rPr>
        <w:t xml:space="preserve"> įsisąmonintų.</w:t>
      </w:r>
    </w:p>
    <w:p w14:paraId="70F216D4" w14:textId="77777777" w:rsidR="00E37A49" w:rsidRPr="00271577" w:rsidRDefault="00E37A49" w:rsidP="00E37A49">
      <w:pPr>
        <w:rPr>
          <w:sz w:val="22"/>
        </w:rPr>
      </w:pPr>
      <w:r w:rsidRPr="00271577">
        <w:rPr>
          <w:sz w:val="22"/>
        </w:rPr>
        <w:t>Socialiai nepalankioje padėtyje esančių grupių atveju, patartina kartu grupėje aptarti punktus, jei yra galimybė, parodant šias savybes internete.</w:t>
      </w:r>
    </w:p>
    <w:p w14:paraId="1262A4A6" w14:textId="07D9298F" w:rsidR="00E37A49" w:rsidRPr="00271577" w:rsidRDefault="00E37A49" w:rsidP="00E37A49">
      <w:pPr>
        <w:rPr>
          <w:sz w:val="22"/>
        </w:rPr>
      </w:pPr>
      <w:r w:rsidRPr="00271577">
        <w:rPr>
          <w:sz w:val="22"/>
        </w:rPr>
        <w:t>Aptariama medijų raštingumo samprata tėvams</w:t>
      </w:r>
      <w:r w:rsidR="0068170F">
        <w:rPr>
          <w:sz w:val="22"/>
        </w:rPr>
        <w:t xml:space="preserve"> /</w:t>
      </w:r>
      <w:r w:rsidRPr="00271577">
        <w:rPr>
          <w:sz w:val="22"/>
        </w:rPr>
        <w:t xml:space="preserve"> seneliams.</w:t>
      </w:r>
    </w:p>
    <w:p w14:paraId="6D5341DA" w14:textId="33B3564F" w:rsidR="00E37A49" w:rsidRDefault="00E37A49" w:rsidP="00E37A49">
      <w:pPr>
        <w:rPr>
          <w:i/>
          <w:sz w:val="22"/>
        </w:rPr>
      </w:pPr>
      <w:r w:rsidRPr="00ED07C3">
        <w:rPr>
          <w:sz w:val="22"/>
        </w:rPr>
        <w:t>Daugiau informacijos – 9 skyriaus 1 priede</w:t>
      </w:r>
      <w:r w:rsidR="00ED07C3">
        <w:rPr>
          <w:sz w:val="22"/>
        </w:rPr>
        <w:t>:</w:t>
      </w:r>
      <w:r w:rsidR="00ED07C3" w:rsidRPr="00ED07C3">
        <w:rPr>
          <w:sz w:val="22"/>
        </w:rPr>
        <w:t xml:space="preserve"> </w:t>
      </w:r>
      <w:r w:rsidR="00ED07C3" w:rsidRPr="00ED07C3">
        <w:rPr>
          <w:i/>
          <w:sz w:val="22"/>
        </w:rPr>
        <w:t>Medijų ir informacinis raštingumas Lietuvoje: laikas keisti požiūrį?</w:t>
      </w:r>
    </w:p>
    <w:p w14:paraId="0202F343" w14:textId="77777777" w:rsidR="008A5B50" w:rsidRPr="008A5B50" w:rsidRDefault="008A5B50" w:rsidP="00E37A49">
      <w:pPr>
        <w:rPr>
          <w:i/>
        </w:rPr>
      </w:pPr>
    </w:p>
    <w:p w14:paraId="2E124853" w14:textId="77777777" w:rsidR="00E37A49" w:rsidRPr="009852F1" w:rsidRDefault="00E37A49" w:rsidP="008A5B50">
      <w:pPr>
        <w:pStyle w:val="Heading4"/>
      </w:pPr>
      <w:r w:rsidRPr="009852F1">
        <w:t>II dalis. Proceso analizė</w:t>
      </w:r>
    </w:p>
    <w:p w14:paraId="0E6D6302" w14:textId="77777777" w:rsidR="00E37A49" w:rsidRPr="00271577" w:rsidRDefault="00E37A49" w:rsidP="001E7999">
      <w:pPr>
        <w:pStyle w:val="ListParagraph"/>
        <w:numPr>
          <w:ilvl w:val="0"/>
          <w:numId w:val="103"/>
        </w:numPr>
        <w:ind w:left="709"/>
        <w:rPr>
          <w:sz w:val="22"/>
        </w:rPr>
      </w:pPr>
      <w:r w:rsidRPr="00271577">
        <w:rPr>
          <w:sz w:val="22"/>
        </w:rPr>
        <w:t>Ką manote apie veiklą „mainų birža“?</w:t>
      </w:r>
    </w:p>
    <w:p w14:paraId="157C08D0" w14:textId="189FF2C2" w:rsidR="00E37A49" w:rsidRPr="00271577" w:rsidRDefault="00E37A49" w:rsidP="001E7999">
      <w:pPr>
        <w:pStyle w:val="ListParagraph"/>
        <w:numPr>
          <w:ilvl w:val="0"/>
          <w:numId w:val="103"/>
        </w:numPr>
        <w:ind w:left="709"/>
        <w:rPr>
          <w:sz w:val="22"/>
        </w:rPr>
      </w:pPr>
      <w:r w:rsidRPr="00271577">
        <w:rPr>
          <w:sz w:val="22"/>
        </w:rPr>
        <w:t>Ar šią veiklą galima atlikti su tėvais</w:t>
      </w:r>
      <w:r w:rsidR="0068170F">
        <w:rPr>
          <w:sz w:val="22"/>
        </w:rPr>
        <w:t xml:space="preserve"> /</w:t>
      </w:r>
      <w:r w:rsidRPr="00271577">
        <w:rPr>
          <w:sz w:val="22"/>
        </w:rPr>
        <w:t xml:space="preserve"> seneliais?</w:t>
      </w:r>
    </w:p>
    <w:p w14:paraId="526AD92C" w14:textId="289E1580" w:rsidR="00E37A49" w:rsidRPr="00271577" w:rsidRDefault="00E37A49" w:rsidP="001E7999">
      <w:pPr>
        <w:pStyle w:val="ListParagraph"/>
        <w:numPr>
          <w:ilvl w:val="0"/>
          <w:numId w:val="103"/>
        </w:numPr>
        <w:ind w:left="709"/>
        <w:rPr>
          <w:sz w:val="22"/>
        </w:rPr>
      </w:pPr>
      <w:r w:rsidRPr="00271577">
        <w:rPr>
          <w:sz w:val="22"/>
        </w:rPr>
        <w:t>Ar tėvai / seneliai gali tą pačią ar panašią veiklą išbandyti su savo vaikais</w:t>
      </w:r>
      <w:r w:rsidR="0068170F">
        <w:rPr>
          <w:sz w:val="22"/>
        </w:rPr>
        <w:t xml:space="preserve"> /</w:t>
      </w:r>
      <w:r w:rsidRPr="00271577">
        <w:rPr>
          <w:sz w:val="22"/>
        </w:rPr>
        <w:t xml:space="preserve"> anūkais?</w:t>
      </w:r>
    </w:p>
    <w:p w14:paraId="681A3D01" w14:textId="77777777" w:rsidR="00E37A49" w:rsidRPr="00271577" w:rsidRDefault="00E37A49" w:rsidP="00E37A49">
      <w:pPr>
        <w:rPr>
          <w:sz w:val="22"/>
        </w:rPr>
      </w:pPr>
    </w:p>
    <w:p w14:paraId="51A34F44" w14:textId="77777777" w:rsidR="00E37A49" w:rsidRPr="009852F1" w:rsidRDefault="00E37A49" w:rsidP="008A5B50">
      <w:pPr>
        <w:pStyle w:val="Heading4"/>
      </w:pPr>
      <w:r w:rsidRPr="009852F1">
        <w:t>III dalis. Įgyvendinimo planavimas</w:t>
      </w:r>
    </w:p>
    <w:p w14:paraId="0124BFDE" w14:textId="50EE15AC" w:rsidR="00E37A49" w:rsidRPr="00271577" w:rsidRDefault="00E37A49" w:rsidP="00E37A49">
      <w:pPr>
        <w:rPr>
          <w:sz w:val="22"/>
        </w:rPr>
      </w:pPr>
      <w:r w:rsidRPr="00271577">
        <w:rPr>
          <w:sz w:val="22"/>
        </w:rPr>
        <w:t>Dalyviai dirba mažose grupėse, ruošdami tėvams</w:t>
      </w:r>
      <w:r w:rsidR="0068170F">
        <w:rPr>
          <w:sz w:val="22"/>
        </w:rPr>
        <w:t xml:space="preserve"> / </w:t>
      </w:r>
      <w:r w:rsidRPr="00271577">
        <w:rPr>
          <w:sz w:val="22"/>
        </w:rPr>
        <w:t>seneliams skirtą veiklą, aptardami tinkamus pasiūlymus ir atsakymus į šiuos klausimus:</w:t>
      </w:r>
    </w:p>
    <w:p w14:paraId="79E16B28" w14:textId="3241FCF1" w:rsidR="00E37A49" w:rsidRPr="00271577" w:rsidRDefault="00E37A49" w:rsidP="001E7999">
      <w:pPr>
        <w:pStyle w:val="ListParagraph"/>
        <w:numPr>
          <w:ilvl w:val="0"/>
          <w:numId w:val="104"/>
        </w:numPr>
        <w:rPr>
          <w:sz w:val="22"/>
        </w:rPr>
      </w:pPr>
      <w:r w:rsidRPr="00271577">
        <w:rPr>
          <w:sz w:val="22"/>
        </w:rPr>
        <w:t>Kaip mano vaikas</w:t>
      </w:r>
      <w:r w:rsidR="0068170F">
        <w:rPr>
          <w:sz w:val="22"/>
        </w:rPr>
        <w:t xml:space="preserve"> /</w:t>
      </w:r>
      <w:r w:rsidRPr="00271577">
        <w:rPr>
          <w:sz w:val="22"/>
        </w:rPr>
        <w:t xml:space="preserve"> anūkas atpažįsta saugią svetainę?</w:t>
      </w:r>
    </w:p>
    <w:p w14:paraId="57D8D09F" w14:textId="70846F58" w:rsidR="00E37A49" w:rsidRPr="00271577" w:rsidRDefault="00E37A49" w:rsidP="001E7999">
      <w:pPr>
        <w:pStyle w:val="ListParagraph"/>
        <w:numPr>
          <w:ilvl w:val="0"/>
          <w:numId w:val="104"/>
        </w:numPr>
        <w:rPr>
          <w:sz w:val="22"/>
        </w:rPr>
      </w:pPr>
      <w:r w:rsidRPr="00271577">
        <w:rPr>
          <w:sz w:val="22"/>
        </w:rPr>
        <w:t>Kaip galiu padidinti savo vaiko</w:t>
      </w:r>
      <w:r w:rsidR="0068170F">
        <w:rPr>
          <w:sz w:val="22"/>
        </w:rPr>
        <w:t xml:space="preserve"> /</w:t>
      </w:r>
      <w:r w:rsidRPr="00271577">
        <w:rPr>
          <w:sz w:val="22"/>
        </w:rPr>
        <w:t xml:space="preserve"> anūko jautrumą ir supratimą apie interneto pavojus?</w:t>
      </w:r>
    </w:p>
    <w:p w14:paraId="33C84924" w14:textId="433DDC68" w:rsidR="00E37A49" w:rsidRDefault="00E37A49" w:rsidP="001E7999">
      <w:pPr>
        <w:pStyle w:val="ListParagraph"/>
        <w:numPr>
          <w:ilvl w:val="0"/>
          <w:numId w:val="104"/>
        </w:numPr>
        <w:rPr>
          <w:sz w:val="22"/>
        </w:rPr>
      </w:pPr>
      <w:r w:rsidRPr="00271577">
        <w:rPr>
          <w:sz w:val="22"/>
        </w:rPr>
        <w:t>Kaip galiu parodyti savo vaikui</w:t>
      </w:r>
      <w:r w:rsidR="0068170F">
        <w:rPr>
          <w:sz w:val="22"/>
        </w:rPr>
        <w:t xml:space="preserve"> /</w:t>
      </w:r>
      <w:r w:rsidRPr="00271577">
        <w:rPr>
          <w:sz w:val="22"/>
        </w:rPr>
        <w:t xml:space="preserve"> anūkui interneto pavojus?</w:t>
      </w:r>
    </w:p>
    <w:p w14:paraId="643DEBB3" w14:textId="77777777" w:rsidR="008A5B50" w:rsidRPr="008A5B50" w:rsidRDefault="008A5B50" w:rsidP="008A5B50"/>
    <w:p w14:paraId="25AABAB4" w14:textId="77777777" w:rsidR="00E37A49" w:rsidRPr="00271577" w:rsidRDefault="00E37A49" w:rsidP="008A5B50">
      <w:pPr>
        <w:pStyle w:val="Heading3"/>
      </w:pPr>
      <w:r w:rsidRPr="00271577">
        <w:t>Galimos adaptacijos</w:t>
      </w:r>
    </w:p>
    <w:p w14:paraId="21C94FF4" w14:textId="77777777" w:rsidR="00E37A49" w:rsidRPr="00271577" w:rsidRDefault="00E37A49" w:rsidP="00E37A49">
      <w:pPr>
        <w:rPr>
          <w:sz w:val="22"/>
        </w:rPr>
      </w:pPr>
      <w:r w:rsidRPr="00271577">
        <w:rPr>
          <w:sz w:val="22"/>
        </w:rPr>
        <w:t>Lektoriai taip pat gali naudoti kitą, jų manymu, naudingą veiklą vietoje „Mainų biržos“, pvz., klausimyną su pasirenkamais atsakymais.</w:t>
      </w:r>
    </w:p>
    <w:p w14:paraId="430CFED6" w14:textId="77777777" w:rsidR="00E37A49" w:rsidRPr="00271577" w:rsidRDefault="00E37A49" w:rsidP="00E37A49">
      <w:pPr>
        <w:rPr>
          <w:sz w:val="22"/>
        </w:rPr>
      </w:pPr>
      <w:r w:rsidRPr="00271577">
        <w:rPr>
          <w:sz w:val="22"/>
        </w:rPr>
        <w:t>Galimi klausimai ir atsakymai, pvz.:</w:t>
      </w:r>
    </w:p>
    <w:p w14:paraId="64991E3F" w14:textId="77777777" w:rsidR="00E37A49" w:rsidRPr="00271577" w:rsidRDefault="00E37A49" w:rsidP="00E37A49">
      <w:pPr>
        <w:rPr>
          <w:sz w:val="22"/>
        </w:rPr>
      </w:pPr>
      <w:r w:rsidRPr="00271577">
        <w:rPr>
          <w:sz w:val="22"/>
        </w:rPr>
        <w:t>Klausimas:</w:t>
      </w:r>
    </w:p>
    <w:p w14:paraId="612A542A" w14:textId="48D989F5" w:rsidR="00E37A49" w:rsidRPr="00A210E5" w:rsidRDefault="00E37A49" w:rsidP="00E37A49">
      <w:pPr>
        <w:rPr>
          <w:i/>
          <w:sz w:val="22"/>
        </w:rPr>
      </w:pPr>
      <w:r w:rsidRPr="00A210E5">
        <w:rPr>
          <w:i/>
          <w:sz w:val="22"/>
        </w:rPr>
        <w:t>Naudojant paieškos įrankius, kokia tvarka rodomi paieškos rezultatai? Ką rodo paieškos rezultatas ieškant termino</w:t>
      </w:r>
      <w:r w:rsidR="0068170F">
        <w:rPr>
          <w:i/>
          <w:sz w:val="22"/>
        </w:rPr>
        <w:t xml:space="preserve"> /</w:t>
      </w:r>
      <w:r w:rsidRPr="00A210E5">
        <w:rPr>
          <w:i/>
          <w:sz w:val="22"/>
        </w:rPr>
        <w:t xml:space="preserve"> sąvokos?</w:t>
      </w:r>
    </w:p>
    <w:p w14:paraId="2FEBC413" w14:textId="77777777" w:rsidR="00E37A49" w:rsidRPr="00271577" w:rsidRDefault="00E37A49" w:rsidP="00E37A49">
      <w:pPr>
        <w:rPr>
          <w:sz w:val="22"/>
        </w:rPr>
      </w:pPr>
      <w:r w:rsidRPr="00271577">
        <w:rPr>
          <w:sz w:val="22"/>
        </w:rPr>
        <w:t>Galimi atsakymai:</w:t>
      </w:r>
    </w:p>
    <w:p w14:paraId="02CDC733" w14:textId="77777777" w:rsidR="00E37A49" w:rsidRPr="00271577" w:rsidRDefault="00E37A49" w:rsidP="001E7999">
      <w:pPr>
        <w:pStyle w:val="ListParagraph"/>
        <w:numPr>
          <w:ilvl w:val="6"/>
          <w:numId w:val="105"/>
        </w:numPr>
        <w:ind w:left="709"/>
        <w:rPr>
          <w:sz w:val="22"/>
        </w:rPr>
      </w:pPr>
      <w:r w:rsidRPr="00271577">
        <w:rPr>
          <w:sz w:val="22"/>
        </w:rPr>
        <w:t>Rodymo eiliškumas neturi prasmės.</w:t>
      </w:r>
    </w:p>
    <w:p w14:paraId="2B5FAF25" w14:textId="77777777" w:rsidR="00E37A49" w:rsidRPr="00271577" w:rsidRDefault="00E37A49" w:rsidP="001E7999">
      <w:pPr>
        <w:pStyle w:val="ListParagraph"/>
        <w:numPr>
          <w:ilvl w:val="3"/>
          <w:numId w:val="105"/>
        </w:numPr>
        <w:ind w:left="709"/>
        <w:rPr>
          <w:sz w:val="22"/>
        </w:rPr>
      </w:pPr>
      <w:r w:rsidRPr="00271577">
        <w:rPr>
          <w:sz w:val="22"/>
        </w:rPr>
        <w:t>Pirmieji rezultatai yra tie, kurie sulaukė daugiausiai lankytojų.</w:t>
      </w:r>
    </w:p>
    <w:p w14:paraId="10CEDA17" w14:textId="77777777" w:rsidR="00E37A49" w:rsidRPr="00271577" w:rsidRDefault="00E37A49" w:rsidP="001E7999">
      <w:pPr>
        <w:pStyle w:val="ListParagraph"/>
        <w:numPr>
          <w:ilvl w:val="3"/>
          <w:numId w:val="105"/>
        </w:numPr>
        <w:ind w:left="709"/>
        <w:rPr>
          <w:sz w:val="22"/>
        </w:rPr>
      </w:pPr>
      <w:r w:rsidRPr="00271577">
        <w:rPr>
          <w:sz w:val="22"/>
        </w:rPr>
        <w:t>Pirmieji rezultatai yra saugūs puslapiai.</w:t>
      </w:r>
    </w:p>
    <w:p w14:paraId="6A915EF2" w14:textId="77777777" w:rsidR="00E37A49" w:rsidRPr="00271577" w:rsidRDefault="00E37A49" w:rsidP="00387A08">
      <w:pPr>
        <w:pStyle w:val="ListParagraph"/>
        <w:ind w:left="709"/>
        <w:rPr>
          <w:sz w:val="22"/>
        </w:rPr>
      </w:pPr>
      <w:r w:rsidRPr="00271577">
        <w:rPr>
          <w:sz w:val="22"/>
        </w:rPr>
        <w:t>(teisingas atsakymas: 2)</w:t>
      </w:r>
    </w:p>
    <w:p w14:paraId="65F46BC3" w14:textId="77777777" w:rsidR="00E37A49" w:rsidRPr="00271577" w:rsidRDefault="00E37A49" w:rsidP="00E37A49">
      <w:pPr>
        <w:rPr>
          <w:sz w:val="22"/>
        </w:rPr>
      </w:pPr>
      <w:r w:rsidRPr="00271577">
        <w:rPr>
          <w:sz w:val="22"/>
        </w:rPr>
        <w:t>Klausimas:</w:t>
      </w:r>
    </w:p>
    <w:p w14:paraId="6CD70FB9" w14:textId="77777777" w:rsidR="00E37A49" w:rsidRPr="00A210E5" w:rsidRDefault="00E37A49" w:rsidP="00E37A49">
      <w:pPr>
        <w:rPr>
          <w:i/>
          <w:sz w:val="22"/>
        </w:rPr>
      </w:pPr>
      <w:r w:rsidRPr="00A210E5">
        <w:rPr>
          <w:i/>
          <w:sz w:val="22"/>
        </w:rPr>
        <w:t>Norima svetainė yra atidaryta. Kaip galite pasakyti, ar svetainė yra saugi, ar ne?</w:t>
      </w:r>
    </w:p>
    <w:p w14:paraId="11831E07" w14:textId="77777777" w:rsidR="00E37A49" w:rsidRPr="00271577" w:rsidRDefault="00E37A49" w:rsidP="00E37A49">
      <w:pPr>
        <w:rPr>
          <w:sz w:val="22"/>
        </w:rPr>
      </w:pPr>
      <w:r w:rsidRPr="00271577">
        <w:rPr>
          <w:sz w:val="22"/>
        </w:rPr>
        <w:t>Galimi atsakymai:</w:t>
      </w:r>
    </w:p>
    <w:p w14:paraId="6E23A2B8" w14:textId="77777777" w:rsidR="00E37A49" w:rsidRPr="00271577" w:rsidRDefault="00E37A49" w:rsidP="001E7999">
      <w:pPr>
        <w:pStyle w:val="ListParagraph"/>
        <w:numPr>
          <w:ilvl w:val="6"/>
          <w:numId w:val="105"/>
        </w:numPr>
        <w:ind w:left="709"/>
        <w:rPr>
          <w:sz w:val="22"/>
        </w:rPr>
      </w:pPr>
      <w:r w:rsidRPr="00271577">
        <w:rPr>
          <w:sz w:val="22"/>
        </w:rPr>
        <w:t>Adresas prasideda http.</w:t>
      </w:r>
    </w:p>
    <w:p w14:paraId="6826652D" w14:textId="5D269E21" w:rsidR="00E37A49" w:rsidRPr="00271577" w:rsidRDefault="00E37A49" w:rsidP="001E7999">
      <w:pPr>
        <w:pStyle w:val="ListParagraph"/>
        <w:numPr>
          <w:ilvl w:val="0"/>
          <w:numId w:val="105"/>
        </w:numPr>
        <w:ind w:left="709"/>
        <w:rPr>
          <w:sz w:val="22"/>
        </w:rPr>
      </w:pPr>
      <w:r w:rsidRPr="00271577">
        <w:rPr>
          <w:sz w:val="22"/>
        </w:rPr>
        <w:t>Priešais adresą rodomas užrakto simbolis</w:t>
      </w:r>
      <w:r w:rsidR="0068170F">
        <w:rPr>
          <w:sz w:val="22"/>
        </w:rPr>
        <w:t xml:space="preserve"> /</w:t>
      </w:r>
      <w:r w:rsidRPr="00271577">
        <w:rPr>
          <w:sz w:val="22"/>
        </w:rPr>
        <w:t xml:space="preserve"> ženkliukas.</w:t>
      </w:r>
    </w:p>
    <w:p w14:paraId="240464C3" w14:textId="1DDFB6A1" w:rsidR="00E37A49" w:rsidRPr="00271577" w:rsidRDefault="00E37A49" w:rsidP="001E7999">
      <w:pPr>
        <w:pStyle w:val="ListParagraph"/>
        <w:numPr>
          <w:ilvl w:val="0"/>
          <w:numId w:val="105"/>
        </w:numPr>
        <w:ind w:left="709"/>
        <w:rPr>
          <w:sz w:val="22"/>
        </w:rPr>
      </w:pPr>
      <w:r w:rsidRPr="00271577">
        <w:rPr>
          <w:sz w:val="22"/>
        </w:rPr>
        <w:t>Svetainėje yra daug skelbimų</w:t>
      </w:r>
      <w:r w:rsidR="0068170F">
        <w:rPr>
          <w:sz w:val="22"/>
        </w:rPr>
        <w:t xml:space="preserve"> /</w:t>
      </w:r>
      <w:r w:rsidRPr="00271577">
        <w:rPr>
          <w:sz w:val="22"/>
        </w:rPr>
        <w:t xml:space="preserve"> reklamų.</w:t>
      </w:r>
    </w:p>
    <w:p w14:paraId="579A5884" w14:textId="77777777" w:rsidR="00E37A49" w:rsidRPr="00271577" w:rsidRDefault="00E37A49" w:rsidP="00387A08">
      <w:pPr>
        <w:pStyle w:val="ListParagraph"/>
        <w:ind w:left="709"/>
        <w:rPr>
          <w:sz w:val="22"/>
        </w:rPr>
      </w:pPr>
      <w:r w:rsidRPr="00271577">
        <w:rPr>
          <w:sz w:val="22"/>
        </w:rPr>
        <w:t>(teisingas atsakymas: 2)</w:t>
      </w:r>
    </w:p>
    <w:p w14:paraId="5742AB53" w14:textId="77777777" w:rsidR="00E37A49" w:rsidRPr="00271577" w:rsidRDefault="00E37A49" w:rsidP="00E37A49">
      <w:pPr>
        <w:rPr>
          <w:sz w:val="22"/>
        </w:rPr>
      </w:pPr>
      <w:r w:rsidRPr="00271577">
        <w:rPr>
          <w:sz w:val="22"/>
        </w:rPr>
        <w:t>Klausimas:</w:t>
      </w:r>
    </w:p>
    <w:p w14:paraId="33B37428" w14:textId="77777777" w:rsidR="00E37A49" w:rsidRPr="00A210E5" w:rsidRDefault="00E37A49" w:rsidP="00E37A49">
      <w:pPr>
        <w:rPr>
          <w:i/>
          <w:sz w:val="22"/>
        </w:rPr>
      </w:pPr>
      <w:r w:rsidRPr="00A210E5">
        <w:rPr>
          <w:i/>
          <w:sz w:val="22"/>
        </w:rPr>
        <w:t>Ar leidžiama atsisiųsti paveikslėlius, muziką, tekstą, filmus ir pan.?</w:t>
      </w:r>
    </w:p>
    <w:p w14:paraId="067BF6AE" w14:textId="77777777" w:rsidR="00E37A49" w:rsidRPr="00271577" w:rsidRDefault="00E37A49" w:rsidP="00E37A49">
      <w:pPr>
        <w:rPr>
          <w:sz w:val="22"/>
        </w:rPr>
      </w:pPr>
      <w:r w:rsidRPr="00271577">
        <w:rPr>
          <w:sz w:val="22"/>
        </w:rPr>
        <w:t>Galimi atsakymai:</w:t>
      </w:r>
    </w:p>
    <w:p w14:paraId="5CB32403" w14:textId="77777777" w:rsidR="00E37A49" w:rsidRPr="00271577" w:rsidRDefault="00E37A49" w:rsidP="001E7999">
      <w:pPr>
        <w:pStyle w:val="ListParagraph"/>
        <w:numPr>
          <w:ilvl w:val="3"/>
          <w:numId w:val="105"/>
        </w:numPr>
        <w:ind w:left="709"/>
        <w:rPr>
          <w:sz w:val="22"/>
        </w:rPr>
      </w:pPr>
      <w:r w:rsidRPr="00271577">
        <w:rPr>
          <w:sz w:val="22"/>
        </w:rPr>
        <w:t>Taip, man leidžiama atsisiųsti viską, nes tai yra prieinami visiems.</w:t>
      </w:r>
    </w:p>
    <w:p w14:paraId="5F7966C6" w14:textId="77777777" w:rsidR="00387A08" w:rsidRPr="00271577" w:rsidRDefault="00E37A49" w:rsidP="001E7999">
      <w:pPr>
        <w:pStyle w:val="ListParagraph"/>
        <w:numPr>
          <w:ilvl w:val="3"/>
          <w:numId w:val="105"/>
        </w:numPr>
        <w:ind w:left="709"/>
        <w:rPr>
          <w:sz w:val="22"/>
        </w:rPr>
      </w:pPr>
      <w:r w:rsidRPr="00271577">
        <w:rPr>
          <w:sz w:val="22"/>
        </w:rPr>
        <w:t>Ne, man neleidžiama to daryti, nes tai saugoma autorių teisių.</w:t>
      </w:r>
    </w:p>
    <w:p w14:paraId="4F68920B" w14:textId="5A7C7493" w:rsidR="00387A08" w:rsidRPr="00271577" w:rsidRDefault="00E37A49" w:rsidP="001E7999">
      <w:pPr>
        <w:pStyle w:val="ListParagraph"/>
        <w:numPr>
          <w:ilvl w:val="3"/>
          <w:numId w:val="105"/>
        </w:numPr>
        <w:ind w:left="709"/>
        <w:rPr>
          <w:sz w:val="22"/>
        </w:rPr>
      </w:pPr>
      <w:r w:rsidRPr="00271577">
        <w:rPr>
          <w:sz w:val="22"/>
        </w:rPr>
        <w:t>Taip, galiu atsisiųsti viską, kas išleista ir naudojama</w:t>
      </w:r>
      <w:r w:rsidR="00A210E5">
        <w:rPr>
          <w:sz w:val="22"/>
        </w:rPr>
        <w:t>,</w:t>
      </w:r>
      <w:r w:rsidRPr="00271577">
        <w:rPr>
          <w:sz w:val="22"/>
        </w:rPr>
        <w:t xml:space="preserve"> bet tik savo asmeniniams tikslams.</w:t>
      </w:r>
    </w:p>
    <w:p w14:paraId="79B7A136" w14:textId="17C80D52" w:rsidR="00E37A49" w:rsidRDefault="00E37A49" w:rsidP="00387A08">
      <w:pPr>
        <w:pStyle w:val="ListParagraph"/>
        <w:ind w:left="709"/>
        <w:rPr>
          <w:sz w:val="22"/>
        </w:rPr>
      </w:pPr>
      <w:r w:rsidRPr="00271577">
        <w:rPr>
          <w:sz w:val="22"/>
        </w:rPr>
        <w:t>(teisingas atsakymas: 3)</w:t>
      </w:r>
      <w:r w:rsidR="008A5B50">
        <w:rPr>
          <w:sz w:val="22"/>
        </w:rPr>
        <w:t>.</w:t>
      </w:r>
    </w:p>
    <w:p w14:paraId="70B3C58C" w14:textId="77777777" w:rsidR="008A5B50" w:rsidRPr="008A5B50" w:rsidRDefault="008A5B50" w:rsidP="008A5B50"/>
    <w:p w14:paraId="14B08011" w14:textId="125AF794" w:rsidR="00E37A49" w:rsidRPr="00271577" w:rsidRDefault="00E37A49" w:rsidP="008A5B50">
      <w:pPr>
        <w:pStyle w:val="Heading3"/>
      </w:pPr>
      <w:r w:rsidRPr="00271577">
        <w:t xml:space="preserve">Papildomos adaptacijos </w:t>
      </w:r>
      <w:r w:rsidR="00A210E5">
        <w:t>„</w:t>
      </w:r>
      <w:r w:rsidRPr="00271577">
        <w:t>nepalankioje padėtyje</w:t>
      </w:r>
      <w:r w:rsidR="00A210E5">
        <w:t>“</w:t>
      </w:r>
      <w:r w:rsidRPr="00271577">
        <w:t xml:space="preserve"> esančioms grupėms</w:t>
      </w:r>
    </w:p>
    <w:p w14:paraId="522DD1EF" w14:textId="3498C301" w:rsidR="00E37A49" w:rsidRDefault="00E37A49" w:rsidP="00E37A49">
      <w:pPr>
        <w:rPr>
          <w:sz w:val="22"/>
        </w:rPr>
      </w:pPr>
      <w:r w:rsidRPr="00271577">
        <w:rPr>
          <w:sz w:val="22"/>
        </w:rPr>
        <w:t>Socialiai nepalankioje padėtyje esančioms grupėms patartina grupėje kartu aptarti klausimus, jei įmanoma, parodyti šiuos dalykus internete.</w:t>
      </w:r>
    </w:p>
    <w:p w14:paraId="637DD900" w14:textId="77777777" w:rsidR="008A5B50" w:rsidRPr="008A5B50" w:rsidRDefault="008A5B50" w:rsidP="00E37A49"/>
    <w:p w14:paraId="42DB9BC9" w14:textId="7C6C46E6" w:rsidR="004A23BA" w:rsidRPr="00271577" w:rsidRDefault="00D31829" w:rsidP="0087130B">
      <w:pPr>
        <w:pStyle w:val="Heading2"/>
      </w:pPr>
      <w:bookmarkStart w:id="242" w:name="_heading=h.ihv636" w:colFirst="0" w:colLast="0"/>
      <w:bookmarkStart w:id="243" w:name="_Toc95915264"/>
      <w:bookmarkEnd w:id="242"/>
      <w:r>
        <w:t xml:space="preserve">6.4 </w:t>
      </w:r>
      <w:r w:rsidR="0020650F" w:rsidRPr="00271577">
        <w:t>Saugus socialinių tinklų naudojimas</w:t>
      </w:r>
      <w:bookmarkEnd w:id="243"/>
    </w:p>
    <w:p w14:paraId="7DF43F50" w14:textId="77777777" w:rsidR="00755E78" w:rsidRPr="00271577" w:rsidRDefault="00755E78" w:rsidP="008A5B50">
      <w:pPr>
        <w:pStyle w:val="Heading3"/>
      </w:pPr>
      <w:bookmarkStart w:id="244" w:name="_heading=h.32hioqz" w:colFirst="0" w:colLast="0"/>
      <w:bookmarkEnd w:id="244"/>
      <w:r w:rsidRPr="00271577">
        <w:t>Svarbi bendra informacija</w:t>
      </w:r>
    </w:p>
    <w:p w14:paraId="1E2DE357" w14:textId="45E9D614" w:rsidR="00755E78" w:rsidRDefault="00755E78" w:rsidP="00755E78">
      <w:pPr>
        <w:jc w:val="both"/>
        <w:rPr>
          <w:sz w:val="22"/>
          <w:szCs w:val="24"/>
        </w:rPr>
      </w:pPr>
      <w:r w:rsidRPr="00271577">
        <w:rPr>
          <w:sz w:val="22"/>
          <w:szCs w:val="24"/>
        </w:rPr>
        <w:t xml:space="preserve">Naudojant privačiai, internetiniai socialiniai tinklai leidžia kalbėtis, dalintis nuotraukomis ir vaizdo įrašais su šeima, draugais ir kolegomis. Tačiau nereikėtų nuvertinti socialinių tinklų pavojų, pavyzdžiui, tapatybės vagystė ar asmeninės informacijos šnipinėjimas. Tolesnėje veikloje pateikiami saugos patarimai [5] (daugiau žr. </w:t>
      </w:r>
      <w:r w:rsidRPr="00271577">
        <w:rPr>
          <w:b/>
          <w:color w:val="F79646" w:themeColor="accent6"/>
          <w:sz w:val="22"/>
          <w:szCs w:val="24"/>
        </w:rPr>
        <w:t>6 priede</w:t>
      </w:r>
      <w:r w:rsidRPr="00271577">
        <w:rPr>
          <w:sz w:val="22"/>
          <w:szCs w:val="24"/>
        </w:rPr>
        <w:t>: Saugus naudojimasis socialiniais tinklais)</w:t>
      </w:r>
      <w:r w:rsidR="008A5B50">
        <w:rPr>
          <w:sz w:val="22"/>
          <w:szCs w:val="24"/>
        </w:rPr>
        <w:t>.</w:t>
      </w:r>
    </w:p>
    <w:p w14:paraId="36C6948F" w14:textId="77777777" w:rsidR="008A5B50" w:rsidRPr="008A5B50" w:rsidRDefault="008A5B50" w:rsidP="00755E78">
      <w:pPr>
        <w:jc w:val="both"/>
        <w:rPr>
          <w:szCs w:val="24"/>
        </w:rPr>
      </w:pPr>
    </w:p>
    <w:p w14:paraId="61773D12" w14:textId="77777777" w:rsidR="00755E78" w:rsidRPr="004505FE" w:rsidRDefault="00755E78" w:rsidP="008A5B50">
      <w:pPr>
        <w:pStyle w:val="Heading4"/>
      </w:pPr>
      <w:r w:rsidRPr="004505FE">
        <w:t>I dalis. Veiklos pavyzdžio pristatymas</w:t>
      </w:r>
    </w:p>
    <w:p w14:paraId="366ECBC8" w14:textId="77777777" w:rsidR="00755E78" w:rsidRPr="00271577" w:rsidRDefault="00755E78" w:rsidP="00755E78">
      <w:pPr>
        <w:pStyle w:val="Heading5"/>
      </w:pPr>
      <w:r w:rsidRPr="00271577">
        <w:t>1 žingsnis. APŠILIMAS</w:t>
      </w:r>
    </w:p>
    <w:p w14:paraId="538C953E" w14:textId="77777777" w:rsidR="00755E78" w:rsidRPr="00271577" w:rsidRDefault="00755E78" w:rsidP="00755E78">
      <w:pPr>
        <w:jc w:val="both"/>
        <w:rPr>
          <w:b/>
          <w:sz w:val="22"/>
          <w:szCs w:val="24"/>
        </w:rPr>
      </w:pPr>
      <w:r w:rsidRPr="00271577">
        <w:rPr>
          <w:b/>
          <w:sz w:val="22"/>
          <w:szCs w:val="24"/>
        </w:rPr>
        <w:t>Atomo-molekulės diskusija [6]</w:t>
      </w:r>
    </w:p>
    <w:p w14:paraId="53464057" w14:textId="77777777" w:rsidR="00755E78" w:rsidRPr="00271577" w:rsidRDefault="00755E78" w:rsidP="00755E78">
      <w:pPr>
        <w:jc w:val="both"/>
        <w:rPr>
          <w:sz w:val="22"/>
          <w:szCs w:val="24"/>
        </w:rPr>
      </w:pPr>
      <w:r w:rsidRPr="00271577">
        <w:rPr>
          <w:sz w:val="22"/>
          <w:szCs w:val="24"/>
        </w:rPr>
        <w:t>Šis metodas sukurtas taip, kad dalyviai vis didesnėse grupėse užsirašo klausimus apie iš anksto pasirinktą temą, pvz., teisės ir pareigos internete ar patyčios internete.</w:t>
      </w:r>
    </w:p>
    <w:p w14:paraId="491F3B1F" w14:textId="2B42F87D" w:rsidR="00755E78" w:rsidRPr="00271577" w:rsidRDefault="00755E78" w:rsidP="00755E78">
      <w:pPr>
        <w:jc w:val="both"/>
        <w:rPr>
          <w:sz w:val="22"/>
          <w:szCs w:val="24"/>
        </w:rPr>
      </w:pPr>
      <w:r w:rsidRPr="00271577">
        <w:rPr>
          <w:sz w:val="22"/>
          <w:szCs w:val="24"/>
        </w:rPr>
        <w:t xml:space="preserve">Pradžioje grupė suskirstoma į poras – kiekviena pora atsisėda </w:t>
      </w:r>
      <w:r w:rsidR="003D0EDF">
        <w:rPr>
          <w:sz w:val="22"/>
          <w:szCs w:val="24"/>
        </w:rPr>
        <w:t>nuošaliau</w:t>
      </w:r>
      <w:r w:rsidRPr="00271577">
        <w:rPr>
          <w:sz w:val="22"/>
          <w:szCs w:val="24"/>
        </w:rPr>
        <w:t xml:space="preserve"> ir apie 5 minutes kalba sutarta tema. Praėjus šiam laikui, lektorius duoda sutartą signalą, o poros susiranda antrą porą ir vėl kalbasi tarpusavyje apie 5 minutes. Tada kiekviena keturių grupė ieško kitos keturių grupės ir dar 10 minučių kalba ta tema.</w:t>
      </w:r>
    </w:p>
    <w:p w14:paraId="4E2BF538" w14:textId="7807B379" w:rsidR="00755E78" w:rsidRPr="00271577" w:rsidRDefault="00755E78" w:rsidP="00755E78">
      <w:pPr>
        <w:jc w:val="both"/>
        <w:rPr>
          <w:sz w:val="22"/>
          <w:szCs w:val="24"/>
        </w:rPr>
      </w:pPr>
      <w:r w:rsidRPr="00271577">
        <w:rPr>
          <w:sz w:val="22"/>
          <w:szCs w:val="24"/>
        </w:rPr>
        <w:t xml:space="preserve">Pastaba: ši veikla labiausiai tinka didesnėms grupėms. </w:t>
      </w:r>
      <w:r w:rsidR="003D0EDF">
        <w:rPr>
          <w:sz w:val="22"/>
          <w:szCs w:val="24"/>
        </w:rPr>
        <w:t>Dirbant su m</w:t>
      </w:r>
      <w:r w:rsidRPr="00271577">
        <w:rPr>
          <w:sz w:val="22"/>
          <w:szCs w:val="24"/>
        </w:rPr>
        <w:t>ažesnėms grupėm</w:t>
      </w:r>
      <w:r w:rsidR="003D0EDF">
        <w:rPr>
          <w:sz w:val="22"/>
          <w:szCs w:val="24"/>
        </w:rPr>
        <w:t>i</w:t>
      </w:r>
      <w:r w:rsidRPr="00271577">
        <w:rPr>
          <w:sz w:val="22"/>
          <w:szCs w:val="24"/>
        </w:rPr>
        <w:t xml:space="preserve">s galima </w:t>
      </w:r>
      <w:r w:rsidR="003D0EDF">
        <w:rPr>
          <w:sz w:val="22"/>
          <w:szCs w:val="24"/>
        </w:rPr>
        <w:t xml:space="preserve">veiklą baigti </w:t>
      </w:r>
      <w:r w:rsidRPr="00271577">
        <w:rPr>
          <w:sz w:val="22"/>
          <w:szCs w:val="24"/>
        </w:rPr>
        <w:t xml:space="preserve">po antrojo turo (grupė iš keturių žmonių). </w:t>
      </w:r>
    </w:p>
    <w:p w14:paraId="076B40D6" w14:textId="77777777" w:rsidR="00755E78" w:rsidRPr="00271577" w:rsidRDefault="00755E78" w:rsidP="00755E78">
      <w:pPr>
        <w:pStyle w:val="Heading5"/>
      </w:pPr>
      <w:r w:rsidRPr="00271577">
        <w:t>2 žingsnis</w:t>
      </w:r>
    </w:p>
    <w:p w14:paraId="38A2FCE7" w14:textId="4A5A3A51" w:rsidR="00755E78" w:rsidRPr="00271577" w:rsidRDefault="00755E78" w:rsidP="00755E78">
      <w:pPr>
        <w:jc w:val="both"/>
        <w:rPr>
          <w:sz w:val="22"/>
          <w:szCs w:val="24"/>
        </w:rPr>
      </w:pPr>
      <w:r w:rsidRPr="00271577">
        <w:rPr>
          <w:b/>
          <w:color w:val="F79646" w:themeColor="accent6"/>
          <w:sz w:val="22"/>
          <w:szCs w:val="24"/>
        </w:rPr>
        <w:t>1 užduotis</w:t>
      </w:r>
      <w:r w:rsidRPr="00271577">
        <w:rPr>
          <w:sz w:val="22"/>
          <w:szCs w:val="24"/>
        </w:rPr>
        <w:t>: Kiekviena aštuonių asmenų grupė (</w:t>
      </w:r>
      <w:r w:rsidR="003D0EDF">
        <w:rPr>
          <w:sz w:val="22"/>
          <w:szCs w:val="24"/>
        </w:rPr>
        <w:t xml:space="preserve">arba </w:t>
      </w:r>
      <w:r w:rsidRPr="00271577">
        <w:rPr>
          <w:sz w:val="22"/>
          <w:szCs w:val="24"/>
        </w:rPr>
        <w:t>keturių asmenų grupė) per 5 minutes apibendrina savo klausimus šia tema ir susitar</w:t>
      </w:r>
      <w:r w:rsidR="003A6E54">
        <w:rPr>
          <w:sz w:val="22"/>
          <w:szCs w:val="24"/>
        </w:rPr>
        <w:t>ia</w:t>
      </w:r>
      <w:r w:rsidRPr="00271577">
        <w:rPr>
          <w:sz w:val="22"/>
          <w:szCs w:val="24"/>
        </w:rPr>
        <w:t xml:space="preserve"> dėl grupės pranešėjo.</w:t>
      </w:r>
    </w:p>
    <w:p w14:paraId="5FCCF55F" w14:textId="77777777" w:rsidR="00755E78" w:rsidRPr="00271577" w:rsidRDefault="00755E78" w:rsidP="00755E78">
      <w:pPr>
        <w:jc w:val="both"/>
        <w:rPr>
          <w:sz w:val="22"/>
          <w:szCs w:val="24"/>
        </w:rPr>
      </w:pPr>
      <w:r w:rsidRPr="00271577">
        <w:rPr>
          <w:b/>
          <w:color w:val="F79646" w:themeColor="accent6"/>
          <w:sz w:val="22"/>
          <w:szCs w:val="24"/>
        </w:rPr>
        <w:t>2 užduotis</w:t>
      </w:r>
      <w:r w:rsidRPr="00271577">
        <w:rPr>
          <w:sz w:val="22"/>
          <w:szCs w:val="24"/>
        </w:rPr>
        <w:t xml:space="preserve">: Grupės pranešėjai pateikia klausimus. Tokiu būdu surinkti klausimai yra fiksuojami konferenciniame bloknote arba skaitmeniniu būdu. </w:t>
      </w:r>
    </w:p>
    <w:p w14:paraId="54EE13FA" w14:textId="77777777" w:rsidR="00755E78" w:rsidRPr="00271577" w:rsidRDefault="00755E78" w:rsidP="00755E78">
      <w:pPr>
        <w:pStyle w:val="Heading5"/>
      </w:pPr>
      <w:bookmarkStart w:id="245" w:name="_heading=h.3fwokq0" w:colFirst="0" w:colLast="0"/>
      <w:bookmarkEnd w:id="245"/>
      <w:r w:rsidRPr="00271577">
        <w:t>3 žingsnis</w:t>
      </w:r>
    </w:p>
    <w:p w14:paraId="4C814F30" w14:textId="77777777" w:rsidR="00755E78" w:rsidRPr="00271577" w:rsidRDefault="00755E78" w:rsidP="00755E78">
      <w:pPr>
        <w:jc w:val="both"/>
        <w:rPr>
          <w:sz w:val="22"/>
          <w:szCs w:val="24"/>
        </w:rPr>
      </w:pPr>
      <w:r w:rsidRPr="00271577">
        <w:rPr>
          <w:sz w:val="22"/>
          <w:szCs w:val="24"/>
        </w:rPr>
        <w:t>Į 2 etapo klausimų sąrašą atsakoma bendroje grupės diskusijoje.</w:t>
      </w:r>
    </w:p>
    <w:p w14:paraId="17C7B776" w14:textId="77777777" w:rsidR="00755E78" w:rsidRPr="00271577" w:rsidRDefault="00755E78" w:rsidP="00755E78">
      <w:pPr>
        <w:jc w:val="both"/>
        <w:rPr>
          <w:sz w:val="22"/>
          <w:szCs w:val="24"/>
        </w:rPr>
      </w:pPr>
      <w:r w:rsidRPr="00271577">
        <w:rPr>
          <w:sz w:val="22"/>
          <w:szCs w:val="24"/>
        </w:rPr>
        <w:t>Dalyviai dalinasi, kokią (neigiamą) patirtį jie turėjo ir ką su tuo darė.</w:t>
      </w:r>
    </w:p>
    <w:p w14:paraId="63D5E73B" w14:textId="6D39A04E" w:rsidR="00755E78" w:rsidRDefault="00755E78" w:rsidP="00755E78">
      <w:pPr>
        <w:jc w:val="both"/>
        <w:rPr>
          <w:sz w:val="22"/>
          <w:szCs w:val="24"/>
        </w:rPr>
      </w:pPr>
      <w:r w:rsidRPr="00271577">
        <w:rPr>
          <w:sz w:val="22"/>
          <w:szCs w:val="24"/>
        </w:rPr>
        <w:t>Grupė aptaria pasirinktą temą. Jei pasirenkama kibernetinių patyčių tema, dalyviai gali nenorėti dalintis savo patirtimi dėl jautraus šios problemos pobūdžio. Tokiu atveju galima paruošti anoniminį klausimyną, kurio atsakymai bus diskusijos pagrind</w:t>
      </w:r>
      <w:r w:rsidR="003D0EDF">
        <w:rPr>
          <w:sz w:val="22"/>
          <w:szCs w:val="24"/>
        </w:rPr>
        <w:t>u</w:t>
      </w:r>
      <w:r w:rsidRPr="00271577">
        <w:rPr>
          <w:sz w:val="22"/>
          <w:szCs w:val="24"/>
        </w:rPr>
        <w:t>. Norėdami sudaryti klausimų sąrašą, galite naudoti informaciją, pateiktą 6 priede: Saugus socialinių tinklų naudojimas, poskyris „Patyčios elektroninėje erdvėje“.</w:t>
      </w:r>
    </w:p>
    <w:p w14:paraId="56C7CE11" w14:textId="77777777" w:rsidR="008A5B50" w:rsidRPr="008A5B50" w:rsidRDefault="008A5B50" w:rsidP="00755E78">
      <w:pPr>
        <w:jc w:val="both"/>
        <w:rPr>
          <w:szCs w:val="24"/>
        </w:rPr>
      </w:pPr>
    </w:p>
    <w:p w14:paraId="2014B992" w14:textId="77777777" w:rsidR="00755E78" w:rsidRPr="003D0EDF" w:rsidRDefault="00755E78" w:rsidP="008A5B50">
      <w:pPr>
        <w:pStyle w:val="Heading4"/>
      </w:pPr>
      <w:r w:rsidRPr="003D0EDF">
        <w:t>II dalis. Proceso analizė</w:t>
      </w:r>
    </w:p>
    <w:p w14:paraId="561FE889" w14:textId="77777777" w:rsidR="00755E78" w:rsidRPr="00271577" w:rsidRDefault="00755E78" w:rsidP="00755E78">
      <w:pPr>
        <w:jc w:val="both"/>
        <w:rPr>
          <w:sz w:val="22"/>
          <w:szCs w:val="24"/>
        </w:rPr>
      </w:pPr>
      <w:r w:rsidRPr="00271577">
        <w:rPr>
          <w:sz w:val="22"/>
          <w:szCs w:val="24"/>
        </w:rPr>
        <w:t>Dalyvių prašoma susėsti į ratą ir pasidalinti grįžtamuoju ryšiu apie atliktą veiklą.</w:t>
      </w:r>
    </w:p>
    <w:p w14:paraId="2128A916" w14:textId="77777777" w:rsidR="00755E78" w:rsidRPr="00271577" w:rsidRDefault="00755E78" w:rsidP="001E7999">
      <w:pPr>
        <w:pStyle w:val="ListParagraph"/>
        <w:numPr>
          <w:ilvl w:val="0"/>
          <w:numId w:val="106"/>
        </w:numPr>
        <w:ind w:left="709"/>
        <w:jc w:val="both"/>
        <w:rPr>
          <w:sz w:val="22"/>
          <w:szCs w:val="24"/>
        </w:rPr>
      </w:pPr>
      <w:r w:rsidRPr="00271577">
        <w:rPr>
          <w:sz w:val="22"/>
          <w:szCs w:val="24"/>
        </w:rPr>
        <w:t>Kas dalyviams patiko šioje veikloje?</w:t>
      </w:r>
    </w:p>
    <w:p w14:paraId="2FEB7840" w14:textId="77777777" w:rsidR="00755E78" w:rsidRPr="00271577" w:rsidRDefault="00755E78" w:rsidP="001E7999">
      <w:pPr>
        <w:pStyle w:val="ListParagraph"/>
        <w:numPr>
          <w:ilvl w:val="0"/>
          <w:numId w:val="106"/>
        </w:numPr>
        <w:ind w:left="709"/>
        <w:jc w:val="both"/>
        <w:rPr>
          <w:sz w:val="22"/>
          <w:szCs w:val="24"/>
        </w:rPr>
      </w:pPr>
      <w:r w:rsidRPr="00271577">
        <w:rPr>
          <w:sz w:val="22"/>
          <w:szCs w:val="24"/>
        </w:rPr>
        <w:t>Ar ši veikla paskatino juos geriau suvokti temą?</w:t>
      </w:r>
    </w:p>
    <w:p w14:paraId="7770FF1F" w14:textId="77777777" w:rsidR="00755E78" w:rsidRPr="00271577" w:rsidRDefault="00755E78" w:rsidP="001E7999">
      <w:pPr>
        <w:pStyle w:val="ListParagraph"/>
        <w:numPr>
          <w:ilvl w:val="0"/>
          <w:numId w:val="106"/>
        </w:numPr>
        <w:ind w:left="709"/>
        <w:jc w:val="both"/>
        <w:rPr>
          <w:sz w:val="22"/>
          <w:szCs w:val="24"/>
        </w:rPr>
      </w:pPr>
      <w:r w:rsidRPr="00271577">
        <w:rPr>
          <w:sz w:val="22"/>
          <w:szCs w:val="24"/>
        </w:rPr>
        <w:t>Kas dalyviams nepatiko?</w:t>
      </w:r>
    </w:p>
    <w:p w14:paraId="44F83A3A" w14:textId="4A393439" w:rsidR="00755E78" w:rsidRDefault="00755E78" w:rsidP="001E7999">
      <w:pPr>
        <w:pStyle w:val="ListParagraph"/>
        <w:numPr>
          <w:ilvl w:val="0"/>
          <w:numId w:val="106"/>
        </w:numPr>
        <w:ind w:left="709"/>
        <w:jc w:val="both"/>
        <w:rPr>
          <w:sz w:val="22"/>
          <w:szCs w:val="24"/>
        </w:rPr>
      </w:pPr>
      <w:r w:rsidRPr="00271577">
        <w:rPr>
          <w:sz w:val="22"/>
          <w:szCs w:val="24"/>
        </w:rPr>
        <w:t>Ar jie siūlytų kokią nors kitą veiklą?</w:t>
      </w:r>
    </w:p>
    <w:p w14:paraId="0F954494" w14:textId="77777777" w:rsidR="008A5B50" w:rsidRPr="008A5B50" w:rsidRDefault="008A5B50" w:rsidP="008A5B50">
      <w:pPr>
        <w:jc w:val="both"/>
        <w:rPr>
          <w:szCs w:val="24"/>
        </w:rPr>
      </w:pPr>
    </w:p>
    <w:p w14:paraId="01DEA78E" w14:textId="77777777" w:rsidR="00755E78" w:rsidRPr="00271577" w:rsidRDefault="00755E78" w:rsidP="008A5B50">
      <w:pPr>
        <w:pStyle w:val="Heading4"/>
      </w:pPr>
      <w:r w:rsidRPr="00271577">
        <w:t xml:space="preserve">III </w:t>
      </w:r>
      <w:r w:rsidRPr="003D0EDF">
        <w:t>dalis. Įgyvendinimo planavimas</w:t>
      </w:r>
    </w:p>
    <w:p w14:paraId="55CE95F3" w14:textId="7C1B2BD1" w:rsidR="00755E78" w:rsidRDefault="00755E78" w:rsidP="00755E78">
      <w:pPr>
        <w:jc w:val="both"/>
        <w:rPr>
          <w:sz w:val="22"/>
          <w:szCs w:val="24"/>
        </w:rPr>
      </w:pPr>
      <w:r w:rsidRPr="00271577">
        <w:rPr>
          <w:sz w:val="22"/>
          <w:szCs w:val="24"/>
        </w:rPr>
        <w:t>Dalyviai susiskirsto</w:t>
      </w:r>
      <w:r w:rsidR="0068170F">
        <w:rPr>
          <w:sz w:val="22"/>
          <w:szCs w:val="24"/>
        </w:rPr>
        <w:t xml:space="preserve"> /</w:t>
      </w:r>
      <w:r w:rsidRPr="00271577">
        <w:rPr>
          <w:sz w:val="22"/>
          <w:szCs w:val="24"/>
        </w:rPr>
        <w:t xml:space="preserve"> suskirstomi mažomis grupelėmis, jų prašoma parengti kitas įmanomas veiklas, </w:t>
      </w:r>
      <w:r w:rsidR="003D0EDF">
        <w:rPr>
          <w:sz w:val="22"/>
          <w:szCs w:val="24"/>
        </w:rPr>
        <w:t xml:space="preserve">tinkančias </w:t>
      </w:r>
      <w:r w:rsidRPr="00271577">
        <w:rPr>
          <w:sz w:val="22"/>
          <w:szCs w:val="24"/>
        </w:rPr>
        <w:t xml:space="preserve">tėvams ir seneliams, ir kurias jie galėtų atlikti su savo vaikais </w:t>
      </w:r>
      <w:r w:rsidR="0068170F">
        <w:rPr>
          <w:sz w:val="22"/>
          <w:szCs w:val="24"/>
        </w:rPr>
        <w:t xml:space="preserve"> /</w:t>
      </w:r>
      <w:r w:rsidRPr="00271577">
        <w:rPr>
          <w:sz w:val="22"/>
          <w:szCs w:val="24"/>
        </w:rPr>
        <w:t xml:space="preserve"> anūkais.</w:t>
      </w:r>
    </w:p>
    <w:p w14:paraId="36E06736" w14:textId="77777777" w:rsidR="008A5B50" w:rsidRPr="008A5B50" w:rsidRDefault="008A5B50" w:rsidP="00755E78">
      <w:pPr>
        <w:jc w:val="both"/>
        <w:rPr>
          <w:szCs w:val="24"/>
        </w:rPr>
      </w:pPr>
    </w:p>
    <w:p w14:paraId="715B814A" w14:textId="77777777" w:rsidR="00755E78" w:rsidRPr="00271577" w:rsidRDefault="00755E78" w:rsidP="008A5B50">
      <w:pPr>
        <w:pStyle w:val="Heading3"/>
      </w:pPr>
      <w:r w:rsidRPr="00271577">
        <w:t>Galimos adaptacijos</w:t>
      </w:r>
    </w:p>
    <w:p w14:paraId="5E7BE7F2" w14:textId="77777777" w:rsidR="00755E78" w:rsidRPr="00271577" w:rsidRDefault="00755E78" w:rsidP="00755E78">
      <w:pPr>
        <w:jc w:val="both"/>
        <w:rPr>
          <w:sz w:val="22"/>
          <w:szCs w:val="24"/>
        </w:rPr>
      </w:pPr>
      <w:r w:rsidRPr="00271577">
        <w:rPr>
          <w:sz w:val="22"/>
          <w:szCs w:val="24"/>
        </w:rPr>
        <w:t>Patyčios elektroninėje erdvėje yra labai opi tema, apie kurią daugelis žmonių nenori kalbėti. Kad būtų galima aptarti šią temą su tėvais ir seneliais, anoniminė apklausa būtų viena iš galimybių.</w:t>
      </w:r>
    </w:p>
    <w:p w14:paraId="527E16B0" w14:textId="77777777" w:rsidR="00755E78" w:rsidRPr="00271577" w:rsidRDefault="00755E78" w:rsidP="00755E78">
      <w:pPr>
        <w:jc w:val="both"/>
        <w:rPr>
          <w:sz w:val="22"/>
          <w:szCs w:val="24"/>
        </w:rPr>
      </w:pPr>
      <w:r w:rsidRPr="00271577">
        <w:rPr>
          <w:sz w:val="22"/>
          <w:szCs w:val="24"/>
        </w:rPr>
        <w:t>Šiuo tikslu galima parengti klausimyną, pirmiau – mažose grupėse, po to, bendrą – pilnoje grupėje.</w:t>
      </w:r>
    </w:p>
    <w:p w14:paraId="4A394DBB" w14:textId="5B9E6F75" w:rsidR="00755E78" w:rsidRPr="00271577" w:rsidRDefault="00755E78" w:rsidP="008A5B50">
      <w:pPr>
        <w:pStyle w:val="Heading3"/>
      </w:pPr>
      <w:r w:rsidRPr="00271577">
        <w:t xml:space="preserve">Papildomos adaptacijos </w:t>
      </w:r>
      <w:r w:rsidR="003D0EDF">
        <w:t>„</w:t>
      </w:r>
      <w:r w:rsidRPr="00271577">
        <w:t>nepalankioje padėtyje</w:t>
      </w:r>
      <w:r w:rsidR="003D0EDF">
        <w:t>“</w:t>
      </w:r>
      <w:r w:rsidRPr="00271577">
        <w:t xml:space="preserve"> esančioms grupėms</w:t>
      </w:r>
    </w:p>
    <w:p w14:paraId="1367D913" w14:textId="77777777" w:rsidR="00755E78" w:rsidRPr="00271577" w:rsidRDefault="00755E78" w:rsidP="00755E78">
      <w:pPr>
        <w:jc w:val="both"/>
        <w:rPr>
          <w:sz w:val="22"/>
          <w:szCs w:val="24"/>
        </w:rPr>
      </w:pPr>
      <w:r w:rsidRPr="00271577">
        <w:rPr>
          <w:sz w:val="22"/>
          <w:szCs w:val="24"/>
        </w:rPr>
        <w:t>Anketa turėtų būti lengvai suprantama socialiai nepalankioje padėtyje esantiems žmonėms.</w:t>
      </w:r>
    </w:p>
    <w:p w14:paraId="11FF7516" w14:textId="59E45DCE" w:rsidR="00755E78" w:rsidRDefault="00755E78" w:rsidP="00755E78">
      <w:pPr>
        <w:jc w:val="both"/>
        <w:rPr>
          <w:sz w:val="22"/>
          <w:szCs w:val="24"/>
        </w:rPr>
      </w:pPr>
      <w:r w:rsidRPr="00271577">
        <w:rPr>
          <w:sz w:val="22"/>
          <w:szCs w:val="24"/>
        </w:rPr>
        <w:t>Kartu, komandoje, reikėtų apsvarstyti geriausią būdą paaiškinti problemas socialiai nepalankioje padėtyje esantiems žmonėms.</w:t>
      </w:r>
    </w:p>
    <w:p w14:paraId="28EF83DA" w14:textId="77777777" w:rsidR="008A5B50" w:rsidRPr="00656D61" w:rsidRDefault="008A5B50" w:rsidP="00755E78">
      <w:pPr>
        <w:jc w:val="both"/>
        <w:rPr>
          <w:szCs w:val="24"/>
        </w:rPr>
      </w:pPr>
    </w:p>
    <w:p w14:paraId="103B95E7" w14:textId="77777777" w:rsidR="00755E78" w:rsidRPr="00271577" w:rsidRDefault="00755E78" w:rsidP="008A5B50">
      <w:pPr>
        <w:pStyle w:val="Heading3"/>
      </w:pPr>
      <w:r w:rsidRPr="00271577">
        <w:t>Šaltiniai</w:t>
      </w:r>
    </w:p>
    <w:p w14:paraId="58F26847" w14:textId="2621E5B3" w:rsidR="00755E78" w:rsidRPr="00271577" w:rsidRDefault="00755E78" w:rsidP="00755E78">
      <w:pPr>
        <w:rPr>
          <w:sz w:val="22"/>
          <w:szCs w:val="24"/>
        </w:rPr>
      </w:pPr>
      <w:r w:rsidRPr="00271577">
        <w:rPr>
          <w:sz w:val="22"/>
          <w:szCs w:val="24"/>
        </w:rPr>
        <w:t xml:space="preserve">[1] </w:t>
      </w:r>
      <w:hyperlink r:id="rId115" w:history="1">
        <w:r w:rsidR="0068170F" w:rsidRPr="00427B53">
          <w:rPr>
            <w:rStyle w:val="Hyperlink"/>
            <w:sz w:val="22"/>
            <w:szCs w:val="24"/>
          </w:rPr>
          <w:t>https://de.statista.com/statistik/daten/studie/39490/umfrage/anzahl-der-internetnutzer-weltweit-nach-regionen/</w:t>
        </w:r>
      </w:hyperlink>
      <w:r w:rsidR="0068170F">
        <w:rPr>
          <w:sz w:val="22"/>
          <w:szCs w:val="24"/>
        </w:rPr>
        <w:t xml:space="preserve"> </w:t>
      </w:r>
      <w:r w:rsidRPr="00271577">
        <w:rPr>
          <w:sz w:val="22"/>
          <w:szCs w:val="24"/>
        </w:rPr>
        <w:t>from 18.05.2020.</w:t>
      </w:r>
    </w:p>
    <w:p w14:paraId="66974FD2" w14:textId="77777777" w:rsidR="00755E78" w:rsidRPr="00271577" w:rsidRDefault="00755E78" w:rsidP="00755E78">
      <w:pPr>
        <w:rPr>
          <w:sz w:val="22"/>
          <w:szCs w:val="24"/>
        </w:rPr>
      </w:pPr>
      <w:r w:rsidRPr="00271577">
        <w:rPr>
          <w:sz w:val="22"/>
          <w:szCs w:val="24"/>
        </w:rPr>
        <w:t xml:space="preserve">[2] Worksheet von Christina Achner </w:t>
      </w:r>
      <w:hyperlink r:id="rId116" w:history="1">
        <w:r w:rsidRPr="00271577">
          <w:rPr>
            <w:rStyle w:val="Hyperlink"/>
            <w:sz w:val="22"/>
            <w:szCs w:val="24"/>
          </w:rPr>
          <w:t>https://www.beltz.de/fileadmin/beltz/leseproben/9783407364517.pdf</w:t>
        </w:r>
      </w:hyperlink>
      <w:r w:rsidRPr="00271577">
        <w:rPr>
          <w:sz w:val="22"/>
          <w:szCs w:val="24"/>
        </w:rPr>
        <w:t xml:space="preserve"> (page 139) from 04.05.20.</w:t>
      </w:r>
    </w:p>
    <w:p w14:paraId="55DE17EF" w14:textId="77777777" w:rsidR="00755E78" w:rsidRPr="00271577" w:rsidRDefault="00755E78" w:rsidP="00755E78">
      <w:pPr>
        <w:rPr>
          <w:sz w:val="22"/>
          <w:szCs w:val="24"/>
        </w:rPr>
      </w:pPr>
      <w:r w:rsidRPr="00271577">
        <w:rPr>
          <w:sz w:val="22"/>
          <w:szCs w:val="24"/>
        </w:rPr>
        <w:t>[3] 1. 6-3-5 Method developed by Professor Bernd Rohbach, 1968.</w:t>
      </w:r>
    </w:p>
    <w:p w14:paraId="44491433" w14:textId="77777777" w:rsidR="00755E78" w:rsidRPr="00271577" w:rsidRDefault="00755E78" w:rsidP="00755E78">
      <w:pPr>
        <w:rPr>
          <w:sz w:val="22"/>
          <w:szCs w:val="24"/>
        </w:rPr>
      </w:pPr>
      <w:r w:rsidRPr="00271577">
        <w:rPr>
          <w:sz w:val="22"/>
          <w:szCs w:val="24"/>
        </w:rPr>
        <w:t xml:space="preserve">[4] compiled and field-tested by Manfred Bieschke-Behm Head and initiator of self-help groups, workshops and seminars Publisher: </w:t>
      </w:r>
      <w:hyperlink r:id="rId117">
        <w:r w:rsidRPr="00271577">
          <w:rPr>
            <w:rStyle w:val="Hyperlink"/>
            <w:sz w:val="22"/>
            <w:szCs w:val="24"/>
          </w:rPr>
          <w:t>https://www.mittelhof.org/static/media/filer_public/5b/ef/5bef0a48-2cd6-4a8b-afd6-19952a80624a/selbsthilfe_reader_2015.pdf</w:t>
        </w:r>
      </w:hyperlink>
      <w:r w:rsidRPr="00271577">
        <w:rPr>
          <w:sz w:val="22"/>
          <w:szCs w:val="24"/>
        </w:rPr>
        <w:t xml:space="preserve"> from 20.05.2020.</w:t>
      </w:r>
    </w:p>
    <w:p w14:paraId="4298C357" w14:textId="77777777" w:rsidR="00755E78" w:rsidRPr="00271577" w:rsidRDefault="00755E78" w:rsidP="00755E78">
      <w:pPr>
        <w:rPr>
          <w:sz w:val="22"/>
          <w:szCs w:val="24"/>
        </w:rPr>
      </w:pPr>
      <w:r w:rsidRPr="00271577">
        <w:rPr>
          <w:sz w:val="22"/>
          <w:szCs w:val="24"/>
        </w:rPr>
        <w:t xml:space="preserve">[5] </w:t>
      </w:r>
      <w:hyperlink r:id="rId118">
        <w:r w:rsidRPr="00271577">
          <w:rPr>
            <w:rStyle w:val="Hyperlink"/>
            <w:sz w:val="22"/>
            <w:szCs w:val="24"/>
          </w:rPr>
          <w:t>https://www.bsi-fuer-buerger.de/BSIFB/DE/DigitaleGesellschaft/SozialeNetze/Zehn_Tipps/Zehn_Tipps_node.html</w:t>
        </w:r>
      </w:hyperlink>
      <w:r w:rsidRPr="00271577">
        <w:rPr>
          <w:sz w:val="22"/>
          <w:szCs w:val="24"/>
        </w:rPr>
        <w:t xml:space="preserve"> from 25.04.2020.</w:t>
      </w:r>
    </w:p>
    <w:p w14:paraId="798AC023" w14:textId="77777777" w:rsidR="00755E78" w:rsidRPr="00271577" w:rsidRDefault="00755E78" w:rsidP="00755E78">
      <w:pPr>
        <w:rPr>
          <w:sz w:val="22"/>
          <w:szCs w:val="24"/>
        </w:rPr>
      </w:pPr>
      <w:r w:rsidRPr="00271577">
        <w:rPr>
          <w:sz w:val="22"/>
          <w:szCs w:val="24"/>
        </w:rPr>
        <w:t xml:space="preserve">[6] The idea for this activity is based on the publication by Bodo Köster </w:t>
      </w:r>
      <w:hyperlink r:id="rId119" w:history="1">
        <w:r w:rsidR="00847E10" w:rsidRPr="00271577">
          <w:rPr>
            <w:rStyle w:val="Hyperlink"/>
            <w:sz w:val="22"/>
            <w:szCs w:val="24"/>
          </w:rPr>
          <w:t>https://www.schuldekan-ravensburg.de/fileadmin/mediapool/einrichtungen/E_schuldekan_ravensburg/dokumente/Diskussionsmethoden_fuer_grosse_Gruppen.pdf</w:t>
        </w:r>
      </w:hyperlink>
      <w:r w:rsidR="0057126F" w:rsidRPr="00271577">
        <w:rPr>
          <w:sz w:val="22"/>
          <w:szCs w:val="24"/>
        </w:rPr>
        <w:t xml:space="preserve"> </w:t>
      </w:r>
      <w:r w:rsidRPr="00271577">
        <w:rPr>
          <w:sz w:val="22"/>
          <w:szCs w:val="24"/>
        </w:rPr>
        <w:t>am 12.5.2020.</w:t>
      </w:r>
    </w:p>
    <w:p w14:paraId="5AF9EF41" w14:textId="77777777" w:rsidR="002B44F5" w:rsidRPr="00271577" w:rsidRDefault="002B44F5" w:rsidP="00755E78">
      <w:pPr>
        <w:rPr>
          <w:sz w:val="22"/>
          <w:szCs w:val="24"/>
        </w:rPr>
      </w:pPr>
    </w:p>
    <w:p w14:paraId="7AF80F29" w14:textId="77777777" w:rsidR="00F70F65" w:rsidRDefault="00F70F65">
      <w:pPr>
        <w:spacing w:before="0" w:after="0"/>
        <w:rPr>
          <w:b/>
          <w:color w:val="FC9838"/>
          <w:sz w:val="26"/>
          <w:szCs w:val="28"/>
        </w:rPr>
      </w:pPr>
      <w:bookmarkStart w:id="246" w:name="_heading=h.vx1227" w:colFirst="0" w:colLast="0"/>
      <w:bookmarkStart w:id="247" w:name="_heading=h.3tbugp1" w:colFirst="0" w:colLast="0"/>
      <w:bookmarkEnd w:id="246"/>
      <w:bookmarkEnd w:id="247"/>
      <w:r>
        <w:br w:type="page"/>
      </w:r>
    </w:p>
    <w:p w14:paraId="415C8A39" w14:textId="2FB6F026" w:rsidR="001951AB" w:rsidRPr="00271577" w:rsidRDefault="00D31829" w:rsidP="0087130B">
      <w:pPr>
        <w:pStyle w:val="Heading2"/>
        <w:rPr>
          <w:bCs/>
          <w:caps/>
          <w:sz w:val="28"/>
        </w:rPr>
      </w:pPr>
      <w:bookmarkStart w:id="248" w:name="_Toc95915265"/>
      <w:r>
        <w:t xml:space="preserve">6.5 </w:t>
      </w:r>
      <w:r w:rsidR="0033722A" w:rsidRPr="00271577">
        <w:t>@ Saugumas ir privatumas</w:t>
      </w:r>
      <w:bookmarkEnd w:id="248"/>
    </w:p>
    <w:p w14:paraId="162F7EFB" w14:textId="77777777" w:rsidR="0033722A" w:rsidRPr="00271577" w:rsidRDefault="0033722A" w:rsidP="0033722A">
      <w:pPr>
        <w:jc w:val="center"/>
        <w:rPr>
          <w:b/>
        </w:rPr>
      </w:pPr>
      <w:r w:rsidRPr="00271577">
        <w:rPr>
          <w:b/>
        </w:rPr>
        <w:t>nuotoliniam mokymui(si)</w:t>
      </w:r>
    </w:p>
    <w:p w14:paraId="37272798" w14:textId="77777777" w:rsidR="0033722A" w:rsidRPr="00271577" w:rsidRDefault="0033722A" w:rsidP="0033722A">
      <w:pPr>
        <w:jc w:val="center"/>
        <w:rPr>
          <w:szCs w:val="24"/>
        </w:rPr>
      </w:pPr>
      <w:r w:rsidRPr="00271577">
        <w:rPr>
          <w:b/>
          <w:noProof/>
          <w:szCs w:val="24"/>
          <w:lang w:val="en-US" w:eastAsia="en-US"/>
        </w:rPr>
        <w:drawing>
          <wp:inline distT="0" distB="0" distL="0" distR="0" wp14:anchorId="01B296AD" wp14:editId="3B4B20B9">
            <wp:extent cx="590550" cy="565150"/>
            <wp:effectExtent l="0" t="0" r="0" b="635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
                      <a:duotone>
                        <a:schemeClr val="accent6">
                          <a:shade val="45000"/>
                          <a:satMod val="135000"/>
                        </a:schemeClr>
                        <a:prstClr val="white"/>
                      </a:duotone>
                    </a:blip>
                    <a:srcRect/>
                    <a:stretch>
                      <a:fillRect/>
                    </a:stretch>
                  </pic:blipFill>
                  <pic:spPr>
                    <a:xfrm>
                      <a:off x="0" y="0"/>
                      <a:ext cx="591262" cy="565831"/>
                    </a:xfrm>
                    <a:prstGeom prst="rect">
                      <a:avLst/>
                    </a:prstGeom>
                    <a:ln/>
                  </pic:spPr>
                </pic:pic>
              </a:graphicData>
            </a:graphic>
          </wp:inline>
        </w:drawing>
      </w:r>
    </w:p>
    <w:p w14:paraId="7426C5D6" w14:textId="77777777" w:rsidR="001951AB" w:rsidRPr="00271577" w:rsidRDefault="001951AB" w:rsidP="001951AB">
      <w:pPr>
        <w:spacing w:line="240" w:lineRule="auto"/>
        <w:rPr>
          <w:rFonts w:eastAsia="Calibri"/>
          <w:sz w:val="22"/>
          <w:szCs w:val="20"/>
        </w:rPr>
      </w:pPr>
    </w:p>
    <w:p w14:paraId="0E8097DC" w14:textId="130CCBE2" w:rsidR="002F7087" w:rsidRPr="00271577" w:rsidRDefault="002F7087" w:rsidP="00656D61">
      <w:pPr>
        <w:spacing w:line="240" w:lineRule="auto"/>
        <w:jc w:val="both"/>
        <w:rPr>
          <w:rFonts w:eastAsia="Calibri"/>
          <w:sz w:val="22"/>
          <w:szCs w:val="20"/>
        </w:rPr>
      </w:pPr>
      <w:r w:rsidRPr="00271577">
        <w:rPr>
          <w:rFonts w:eastAsia="Calibri"/>
          <w:b/>
          <w:color w:val="F79646" w:themeColor="accent6"/>
          <w:sz w:val="22"/>
          <w:szCs w:val="20"/>
        </w:rPr>
        <w:t>Šios mokymosi veiklos tikslas</w:t>
      </w:r>
      <w:r w:rsidRPr="00271577">
        <w:rPr>
          <w:rFonts w:eastAsia="Calibri"/>
          <w:color w:val="F79646" w:themeColor="accent6"/>
          <w:sz w:val="22"/>
          <w:szCs w:val="20"/>
        </w:rPr>
        <w:t xml:space="preserve"> </w:t>
      </w:r>
      <w:r w:rsidRPr="00271577">
        <w:rPr>
          <w:rFonts w:eastAsia="Calibri"/>
          <w:color w:val="000000" w:themeColor="text1"/>
          <w:sz w:val="22"/>
          <w:szCs w:val="20"/>
        </w:rPr>
        <w:t>–</w:t>
      </w:r>
      <w:r w:rsidRPr="00271577">
        <w:rPr>
          <w:rFonts w:eastAsia="Calibri"/>
          <w:color w:val="F79646" w:themeColor="accent6"/>
          <w:sz w:val="22"/>
          <w:szCs w:val="20"/>
        </w:rPr>
        <w:t xml:space="preserve"> </w:t>
      </w:r>
      <w:r w:rsidRPr="00271577">
        <w:rPr>
          <w:rFonts w:eastAsia="Calibri"/>
          <w:sz w:val="22"/>
          <w:szCs w:val="20"/>
        </w:rPr>
        <w:t>aptarti</w:t>
      </w:r>
      <w:r w:rsidR="00714C01">
        <w:rPr>
          <w:rFonts w:eastAsia="Calibri"/>
          <w:sz w:val="22"/>
          <w:szCs w:val="20"/>
        </w:rPr>
        <w:t xml:space="preserve"> </w:t>
      </w:r>
      <w:r w:rsidRPr="00271577">
        <w:rPr>
          <w:rFonts w:eastAsia="Calibri"/>
          <w:sz w:val="22"/>
          <w:szCs w:val="20"/>
        </w:rPr>
        <w:t xml:space="preserve">saugumo ir privatumo internete temą, atpažinti pavojus ir </w:t>
      </w:r>
      <w:r w:rsidR="003D0EDF">
        <w:rPr>
          <w:rFonts w:eastAsia="Calibri"/>
          <w:sz w:val="22"/>
          <w:szCs w:val="20"/>
        </w:rPr>
        <w:t xml:space="preserve">išsiaiškinti, </w:t>
      </w:r>
      <w:r w:rsidRPr="00271577">
        <w:rPr>
          <w:rFonts w:eastAsia="Calibri"/>
          <w:sz w:val="22"/>
          <w:szCs w:val="20"/>
        </w:rPr>
        <w:t>kaip jų išvengti arba sumažinti</w:t>
      </w:r>
      <w:r w:rsidR="003D0EDF">
        <w:rPr>
          <w:rFonts w:eastAsia="Calibri"/>
          <w:sz w:val="22"/>
          <w:szCs w:val="20"/>
        </w:rPr>
        <w:t xml:space="preserve"> grėsmę</w:t>
      </w:r>
      <w:r w:rsidRPr="00271577">
        <w:rPr>
          <w:rFonts w:eastAsia="Calibri"/>
          <w:sz w:val="22"/>
          <w:szCs w:val="20"/>
        </w:rPr>
        <w:t>.</w:t>
      </w:r>
    </w:p>
    <w:p w14:paraId="764E82CC" w14:textId="3F6FDB98" w:rsidR="002F7087" w:rsidRPr="00271577" w:rsidRDefault="002F7087" w:rsidP="008A5B50">
      <w:pPr>
        <w:pStyle w:val="Heading3"/>
      </w:pPr>
      <w:r w:rsidRPr="00271577">
        <w:t>Suaugusiųjų švietėjai:</w:t>
      </w:r>
      <w:r w:rsidR="00714C01">
        <w:t xml:space="preserve"> </w:t>
      </w:r>
    </w:p>
    <w:p w14:paraId="3CFCCEEF" w14:textId="4D7A27DB" w:rsidR="002F7087" w:rsidRPr="00271577" w:rsidRDefault="002F7087" w:rsidP="00656D61">
      <w:pPr>
        <w:pStyle w:val="ListParagraph"/>
        <w:numPr>
          <w:ilvl w:val="0"/>
          <w:numId w:val="107"/>
        </w:numPr>
        <w:spacing w:line="240" w:lineRule="auto"/>
        <w:ind w:left="360"/>
        <w:jc w:val="both"/>
        <w:rPr>
          <w:rFonts w:eastAsia="Calibri"/>
          <w:sz w:val="22"/>
          <w:szCs w:val="20"/>
        </w:rPr>
      </w:pPr>
      <w:r w:rsidRPr="00271577">
        <w:rPr>
          <w:rFonts w:eastAsia="Calibri"/>
          <w:sz w:val="22"/>
          <w:szCs w:val="20"/>
        </w:rPr>
        <w:t>pristaty</w:t>
      </w:r>
      <w:r w:rsidR="003D0EDF">
        <w:rPr>
          <w:rFonts w:eastAsia="Calibri"/>
          <w:sz w:val="22"/>
          <w:szCs w:val="20"/>
        </w:rPr>
        <w:t>s</w:t>
      </w:r>
      <w:r w:rsidRPr="00271577">
        <w:rPr>
          <w:rFonts w:eastAsia="Calibri"/>
          <w:sz w:val="22"/>
          <w:szCs w:val="20"/>
        </w:rPr>
        <w:t xml:space="preserve"> ir aptar</w:t>
      </w:r>
      <w:r w:rsidR="003D0EDF">
        <w:rPr>
          <w:rFonts w:eastAsia="Calibri"/>
          <w:sz w:val="22"/>
          <w:szCs w:val="20"/>
        </w:rPr>
        <w:t>s</w:t>
      </w:r>
      <w:r w:rsidRPr="00271577">
        <w:rPr>
          <w:rFonts w:eastAsia="Calibri"/>
          <w:sz w:val="22"/>
          <w:szCs w:val="20"/>
        </w:rPr>
        <w:t xml:space="preserve"> sąvokas;</w:t>
      </w:r>
    </w:p>
    <w:p w14:paraId="499B865C" w14:textId="154CBDD1" w:rsidR="002F7087" w:rsidRPr="00271577" w:rsidRDefault="002F7087" w:rsidP="00656D61">
      <w:pPr>
        <w:pStyle w:val="ListParagraph"/>
        <w:numPr>
          <w:ilvl w:val="0"/>
          <w:numId w:val="107"/>
        </w:numPr>
        <w:spacing w:line="240" w:lineRule="auto"/>
        <w:ind w:left="360"/>
        <w:jc w:val="both"/>
        <w:rPr>
          <w:rFonts w:eastAsia="Calibri"/>
          <w:sz w:val="22"/>
          <w:szCs w:val="20"/>
        </w:rPr>
      </w:pPr>
      <w:r w:rsidRPr="00271577">
        <w:rPr>
          <w:rFonts w:eastAsia="Calibri"/>
          <w:sz w:val="22"/>
          <w:szCs w:val="20"/>
        </w:rPr>
        <w:t>nustaty</w:t>
      </w:r>
      <w:r w:rsidR="003D0EDF">
        <w:rPr>
          <w:rFonts w:eastAsia="Calibri"/>
          <w:sz w:val="22"/>
          <w:szCs w:val="20"/>
        </w:rPr>
        <w:t>s</w:t>
      </w:r>
      <w:r w:rsidRPr="00271577">
        <w:rPr>
          <w:rFonts w:eastAsia="Calibri"/>
          <w:sz w:val="22"/>
          <w:szCs w:val="20"/>
        </w:rPr>
        <w:t xml:space="preserve"> svarbiausias problemas ir jas spręs</w:t>
      </w:r>
      <w:r w:rsidR="003D0EDF">
        <w:rPr>
          <w:rFonts w:eastAsia="Calibri"/>
          <w:sz w:val="22"/>
          <w:szCs w:val="20"/>
        </w:rPr>
        <w:t xml:space="preserve"> atlikdami</w:t>
      </w:r>
      <w:r w:rsidRPr="00271577">
        <w:rPr>
          <w:rFonts w:eastAsia="Calibri"/>
          <w:sz w:val="22"/>
          <w:szCs w:val="20"/>
        </w:rPr>
        <w:t xml:space="preserve"> praktinės užduot</w:t>
      </w:r>
      <w:r w:rsidR="003D0EDF">
        <w:rPr>
          <w:rFonts w:eastAsia="Calibri"/>
          <w:sz w:val="22"/>
          <w:szCs w:val="20"/>
        </w:rPr>
        <w:t>is</w:t>
      </w:r>
      <w:r w:rsidRPr="00271577">
        <w:rPr>
          <w:rFonts w:eastAsia="Calibri"/>
          <w:sz w:val="22"/>
          <w:szCs w:val="20"/>
        </w:rPr>
        <w:t>;</w:t>
      </w:r>
    </w:p>
    <w:p w14:paraId="6E7E4199" w14:textId="10510EDD" w:rsidR="002F7087" w:rsidRPr="00271577" w:rsidRDefault="002F7087" w:rsidP="00656D61">
      <w:pPr>
        <w:pStyle w:val="ListParagraph"/>
        <w:numPr>
          <w:ilvl w:val="0"/>
          <w:numId w:val="107"/>
        </w:numPr>
        <w:spacing w:line="240" w:lineRule="auto"/>
        <w:ind w:left="360"/>
        <w:jc w:val="both"/>
        <w:rPr>
          <w:rFonts w:eastAsia="Calibri"/>
          <w:sz w:val="22"/>
          <w:szCs w:val="20"/>
        </w:rPr>
      </w:pPr>
      <w:r w:rsidRPr="00271577">
        <w:rPr>
          <w:rFonts w:eastAsia="Calibri"/>
          <w:sz w:val="22"/>
          <w:szCs w:val="20"/>
        </w:rPr>
        <w:t>atpažin</w:t>
      </w:r>
      <w:r w:rsidR="003D0EDF">
        <w:rPr>
          <w:rFonts w:eastAsia="Calibri"/>
          <w:sz w:val="22"/>
          <w:szCs w:val="20"/>
        </w:rPr>
        <w:t>s</w:t>
      </w:r>
      <w:r w:rsidRPr="00271577">
        <w:rPr>
          <w:rFonts w:eastAsia="Calibri"/>
          <w:sz w:val="22"/>
          <w:szCs w:val="20"/>
        </w:rPr>
        <w:t xml:space="preserve"> priemones, kurių reikia saugiai paieškai internete, naršymui socialiniuose tinkluose ir asmens duomenų apsaugai;</w:t>
      </w:r>
    </w:p>
    <w:p w14:paraId="7CA7840A" w14:textId="35E03F7B" w:rsidR="002F7087" w:rsidRPr="00271577" w:rsidRDefault="002F7087" w:rsidP="00656D61">
      <w:pPr>
        <w:pStyle w:val="ListParagraph"/>
        <w:numPr>
          <w:ilvl w:val="0"/>
          <w:numId w:val="107"/>
        </w:numPr>
        <w:spacing w:line="240" w:lineRule="auto"/>
        <w:ind w:left="360"/>
        <w:jc w:val="both"/>
        <w:rPr>
          <w:rFonts w:eastAsia="Calibri"/>
          <w:sz w:val="22"/>
          <w:szCs w:val="20"/>
        </w:rPr>
      </w:pPr>
      <w:r w:rsidRPr="00271577">
        <w:rPr>
          <w:rFonts w:eastAsia="Calibri"/>
          <w:sz w:val="22"/>
          <w:szCs w:val="20"/>
        </w:rPr>
        <w:t>apmąsty</w:t>
      </w:r>
      <w:r w:rsidR="003D0EDF">
        <w:rPr>
          <w:rFonts w:eastAsia="Calibri"/>
          <w:sz w:val="22"/>
          <w:szCs w:val="20"/>
        </w:rPr>
        <w:t>s</w:t>
      </w:r>
      <w:r w:rsidRPr="00271577">
        <w:rPr>
          <w:rFonts w:eastAsia="Calibri"/>
          <w:sz w:val="22"/>
          <w:szCs w:val="20"/>
        </w:rPr>
        <w:t xml:space="preserve"> turinį ir mokymosi procesą;</w:t>
      </w:r>
    </w:p>
    <w:p w14:paraId="41815E68" w14:textId="681BBD19" w:rsidR="002F7087" w:rsidRPr="00271577" w:rsidRDefault="002F7087" w:rsidP="00656D61">
      <w:pPr>
        <w:pStyle w:val="ListParagraph"/>
        <w:numPr>
          <w:ilvl w:val="0"/>
          <w:numId w:val="107"/>
        </w:numPr>
        <w:spacing w:line="240" w:lineRule="auto"/>
        <w:ind w:left="360"/>
        <w:jc w:val="both"/>
        <w:rPr>
          <w:rFonts w:eastAsia="Calibri"/>
          <w:sz w:val="22"/>
          <w:szCs w:val="20"/>
        </w:rPr>
      </w:pPr>
      <w:r w:rsidRPr="00271577">
        <w:rPr>
          <w:rFonts w:eastAsia="Calibri"/>
          <w:sz w:val="22"/>
          <w:szCs w:val="20"/>
        </w:rPr>
        <w:t>planuo</w:t>
      </w:r>
      <w:r w:rsidR="003D0EDF">
        <w:rPr>
          <w:rFonts w:eastAsia="Calibri"/>
          <w:sz w:val="22"/>
          <w:szCs w:val="20"/>
        </w:rPr>
        <w:t>s</w:t>
      </w:r>
      <w:r w:rsidRPr="00271577">
        <w:rPr>
          <w:rFonts w:eastAsia="Calibri"/>
          <w:sz w:val="22"/>
          <w:szCs w:val="20"/>
        </w:rPr>
        <w:t xml:space="preserve"> savo mokymo(si) procesą, pristat</w:t>
      </w:r>
      <w:r w:rsidR="003D0EDF">
        <w:rPr>
          <w:rFonts w:eastAsia="Calibri"/>
          <w:sz w:val="22"/>
          <w:szCs w:val="20"/>
        </w:rPr>
        <w:t>ys</w:t>
      </w:r>
      <w:r w:rsidRPr="00271577">
        <w:rPr>
          <w:rFonts w:eastAsia="Calibri"/>
          <w:sz w:val="22"/>
          <w:szCs w:val="20"/>
        </w:rPr>
        <w:t xml:space="preserve"> mokymų medžiagą konkrečioms tikslinėms grupėms.</w:t>
      </w:r>
    </w:p>
    <w:p w14:paraId="1B0F8F7B" w14:textId="77777777" w:rsidR="002F7087" w:rsidRPr="00271577" w:rsidRDefault="002F7087" w:rsidP="008A5B50">
      <w:pPr>
        <w:pStyle w:val="Heading3"/>
      </w:pPr>
      <w:r w:rsidRPr="00271577">
        <w:t>Kaip tai vyksta</w:t>
      </w:r>
    </w:p>
    <w:p w14:paraId="3F00110A" w14:textId="0CA2089F" w:rsidR="002F7087" w:rsidRPr="00271577" w:rsidRDefault="002F7087" w:rsidP="00656D61">
      <w:pPr>
        <w:pStyle w:val="ListParagraph"/>
        <w:numPr>
          <w:ilvl w:val="0"/>
          <w:numId w:val="108"/>
        </w:numPr>
        <w:spacing w:line="240" w:lineRule="auto"/>
        <w:ind w:left="360"/>
        <w:jc w:val="both"/>
        <w:rPr>
          <w:rFonts w:eastAsia="Calibri"/>
          <w:sz w:val="22"/>
          <w:szCs w:val="20"/>
        </w:rPr>
      </w:pPr>
      <w:r w:rsidRPr="00271577">
        <w:rPr>
          <w:rFonts w:eastAsia="Calibri"/>
          <w:sz w:val="22"/>
          <w:szCs w:val="20"/>
        </w:rPr>
        <w:t xml:space="preserve">Mokymas remiasi kritiniu tyrinėjimu grįstu mokymo(si) metodu ir ŽPR </w:t>
      </w:r>
      <w:r w:rsidR="003D0EDF">
        <w:rPr>
          <w:rFonts w:eastAsia="Calibri"/>
          <w:sz w:val="22"/>
          <w:szCs w:val="20"/>
        </w:rPr>
        <w:t>schema</w:t>
      </w:r>
      <w:r w:rsidRPr="00271577">
        <w:rPr>
          <w:rFonts w:eastAsia="Calibri"/>
          <w:sz w:val="22"/>
          <w:szCs w:val="20"/>
        </w:rPr>
        <w:t>;</w:t>
      </w:r>
    </w:p>
    <w:p w14:paraId="009A7EAF" w14:textId="77777777" w:rsidR="002F7087" w:rsidRPr="00271577" w:rsidRDefault="002F7087" w:rsidP="00656D61">
      <w:pPr>
        <w:pStyle w:val="ListParagraph"/>
        <w:numPr>
          <w:ilvl w:val="0"/>
          <w:numId w:val="108"/>
        </w:numPr>
        <w:spacing w:line="240" w:lineRule="auto"/>
        <w:ind w:left="360"/>
        <w:jc w:val="both"/>
        <w:rPr>
          <w:rFonts w:eastAsia="Calibri"/>
          <w:sz w:val="22"/>
          <w:szCs w:val="20"/>
        </w:rPr>
      </w:pPr>
      <w:r w:rsidRPr="00271577">
        <w:rPr>
          <w:rFonts w:eastAsia="Calibri"/>
          <w:sz w:val="22"/>
          <w:szCs w:val="20"/>
        </w:rPr>
        <w:t>Mokymąsi sudaro internetinė apklausa, darbas grupėje, diskusijos, aktyvus mokymasis ir testas;</w:t>
      </w:r>
    </w:p>
    <w:p w14:paraId="41FAAF14" w14:textId="534ACA35" w:rsidR="002F7087" w:rsidRDefault="002F7087" w:rsidP="00656D61">
      <w:pPr>
        <w:pStyle w:val="ListParagraph"/>
        <w:numPr>
          <w:ilvl w:val="0"/>
          <w:numId w:val="108"/>
        </w:numPr>
        <w:spacing w:line="240" w:lineRule="auto"/>
        <w:ind w:left="360"/>
        <w:jc w:val="both"/>
        <w:rPr>
          <w:rFonts w:eastAsia="Calibri"/>
          <w:sz w:val="22"/>
          <w:szCs w:val="20"/>
        </w:rPr>
      </w:pPr>
      <w:r w:rsidRPr="00271577">
        <w:rPr>
          <w:rFonts w:eastAsia="Calibri"/>
          <w:sz w:val="22"/>
          <w:szCs w:val="20"/>
        </w:rPr>
        <w:t>Šios temos pristatymo trukmė yra 1 - 1,5 valandos.</w:t>
      </w:r>
    </w:p>
    <w:p w14:paraId="773C47B0" w14:textId="77777777" w:rsidR="00656D61" w:rsidRPr="00656D61" w:rsidRDefault="00656D61" w:rsidP="00656D61">
      <w:pPr>
        <w:spacing w:line="240" w:lineRule="auto"/>
        <w:rPr>
          <w:rFonts w:eastAsia="Calibri"/>
          <w:szCs w:val="20"/>
        </w:rPr>
      </w:pPr>
    </w:p>
    <w:p w14:paraId="491B7240" w14:textId="77777777" w:rsidR="002F7087" w:rsidRPr="003D0EDF" w:rsidRDefault="002F7087" w:rsidP="008A5B50">
      <w:pPr>
        <w:pStyle w:val="Heading4"/>
      </w:pPr>
      <w:r w:rsidRPr="003D0EDF">
        <w:t>I dalis. Veiklos pavyzdžio pristatymas</w:t>
      </w:r>
    </w:p>
    <w:p w14:paraId="3CFADA57" w14:textId="77777777" w:rsidR="002F7087" w:rsidRPr="00271577" w:rsidRDefault="002F7087" w:rsidP="00656D61">
      <w:pPr>
        <w:pStyle w:val="Heading5"/>
        <w:spacing w:after="120"/>
      </w:pPr>
      <w:r w:rsidRPr="00271577">
        <w:t>„Sužadinimo“ užduotis mokymų dalyviams: užpildykite formą.</w:t>
      </w:r>
    </w:p>
    <w:p w14:paraId="7E971451" w14:textId="77777777" w:rsidR="002F7087" w:rsidRPr="00271577" w:rsidRDefault="002F7087" w:rsidP="00656D61">
      <w:pPr>
        <w:spacing w:line="240" w:lineRule="auto"/>
        <w:jc w:val="both"/>
        <w:rPr>
          <w:rFonts w:eastAsia="Calibri"/>
          <w:sz w:val="22"/>
          <w:szCs w:val="20"/>
        </w:rPr>
      </w:pPr>
      <w:r w:rsidRPr="00C11C07">
        <w:rPr>
          <w:rFonts w:eastAsia="Calibri"/>
          <w:sz w:val="22"/>
          <w:szCs w:val="20"/>
        </w:rPr>
        <w:t>Sukuriama apklausos anketą tema</w:t>
      </w:r>
      <w:r w:rsidR="00C11C07">
        <w:rPr>
          <w:rFonts w:eastAsia="Calibri"/>
          <w:sz w:val="22"/>
          <w:szCs w:val="20"/>
        </w:rPr>
        <w:t xml:space="preserve"> „Medijų raštingumas“. Tam galima </w:t>
      </w:r>
      <w:r w:rsidRPr="00C11C07">
        <w:rPr>
          <w:rFonts w:eastAsia="Calibri"/>
          <w:sz w:val="22"/>
          <w:szCs w:val="20"/>
        </w:rPr>
        <w:t>naudoti, pavyzdžiui, „Google“ formas. Štai keletas klausimų pavyzdžių:</w:t>
      </w:r>
    </w:p>
    <w:p w14:paraId="04F36A08" w14:textId="77777777" w:rsidR="002F7087" w:rsidRPr="00271577" w:rsidRDefault="002F7087" w:rsidP="002F7087">
      <w:pPr>
        <w:spacing w:line="240" w:lineRule="auto"/>
        <w:rPr>
          <w:rFonts w:eastAsia="Calibri"/>
          <w:i/>
          <w:sz w:val="22"/>
          <w:szCs w:val="20"/>
        </w:rPr>
      </w:pPr>
      <w:r w:rsidRPr="00271577">
        <w:rPr>
          <w:rFonts w:eastAsia="Calibri"/>
          <w:i/>
          <w:sz w:val="22"/>
          <w:szCs w:val="20"/>
        </w:rPr>
        <w:t>Kiek valandų per dieną vidutiniškai praleidžiate internete laisvalaikiu?</w:t>
      </w:r>
    </w:p>
    <w:p w14:paraId="0937591A" w14:textId="77777777" w:rsidR="002F7087" w:rsidRPr="00271577" w:rsidRDefault="002F7087" w:rsidP="002F7087">
      <w:pPr>
        <w:pStyle w:val="ListParagraph"/>
        <w:spacing w:line="240" w:lineRule="auto"/>
        <w:ind w:left="426"/>
        <w:rPr>
          <w:rFonts w:eastAsia="Calibri"/>
          <w:sz w:val="22"/>
          <w:szCs w:val="20"/>
        </w:rPr>
      </w:pPr>
      <w:r w:rsidRPr="00271577">
        <w:rPr>
          <w:rFonts w:eastAsia="Calibri"/>
          <w:sz w:val="22"/>
          <w:szCs w:val="20"/>
        </w:rPr>
        <w:t>🞆 Nei kiek</w:t>
      </w:r>
    </w:p>
    <w:p w14:paraId="2B61E3A8" w14:textId="65321817" w:rsidR="002F7087" w:rsidRPr="00271577" w:rsidRDefault="002F7087" w:rsidP="002F7087">
      <w:pPr>
        <w:pStyle w:val="ListParagraph"/>
        <w:spacing w:line="240" w:lineRule="auto"/>
        <w:ind w:left="426"/>
        <w:rPr>
          <w:rFonts w:eastAsia="Calibri"/>
          <w:sz w:val="22"/>
          <w:szCs w:val="20"/>
        </w:rPr>
      </w:pPr>
      <w:r w:rsidRPr="00271577">
        <w:rPr>
          <w:rFonts w:eastAsia="Calibri"/>
          <w:sz w:val="22"/>
          <w:szCs w:val="20"/>
        </w:rPr>
        <w:t>🞆 1 valand</w:t>
      </w:r>
      <w:r w:rsidR="003D0EDF">
        <w:rPr>
          <w:rFonts w:eastAsia="Calibri"/>
          <w:sz w:val="22"/>
          <w:szCs w:val="20"/>
        </w:rPr>
        <w:t>ą</w:t>
      </w:r>
    </w:p>
    <w:p w14:paraId="65677A1F" w14:textId="372617DE" w:rsidR="002F7087" w:rsidRPr="00271577" w:rsidRDefault="002F7087" w:rsidP="002F7087">
      <w:pPr>
        <w:pStyle w:val="ListParagraph"/>
        <w:spacing w:line="240" w:lineRule="auto"/>
        <w:ind w:left="426"/>
        <w:rPr>
          <w:rFonts w:eastAsia="Calibri"/>
          <w:sz w:val="22"/>
          <w:szCs w:val="20"/>
        </w:rPr>
      </w:pPr>
      <w:r w:rsidRPr="00271577">
        <w:rPr>
          <w:rFonts w:eastAsia="Calibri"/>
          <w:sz w:val="22"/>
          <w:szCs w:val="20"/>
        </w:rPr>
        <w:t>🞆 2 valand</w:t>
      </w:r>
      <w:r w:rsidR="003D0EDF">
        <w:rPr>
          <w:rFonts w:eastAsia="Calibri"/>
          <w:sz w:val="22"/>
          <w:szCs w:val="20"/>
        </w:rPr>
        <w:t>a</w:t>
      </w:r>
      <w:r w:rsidRPr="00271577">
        <w:rPr>
          <w:rFonts w:eastAsia="Calibri"/>
          <w:sz w:val="22"/>
          <w:szCs w:val="20"/>
        </w:rPr>
        <w:t>s</w:t>
      </w:r>
    </w:p>
    <w:p w14:paraId="4DC4EC26" w14:textId="6523E584" w:rsidR="002F7087" w:rsidRPr="00271577" w:rsidRDefault="002F7087" w:rsidP="002F7087">
      <w:pPr>
        <w:pStyle w:val="ListParagraph"/>
        <w:spacing w:line="240" w:lineRule="auto"/>
        <w:ind w:left="426"/>
        <w:rPr>
          <w:rFonts w:eastAsia="Calibri"/>
          <w:sz w:val="22"/>
          <w:szCs w:val="20"/>
        </w:rPr>
      </w:pPr>
      <w:r w:rsidRPr="00271577">
        <w:rPr>
          <w:rFonts w:eastAsia="Calibri"/>
          <w:sz w:val="22"/>
          <w:szCs w:val="20"/>
        </w:rPr>
        <w:t>🞆 3 valand</w:t>
      </w:r>
      <w:r w:rsidR="003D0EDF">
        <w:rPr>
          <w:rFonts w:eastAsia="Calibri"/>
          <w:sz w:val="22"/>
          <w:szCs w:val="20"/>
        </w:rPr>
        <w:t>a</w:t>
      </w:r>
      <w:r w:rsidRPr="00271577">
        <w:rPr>
          <w:rFonts w:eastAsia="Calibri"/>
          <w:sz w:val="22"/>
          <w:szCs w:val="20"/>
        </w:rPr>
        <w:t>s</w:t>
      </w:r>
    </w:p>
    <w:p w14:paraId="16A4556F" w14:textId="14986B7D" w:rsidR="002F7087" w:rsidRPr="00271577" w:rsidRDefault="002F7087" w:rsidP="002F7087">
      <w:pPr>
        <w:pStyle w:val="ListParagraph"/>
        <w:spacing w:line="240" w:lineRule="auto"/>
        <w:ind w:left="426"/>
        <w:rPr>
          <w:rFonts w:eastAsia="Calibri"/>
          <w:sz w:val="22"/>
          <w:szCs w:val="20"/>
        </w:rPr>
      </w:pPr>
      <w:r w:rsidRPr="00271577">
        <w:rPr>
          <w:rFonts w:eastAsia="Calibri"/>
          <w:sz w:val="22"/>
          <w:szCs w:val="20"/>
        </w:rPr>
        <w:t>🞆 4 valand</w:t>
      </w:r>
      <w:r w:rsidR="003D0EDF">
        <w:rPr>
          <w:rFonts w:eastAsia="Calibri"/>
          <w:sz w:val="22"/>
          <w:szCs w:val="20"/>
        </w:rPr>
        <w:t>a</w:t>
      </w:r>
      <w:r w:rsidRPr="00271577">
        <w:rPr>
          <w:rFonts w:eastAsia="Calibri"/>
          <w:sz w:val="22"/>
          <w:szCs w:val="20"/>
        </w:rPr>
        <w:t>s ir daugiau</w:t>
      </w:r>
    </w:p>
    <w:p w14:paraId="396E3ED1" w14:textId="77777777" w:rsidR="002F7087" w:rsidRPr="00271577" w:rsidRDefault="002F7087" w:rsidP="002F7087">
      <w:pPr>
        <w:spacing w:line="240" w:lineRule="auto"/>
        <w:rPr>
          <w:rFonts w:eastAsia="Calibri"/>
          <w:i/>
          <w:sz w:val="22"/>
          <w:szCs w:val="20"/>
        </w:rPr>
      </w:pPr>
      <w:r w:rsidRPr="00271577">
        <w:rPr>
          <w:rFonts w:eastAsia="Calibri"/>
          <w:i/>
          <w:sz w:val="22"/>
          <w:szCs w:val="20"/>
        </w:rPr>
        <w:t>Kiek valandų per dieną vidutiniškai žiūrite televizorių?</w:t>
      </w:r>
    </w:p>
    <w:p w14:paraId="556CBA4E" w14:textId="77777777" w:rsidR="002F7087" w:rsidRPr="00271577" w:rsidRDefault="002F7087" w:rsidP="002F7087">
      <w:pPr>
        <w:pStyle w:val="ListParagraph"/>
        <w:spacing w:line="240" w:lineRule="auto"/>
        <w:ind w:left="426"/>
        <w:rPr>
          <w:rFonts w:eastAsia="Calibri"/>
          <w:sz w:val="22"/>
          <w:szCs w:val="20"/>
        </w:rPr>
      </w:pPr>
      <w:r w:rsidRPr="00271577">
        <w:rPr>
          <w:rFonts w:eastAsia="Calibri"/>
          <w:sz w:val="22"/>
          <w:szCs w:val="20"/>
        </w:rPr>
        <w:t>🞆 Nei kiek</w:t>
      </w:r>
    </w:p>
    <w:p w14:paraId="47342F22" w14:textId="265C9D5D" w:rsidR="002F7087" w:rsidRPr="00271577" w:rsidRDefault="002F7087" w:rsidP="002F7087">
      <w:pPr>
        <w:pStyle w:val="ListParagraph"/>
        <w:spacing w:line="240" w:lineRule="auto"/>
        <w:ind w:left="426"/>
        <w:rPr>
          <w:rFonts w:eastAsia="Calibri"/>
          <w:sz w:val="22"/>
          <w:szCs w:val="20"/>
        </w:rPr>
      </w:pPr>
      <w:r w:rsidRPr="00271577">
        <w:rPr>
          <w:rFonts w:eastAsia="Calibri"/>
          <w:sz w:val="22"/>
          <w:szCs w:val="20"/>
        </w:rPr>
        <w:t>🞆 1 valand</w:t>
      </w:r>
      <w:r w:rsidR="003D0EDF">
        <w:rPr>
          <w:rFonts w:eastAsia="Calibri"/>
          <w:sz w:val="22"/>
          <w:szCs w:val="20"/>
        </w:rPr>
        <w:t>ą</w:t>
      </w:r>
    </w:p>
    <w:p w14:paraId="3800FB4D" w14:textId="0E36A2BC" w:rsidR="002F7087" w:rsidRPr="00271577" w:rsidRDefault="002F7087" w:rsidP="002F7087">
      <w:pPr>
        <w:pStyle w:val="ListParagraph"/>
        <w:spacing w:line="240" w:lineRule="auto"/>
        <w:ind w:left="426"/>
        <w:rPr>
          <w:rFonts w:eastAsia="Calibri"/>
          <w:sz w:val="22"/>
          <w:szCs w:val="20"/>
        </w:rPr>
      </w:pPr>
      <w:r w:rsidRPr="00271577">
        <w:rPr>
          <w:rFonts w:eastAsia="Calibri"/>
          <w:sz w:val="22"/>
          <w:szCs w:val="20"/>
        </w:rPr>
        <w:t>🞆 2 valand</w:t>
      </w:r>
      <w:r w:rsidR="003D0EDF">
        <w:rPr>
          <w:rFonts w:eastAsia="Calibri"/>
          <w:sz w:val="22"/>
          <w:szCs w:val="20"/>
        </w:rPr>
        <w:t>a</w:t>
      </w:r>
      <w:r w:rsidRPr="00271577">
        <w:rPr>
          <w:rFonts w:eastAsia="Calibri"/>
          <w:sz w:val="22"/>
          <w:szCs w:val="20"/>
        </w:rPr>
        <w:t>s</w:t>
      </w:r>
    </w:p>
    <w:p w14:paraId="18B58B8C" w14:textId="65100472" w:rsidR="002F7087" w:rsidRPr="00271577" w:rsidRDefault="002F7087" w:rsidP="002F7087">
      <w:pPr>
        <w:pStyle w:val="ListParagraph"/>
        <w:spacing w:line="240" w:lineRule="auto"/>
        <w:ind w:left="426"/>
        <w:rPr>
          <w:rFonts w:eastAsia="Calibri"/>
          <w:sz w:val="22"/>
          <w:szCs w:val="20"/>
        </w:rPr>
      </w:pPr>
      <w:r w:rsidRPr="00271577">
        <w:rPr>
          <w:rFonts w:eastAsia="Calibri"/>
          <w:sz w:val="22"/>
          <w:szCs w:val="20"/>
        </w:rPr>
        <w:t>🞆 3 valand</w:t>
      </w:r>
      <w:r w:rsidR="003D0EDF">
        <w:rPr>
          <w:rFonts w:eastAsia="Calibri"/>
          <w:sz w:val="22"/>
          <w:szCs w:val="20"/>
        </w:rPr>
        <w:t>a</w:t>
      </w:r>
      <w:r w:rsidRPr="00271577">
        <w:rPr>
          <w:rFonts w:eastAsia="Calibri"/>
          <w:sz w:val="22"/>
          <w:szCs w:val="20"/>
        </w:rPr>
        <w:t>s</w:t>
      </w:r>
    </w:p>
    <w:p w14:paraId="07B733C8" w14:textId="13A3507D" w:rsidR="002F7087" w:rsidRPr="00271577" w:rsidRDefault="002F7087" w:rsidP="002F7087">
      <w:pPr>
        <w:pStyle w:val="ListParagraph"/>
        <w:spacing w:line="240" w:lineRule="auto"/>
        <w:ind w:left="426"/>
        <w:rPr>
          <w:rFonts w:eastAsia="Calibri"/>
          <w:sz w:val="22"/>
          <w:szCs w:val="20"/>
        </w:rPr>
      </w:pPr>
      <w:r w:rsidRPr="00271577">
        <w:rPr>
          <w:rFonts w:eastAsia="Calibri"/>
          <w:sz w:val="22"/>
          <w:szCs w:val="20"/>
        </w:rPr>
        <w:t>🞆 4 valand</w:t>
      </w:r>
      <w:r w:rsidR="003D0EDF">
        <w:rPr>
          <w:rFonts w:eastAsia="Calibri"/>
          <w:sz w:val="22"/>
          <w:szCs w:val="20"/>
        </w:rPr>
        <w:t>a</w:t>
      </w:r>
      <w:r w:rsidRPr="00271577">
        <w:rPr>
          <w:rFonts w:eastAsia="Calibri"/>
          <w:sz w:val="22"/>
          <w:szCs w:val="20"/>
        </w:rPr>
        <w:t>s ir daugiau</w:t>
      </w:r>
    </w:p>
    <w:p w14:paraId="1A4A42CB" w14:textId="77777777" w:rsidR="002F7087" w:rsidRPr="00271577" w:rsidRDefault="002F7087" w:rsidP="002F7087">
      <w:pPr>
        <w:rPr>
          <w:rFonts w:eastAsia="Calibri"/>
          <w:sz w:val="22"/>
          <w:szCs w:val="20"/>
        </w:rPr>
      </w:pPr>
      <w:r w:rsidRPr="00271577">
        <w:rPr>
          <w:rFonts w:eastAsia="Calibri"/>
          <w:sz w:val="22"/>
          <w:szCs w:val="20"/>
        </w:rPr>
        <w:t>Kiti galimi klausimai:</w:t>
      </w:r>
    </w:p>
    <w:p w14:paraId="2DF135FF" w14:textId="77777777" w:rsidR="002F7087" w:rsidRPr="00271577" w:rsidRDefault="002F7087" w:rsidP="002F7087">
      <w:pPr>
        <w:pStyle w:val="ListParagraph"/>
        <w:spacing w:before="0" w:line="240" w:lineRule="auto"/>
        <w:ind w:left="426"/>
        <w:rPr>
          <w:rFonts w:eastAsia="Calibri"/>
          <w:i/>
          <w:sz w:val="22"/>
          <w:szCs w:val="20"/>
        </w:rPr>
      </w:pPr>
      <w:r w:rsidRPr="00271577">
        <w:rPr>
          <w:rFonts w:eastAsia="Calibri"/>
          <w:i/>
          <w:sz w:val="22"/>
          <w:szCs w:val="20"/>
        </w:rPr>
        <w:t>Ar per pastarąsias kelias savaites skaitėte romaną?</w:t>
      </w:r>
    </w:p>
    <w:p w14:paraId="19B13FB8" w14:textId="2FDFA930" w:rsidR="002F7087" w:rsidRPr="00271577" w:rsidRDefault="002F7087" w:rsidP="002F7087">
      <w:pPr>
        <w:pStyle w:val="ListParagraph"/>
        <w:spacing w:before="0" w:line="240" w:lineRule="auto"/>
        <w:ind w:left="426"/>
        <w:rPr>
          <w:rFonts w:eastAsia="Calibri"/>
          <w:i/>
          <w:sz w:val="22"/>
          <w:szCs w:val="20"/>
        </w:rPr>
      </w:pPr>
      <w:r w:rsidRPr="00271577">
        <w:rPr>
          <w:rFonts w:eastAsia="Calibri"/>
          <w:i/>
          <w:sz w:val="22"/>
          <w:szCs w:val="20"/>
        </w:rPr>
        <w:t>Ar skaitote dienraš</w:t>
      </w:r>
      <w:r w:rsidR="003D0EDF">
        <w:rPr>
          <w:rFonts w:eastAsia="Calibri"/>
          <w:i/>
          <w:sz w:val="22"/>
          <w:szCs w:val="20"/>
        </w:rPr>
        <w:t>čius</w:t>
      </w:r>
      <w:r w:rsidRPr="00271577">
        <w:rPr>
          <w:rFonts w:eastAsia="Calibri"/>
          <w:i/>
          <w:sz w:val="22"/>
          <w:szCs w:val="20"/>
        </w:rPr>
        <w:t>?</w:t>
      </w:r>
    </w:p>
    <w:p w14:paraId="3FE645A5" w14:textId="77777777" w:rsidR="002F7087" w:rsidRPr="00271577" w:rsidRDefault="002F7087" w:rsidP="002F7087">
      <w:pPr>
        <w:pStyle w:val="ListParagraph"/>
        <w:spacing w:before="0" w:line="240" w:lineRule="auto"/>
        <w:ind w:left="426"/>
        <w:rPr>
          <w:rFonts w:eastAsia="Calibri"/>
          <w:i/>
          <w:sz w:val="22"/>
          <w:szCs w:val="20"/>
        </w:rPr>
      </w:pPr>
      <w:r w:rsidRPr="00271577">
        <w:rPr>
          <w:rFonts w:eastAsia="Calibri"/>
          <w:i/>
          <w:sz w:val="22"/>
          <w:szCs w:val="20"/>
        </w:rPr>
        <w:t>Kaip dažnai esate „Facebook“ / „Instagram“ / „Youtube“?</w:t>
      </w:r>
    </w:p>
    <w:p w14:paraId="000A8F94" w14:textId="6C9F3591" w:rsidR="002F7087" w:rsidRPr="00271577" w:rsidRDefault="002F7087" w:rsidP="002F7087">
      <w:pPr>
        <w:pStyle w:val="ListParagraph"/>
        <w:spacing w:before="0" w:line="240" w:lineRule="auto"/>
        <w:ind w:left="426"/>
        <w:rPr>
          <w:rFonts w:eastAsia="Calibri"/>
          <w:i/>
          <w:sz w:val="22"/>
          <w:szCs w:val="20"/>
        </w:rPr>
      </w:pPr>
      <w:r w:rsidRPr="00271577">
        <w:rPr>
          <w:rFonts w:eastAsia="Calibri"/>
          <w:i/>
          <w:sz w:val="22"/>
          <w:szCs w:val="20"/>
        </w:rPr>
        <w:t xml:space="preserve">Ar prieš įkeldami </w:t>
      </w:r>
      <w:r w:rsidR="003D0EDF">
        <w:rPr>
          <w:rFonts w:eastAsia="Calibri"/>
          <w:i/>
          <w:sz w:val="22"/>
          <w:szCs w:val="20"/>
        </w:rPr>
        <w:t xml:space="preserve">informaciją </w:t>
      </w:r>
      <w:r w:rsidRPr="00271577">
        <w:rPr>
          <w:rFonts w:eastAsia="Calibri"/>
          <w:i/>
          <w:sz w:val="22"/>
          <w:szCs w:val="20"/>
        </w:rPr>
        <w:t>galvojate apie privatų turinį?</w:t>
      </w:r>
    </w:p>
    <w:p w14:paraId="3032E2EE" w14:textId="77777777" w:rsidR="002F7087" w:rsidRPr="00271577" w:rsidRDefault="002F7087" w:rsidP="002F7087">
      <w:pPr>
        <w:pStyle w:val="ListParagraph"/>
        <w:spacing w:before="0" w:line="240" w:lineRule="auto"/>
        <w:ind w:left="426"/>
        <w:rPr>
          <w:rFonts w:eastAsia="Calibri"/>
          <w:i/>
          <w:sz w:val="22"/>
          <w:szCs w:val="20"/>
        </w:rPr>
      </w:pPr>
      <w:r w:rsidRPr="00271577">
        <w:rPr>
          <w:rFonts w:eastAsia="Calibri"/>
          <w:i/>
          <w:sz w:val="22"/>
          <w:szCs w:val="20"/>
        </w:rPr>
        <w:t>Kaip dažnai vidutiniškai atsisiunčiate nuotraukas, vaizdo įrašus, muziką ar tekstą iš interneto?</w:t>
      </w:r>
    </w:p>
    <w:p w14:paraId="2B3886DA" w14:textId="77777777" w:rsidR="002F7087" w:rsidRPr="00271577" w:rsidRDefault="002F7087" w:rsidP="00656D61">
      <w:pPr>
        <w:spacing w:line="240" w:lineRule="auto"/>
        <w:jc w:val="both"/>
        <w:rPr>
          <w:rFonts w:eastAsia="Calibri"/>
          <w:sz w:val="22"/>
          <w:szCs w:val="20"/>
        </w:rPr>
      </w:pPr>
      <w:r w:rsidRPr="00271577">
        <w:rPr>
          <w:rFonts w:eastAsia="Calibri"/>
          <w:sz w:val="22"/>
          <w:szCs w:val="20"/>
        </w:rPr>
        <w:t>Mokymų dalyviai 2-4 minutes galvoja apie savo elgseną internete ir užpildo formą.</w:t>
      </w:r>
    </w:p>
    <w:p w14:paraId="329A17C3" w14:textId="18A8AC66" w:rsidR="002F7087" w:rsidRPr="00271577" w:rsidRDefault="002F7087" w:rsidP="00656D61">
      <w:pPr>
        <w:spacing w:line="240" w:lineRule="auto"/>
        <w:jc w:val="both"/>
        <w:rPr>
          <w:rFonts w:eastAsia="Calibri"/>
          <w:sz w:val="22"/>
          <w:szCs w:val="20"/>
        </w:rPr>
      </w:pPr>
      <w:r w:rsidRPr="00271577">
        <w:rPr>
          <w:rFonts w:eastAsia="Calibri"/>
          <w:sz w:val="22"/>
          <w:szCs w:val="20"/>
        </w:rPr>
        <w:t xml:space="preserve">Grupės diskusija apie apklausos rezultatus </w:t>
      </w:r>
      <w:r w:rsidR="003D0EDF">
        <w:rPr>
          <w:rFonts w:eastAsia="Calibri"/>
          <w:sz w:val="22"/>
          <w:szCs w:val="20"/>
        </w:rPr>
        <w:t xml:space="preserve">trunka maždaug </w:t>
      </w:r>
      <w:r w:rsidRPr="00271577">
        <w:rPr>
          <w:rFonts w:eastAsia="Calibri"/>
          <w:sz w:val="22"/>
          <w:szCs w:val="20"/>
        </w:rPr>
        <w:t>10-15 minučių.</w:t>
      </w:r>
    </w:p>
    <w:p w14:paraId="5C8E6104" w14:textId="77777777" w:rsidR="002F7087" w:rsidRPr="00271577" w:rsidRDefault="002F7087" w:rsidP="00656D61">
      <w:pPr>
        <w:pStyle w:val="Heading5"/>
        <w:spacing w:after="120"/>
      </w:pPr>
      <w:r w:rsidRPr="00271577">
        <w:t>Prasmės suvokimas. Pristatymas</w:t>
      </w:r>
    </w:p>
    <w:p w14:paraId="5D2CB3BD" w14:textId="77777777" w:rsidR="002F7087" w:rsidRPr="00271577" w:rsidRDefault="002F7087" w:rsidP="002F7087">
      <w:pPr>
        <w:spacing w:line="240" w:lineRule="auto"/>
        <w:rPr>
          <w:rFonts w:eastAsia="Calibri"/>
          <w:sz w:val="22"/>
          <w:szCs w:val="20"/>
        </w:rPr>
      </w:pPr>
      <w:r w:rsidRPr="00271577">
        <w:rPr>
          <w:rFonts w:eastAsia="Calibri"/>
          <w:sz w:val="22"/>
          <w:szCs w:val="20"/>
        </w:rPr>
        <w:t>Grupės užduotis – „Mokyk ir mokykis“.</w:t>
      </w:r>
    </w:p>
    <w:p w14:paraId="16F838F9" w14:textId="77777777" w:rsidR="002F7087" w:rsidRPr="00271577" w:rsidRDefault="002F7087" w:rsidP="002F7087">
      <w:pPr>
        <w:spacing w:line="240" w:lineRule="auto"/>
        <w:rPr>
          <w:rFonts w:eastAsia="Calibri"/>
          <w:sz w:val="22"/>
          <w:szCs w:val="20"/>
        </w:rPr>
      </w:pPr>
      <w:r w:rsidRPr="00271577">
        <w:rPr>
          <w:rFonts w:eastAsia="Calibri"/>
          <w:sz w:val="22"/>
          <w:szCs w:val="20"/>
        </w:rPr>
        <w:t xml:space="preserve">Mokymų dalyviams pateikiama trumpa pagrindinė informacija toliau išvardintomis temomis pasirinktinai (medžiaga informacijai parengti pateikta </w:t>
      </w:r>
      <w:r w:rsidRPr="00271577">
        <w:rPr>
          <w:rFonts w:eastAsia="Calibri"/>
          <w:b/>
          <w:color w:val="F79646" w:themeColor="accent6"/>
          <w:sz w:val="22"/>
          <w:szCs w:val="20"/>
        </w:rPr>
        <w:t>4-6 prieduose</w:t>
      </w:r>
      <w:r w:rsidRPr="00271577">
        <w:rPr>
          <w:rFonts w:eastAsia="Calibri"/>
          <w:sz w:val="22"/>
          <w:szCs w:val="20"/>
        </w:rPr>
        <w:t>):</w:t>
      </w:r>
    </w:p>
    <w:p w14:paraId="4BAE5DBB" w14:textId="77777777" w:rsidR="002F7087" w:rsidRPr="00271577" w:rsidRDefault="002F7087" w:rsidP="001E7999">
      <w:pPr>
        <w:pStyle w:val="ListParagraph"/>
        <w:numPr>
          <w:ilvl w:val="0"/>
          <w:numId w:val="109"/>
        </w:numPr>
        <w:spacing w:line="240" w:lineRule="auto"/>
        <w:rPr>
          <w:rFonts w:eastAsia="Calibri"/>
          <w:sz w:val="22"/>
          <w:szCs w:val="20"/>
        </w:rPr>
      </w:pPr>
      <w:r w:rsidRPr="00271577">
        <w:rPr>
          <w:rFonts w:eastAsia="Calibri"/>
          <w:sz w:val="22"/>
          <w:szCs w:val="20"/>
        </w:rPr>
        <w:t>Techninės priemonės</w:t>
      </w:r>
    </w:p>
    <w:p w14:paraId="7B4EAE64" w14:textId="77777777" w:rsidR="002F7087" w:rsidRPr="00271577" w:rsidRDefault="002F7087" w:rsidP="001E7999">
      <w:pPr>
        <w:pStyle w:val="ListParagraph"/>
        <w:numPr>
          <w:ilvl w:val="0"/>
          <w:numId w:val="109"/>
        </w:numPr>
        <w:spacing w:line="240" w:lineRule="auto"/>
        <w:rPr>
          <w:rFonts w:eastAsia="Calibri"/>
          <w:sz w:val="22"/>
          <w:szCs w:val="20"/>
        </w:rPr>
      </w:pPr>
      <w:r w:rsidRPr="00271577">
        <w:rPr>
          <w:rFonts w:eastAsia="Calibri"/>
          <w:sz w:val="22"/>
          <w:szCs w:val="20"/>
        </w:rPr>
        <w:t>Patikimo interneto šaltinio ypatybės</w:t>
      </w:r>
    </w:p>
    <w:p w14:paraId="14851BE8" w14:textId="77777777" w:rsidR="002F7087" w:rsidRPr="00271577" w:rsidRDefault="002F7087" w:rsidP="001E7999">
      <w:pPr>
        <w:pStyle w:val="ListParagraph"/>
        <w:numPr>
          <w:ilvl w:val="0"/>
          <w:numId w:val="109"/>
        </w:numPr>
        <w:spacing w:line="240" w:lineRule="auto"/>
        <w:rPr>
          <w:rFonts w:eastAsia="Calibri"/>
          <w:sz w:val="22"/>
          <w:szCs w:val="20"/>
        </w:rPr>
      </w:pPr>
      <w:r w:rsidRPr="00271577">
        <w:rPr>
          <w:rFonts w:eastAsia="Calibri"/>
          <w:sz w:val="22"/>
          <w:szCs w:val="20"/>
        </w:rPr>
        <w:t>Teisės internete</w:t>
      </w:r>
    </w:p>
    <w:p w14:paraId="518C4435" w14:textId="77777777" w:rsidR="002F7087" w:rsidRPr="00271577" w:rsidRDefault="002F7087" w:rsidP="001E7999">
      <w:pPr>
        <w:pStyle w:val="ListParagraph"/>
        <w:numPr>
          <w:ilvl w:val="0"/>
          <w:numId w:val="109"/>
        </w:numPr>
        <w:spacing w:line="240" w:lineRule="auto"/>
        <w:rPr>
          <w:rFonts w:eastAsia="Calibri"/>
          <w:sz w:val="22"/>
          <w:szCs w:val="20"/>
        </w:rPr>
      </w:pPr>
      <w:r w:rsidRPr="00271577">
        <w:rPr>
          <w:rFonts w:eastAsia="Calibri"/>
          <w:sz w:val="22"/>
          <w:szCs w:val="20"/>
        </w:rPr>
        <w:t>Saugus socialinių tinklų naudojimas</w:t>
      </w:r>
    </w:p>
    <w:p w14:paraId="0D21968D" w14:textId="77777777" w:rsidR="002F7087" w:rsidRPr="00271577" w:rsidRDefault="002F7087" w:rsidP="001E7999">
      <w:pPr>
        <w:pStyle w:val="ListParagraph"/>
        <w:numPr>
          <w:ilvl w:val="0"/>
          <w:numId w:val="109"/>
        </w:numPr>
        <w:spacing w:line="240" w:lineRule="auto"/>
        <w:rPr>
          <w:rFonts w:eastAsia="Calibri"/>
          <w:sz w:val="22"/>
          <w:szCs w:val="20"/>
        </w:rPr>
      </w:pPr>
      <w:r w:rsidRPr="00271577">
        <w:rPr>
          <w:rFonts w:eastAsia="Calibri"/>
          <w:sz w:val="22"/>
          <w:szCs w:val="20"/>
        </w:rPr>
        <w:t>Priklausomybė nuo interneto</w:t>
      </w:r>
    </w:p>
    <w:p w14:paraId="5C9944E9" w14:textId="77777777" w:rsidR="002F7087" w:rsidRPr="00271577" w:rsidRDefault="002F7087" w:rsidP="001E7999">
      <w:pPr>
        <w:pStyle w:val="ListParagraph"/>
        <w:numPr>
          <w:ilvl w:val="0"/>
          <w:numId w:val="109"/>
        </w:numPr>
        <w:spacing w:line="240" w:lineRule="auto"/>
        <w:rPr>
          <w:rFonts w:eastAsia="Calibri"/>
          <w:sz w:val="22"/>
          <w:szCs w:val="20"/>
        </w:rPr>
      </w:pPr>
      <w:r w:rsidRPr="00271577">
        <w:rPr>
          <w:rFonts w:eastAsia="Calibri"/>
          <w:sz w:val="22"/>
          <w:szCs w:val="20"/>
        </w:rPr>
        <w:t>Asmeninės atakos ir patyčios elektroninėje erdvėje</w:t>
      </w:r>
    </w:p>
    <w:p w14:paraId="7EF5867E" w14:textId="77777777" w:rsidR="002F7087" w:rsidRPr="00271577" w:rsidRDefault="002F7087" w:rsidP="002F7087">
      <w:pPr>
        <w:spacing w:line="240" w:lineRule="auto"/>
        <w:rPr>
          <w:rFonts w:eastAsia="Calibri"/>
          <w:sz w:val="22"/>
          <w:szCs w:val="20"/>
        </w:rPr>
      </w:pPr>
      <w:r w:rsidRPr="00271577">
        <w:rPr>
          <w:rFonts w:eastAsia="Calibri"/>
          <w:sz w:val="22"/>
          <w:szCs w:val="20"/>
        </w:rPr>
        <w:t>Dalyviai suskirstomi į 4 internetinius kambarius. Kiekvienai grupei duodama užduotis, kurią reikia atlikti. Užduočiai atlikti skiriama 20 minučių.</w:t>
      </w:r>
    </w:p>
    <w:p w14:paraId="2C358689" w14:textId="77777777" w:rsidR="002F7087" w:rsidRPr="00271577" w:rsidRDefault="002F7087" w:rsidP="002F7087">
      <w:pPr>
        <w:spacing w:line="240" w:lineRule="auto"/>
        <w:rPr>
          <w:rFonts w:eastAsia="Calibri"/>
          <w:sz w:val="22"/>
          <w:szCs w:val="20"/>
        </w:rPr>
      </w:pPr>
    </w:p>
    <w:p w14:paraId="1C770BDD" w14:textId="77777777" w:rsidR="002F7087" w:rsidRPr="00271577" w:rsidRDefault="002F7087" w:rsidP="002F7087">
      <w:pPr>
        <w:spacing w:before="0" w:line="240" w:lineRule="auto"/>
        <w:rPr>
          <w:rFonts w:eastAsia="Calibri"/>
          <w:sz w:val="22"/>
          <w:szCs w:val="20"/>
        </w:rPr>
      </w:pPr>
      <w:r w:rsidRPr="00271577">
        <w:rPr>
          <w:rFonts w:eastAsia="Calibri"/>
          <w:b/>
          <w:sz w:val="22"/>
          <w:szCs w:val="20"/>
        </w:rPr>
        <w:t>1 GRUPĖ</w:t>
      </w:r>
      <w:r w:rsidRPr="00271577">
        <w:rPr>
          <w:rFonts w:eastAsia="Calibri"/>
          <w:sz w:val="22"/>
          <w:szCs w:val="20"/>
        </w:rPr>
        <w:t>:</w:t>
      </w:r>
      <w:r w:rsidRPr="00271577">
        <w:rPr>
          <w:rFonts w:eastAsia="Calibri"/>
          <w:sz w:val="22"/>
          <w:szCs w:val="20"/>
        </w:rPr>
        <w:tab/>
        <w:t>Kaip atpažinti patikimus interneto šaltinius?</w:t>
      </w:r>
    </w:p>
    <w:p w14:paraId="1E0EEBD0" w14:textId="77777777" w:rsidR="002F7087" w:rsidRPr="00271577" w:rsidRDefault="002F7087" w:rsidP="002F7087">
      <w:pPr>
        <w:spacing w:before="0" w:line="240" w:lineRule="auto"/>
        <w:ind w:left="720" w:firstLine="720"/>
        <w:rPr>
          <w:rFonts w:eastAsia="Calibri"/>
          <w:sz w:val="22"/>
          <w:szCs w:val="20"/>
        </w:rPr>
      </w:pPr>
      <w:r w:rsidRPr="00271577">
        <w:rPr>
          <w:rFonts w:eastAsia="Calibri"/>
          <w:sz w:val="22"/>
          <w:szCs w:val="20"/>
        </w:rPr>
        <w:t>Kokias patikimų interneto šaltinių skiriamąsias savybes žinote?</w:t>
      </w:r>
    </w:p>
    <w:p w14:paraId="3D794BD3" w14:textId="77777777" w:rsidR="002F7087" w:rsidRPr="00271577" w:rsidRDefault="002F7087" w:rsidP="002F7087">
      <w:pPr>
        <w:spacing w:before="0" w:after="0" w:line="240" w:lineRule="auto"/>
        <w:rPr>
          <w:rFonts w:eastAsia="Calibri"/>
          <w:sz w:val="22"/>
          <w:szCs w:val="20"/>
        </w:rPr>
      </w:pPr>
      <w:r w:rsidRPr="00271577">
        <w:rPr>
          <w:rFonts w:eastAsia="Calibri"/>
          <w:b/>
          <w:sz w:val="22"/>
          <w:szCs w:val="20"/>
        </w:rPr>
        <w:t>2 GRUPĖ</w:t>
      </w:r>
      <w:r w:rsidRPr="00271577">
        <w:rPr>
          <w:rFonts w:eastAsia="Calibri"/>
          <w:sz w:val="22"/>
          <w:szCs w:val="20"/>
        </w:rPr>
        <w:t xml:space="preserve">: </w:t>
      </w:r>
      <w:r w:rsidRPr="00271577">
        <w:rPr>
          <w:rFonts w:eastAsia="Calibri"/>
          <w:sz w:val="22"/>
          <w:szCs w:val="20"/>
        </w:rPr>
        <w:tab/>
      </w:r>
      <w:r w:rsidRPr="00271577">
        <w:rPr>
          <w:rFonts w:eastAsia="Calibri"/>
          <w:b/>
          <w:sz w:val="22"/>
          <w:szCs w:val="20"/>
        </w:rPr>
        <w:t xml:space="preserve">Pasižiūrėkite trumpą filmą: </w:t>
      </w:r>
      <w:hyperlink r:id="rId120" w:history="1">
        <w:r w:rsidRPr="00271577">
          <w:rPr>
            <w:rStyle w:val="Hyperlink"/>
            <w:rFonts w:eastAsia="Calibri"/>
            <w:sz w:val="22"/>
            <w:szCs w:val="20"/>
          </w:rPr>
          <w:t>https://www.youtube.com/watch?v=2qn6VcvejEk</w:t>
        </w:r>
      </w:hyperlink>
      <w:r w:rsidRPr="00271577">
        <w:rPr>
          <w:rFonts w:eastAsia="Calibri"/>
          <w:sz w:val="22"/>
          <w:szCs w:val="20"/>
        </w:rPr>
        <w:t xml:space="preserve"> </w:t>
      </w:r>
    </w:p>
    <w:p w14:paraId="715EBF82" w14:textId="77777777" w:rsidR="002F7087" w:rsidRPr="00271577" w:rsidRDefault="002F7087" w:rsidP="002F7087">
      <w:pPr>
        <w:spacing w:before="0" w:after="0" w:line="240" w:lineRule="auto"/>
        <w:ind w:left="720" w:firstLine="720"/>
        <w:rPr>
          <w:rFonts w:eastAsia="Calibri"/>
          <w:sz w:val="22"/>
          <w:szCs w:val="20"/>
        </w:rPr>
      </w:pPr>
      <w:r w:rsidRPr="00271577">
        <w:rPr>
          <w:rFonts w:eastAsia="Calibri"/>
          <w:sz w:val="22"/>
          <w:szCs w:val="20"/>
        </w:rPr>
        <w:t>Kaip kovoti su patyčiomis elektroninėje erdvėje?</w:t>
      </w:r>
    </w:p>
    <w:p w14:paraId="5AE5C09B" w14:textId="2CFE68A2" w:rsidR="002F7087" w:rsidRPr="00271577" w:rsidRDefault="002F7087" w:rsidP="002F7087">
      <w:pPr>
        <w:spacing w:before="0" w:after="0" w:line="240" w:lineRule="auto"/>
        <w:ind w:left="720" w:firstLine="720"/>
        <w:rPr>
          <w:rFonts w:eastAsia="Calibri"/>
          <w:sz w:val="22"/>
          <w:szCs w:val="20"/>
        </w:rPr>
      </w:pPr>
      <w:r w:rsidRPr="00271577">
        <w:rPr>
          <w:rFonts w:eastAsia="Calibri"/>
          <w:sz w:val="22"/>
          <w:szCs w:val="20"/>
        </w:rPr>
        <w:t>Kaip apsaugoti save</w:t>
      </w:r>
      <w:r w:rsidR="0068170F">
        <w:rPr>
          <w:rFonts w:eastAsia="Calibri"/>
          <w:sz w:val="22"/>
          <w:szCs w:val="20"/>
        </w:rPr>
        <w:t xml:space="preserve"> /</w:t>
      </w:r>
      <w:r w:rsidRPr="00271577">
        <w:rPr>
          <w:rFonts w:eastAsia="Calibri"/>
          <w:sz w:val="22"/>
          <w:szCs w:val="20"/>
        </w:rPr>
        <w:t xml:space="preserve"> savo vaiką nuo patyčių internete?</w:t>
      </w:r>
    </w:p>
    <w:p w14:paraId="3B1AE72E" w14:textId="77777777" w:rsidR="002F7087" w:rsidRPr="00271577" w:rsidRDefault="002F7087" w:rsidP="002F7087">
      <w:pPr>
        <w:spacing w:before="0" w:after="0" w:line="240" w:lineRule="auto"/>
        <w:ind w:left="1440"/>
        <w:rPr>
          <w:rFonts w:eastAsia="Calibri"/>
          <w:sz w:val="22"/>
          <w:szCs w:val="20"/>
        </w:rPr>
      </w:pPr>
      <w:r w:rsidRPr="00271577">
        <w:rPr>
          <w:rFonts w:eastAsia="Calibri"/>
          <w:sz w:val="22"/>
          <w:szCs w:val="20"/>
        </w:rPr>
        <w:t>Kaip tėvai (seneliai) gali suprasti, ar jų vaikas (anūkas) yra elektroninių patyčių auka?</w:t>
      </w:r>
    </w:p>
    <w:p w14:paraId="1223A6A2" w14:textId="37593214" w:rsidR="002F7087" w:rsidRPr="00271577" w:rsidRDefault="002F7087" w:rsidP="002F7087">
      <w:pPr>
        <w:spacing w:before="0" w:after="0" w:line="240" w:lineRule="auto"/>
        <w:rPr>
          <w:rFonts w:eastAsia="Calibri"/>
          <w:sz w:val="22"/>
          <w:szCs w:val="20"/>
        </w:rPr>
      </w:pPr>
      <w:r w:rsidRPr="00271577">
        <w:rPr>
          <w:rFonts w:eastAsia="Calibri"/>
          <w:b/>
          <w:sz w:val="22"/>
          <w:szCs w:val="20"/>
        </w:rPr>
        <w:t>3 GRUPĖ</w:t>
      </w:r>
      <w:r w:rsidRPr="00271577">
        <w:rPr>
          <w:rFonts w:eastAsia="Calibri"/>
          <w:sz w:val="22"/>
          <w:szCs w:val="20"/>
        </w:rPr>
        <w:t>:</w:t>
      </w:r>
      <w:r w:rsidRPr="00271577">
        <w:rPr>
          <w:rFonts w:eastAsia="Calibri"/>
          <w:sz w:val="22"/>
          <w:szCs w:val="20"/>
        </w:rPr>
        <w:tab/>
        <w:t>Ką žinote apie autorių teisių įstatymą Europoje</w:t>
      </w:r>
      <w:r w:rsidR="0068170F">
        <w:rPr>
          <w:rFonts w:eastAsia="Calibri"/>
          <w:sz w:val="22"/>
          <w:szCs w:val="20"/>
        </w:rPr>
        <w:t xml:space="preserve"> /</w:t>
      </w:r>
      <w:r w:rsidRPr="00271577">
        <w:rPr>
          <w:rFonts w:eastAsia="Calibri"/>
          <w:sz w:val="22"/>
          <w:szCs w:val="20"/>
        </w:rPr>
        <w:t xml:space="preserve"> savo šalyje?</w:t>
      </w:r>
    </w:p>
    <w:p w14:paraId="7CBC3CEF" w14:textId="77777777" w:rsidR="002F7087" w:rsidRPr="00271577" w:rsidRDefault="002F7087" w:rsidP="002F7087">
      <w:pPr>
        <w:spacing w:before="0" w:after="0" w:line="240" w:lineRule="auto"/>
        <w:ind w:left="720" w:firstLine="720"/>
        <w:rPr>
          <w:rFonts w:eastAsia="Calibri"/>
          <w:sz w:val="22"/>
          <w:szCs w:val="20"/>
        </w:rPr>
      </w:pPr>
      <w:r w:rsidRPr="00271577">
        <w:rPr>
          <w:rFonts w:eastAsia="Calibri"/>
          <w:sz w:val="22"/>
          <w:szCs w:val="20"/>
        </w:rPr>
        <w:t>Ar žinote savo įrašų / nuotraukų autorių teises socialinėje žiniasklaidoje?</w:t>
      </w:r>
    </w:p>
    <w:p w14:paraId="5C7AA3D8" w14:textId="77777777" w:rsidR="002F7087" w:rsidRPr="00271577" w:rsidRDefault="002F7087" w:rsidP="002F7087">
      <w:pPr>
        <w:spacing w:before="0" w:after="0" w:line="240" w:lineRule="auto"/>
        <w:ind w:left="1440"/>
        <w:rPr>
          <w:rFonts w:eastAsia="Calibri"/>
          <w:sz w:val="22"/>
          <w:szCs w:val="20"/>
        </w:rPr>
      </w:pPr>
      <w:r w:rsidRPr="00271577">
        <w:rPr>
          <w:rFonts w:eastAsia="Calibri"/>
          <w:sz w:val="22"/>
          <w:szCs w:val="20"/>
        </w:rPr>
        <w:t>Kaip galite paaiškinti vaikams / paaugliams autorių teises, susijusias su nuotraukų, filmų ar muzikos atsisiuntimu iš interneto?</w:t>
      </w:r>
    </w:p>
    <w:p w14:paraId="67EC7B98" w14:textId="77777777" w:rsidR="002F7087" w:rsidRPr="00271577" w:rsidRDefault="002F7087" w:rsidP="002F7087">
      <w:pPr>
        <w:spacing w:before="0" w:after="0" w:line="240" w:lineRule="auto"/>
        <w:ind w:left="1440" w:hanging="1440"/>
        <w:rPr>
          <w:rFonts w:eastAsia="Calibri"/>
          <w:sz w:val="22"/>
          <w:szCs w:val="20"/>
        </w:rPr>
      </w:pPr>
      <w:r w:rsidRPr="00271577">
        <w:rPr>
          <w:rFonts w:eastAsia="Calibri"/>
          <w:b/>
          <w:sz w:val="22"/>
          <w:szCs w:val="20"/>
        </w:rPr>
        <w:t>4 GRUPĖ</w:t>
      </w:r>
      <w:r w:rsidRPr="00271577">
        <w:rPr>
          <w:rFonts w:eastAsia="Calibri"/>
          <w:sz w:val="22"/>
          <w:szCs w:val="20"/>
        </w:rPr>
        <w:t xml:space="preserve">: </w:t>
      </w:r>
      <w:r w:rsidRPr="00271577">
        <w:rPr>
          <w:rFonts w:eastAsia="Calibri"/>
          <w:sz w:val="22"/>
          <w:szCs w:val="20"/>
        </w:rPr>
        <w:tab/>
        <w:t>Ką reiškia frazė „Internetas nieko nepamiršta“ ir kokia jos sąsaja su kritiniu mąstymu?</w:t>
      </w:r>
    </w:p>
    <w:p w14:paraId="764E6629" w14:textId="77777777" w:rsidR="002F7087" w:rsidRPr="00271577" w:rsidRDefault="002F7087" w:rsidP="002F7087">
      <w:pPr>
        <w:spacing w:before="0" w:after="0" w:line="240" w:lineRule="auto"/>
        <w:ind w:left="720" w:firstLine="720"/>
        <w:rPr>
          <w:rFonts w:eastAsia="Calibri"/>
          <w:sz w:val="22"/>
          <w:szCs w:val="20"/>
        </w:rPr>
      </w:pPr>
      <w:r w:rsidRPr="00271577">
        <w:rPr>
          <w:rFonts w:eastAsia="Calibri"/>
          <w:sz w:val="22"/>
          <w:szCs w:val="20"/>
        </w:rPr>
        <w:t>Ką manote apie duomenų nutekėjimus?</w:t>
      </w:r>
    </w:p>
    <w:p w14:paraId="38B21AF9" w14:textId="77777777" w:rsidR="002F7087" w:rsidRPr="00271577" w:rsidRDefault="002F7087" w:rsidP="002F7087">
      <w:pPr>
        <w:spacing w:before="0" w:after="0" w:line="240" w:lineRule="auto"/>
        <w:ind w:left="1440"/>
        <w:rPr>
          <w:rFonts w:eastAsia="Calibri"/>
          <w:sz w:val="22"/>
          <w:szCs w:val="20"/>
        </w:rPr>
      </w:pPr>
      <w:r w:rsidRPr="00271577">
        <w:rPr>
          <w:rFonts w:eastAsia="Calibri"/>
          <w:sz w:val="22"/>
          <w:szCs w:val="20"/>
        </w:rPr>
        <w:t xml:space="preserve">Peržiūrėkite didžiausius pasaulyje duomenų nutekėjimus čia: </w:t>
      </w:r>
      <w:hyperlink r:id="rId121" w:history="1">
        <w:r w:rsidRPr="00271577">
          <w:rPr>
            <w:rStyle w:val="Hyperlink"/>
            <w:rFonts w:eastAsia="Calibri"/>
            <w:sz w:val="22"/>
            <w:szCs w:val="20"/>
          </w:rPr>
          <w:t>https://www.informationisbeautiful.net/visualizations/worlds-biggest-data-breaches-hacks/</w:t>
        </w:r>
      </w:hyperlink>
      <w:r w:rsidRPr="00271577">
        <w:rPr>
          <w:rFonts w:eastAsia="Calibri"/>
          <w:sz w:val="22"/>
          <w:szCs w:val="20"/>
        </w:rPr>
        <w:t xml:space="preserve"> </w:t>
      </w:r>
    </w:p>
    <w:p w14:paraId="23C18179" w14:textId="77777777" w:rsidR="002F7087" w:rsidRPr="00271577" w:rsidRDefault="002F7087" w:rsidP="00C11C07">
      <w:pPr>
        <w:pStyle w:val="Heading5"/>
        <w:spacing w:after="240"/>
      </w:pPr>
      <w:r w:rsidRPr="00271577">
        <w:t>Refleksija. Darbas pagrindinėje sesijoje.</w:t>
      </w:r>
    </w:p>
    <w:p w14:paraId="5190CF94" w14:textId="1DA705D8" w:rsidR="002F7087" w:rsidRDefault="002F7087" w:rsidP="00656D61">
      <w:pPr>
        <w:spacing w:line="240" w:lineRule="auto"/>
        <w:jc w:val="both"/>
        <w:rPr>
          <w:rFonts w:eastAsia="Calibri"/>
          <w:sz w:val="22"/>
          <w:szCs w:val="20"/>
        </w:rPr>
      </w:pPr>
      <w:r w:rsidRPr="00271577">
        <w:rPr>
          <w:rFonts w:eastAsia="Calibri"/>
          <w:sz w:val="22"/>
          <w:szCs w:val="20"/>
        </w:rPr>
        <w:t>Kiekviena grupė imasi lektoriaus vaidmens ir dalinasi pasiektais rezultatais su visa grupe.</w:t>
      </w:r>
    </w:p>
    <w:p w14:paraId="2B97F59A" w14:textId="77777777" w:rsidR="00656D61" w:rsidRPr="00656D61" w:rsidRDefault="00656D61" w:rsidP="002F7087">
      <w:pPr>
        <w:spacing w:line="240" w:lineRule="auto"/>
        <w:rPr>
          <w:rFonts w:eastAsia="Calibri"/>
          <w:szCs w:val="20"/>
        </w:rPr>
      </w:pPr>
    </w:p>
    <w:p w14:paraId="3B784BB0" w14:textId="77777777" w:rsidR="002F7087" w:rsidRPr="00F546EF" w:rsidRDefault="002F7087" w:rsidP="008A5B50">
      <w:pPr>
        <w:pStyle w:val="Heading4"/>
      </w:pPr>
      <w:r w:rsidRPr="00271577">
        <w:t xml:space="preserve">II </w:t>
      </w:r>
      <w:r w:rsidRPr="00F546EF">
        <w:t>dalis. Proceso analizė</w:t>
      </w:r>
    </w:p>
    <w:p w14:paraId="10FC807F" w14:textId="77777777" w:rsidR="002F7087" w:rsidRPr="00F546EF" w:rsidRDefault="002F7087" w:rsidP="00656D61">
      <w:pPr>
        <w:pStyle w:val="ListParagraph"/>
        <w:numPr>
          <w:ilvl w:val="6"/>
          <w:numId w:val="110"/>
        </w:numPr>
        <w:spacing w:line="240" w:lineRule="auto"/>
        <w:ind w:left="360"/>
        <w:jc w:val="both"/>
        <w:rPr>
          <w:rFonts w:eastAsia="Calibri"/>
          <w:sz w:val="22"/>
          <w:szCs w:val="20"/>
        </w:rPr>
      </w:pPr>
      <w:r w:rsidRPr="00F546EF">
        <w:rPr>
          <w:rFonts w:eastAsia="Calibri"/>
          <w:sz w:val="22"/>
          <w:szCs w:val="20"/>
        </w:rPr>
        <w:t>Grupės veiklos „Mokykis ir mokyk“ analizė iš besimokančiojo perspektyvos.</w:t>
      </w:r>
    </w:p>
    <w:p w14:paraId="41DA4EA5" w14:textId="77777777" w:rsidR="00561454" w:rsidRPr="00F546EF" w:rsidRDefault="002F7087" w:rsidP="00656D61">
      <w:pPr>
        <w:pStyle w:val="ListParagraph"/>
        <w:numPr>
          <w:ilvl w:val="6"/>
          <w:numId w:val="110"/>
        </w:numPr>
        <w:spacing w:line="240" w:lineRule="auto"/>
        <w:ind w:left="360"/>
        <w:jc w:val="both"/>
        <w:rPr>
          <w:rFonts w:eastAsia="Calibri"/>
          <w:sz w:val="22"/>
          <w:szCs w:val="20"/>
        </w:rPr>
      </w:pPr>
      <w:r w:rsidRPr="00F546EF">
        <w:rPr>
          <w:rFonts w:eastAsia="Calibri"/>
          <w:sz w:val="22"/>
          <w:szCs w:val="20"/>
        </w:rPr>
        <w:t>Grupės veiklos „Mokykis ir mokyk“ analizė suaugusiųjų švietėjų požiūriu.</w:t>
      </w:r>
    </w:p>
    <w:p w14:paraId="6F07E6DB" w14:textId="30E74849" w:rsidR="002F7087" w:rsidRDefault="002F7087" w:rsidP="00656D61">
      <w:pPr>
        <w:pStyle w:val="ListParagraph"/>
        <w:numPr>
          <w:ilvl w:val="6"/>
          <w:numId w:val="110"/>
        </w:numPr>
        <w:spacing w:line="240" w:lineRule="auto"/>
        <w:ind w:left="360"/>
        <w:jc w:val="both"/>
        <w:rPr>
          <w:rFonts w:eastAsia="Calibri"/>
          <w:sz w:val="22"/>
          <w:szCs w:val="20"/>
        </w:rPr>
      </w:pPr>
      <w:r w:rsidRPr="00F546EF">
        <w:rPr>
          <w:rFonts w:eastAsia="Calibri"/>
          <w:sz w:val="22"/>
          <w:szCs w:val="20"/>
        </w:rPr>
        <w:t>Diskusijos.</w:t>
      </w:r>
    </w:p>
    <w:p w14:paraId="33CCDC2E" w14:textId="77777777" w:rsidR="00656D61" w:rsidRPr="00656D61" w:rsidRDefault="00656D61" w:rsidP="00656D61">
      <w:pPr>
        <w:spacing w:line="240" w:lineRule="auto"/>
        <w:jc w:val="both"/>
        <w:rPr>
          <w:rFonts w:eastAsia="Calibri"/>
          <w:szCs w:val="20"/>
        </w:rPr>
      </w:pPr>
    </w:p>
    <w:p w14:paraId="1D305460" w14:textId="77777777" w:rsidR="002F7087" w:rsidRPr="00F546EF" w:rsidRDefault="002F7087" w:rsidP="008A5B50">
      <w:pPr>
        <w:pStyle w:val="Heading4"/>
      </w:pPr>
      <w:r w:rsidRPr="00F546EF">
        <w:t>III dalis. Įgyvendinimo planavimas</w:t>
      </w:r>
    </w:p>
    <w:p w14:paraId="6221A13E" w14:textId="672332AB" w:rsidR="002F7087" w:rsidRPr="00271577" w:rsidRDefault="002F7087" w:rsidP="00656D61">
      <w:pPr>
        <w:pStyle w:val="ListParagraph"/>
        <w:numPr>
          <w:ilvl w:val="6"/>
          <w:numId w:val="111"/>
        </w:numPr>
        <w:spacing w:line="240" w:lineRule="auto"/>
        <w:ind w:left="360"/>
        <w:jc w:val="both"/>
        <w:rPr>
          <w:rFonts w:eastAsia="Calibri"/>
          <w:sz w:val="22"/>
          <w:szCs w:val="20"/>
        </w:rPr>
      </w:pPr>
      <w:r w:rsidRPr="00F546EF">
        <w:rPr>
          <w:rFonts w:eastAsia="Calibri"/>
          <w:sz w:val="22"/>
          <w:szCs w:val="20"/>
        </w:rPr>
        <w:t>Diskusijos apie tai, kaip ir kam šis užsiėmimas</w:t>
      </w:r>
      <w:r w:rsidR="0068170F">
        <w:rPr>
          <w:rFonts w:eastAsia="Calibri"/>
          <w:sz w:val="22"/>
          <w:szCs w:val="20"/>
        </w:rPr>
        <w:t xml:space="preserve"> /</w:t>
      </w:r>
      <w:r w:rsidRPr="00F546EF">
        <w:rPr>
          <w:rFonts w:eastAsia="Calibri"/>
          <w:sz w:val="22"/>
          <w:szCs w:val="20"/>
        </w:rPr>
        <w:t xml:space="preserve"> veikla gali būti pritaikyta</w:t>
      </w:r>
      <w:r w:rsidRPr="00271577">
        <w:rPr>
          <w:rFonts w:eastAsia="Calibri"/>
          <w:sz w:val="22"/>
          <w:szCs w:val="20"/>
        </w:rPr>
        <w:t xml:space="preserve"> vietiniame kontekste.</w:t>
      </w:r>
    </w:p>
    <w:p w14:paraId="3F33B478" w14:textId="298F4583" w:rsidR="002F7087" w:rsidRDefault="002F7087" w:rsidP="00656D61">
      <w:pPr>
        <w:pStyle w:val="ListParagraph"/>
        <w:numPr>
          <w:ilvl w:val="6"/>
          <w:numId w:val="111"/>
        </w:numPr>
        <w:spacing w:line="240" w:lineRule="auto"/>
        <w:ind w:left="360"/>
        <w:jc w:val="both"/>
        <w:rPr>
          <w:rFonts w:eastAsia="Calibri"/>
          <w:sz w:val="22"/>
          <w:szCs w:val="20"/>
        </w:rPr>
      </w:pPr>
      <w:r w:rsidRPr="00271577">
        <w:rPr>
          <w:rFonts w:eastAsia="Calibri"/>
          <w:sz w:val="22"/>
          <w:szCs w:val="20"/>
        </w:rPr>
        <w:t>Įgyvendinimo plano rengimas.</w:t>
      </w:r>
    </w:p>
    <w:p w14:paraId="786A81B6" w14:textId="77777777" w:rsidR="00656D61" w:rsidRPr="00656D61" w:rsidRDefault="00656D61" w:rsidP="00656D61">
      <w:pPr>
        <w:spacing w:line="240" w:lineRule="auto"/>
        <w:jc w:val="both"/>
        <w:rPr>
          <w:rFonts w:eastAsia="Calibri"/>
          <w:szCs w:val="20"/>
        </w:rPr>
      </w:pPr>
    </w:p>
    <w:p w14:paraId="3D9F3D7B" w14:textId="77777777" w:rsidR="002F7087" w:rsidRPr="00271577" w:rsidRDefault="002F7087" w:rsidP="008A5B50">
      <w:pPr>
        <w:pStyle w:val="Heading3"/>
      </w:pPr>
      <w:r w:rsidRPr="00271577">
        <w:t>Galimos adaptacijos:</w:t>
      </w:r>
    </w:p>
    <w:p w14:paraId="21066204" w14:textId="7576C5F7" w:rsidR="002F7087" w:rsidRPr="00271577" w:rsidRDefault="002F7087" w:rsidP="002F7087">
      <w:pPr>
        <w:spacing w:line="240" w:lineRule="auto"/>
        <w:rPr>
          <w:rFonts w:eastAsia="Calibri"/>
          <w:sz w:val="22"/>
          <w:szCs w:val="20"/>
        </w:rPr>
      </w:pPr>
      <w:r w:rsidRPr="00271577">
        <w:rPr>
          <w:rFonts w:eastAsia="Calibri"/>
          <w:b/>
          <w:color w:val="F79646" w:themeColor="accent6"/>
          <w:sz w:val="22"/>
          <w:szCs w:val="20"/>
        </w:rPr>
        <w:t>Turinys</w:t>
      </w:r>
      <w:r w:rsidRPr="00271577">
        <w:rPr>
          <w:rFonts w:eastAsia="Calibri"/>
          <w:b/>
          <w:sz w:val="22"/>
          <w:szCs w:val="20"/>
        </w:rPr>
        <w:t>:</w:t>
      </w:r>
      <w:r w:rsidRPr="00271577">
        <w:rPr>
          <w:rFonts w:eastAsia="Calibri"/>
          <w:sz w:val="22"/>
          <w:szCs w:val="20"/>
        </w:rPr>
        <w:t xml:space="preserve"> kitų temų</w:t>
      </w:r>
      <w:r w:rsidR="0068170F">
        <w:rPr>
          <w:rFonts w:eastAsia="Calibri"/>
          <w:sz w:val="22"/>
          <w:szCs w:val="20"/>
        </w:rPr>
        <w:t xml:space="preserve"> /</w:t>
      </w:r>
      <w:r w:rsidRPr="00271577">
        <w:rPr>
          <w:rFonts w:eastAsia="Calibri"/>
          <w:sz w:val="22"/>
          <w:szCs w:val="20"/>
        </w:rPr>
        <w:t xml:space="preserve"> klausimų apie saugą ir privatumą naudojimas grupės darbui.</w:t>
      </w:r>
    </w:p>
    <w:p w14:paraId="0CEAEE20" w14:textId="77777777" w:rsidR="002F7087" w:rsidRPr="00271577" w:rsidRDefault="002F7087" w:rsidP="002F7087">
      <w:pPr>
        <w:spacing w:line="240" w:lineRule="auto"/>
        <w:rPr>
          <w:rFonts w:eastAsia="Calibri"/>
          <w:sz w:val="22"/>
          <w:szCs w:val="20"/>
        </w:rPr>
      </w:pPr>
      <w:r w:rsidRPr="00271577">
        <w:rPr>
          <w:rFonts w:eastAsia="Calibri"/>
          <w:b/>
          <w:color w:val="F79646" w:themeColor="accent6"/>
          <w:sz w:val="22"/>
          <w:szCs w:val="20"/>
        </w:rPr>
        <w:t>Laikas</w:t>
      </w:r>
      <w:r w:rsidRPr="00271577">
        <w:rPr>
          <w:rFonts w:eastAsia="Calibri"/>
          <w:b/>
          <w:sz w:val="22"/>
          <w:szCs w:val="20"/>
        </w:rPr>
        <w:t>:</w:t>
      </w:r>
      <w:r w:rsidRPr="00271577">
        <w:rPr>
          <w:rFonts w:eastAsia="Calibri"/>
          <w:sz w:val="22"/>
          <w:szCs w:val="20"/>
        </w:rPr>
        <w:t xml:space="preserve"> darbo planavimas pagal grupės dydį; pakankamas laikas refleksijai, proceso analizei ir įgyvendinimo planavimui.</w:t>
      </w:r>
    </w:p>
    <w:p w14:paraId="2BBDFDB8" w14:textId="49BF51C4" w:rsidR="002F7087" w:rsidRPr="00271577" w:rsidRDefault="002F7087" w:rsidP="002F7087">
      <w:pPr>
        <w:spacing w:line="240" w:lineRule="auto"/>
        <w:rPr>
          <w:rFonts w:eastAsia="Calibri"/>
          <w:sz w:val="22"/>
          <w:szCs w:val="20"/>
        </w:rPr>
      </w:pPr>
      <w:r w:rsidRPr="00271577">
        <w:rPr>
          <w:rFonts w:eastAsia="Calibri"/>
          <w:b/>
          <w:color w:val="F79646" w:themeColor="accent6"/>
          <w:sz w:val="22"/>
          <w:szCs w:val="20"/>
        </w:rPr>
        <w:t>Darbas pagrindinėse sesijose</w:t>
      </w:r>
      <w:r w:rsidR="0068170F">
        <w:rPr>
          <w:rFonts w:eastAsia="Calibri"/>
          <w:b/>
          <w:color w:val="F79646" w:themeColor="accent6"/>
          <w:sz w:val="22"/>
          <w:szCs w:val="20"/>
        </w:rPr>
        <w:t xml:space="preserve"> /</w:t>
      </w:r>
      <w:r w:rsidRPr="00271577">
        <w:rPr>
          <w:rFonts w:eastAsia="Calibri"/>
          <w:b/>
          <w:color w:val="F79646" w:themeColor="accent6"/>
          <w:sz w:val="22"/>
          <w:szCs w:val="20"/>
        </w:rPr>
        <w:t xml:space="preserve"> internetiniuose kambariuose</w:t>
      </w:r>
      <w:r w:rsidRPr="00271577">
        <w:rPr>
          <w:rFonts w:eastAsia="Calibri"/>
          <w:sz w:val="22"/>
          <w:szCs w:val="20"/>
        </w:rPr>
        <w:t>: jei besimokančiųjų grupė yra maža, nereikia dirbti atskiruose kambariuose. Jei grupė didelė, rekomenduojama dirbti grupėse, kurias sudaro 4-5 dalyviai.</w:t>
      </w:r>
    </w:p>
    <w:p w14:paraId="32BB493F" w14:textId="77777777" w:rsidR="002F7087" w:rsidRPr="00271577" w:rsidRDefault="002F7087" w:rsidP="001951AB">
      <w:pPr>
        <w:spacing w:line="240" w:lineRule="auto"/>
        <w:rPr>
          <w:rFonts w:eastAsia="Calibri"/>
          <w:sz w:val="22"/>
          <w:szCs w:val="20"/>
        </w:rPr>
      </w:pPr>
    </w:p>
    <w:p w14:paraId="55F5C1B7" w14:textId="77777777" w:rsidR="001951AB" w:rsidRPr="00271577" w:rsidRDefault="001951AB" w:rsidP="00B65644">
      <w:pPr>
        <w:pBdr>
          <w:top w:val="nil"/>
          <w:left w:val="nil"/>
          <w:bottom w:val="nil"/>
          <w:right w:val="nil"/>
          <w:between w:val="nil"/>
        </w:pBdr>
        <w:rPr>
          <w:szCs w:val="24"/>
        </w:rPr>
        <w:sectPr w:rsidR="001951AB" w:rsidRPr="00271577" w:rsidSect="008A5B50">
          <w:headerReference w:type="default" r:id="rId122"/>
          <w:pgSz w:w="11909" w:h="16834" w:code="9"/>
          <w:pgMar w:top="1890" w:right="1021" w:bottom="1134" w:left="1418" w:header="454" w:footer="334" w:gutter="0"/>
          <w:cols w:space="720"/>
        </w:sectPr>
      </w:pPr>
    </w:p>
    <w:p w14:paraId="50155C6D" w14:textId="50173691" w:rsidR="001951AB" w:rsidRPr="00271577" w:rsidRDefault="00D31829" w:rsidP="00946895">
      <w:pPr>
        <w:pStyle w:val="Heading1"/>
      </w:pPr>
      <w:bookmarkStart w:id="249" w:name="_Ref79742643"/>
      <w:bookmarkStart w:id="250" w:name="_Toc79744722"/>
      <w:bookmarkStart w:id="251" w:name="_Toc95915266"/>
      <w:r>
        <w:t>7 skyrius</w:t>
      </w:r>
      <w:r w:rsidR="00E4220E">
        <w:t>.</w:t>
      </w:r>
      <w:r>
        <w:t xml:space="preserve"> </w:t>
      </w:r>
      <w:r w:rsidR="00125E89" w:rsidRPr="00271577">
        <w:t>@ APRICOT istorijos</w:t>
      </w:r>
      <w:bookmarkEnd w:id="249"/>
      <w:bookmarkEnd w:id="250"/>
      <w:bookmarkEnd w:id="251"/>
    </w:p>
    <w:p w14:paraId="5E879E5B" w14:textId="77777777" w:rsidR="00125E89" w:rsidRPr="00271577" w:rsidRDefault="00125E89" w:rsidP="00125E89">
      <w:pPr>
        <w:jc w:val="center"/>
        <w:rPr>
          <w:b/>
        </w:rPr>
      </w:pPr>
      <w:r w:rsidRPr="00271577">
        <w:rPr>
          <w:b/>
        </w:rPr>
        <w:t>nuotoliniam mokymui(si)</w:t>
      </w:r>
    </w:p>
    <w:p w14:paraId="13D30452" w14:textId="225D52F2" w:rsidR="00125E89" w:rsidRDefault="00125E89" w:rsidP="00125E89">
      <w:pPr>
        <w:jc w:val="center"/>
        <w:rPr>
          <w:szCs w:val="24"/>
        </w:rPr>
      </w:pPr>
      <w:r w:rsidRPr="00271577">
        <w:rPr>
          <w:b/>
          <w:noProof/>
          <w:szCs w:val="24"/>
          <w:lang w:val="en-US" w:eastAsia="en-US"/>
        </w:rPr>
        <w:drawing>
          <wp:inline distT="0" distB="0" distL="0" distR="0" wp14:anchorId="4C3323B0" wp14:editId="60ECF68B">
            <wp:extent cx="590550" cy="565150"/>
            <wp:effectExtent l="0" t="0" r="0" b="635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
                      <a:duotone>
                        <a:schemeClr val="accent6">
                          <a:shade val="45000"/>
                          <a:satMod val="135000"/>
                        </a:schemeClr>
                        <a:prstClr val="white"/>
                      </a:duotone>
                    </a:blip>
                    <a:srcRect/>
                    <a:stretch>
                      <a:fillRect/>
                    </a:stretch>
                  </pic:blipFill>
                  <pic:spPr>
                    <a:xfrm>
                      <a:off x="0" y="0"/>
                      <a:ext cx="591262" cy="565831"/>
                    </a:xfrm>
                    <a:prstGeom prst="rect">
                      <a:avLst/>
                    </a:prstGeom>
                    <a:ln/>
                  </pic:spPr>
                </pic:pic>
              </a:graphicData>
            </a:graphic>
          </wp:inline>
        </w:drawing>
      </w:r>
    </w:p>
    <w:p w14:paraId="7143CD13" w14:textId="77777777" w:rsidR="00656D61" w:rsidRPr="00271577" w:rsidRDefault="00656D61" w:rsidP="00656D61">
      <w:pPr>
        <w:rPr>
          <w:szCs w:val="24"/>
        </w:rPr>
      </w:pPr>
    </w:p>
    <w:p w14:paraId="2159698D" w14:textId="5326A26F" w:rsidR="00125E89" w:rsidRPr="00271577" w:rsidRDefault="00125E89" w:rsidP="00125E89">
      <w:pPr>
        <w:rPr>
          <w:i/>
          <w:sz w:val="22"/>
        </w:rPr>
      </w:pPr>
      <w:r w:rsidRPr="00271577">
        <w:rPr>
          <w:i/>
          <w:sz w:val="22"/>
        </w:rPr>
        <w:t>Pasakyk man faktą ir aš išmoksiu. Pasakyk tiesą ir aš patikėsiu. Papasakok man istoriją ir</w:t>
      </w:r>
      <w:r w:rsidR="004E4E44" w:rsidRPr="00271577">
        <w:rPr>
          <w:i/>
          <w:sz w:val="22"/>
        </w:rPr>
        <w:t xml:space="preserve"> ji gyvens mano širdyje amžinai</w:t>
      </w:r>
      <w:r w:rsidR="0068170F">
        <w:rPr>
          <w:i/>
          <w:sz w:val="22"/>
        </w:rPr>
        <w:t xml:space="preserve"> /</w:t>
      </w:r>
      <w:r w:rsidR="004E4E44" w:rsidRPr="00271577">
        <w:rPr>
          <w:i/>
          <w:sz w:val="22"/>
        </w:rPr>
        <w:t xml:space="preserve"> Tell me a fact and I’ll learn. Tell me the truth and I’ll believe. But tell me a story and it will live in my heart forever</w:t>
      </w:r>
    </w:p>
    <w:p w14:paraId="7E32FCB1" w14:textId="511F56D3" w:rsidR="004E4E44" w:rsidRDefault="00125E89" w:rsidP="004E4E44">
      <w:pPr>
        <w:jc w:val="right"/>
        <w:rPr>
          <w:b/>
          <w:i/>
          <w:sz w:val="22"/>
        </w:rPr>
      </w:pPr>
      <w:r w:rsidRPr="00271577">
        <w:rPr>
          <w:b/>
          <w:i/>
          <w:sz w:val="22"/>
        </w:rPr>
        <w:t>Indų išmintis</w:t>
      </w:r>
    </w:p>
    <w:p w14:paraId="3A52BF7C" w14:textId="77777777" w:rsidR="00656D61" w:rsidRPr="00656D61" w:rsidRDefault="00656D61" w:rsidP="00656D61"/>
    <w:p w14:paraId="05151488" w14:textId="624C49D9" w:rsidR="00125E89" w:rsidRDefault="00125E89" w:rsidP="00125E89">
      <w:pPr>
        <w:rPr>
          <w:sz w:val="22"/>
        </w:rPr>
      </w:pPr>
      <w:r w:rsidRPr="00271577">
        <w:rPr>
          <w:sz w:val="22"/>
        </w:rPr>
        <w:t>Mokydamiesi internetu, galbūt norėsite sukurti savo grupės</w:t>
      </w:r>
      <w:r w:rsidR="0068170F">
        <w:rPr>
          <w:sz w:val="22"/>
        </w:rPr>
        <w:t xml:space="preserve"> /</w:t>
      </w:r>
      <w:r w:rsidRPr="00271577">
        <w:rPr>
          <w:sz w:val="22"/>
        </w:rPr>
        <w:t xml:space="preserve"> komandos</w:t>
      </w:r>
      <w:r w:rsidR="0068170F">
        <w:rPr>
          <w:sz w:val="22"/>
        </w:rPr>
        <w:t xml:space="preserve"> /</w:t>
      </w:r>
      <w:r w:rsidRPr="00271577">
        <w:rPr>
          <w:sz w:val="22"/>
        </w:rPr>
        <w:t xml:space="preserve"> šeimos istoriją (-as) apie tai, ką sužinojote ir patyrėte. Todėl programos rengėjai čia pateikia informaciją, rekomendacijas, patarimus ir platformas, kurios padeda kurti geras istorijas.</w:t>
      </w:r>
    </w:p>
    <w:p w14:paraId="5170281B" w14:textId="77777777" w:rsidR="0034566B" w:rsidRPr="0034566B" w:rsidRDefault="0034566B" w:rsidP="00125E89"/>
    <w:p w14:paraId="14C14D32" w14:textId="202A3EE4" w:rsidR="002B2EF5" w:rsidRPr="00271577" w:rsidRDefault="009C1F47" w:rsidP="0087130B">
      <w:pPr>
        <w:pStyle w:val="Heading2"/>
      </w:pPr>
      <w:bookmarkStart w:id="252" w:name="_Toc95915267"/>
      <w:r>
        <w:t xml:space="preserve">7.1 </w:t>
      </w:r>
      <w:r w:rsidR="002B2EF5" w:rsidRPr="00271577">
        <w:t>Įvadas</w:t>
      </w:r>
      <w:bookmarkEnd w:id="252"/>
    </w:p>
    <w:p w14:paraId="56BB3BF2" w14:textId="77777777" w:rsidR="00125E89" w:rsidRPr="00271577" w:rsidRDefault="00125E89" w:rsidP="00125E89">
      <w:pPr>
        <w:rPr>
          <w:sz w:val="22"/>
        </w:rPr>
      </w:pPr>
      <w:r w:rsidRPr="00271577">
        <w:rPr>
          <w:b/>
          <w:color w:val="F79646" w:themeColor="accent6"/>
          <w:sz w:val="22"/>
        </w:rPr>
        <w:t>Šios mokymosi veiklos tikslas</w:t>
      </w:r>
      <w:r w:rsidRPr="00271577">
        <w:rPr>
          <w:color w:val="F79646" w:themeColor="accent6"/>
          <w:sz w:val="22"/>
        </w:rPr>
        <w:t xml:space="preserve"> </w:t>
      </w:r>
      <w:r w:rsidR="004E4E44" w:rsidRPr="00271577">
        <w:rPr>
          <w:color w:val="000000" w:themeColor="text1"/>
          <w:sz w:val="22"/>
        </w:rPr>
        <w:t>–</w:t>
      </w:r>
      <w:r w:rsidR="004E4E44" w:rsidRPr="00271577">
        <w:rPr>
          <w:color w:val="F79646" w:themeColor="accent6"/>
          <w:sz w:val="22"/>
        </w:rPr>
        <w:t xml:space="preserve"> </w:t>
      </w:r>
      <w:r w:rsidR="004E4E44" w:rsidRPr="00271577">
        <w:rPr>
          <w:color w:val="000000" w:themeColor="text1"/>
          <w:sz w:val="22"/>
        </w:rPr>
        <w:t xml:space="preserve">išbandyti </w:t>
      </w:r>
      <w:r w:rsidRPr="00271577">
        <w:rPr>
          <w:color w:val="000000" w:themeColor="text1"/>
          <w:sz w:val="22"/>
        </w:rPr>
        <w:t xml:space="preserve">ir </w:t>
      </w:r>
      <w:r w:rsidR="004E4E44" w:rsidRPr="00271577">
        <w:rPr>
          <w:color w:val="000000" w:themeColor="text1"/>
          <w:sz w:val="22"/>
        </w:rPr>
        <w:t xml:space="preserve">apmąstyti </w:t>
      </w:r>
      <w:r w:rsidRPr="00271577">
        <w:rPr>
          <w:sz w:val="22"/>
        </w:rPr>
        <w:t xml:space="preserve">istorijų </w:t>
      </w:r>
      <w:r w:rsidR="004E4E44" w:rsidRPr="00271577">
        <w:rPr>
          <w:sz w:val="22"/>
        </w:rPr>
        <w:t>pasakojimo naudą</w:t>
      </w:r>
      <w:r w:rsidRPr="00271577">
        <w:rPr>
          <w:sz w:val="22"/>
        </w:rPr>
        <w:t xml:space="preserve"> įtraukiant, motyvuojant ir įkvepiant besimokančiuosius.</w:t>
      </w:r>
    </w:p>
    <w:p w14:paraId="67F7A960" w14:textId="27723823" w:rsidR="00125E89" w:rsidRPr="00271577" w:rsidRDefault="00125E89" w:rsidP="002B2EF5">
      <w:pPr>
        <w:rPr>
          <w:b/>
          <w:color w:val="F79646" w:themeColor="accent6"/>
        </w:rPr>
      </w:pPr>
      <w:r w:rsidRPr="00271577">
        <w:rPr>
          <w:b/>
          <w:color w:val="F79646" w:themeColor="accent6"/>
        </w:rPr>
        <w:t>Suaugusiųjų švietėjai (tėvai</w:t>
      </w:r>
      <w:r w:rsidR="0068170F">
        <w:rPr>
          <w:b/>
          <w:color w:val="F79646" w:themeColor="accent6"/>
        </w:rPr>
        <w:t xml:space="preserve"> /</w:t>
      </w:r>
      <w:r w:rsidRPr="00271577">
        <w:rPr>
          <w:b/>
          <w:color w:val="F79646" w:themeColor="accent6"/>
        </w:rPr>
        <w:t xml:space="preserve"> seneliai) sužinos</w:t>
      </w:r>
      <w:r w:rsidR="0068170F">
        <w:rPr>
          <w:b/>
          <w:color w:val="F79646" w:themeColor="accent6"/>
        </w:rPr>
        <w:t xml:space="preserve"> /</w:t>
      </w:r>
      <w:r w:rsidRPr="00271577">
        <w:rPr>
          <w:b/>
          <w:color w:val="F79646" w:themeColor="accent6"/>
        </w:rPr>
        <w:t xml:space="preserve"> išmoks:</w:t>
      </w:r>
      <w:r w:rsidR="00714C01">
        <w:rPr>
          <w:b/>
          <w:color w:val="F79646" w:themeColor="accent6"/>
        </w:rPr>
        <w:t xml:space="preserve"> </w:t>
      </w:r>
    </w:p>
    <w:p w14:paraId="2329A862" w14:textId="0F8D3C78" w:rsidR="00125E89" w:rsidRPr="00271577" w:rsidRDefault="00125E89" w:rsidP="001E7999">
      <w:pPr>
        <w:pStyle w:val="ListParagraph"/>
        <w:numPr>
          <w:ilvl w:val="0"/>
          <w:numId w:val="113"/>
        </w:numPr>
        <w:ind w:left="709"/>
        <w:rPr>
          <w:sz w:val="22"/>
        </w:rPr>
      </w:pPr>
      <w:r w:rsidRPr="00271577">
        <w:rPr>
          <w:sz w:val="22"/>
        </w:rPr>
        <w:t>kodėl istorijos yra svarbi mokymo(si) priemonė</w:t>
      </w:r>
      <w:r w:rsidR="00C70CD9">
        <w:rPr>
          <w:sz w:val="22"/>
        </w:rPr>
        <w:t>;</w:t>
      </w:r>
    </w:p>
    <w:p w14:paraId="102D8FA5" w14:textId="385571A1" w:rsidR="00125E89" w:rsidRPr="00271577" w:rsidRDefault="00125E89" w:rsidP="001E7999">
      <w:pPr>
        <w:pStyle w:val="ListParagraph"/>
        <w:numPr>
          <w:ilvl w:val="0"/>
          <w:numId w:val="113"/>
        </w:numPr>
        <w:ind w:left="709"/>
        <w:rPr>
          <w:sz w:val="22"/>
        </w:rPr>
      </w:pPr>
      <w:r w:rsidRPr="00271577">
        <w:rPr>
          <w:sz w:val="22"/>
        </w:rPr>
        <w:t>kas yra gera istorija mokymosi kontekste</w:t>
      </w:r>
      <w:r w:rsidR="00C70CD9">
        <w:rPr>
          <w:sz w:val="22"/>
        </w:rPr>
        <w:t>;</w:t>
      </w:r>
    </w:p>
    <w:p w14:paraId="3EEC70D4" w14:textId="40F50382" w:rsidR="00125E89" w:rsidRPr="00271577" w:rsidRDefault="00125E89" w:rsidP="001E7999">
      <w:pPr>
        <w:pStyle w:val="ListParagraph"/>
        <w:numPr>
          <w:ilvl w:val="0"/>
          <w:numId w:val="113"/>
        </w:numPr>
        <w:ind w:left="709"/>
        <w:rPr>
          <w:sz w:val="22"/>
        </w:rPr>
      </w:pPr>
      <w:r w:rsidRPr="00271577">
        <w:rPr>
          <w:sz w:val="22"/>
        </w:rPr>
        <w:t>kas sieja istorijos kūrimą ir kritinį mąstymą</w:t>
      </w:r>
      <w:r w:rsidR="00C70CD9">
        <w:rPr>
          <w:sz w:val="22"/>
        </w:rPr>
        <w:t>;</w:t>
      </w:r>
    </w:p>
    <w:p w14:paraId="0FB13E39" w14:textId="2920360F" w:rsidR="00125E89" w:rsidRPr="00271577" w:rsidRDefault="00125E89" w:rsidP="001E7999">
      <w:pPr>
        <w:pStyle w:val="ListParagraph"/>
        <w:numPr>
          <w:ilvl w:val="0"/>
          <w:numId w:val="113"/>
        </w:numPr>
        <w:ind w:left="709"/>
        <w:rPr>
          <w:sz w:val="22"/>
        </w:rPr>
      </w:pPr>
      <w:r w:rsidRPr="00271577">
        <w:rPr>
          <w:sz w:val="22"/>
        </w:rPr>
        <w:t>naudoti Vizualiojo mąstymo ir Bendradarbiaujančio požiūrio metodus</w:t>
      </w:r>
      <w:r w:rsidR="001B2925">
        <w:rPr>
          <w:sz w:val="22"/>
        </w:rPr>
        <w:t>;</w:t>
      </w:r>
    </w:p>
    <w:p w14:paraId="1DACD5F1" w14:textId="53C6B916" w:rsidR="00125E89" w:rsidRPr="00271577" w:rsidRDefault="00125E89" w:rsidP="001E7999">
      <w:pPr>
        <w:pStyle w:val="ListParagraph"/>
        <w:numPr>
          <w:ilvl w:val="0"/>
          <w:numId w:val="113"/>
        </w:numPr>
        <w:ind w:left="709"/>
        <w:rPr>
          <w:sz w:val="22"/>
        </w:rPr>
      </w:pPr>
      <w:r w:rsidRPr="00271577">
        <w:rPr>
          <w:sz w:val="22"/>
        </w:rPr>
        <w:t>istorijų kūrimui pritaikyti patrauklias ir įgalinančias dizaino struktūras bei atlikimo metodus</w:t>
      </w:r>
      <w:r w:rsidR="001B2925">
        <w:rPr>
          <w:sz w:val="22"/>
        </w:rPr>
        <w:t>;</w:t>
      </w:r>
    </w:p>
    <w:p w14:paraId="0A985219" w14:textId="09B76074" w:rsidR="00125E89" w:rsidRPr="00271577" w:rsidRDefault="00125E89" w:rsidP="001E7999">
      <w:pPr>
        <w:pStyle w:val="ListParagraph"/>
        <w:numPr>
          <w:ilvl w:val="0"/>
          <w:numId w:val="113"/>
        </w:numPr>
        <w:ind w:left="709"/>
        <w:rPr>
          <w:sz w:val="22"/>
        </w:rPr>
      </w:pPr>
      <w:r w:rsidRPr="00271577">
        <w:rPr>
          <w:sz w:val="22"/>
        </w:rPr>
        <w:t>rasti skaitmeninių istorijų kūrimo programinę įrangą</w:t>
      </w:r>
      <w:r w:rsidR="001B2925">
        <w:rPr>
          <w:sz w:val="22"/>
        </w:rPr>
        <w:t>.</w:t>
      </w:r>
    </w:p>
    <w:p w14:paraId="109250DE" w14:textId="77777777" w:rsidR="00125E89" w:rsidRPr="00271577" w:rsidRDefault="00125E89" w:rsidP="004E4E44">
      <w:pPr>
        <w:rPr>
          <w:b/>
          <w:color w:val="F79646" w:themeColor="accent6"/>
          <w:sz w:val="22"/>
        </w:rPr>
      </w:pPr>
      <w:r w:rsidRPr="00271577">
        <w:rPr>
          <w:b/>
          <w:color w:val="F79646" w:themeColor="accent6"/>
          <w:sz w:val="22"/>
        </w:rPr>
        <w:t xml:space="preserve">Kaip tai vyksta: </w:t>
      </w:r>
    </w:p>
    <w:p w14:paraId="58350893" w14:textId="2C9ED39F" w:rsidR="00125E89" w:rsidRPr="00271577" w:rsidRDefault="001B2925" w:rsidP="001E7999">
      <w:pPr>
        <w:pStyle w:val="ListParagraph"/>
        <w:numPr>
          <w:ilvl w:val="0"/>
          <w:numId w:val="114"/>
        </w:numPr>
        <w:rPr>
          <w:sz w:val="22"/>
        </w:rPr>
      </w:pPr>
      <w:r>
        <w:rPr>
          <w:sz w:val="22"/>
        </w:rPr>
        <w:t>m</w:t>
      </w:r>
      <w:r w:rsidR="00125E89" w:rsidRPr="00271577">
        <w:rPr>
          <w:sz w:val="22"/>
        </w:rPr>
        <w:t>okymas remiasi kritiniu tyrinėjimu grįstu mokymo(si) metodu ir ŽPR s</w:t>
      </w:r>
      <w:r>
        <w:rPr>
          <w:sz w:val="22"/>
        </w:rPr>
        <w:t>chema</w:t>
      </w:r>
      <w:r w:rsidR="00125E89" w:rsidRPr="00271577">
        <w:rPr>
          <w:sz w:val="22"/>
        </w:rPr>
        <w:t>;</w:t>
      </w:r>
    </w:p>
    <w:p w14:paraId="0596C486" w14:textId="639CACD0" w:rsidR="00125E89" w:rsidRPr="00271577" w:rsidRDefault="001B2925" w:rsidP="001E7999">
      <w:pPr>
        <w:pStyle w:val="ListParagraph"/>
        <w:numPr>
          <w:ilvl w:val="0"/>
          <w:numId w:val="114"/>
        </w:numPr>
        <w:rPr>
          <w:sz w:val="22"/>
        </w:rPr>
      </w:pPr>
      <w:r>
        <w:rPr>
          <w:sz w:val="22"/>
        </w:rPr>
        <w:t>m</w:t>
      </w:r>
      <w:r w:rsidR="00125E89" w:rsidRPr="00271577">
        <w:rPr>
          <w:sz w:val="22"/>
        </w:rPr>
        <w:t>okymasis apima teor</w:t>
      </w:r>
      <w:r>
        <w:rPr>
          <w:sz w:val="22"/>
        </w:rPr>
        <w:t xml:space="preserve">inius temos </w:t>
      </w:r>
      <w:r w:rsidR="00125E89" w:rsidRPr="00271577">
        <w:rPr>
          <w:sz w:val="22"/>
        </w:rPr>
        <w:t>pristatymus, patirtinį ir bendradarbiaujantį mokymąsi</w:t>
      </w:r>
      <w:r>
        <w:rPr>
          <w:sz w:val="22"/>
        </w:rPr>
        <w:t>,</w:t>
      </w:r>
      <w:r w:rsidR="00714C01">
        <w:rPr>
          <w:sz w:val="22"/>
        </w:rPr>
        <w:t xml:space="preserve"> </w:t>
      </w:r>
      <w:r w:rsidR="00125E89" w:rsidRPr="00271577">
        <w:rPr>
          <w:sz w:val="22"/>
        </w:rPr>
        <w:t xml:space="preserve">vizualųjį mąstymą </w:t>
      </w:r>
      <w:r>
        <w:rPr>
          <w:sz w:val="22"/>
        </w:rPr>
        <w:t>naudojant „MIRO</w:t>
      </w:r>
      <w:r w:rsidR="00125E89" w:rsidRPr="00271577">
        <w:rPr>
          <w:sz w:val="22"/>
        </w:rPr>
        <w:t>“ p</w:t>
      </w:r>
      <w:r w:rsidR="00B74332">
        <w:rPr>
          <w:sz w:val="22"/>
        </w:rPr>
        <w:t>latformą</w:t>
      </w:r>
      <w:r w:rsidR="00125E89" w:rsidRPr="00271577">
        <w:rPr>
          <w:sz w:val="22"/>
        </w:rPr>
        <w:t>, pavyzdžius, vaizdo įrašus, individualią ir grupės veiklą bei praktinius atvejo tyrimus;</w:t>
      </w:r>
    </w:p>
    <w:p w14:paraId="03FE0959" w14:textId="77777777" w:rsidR="00125E89" w:rsidRPr="00271577" w:rsidRDefault="00125E89" w:rsidP="001E7999">
      <w:pPr>
        <w:pStyle w:val="ListParagraph"/>
        <w:numPr>
          <w:ilvl w:val="0"/>
          <w:numId w:val="114"/>
        </w:numPr>
        <w:rPr>
          <w:sz w:val="22"/>
        </w:rPr>
      </w:pPr>
      <w:r w:rsidRPr="00271577">
        <w:rPr>
          <w:sz w:val="22"/>
        </w:rPr>
        <w:t>Šios temos pristatymo trukmė yra 1,5 valandos (+ individualus tyrimas ir mokymosi laikas).</w:t>
      </w:r>
    </w:p>
    <w:p w14:paraId="43B94571" w14:textId="77777777" w:rsidR="00125E89" w:rsidRPr="001B2925" w:rsidRDefault="00125E89" w:rsidP="0034566B">
      <w:pPr>
        <w:pStyle w:val="Heading4"/>
      </w:pPr>
      <w:r w:rsidRPr="001B2925">
        <w:t>I dalis. Veiklos pavyzdžio pristatymas</w:t>
      </w:r>
    </w:p>
    <w:p w14:paraId="35A9DD0A" w14:textId="77777777" w:rsidR="00125E89" w:rsidRPr="001B2925" w:rsidRDefault="00125E89" w:rsidP="0034566B">
      <w:pPr>
        <w:pStyle w:val="Heading5"/>
        <w:spacing w:after="120"/>
      </w:pPr>
      <w:bookmarkStart w:id="253" w:name="_heading=h.ag1mtecmo8b6" w:colFirst="0" w:colLast="0"/>
      <w:bookmarkEnd w:id="253"/>
      <w:r w:rsidRPr="001B2925">
        <w:t>„Sužadinimas”</w:t>
      </w:r>
    </w:p>
    <w:p w14:paraId="7AB7544B" w14:textId="77777777" w:rsidR="00125E89" w:rsidRPr="00271577" w:rsidRDefault="00125E89" w:rsidP="0034566B">
      <w:pPr>
        <w:pStyle w:val="Heading6"/>
        <w:spacing w:after="120"/>
      </w:pPr>
      <w:r w:rsidRPr="00271577">
        <w:t>Pristatymas ir diskusija: kodėl istorijos?</w:t>
      </w:r>
    </w:p>
    <w:p w14:paraId="6629C591" w14:textId="30ED4620" w:rsidR="00125E89" w:rsidRPr="00271577" w:rsidRDefault="00125E89" w:rsidP="00125E89">
      <w:pPr>
        <w:rPr>
          <w:sz w:val="22"/>
        </w:rPr>
      </w:pPr>
      <w:r w:rsidRPr="00271577">
        <w:rPr>
          <w:sz w:val="22"/>
        </w:rPr>
        <w:t xml:space="preserve">Pasakoti istorijas yra </w:t>
      </w:r>
      <w:r w:rsidR="00932D80">
        <w:rPr>
          <w:sz w:val="22"/>
        </w:rPr>
        <w:t xml:space="preserve">labai tinkamas mokymo(si) būdas, padedantis mokymąsi suasmeninti, o besimokančiuosius </w:t>
      </w:r>
      <w:r w:rsidRPr="00271577">
        <w:rPr>
          <w:sz w:val="22"/>
        </w:rPr>
        <w:t xml:space="preserve">įkvėpti. </w:t>
      </w:r>
      <w:r w:rsidR="00932D80" w:rsidRPr="00271577">
        <w:rPr>
          <w:sz w:val="22"/>
        </w:rPr>
        <w:t>Ko</w:t>
      </w:r>
      <w:r w:rsidR="00932D80">
        <w:rPr>
          <w:sz w:val="22"/>
        </w:rPr>
        <w:t xml:space="preserve">dėl jis </w:t>
      </w:r>
      <w:r w:rsidRPr="00271577">
        <w:rPr>
          <w:sz w:val="22"/>
        </w:rPr>
        <w:t>toks efektyvus mokantis?</w:t>
      </w:r>
      <w:r w:rsidR="00932D80">
        <w:rPr>
          <w:sz w:val="22"/>
        </w:rPr>
        <w:t xml:space="preserve"> P</w:t>
      </w:r>
      <w:r w:rsidRPr="00271577">
        <w:rPr>
          <w:sz w:val="22"/>
        </w:rPr>
        <w:t>asakojimas kuria ryšius tarp žmonių, tarp žmonių ir idėjų. Istorijos perteikia žmones vienijančią kultūrą, istoriją ir vertybes. Mes – mūsų šalys, bendruomenės ir šeimos, intuityviai suprantame, kad mūsų bendros istorijos yra svarbi mus siejančių ryšių dalis.</w:t>
      </w:r>
    </w:p>
    <w:p w14:paraId="6B8D437C" w14:textId="77777777" w:rsidR="00125E89" w:rsidRPr="00932D80" w:rsidRDefault="004C3DE7" w:rsidP="00125E89">
      <w:pPr>
        <w:rPr>
          <w:i/>
          <w:color w:val="E36C0A" w:themeColor="accent6" w:themeShade="BF"/>
          <w:sz w:val="22"/>
        </w:rPr>
      </w:pPr>
      <w:r w:rsidRPr="00932D80">
        <w:rPr>
          <w:i/>
          <w:color w:val="E36C0A" w:themeColor="accent6" w:themeShade="BF"/>
          <w:sz w:val="22"/>
        </w:rPr>
        <w:t>Ryšio, sąsajos</w:t>
      </w:r>
      <w:r w:rsidR="00125E89" w:rsidRPr="00932D80">
        <w:rPr>
          <w:i/>
          <w:color w:val="E36C0A" w:themeColor="accent6" w:themeShade="BF"/>
          <w:sz w:val="22"/>
        </w:rPr>
        <w:t xml:space="preserve"> kūrimas</w:t>
      </w:r>
    </w:p>
    <w:p w14:paraId="2562D6E6" w14:textId="3B40F6C6" w:rsidR="00125E89" w:rsidRPr="00271577" w:rsidRDefault="00125E89" w:rsidP="00125E89">
      <w:pPr>
        <w:rPr>
          <w:sz w:val="22"/>
        </w:rPr>
      </w:pPr>
      <w:r w:rsidRPr="00271577">
        <w:rPr>
          <w:sz w:val="22"/>
        </w:rPr>
        <w:t xml:space="preserve">Geros istorijos ne tik kuria </w:t>
      </w:r>
      <w:r w:rsidR="004E4E44" w:rsidRPr="00271577">
        <w:rPr>
          <w:sz w:val="22"/>
        </w:rPr>
        <w:t xml:space="preserve">sąsajos </w:t>
      </w:r>
      <w:r w:rsidRPr="00271577">
        <w:rPr>
          <w:sz w:val="22"/>
        </w:rPr>
        <w:t xml:space="preserve">jausmą. Jos </w:t>
      </w:r>
      <w:r w:rsidR="004E4E44" w:rsidRPr="00271577">
        <w:rPr>
          <w:sz w:val="22"/>
        </w:rPr>
        <w:t xml:space="preserve">kelia </w:t>
      </w:r>
      <w:r w:rsidRPr="00271577">
        <w:rPr>
          <w:sz w:val="22"/>
        </w:rPr>
        <w:t>„kažko pažįstamo“ jausmą ir pasitikėjimą,</w:t>
      </w:r>
      <w:r w:rsidR="00714C01">
        <w:rPr>
          <w:sz w:val="22"/>
        </w:rPr>
        <w:t xml:space="preserve"> </w:t>
      </w:r>
      <w:r w:rsidRPr="00271577">
        <w:rPr>
          <w:sz w:val="22"/>
        </w:rPr>
        <w:t xml:space="preserve">leidžia klausytojui „įžengti“ į </w:t>
      </w:r>
      <w:r w:rsidR="00932D80">
        <w:rPr>
          <w:sz w:val="22"/>
        </w:rPr>
        <w:t xml:space="preserve">kito </w:t>
      </w:r>
      <w:r w:rsidRPr="00271577">
        <w:rPr>
          <w:sz w:val="22"/>
        </w:rPr>
        <w:t>istoriją, taip tampant atviresniu mokymui</w:t>
      </w:r>
      <w:r w:rsidR="004E4E44" w:rsidRPr="00271577">
        <w:rPr>
          <w:sz w:val="22"/>
        </w:rPr>
        <w:t>(</w:t>
      </w:r>
      <w:r w:rsidRPr="00271577">
        <w:rPr>
          <w:sz w:val="22"/>
        </w:rPr>
        <w:t>si</w:t>
      </w:r>
      <w:r w:rsidR="004E4E44" w:rsidRPr="00271577">
        <w:rPr>
          <w:sz w:val="22"/>
        </w:rPr>
        <w:t>)</w:t>
      </w:r>
      <w:r w:rsidRPr="00271577">
        <w:rPr>
          <w:sz w:val="22"/>
        </w:rPr>
        <w:t xml:space="preserve">. Geros istorijos gali turėti daug reikšmių, todėl jos yra stebėtinai </w:t>
      </w:r>
      <w:r w:rsidR="00932D80">
        <w:rPr>
          <w:sz w:val="22"/>
        </w:rPr>
        <w:t xml:space="preserve">veiksmingos </w:t>
      </w:r>
      <w:r w:rsidRPr="00271577">
        <w:rPr>
          <w:sz w:val="22"/>
        </w:rPr>
        <w:t xml:space="preserve">perteikiant sudėtingas idėjas suprantamais būdais. Be to, istorijos yra patrauklesnės nei sausas </w:t>
      </w:r>
      <w:r w:rsidR="00932D80">
        <w:rPr>
          <w:sz w:val="22"/>
        </w:rPr>
        <w:t xml:space="preserve">informacijos </w:t>
      </w:r>
      <w:r w:rsidRPr="00271577">
        <w:rPr>
          <w:sz w:val="22"/>
        </w:rPr>
        <w:t xml:space="preserve">punktų citavimas ar abstrakčių idėjų </w:t>
      </w:r>
      <w:r w:rsidR="00932D80">
        <w:rPr>
          <w:sz w:val="22"/>
        </w:rPr>
        <w:t>perteikimas</w:t>
      </w:r>
      <w:r w:rsidRPr="00271577">
        <w:rPr>
          <w:sz w:val="22"/>
        </w:rPr>
        <w:t>.</w:t>
      </w:r>
    </w:p>
    <w:p w14:paraId="5BDAE9EE" w14:textId="77777777" w:rsidR="00125E89" w:rsidRPr="00271577" w:rsidRDefault="00125E89" w:rsidP="00125E89">
      <w:pPr>
        <w:rPr>
          <w:i/>
          <w:sz w:val="22"/>
        </w:rPr>
      </w:pPr>
      <w:r w:rsidRPr="00271577">
        <w:rPr>
          <w:i/>
          <w:sz w:val="22"/>
        </w:rPr>
        <w:t>Diskusija grupėse (iki 10 minučių). Po to – bendra sesija, apibendrinant:</w:t>
      </w:r>
    </w:p>
    <w:p w14:paraId="784D2806" w14:textId="77B050A9" w:rsidR="00125E89" w:rsidRPr="00932D80" w:rsidRDefault="00125E89" w:rsidP="00125E89">
      <w:pPr>
        <w:rPr>
          <w:color w:val="E36C0A" w:themeColor="accent6" w:themeShade="BF"/>
          <w:sz w:val="22"/>
        </w:rPr>
      </w:pPr>
      <w:r w:rsidRPr="00932D80">
        <w:rPr>
          <w:color w:val="E36C0A" w:themeColor="accent6" w:themeShade="BF"/>
          <w:sz w:val="22"/>
        </w:rPr>
        <w:t>„Kodėl istorijos“</w:t>
      </w:r>
      <w:r w:rsidR="00932D80">
        <w:rPr>
          <w:color w:val="E36C0A" w:themeColor="accent6" w:themeShade="BF"/>
          <w:sz w:val="22"/>
        </w:rPr>
        <w:t>:</w:t>
      </w:r>
    </w:p>
    <w:p w14:paraId="430562D8" w14:textId="4DCCAE78" w:rsidR="00125E89" w:rsidRPr="00271577" w:rsidRDefault="00932D80" w:rsidP="001E7999">
      <w:pPr>
        <w:pStyle w:val="ListParagraph"/>
        <w:numPr>
          <w:ilvl w:val="0"/>
          <w:numId w:val="115"/>
        </w:numPr>
        <w:rPr>
          <w:sz w:val="22"/>
        </w:rPr>
      </w:pPr>
      <w:r>
        <w:rPr>
          <w:sz w:val="22"/>
        </w:rPr>
        <w:t>j</w:t>
      </w:r>
      <w:r w:rsidR="00125E89" w:rsidRPr="00271577">
        <w:rPr>
          <w:sz w:val="22"/>
        </w:rPr>
        <w:t xml:space="preserve">os </w:t>
      </w:r>
      <w:r w:rsidR="004C3DE7" w:rsidRPr="00271577">
        <w:rPr>
          <w:sz w:val="22"/>
        </w:rPr>
        <w:t xml:space="preserve">mus </w:t>
      </w:r>
      <w:r w:rsidR="00125E89" w:rsidRPr="00271577">
        <w:rPr>
          <w:sz w:val="22"/>
        </w:rPr>
        <w:t>moko apie gyvenimą, apie save ir apie kitus</w:t>
      </w:r>
      <w:r>
        <w:rPr>
          <w:sz w:val="22"/>
        </w:rPr>
        <w:t>;</w:t>
      </w:r>
    </w:p>
    <w:p w14:paraId="40ADCB44" w14:textId="10DC1CF7" w:rsidR="00125E89" w:rsidRPr="00271577" w:rsidRDefault="00932D80" w:rsidP="001E7999">
      <w:pPr>
        <w:pStyle w:val="ListParagraph"/>
        <w:numPr>
          <w:ilvl w:val="0"/>
          <w:numId w:val="115"/>
        </w:numPr>
        <w:rPr>
          <w:sz w:val="22"/>
        </w:rPr>
      </w:pPr>
      <w:r>
        <w:rPr>
          <w:sz w:val="22"/>
        </w:rPr>
        <w:t>l</w:t>
      </w:r>
      <w:r w:rsidR="00125E89" w:rsidRPr="00271577">
        <w:rPr>
          <w:sz w:val="22"/>
        </w:rPr>
        <w:t>eidžia mums įsijausti į nepažįstamas situacijas</w:t>
      </w:r>
      <w:r>
        <w:rPr>
          <w:sz w:val="22"/>
        </w:rPr>
        <w:t>;</w:t>
      </w:r>
    </w:p>
    <w:p w14:paraId="665BBE87" w14:textId="6281EC1F" w:rsidR="00125E89" w:rsidRPr="00271577" w:rsidRDefault="00932D80" w:rsidP="001E7999">
      <w:pPr>
        <w:pStyle w:val="ListParagraph"/>
        <w:numPr>
          <w:ilvl w:val="0"/>
          <w:numId w:val="115"/>
        </w:numPr>
        <w:rPr>
          <w:sz w:val="22"/>
        </w:rPr>
      </w:pPr>
      <w:r>
        <w:rPr>
          <w:sz w:val="22"/>
        </w:rPr>
        <w:t>p</w:t>
      </w:r>
      <w:r w:rsidR="00125E89" w:rsidRPr="00271577">
        <w:rPr>
          <w:sz w:val="22"/>
        </w:rPr>
        <w:t>adeda mums apsvarstyti naujas idėjas</w:t>
      </w:r>
      <w:r>
        <w:rPr>
          <w:sz w:val="22"/>
        </w:rPr>
        <w:t>;</w:t>
      </w:r>
    </w:p>
    <w:p w14:paraId="68A91E2D" w14:textId="37C592BE" w:rsidR="00125E89" w:rsidRPr="00271577" w:rsidRDefault="00932D80" w:rsidP="001E7999">
      <w:pPr>
        <w:pStyle w:val="ListParagraph"/>
        <w:numPr>
          <w:ilvl w:val="0"/>
          <w:numId w:val="115"/>
        </w:numPr>
        <w:rPr>
          <w:sz w:val="22"/>
        </w:rPr>
      </w:pPr>
      <w:r>
        <w:rPr>
          <w:sz w:val="22"/>
        </w:rPr>
        <w:t>p</w:t>
      </w:r>
      <w:r w:rsidR="00125E89" w:rsidRPr="00271577">
        <w:rPr>
          <w:sz w:val="22"/>
        </w:rPr>
        <w:t>adidina mūsų norą dalinti</w:t>
      </w:r>
      <w:r>
        <w:rPr>
          <w:sz w:val="22"/>
        </w:rPr>
        <w:t>s</w:t>
      </w:r>
      <w:r w:rsidR="00125E89" w:rsidRPr="00271577">
        <w:rPr>
          <w:sz w:val="22"/>
        </w:rPr>
        <w:t xml:space="preserve"> panašia gyvenimo patirtimi</w:t>
      </w:r>
      <w:r>
        <w:rPr>
          <w:sz w:val="22"/>
        </w:rPr>
        <w:t>;</w:t>
      </w:r>
    </w:p>
    <w:p w14:paraId="3AF79C15" w14:textId="757105E1" w:rsidR="00125E89" w:rsidRPr="00271577" w:rsidRDefault="00932D80" w:rsidP="001E7999">
      <w:pPr>
        <w:pStyle w:val="ListParagraph"/>
        <w:numPr>
          <w:ilvl w:val="0"/>
          <w:numId w:val="115"/>
        </w:numPr>
        <w:rPr>
          <w:sz w:val="22"/>
        </w:rPr>
      </w:pPr>
      <w:r>
        <w:rPr>
          <w:sz w:val="22"/>
        </w:rPr>
        <w:t>s</w:t>
      </w:r>
      <w:r w:rsidR="00125E89" w:rsidRPr="00271577">
        <w:rPr>
          <w:sz w:val="22"/>
        </w:rPr>
        <w:t>usieja mokymąsi su ankstesne besimokančiojo patirtimi</w:t>
      </w:r>
      <w:r>
        <w:rPr>
          <w:sz w:val="22"/>
        </w:rPr>
        <w:t>.</w:t>
      </w:r>
    </w:p>
    <w:p w14:paraId="482BB582" w14:textId="77777777" w:rsidR="00125E89" w:rsidRPr="00932D80" w:rsidRDefault="00125E89" w:rsidP="00125E89">
      <w:pPr>
        <w:rPr>
          <w:b/>
          <w:color w:val="E36C0A" w:themeColor="accent6" w:themeShade="BF"/>
          <w:sz w:val="22"/>
        </w:rPr>
      </w:pPr>
      <w:r w:rsidRPr="00932D80">
        <w:rPr>
          <w:b/>
          <w:color w:val="E36C0A" w:themeColor="accent6" w:themeShade="BF"/>
          <w:sz w:val="22"/>
        </w:rPr>
        <w:t>Istorijos pertvarko žinias į kažką prasmingo!</w:t>
      </w:r>
    </w:p>
    <w:p w14:paraId="4FDF1AEF" w14:textId="77777777" w:rsidR="00125E89" w:rsidRPr="00271577" w:rsidRDefault="00125E89" w:rsidP="00125E89">
      <w:pPr>
        <w:rPr>
          <w:sz w:val="22"/>
        </w:rPr>
      </w:pPr>
      <w:r w:rsidRPr="00271577">
        <w:rPr>
          <w:sz w:val="22"/>
        </w:rPr>
        <w:t>Gera istorija turėtų:</w:t>
      </w:r>
    </w:p>
    <w:p w14:paraId="3D193371" w14:textId="477FE83D" w:rsidR="00125E89" w:rsidRPr="00271577" w:rsidRDefault="00125E89" w:rsidP="001E7999">
      <w:pPr>
        <w:pStyle w:val="ListParagraph"/>
        <w:numPr>
          <w:ilvl w:val="0"/>
          <w:numId w:val="116"/>
        </w:numPr>
        <w:ind w:left="709"/>
        <w:rPr>
          <w:sz w:val="22"/>
        </w:rPr>
      </w:pPr>
      <w:r w:rsidRPr="00271577">
        <w:rPr>
          <w:sz w:val="22"/>
        </w:rPr>
        <w:t>patraukti auditoriją</w:t>
      </w:r>
      <w:r w:rsidR="00932D80">
        <w:rPr>
          <w:sz w:val="22"/>
        </w:rPr>
        <w:t>;</w:t>
      </w:r>
    </w:p>
    <w:p w14:paraId="0AD7501E" w14:textId="5DBB7375" w:rsidR="00125E89" w:rsidRPr="00271577" w:rsidRDefault="00125E89" w:rsidP="001E7999">
      <w:pPr>
        <w:pStyle w:val="ListParagraph"/>
        <w:numPr>
          <w:ilvl w:val="0"/>
          <w:numId w:val="116"/>
        </w:numPr>
        <w:ind w:left="709"/>
        <w:rPr>
          <w:sz w:val="22"/>
        </w:rPr>
      </w:pPr>
      <w:r w:rsidRPr="00271577">
        <w:rPr>
          <w:sz w:val="22"/>
        </w:rPr>
        <w:t>padėti rezonuoti turinį</w:t>
      </w:r>
      <w:r w:rsidR="00932D80">
        <w:rPr>
          <w:sz w:val="22"/>
        </w:rPr>
        <w:t>;</w:t>
      </w:r>
    </w:p>
    <w:p w14:paraId="01294F1E" w14:textId="31A467C8" w:rsidR="00125E89" w:rsidRPr="00271577" w:rsidRDefault="00125E89" w:rsidP="001E7999">
      <w:pPr>
        <w:pStyle w:val="ListParagraph"/>
        <w:numPr>
          <w:ilvl w:val="0"/>
          <w:numId w:val="116"/>
        </w:numPr>
        <w:ind w:left="709"/>
        <w:rPr>
          <w:sz w:val="22"/>
        </w:rPr>
      </w:pPr>
      <w:r w:rsidRPr="00271577">
        <w:rPr>
          <w:sz w:val="22"/>
        </w:rPr>
        <w:t>padėti įsiminti sužinotus</w:t>
      </w:r>
      <w:r w:rsidR="0068170F">
        <w:rPr>
          <w:sz w:val="22"/>
        </w:rPr>
        <w:t xml:space="preserve"> /</w:t>
      </w:r>
      <w:r w:rsidRPr="00271577">
        <w:rPr>
          <w:sz w:val="22"/>
        </w:rPr>
        <w:t xml:space="preserve"> išmoktus dalykus</w:t>
      </w:r>
      <w:r w:rsidR="00932D80">
        <w:rPr>
          <w:sz w:val="22"/>
        </w:rPr>
        <w:t>;</w:t>
      </w:r>
    </w:p>
    <w:p w14:paraId="28CCD890" w14:textId="77777777" w:rsidR="00125E89" w:rsidRPr="00271577" w:rsidRDefault="00125E89" w:rsidP="001E7999">
      <w:pPr>
        <w:pStyle w:val="ListParagraph"/>
        <w:numPr>
          <w:ilvl w:val="0"/>
          <w:numId w:val="116"/>
        </w:numPr>
        <w:ind w:left="709"/>
        <w:rPr>
          <w:sz w:val="22"/>
        </w:rPr>
      </w:pPr>
      <w:r w:rsidRPr="00271577">
        <w:rPr>
          <w:sz w:val="22"/>
        </w:rPr>
        <w:t>suaktyvinti mūsų vaizduotę.</w:t>
      </w:r>
    </w:p>
    <w:p w14:paraId="559CDBA9" w14:textId="77777777" w:rsidR="00125E89" w:rsidRPr="00271577" w:rsidRDefault="00125E89" w:rsidP="0034566B">
      <w:pPr>
        <w:pStyle w:val="Heading5"/>
        <w:spacing w:after="120"/>
      </w:pPr>
      <w:bookmarkStart w:id="254" w:name="_heading=h.1it0scadko0p" w:colFirst="0" w:colLast="0"/>
      <w:bookmarkEnd w:id="254"/>
      <w:r w:rsidRPr="00271577">
        <w:t>Prasmės suvokimas</w:t>
      </w:r>
    </w:p>
    <w:p w14:paraId="7DA3D572" w14:textId="77777777" w:rsidR="00125E89" w:rsidRPr="00271577" w:rsidRDefault="00125E89" w:rsidP="0034566B">
      <w:pPr>
        <w:numPr>
          <w:ilvl w:val="0"/>
          <w:numId w:val="112"/>
        </w:numPr>
        <w:jc w:val="both"/>
        <w:rPr>
          <w:b/>
          <w:sz w:val="22"/>
        </w:rPr>
      </w:pPr>
      <w:r w:rsidRPr="00271577">
        <w:rPr>
          <w:b/>
          <w:sz w:val="22"/>
        </w:rPr>
        <w:t>Trumpas pristatymas „</w:t>
      </w:r>
      <w:r w:rsidRPr="00271577">
        <w:rPr>
          <w:b/>
          <w:i/>
          <w:sz w:val="22"/>
        </w:rPr>
        <w:t>Geros istorijos yra</w:t>
      </w:r>
      <w:r w:rsidRPr="00271577">
        <w:rPr>
          <w:b/>
          <w:sz w:val="22"/>
        </w:rPr>
        <w:t>…”</w:t>
      </w:r>
    </w:p>
    <w:p w14:paraId="11405FEB" w14:textId="6786EDDD" w:rsidR="00125E89" w:rsidRPr="00271577" w:rsidRDefault="00125E89" w:rsidP="0034566B">
      <w:pPr>
        <w:jc w:val="both"/>
        <w:rPr>
          <w:sz w:val="22"/>
        </w:rPr>
      </w:pPr>
      <w:r w:rsidRPr="00271577">
        <w:rPr>
          <w:b/>
          <w:color w:val="F79646" w:themeColor="accent6"/>
          <w:sz w:val="22"/>
        </w:rPr>
        <w:t>Užduotis 1.</w:t>
      </w:r>
      <w:r w:rsidRPr="00271577">
        <w:rPr>
          <w:color w:val="F79646" w:themeColor="accent6"/>
          <w:sz w:val="22"/>
        </w:rPr>
        <w:t xml:space="preserve"> </w:t>
      </w:r>
      <w:r w:rsidRPr="00271577">
        <w:rPr>
          <w:sz w:val="22"/>
        </w:rPr>
        <w:t>Peržiūrėkite filmuką „Mano išradimas, atnešęs taiką su liūtais“ (</w:t>
      </w:r>
      <w:r w:rsidRPr="00271577">
        <w:rPr>
          <w:i/>
          <w:sz w:val="22"/>
        </w:rPr>
        <w:t>TED talk</w:t>
      </w:r>
      <w:r w:rsidR="00B74332">
        <w:rPr>
          <w:i/>
          <w:sz w:val="22"/>
        </w:rPr>
        <w:t xml:space="preserve"> </w:t>
      </w:r>
      <w:r w:rsidR="00B74332">
        <w:rPr>
          <w:sz w:val="22"/>
        </w:rPr>
        <w:t>–</w:t>
      </w:r>
      <w:r w:rsidRPr="00271577">
        <w:rPr>
          <w:sz w:val="22"/>
        </w:rPr>
        <w:t xml:space="preserve"> Richardas Turere: </w:t>
      </w:r>
      <w:hyperlink r:id="rId123" w:history="1">
        <w:r w:rsidRPr="00271577">
          <w:rPr>
            <w:rStyle w:val="Hyperlink"/>
            <w:sz w:val="22"/>
          </w:rPr>
          <w:t>https://www.ted.com/talks/richard_turere_my_invention_that_made_peace_with_lions</w:t>
        </w:r>
      </w:hyperlink>
      <w:r w:rsidR="00B74332">
        <w:rPr>
          <w:rStyle w:val="Hyperlink"/>
          <w:sz w:val="22"/>
        </w:rPr>
        <w:t>).</w:t>
      </w:r>
      <w:r w:rsidRPr="00271577">
        <w:rPr>
          <w:sz w:val="22"/>
        </w:rPr>
        <w:t xml:space="preserve"> </w:t>
      </w:r>
    </w:p>
    <w:p w14:paraId="6DAC6441" w14:textId="77777777" w:rsidR="00125E89" w:rsidRPr="00271577" w:rsidRDefault="00125E89" w:rsidP="0034566B">
      <w:pPr>
        <w:jc w:val="both"/>
        <w:rPr>
          <w:sz w:val="22"/>
        </w:rPr>
      </w:pPr>
      <w:r w:rsidRPr="00271577">
        <w:rPr>
          <w:sz w:val="22"/>
        </w:rPr>
        <w:t>Aptarkite, kuo ši istorija tokia stipri, ir apibendrinkite pagrindinius bruožus, kurie jus „įtraukia“ ir daro istoriją įsimintiną (15 minučių).</w:t>
      </w:r>
    </w:p>
    <w:p w14:paraId="098F0010" w14:textId="77777777" w:rsidR="00125E89" w:rsidRPr="00271577" w:rsidRDefault="00FB40FD" w:rsidP="0034566B">
      <w:pPr>
        <w:jc w:val="both"/>
        <w:rPr>
          <w:sz w:val="22"/>
        </w:rPr>
      </w:pPr>
      <w:r w:rsidRPr="00271577">
        <w:rPr>
          <w:b/>
          <w:sz w:val="22"/>
        </w:rPr>
        <w:t>B</w:t>
      </w:r>
      <w:r w:rsidR="00125E89" w:rsidRPr="00271577">
        <w:rPr>
          <w:b/>
          <w:sz w:val="22"/>
        </w:rPr>
        <w:t>. Įvadas/ pristatymas tema „Pasakojimas ir kritinis mąstymas“.</w:t>
      </w:r>
      <w:r w:rsidR="00313F7B" w:rsidRPr="00271577">
        <w:rPr>
          <w:b/>
          <w:sz w:val="22"/>
        </w:rPr>
        <w:t xml:space="preserve"> </w:t>
      </w:r>
      <w:r w:rsidR="002B2EF5" w:rsidRPr="00271577">
        <w:rPr>
          <w:sz w:val="22"/>
        </w:rPr>
        <w:t xml:space="preserve">Medžiaga šiam ir sekantiems pristatymams toliau skaidrėse. </w:t>
      </w:r>
    </w:p>
    <w:p w14:paraId="40158EA0" w14:textId="042E6E86" w:rsidR="00125E89" w:rsidRPr="00271577" w:rsidRDefault="00FB40FD" w:rsidP="0034566B">
      <w:pPr>
        <w:jc w:val="both"/>
        <w:rPr>
          <w:sz w:val="22"/>
        </w:rPr>
      </w:pPr>
      <w:r w:rsidRPr="00271577">
        <w:rPr>
          <w:b/>
          <w:sz w:val="22"/>
        </w:rPr>
        <w:t>C</w:t>
      </w:r>
      <w:r w:rsidR="00125E89" w:rsidRPr="00271577">
        <w:rPr>
          <w:b/>
          <w:sz w:val="22"/>
        </w:rPr>
        <w:t>. Įvadas</w:t>
      </w:r>
      <w:r w:rsidR="0068170F">
        <w:rPr>
          <w:b/>
          <w:sz w:val="22"/>
        </w:rPr>
        <w:t xml:space="preserve"> /</w:t>
      </w:r>
      <w:r w:rsidR="00125E89" w:rsidRPr="00271577">
        <w:rPr>
          <w:b/>
          <w:sz w:val="22"/>
        </w:rPr>
        <w:t xml:space="preserve"> pristatymas: Įvadas į </w:t>
      </w:r>
      <w:r w:rsidR="00932D80">
        <w:rPr>
          <w:b/>
          <w:sz w:val="22"/>
        </w:rPr>
        <w:t>„</w:t>
      </w:r>
      <w:r w:rsidR="00932D80" w:rsidRPr="00932D80">
        <w:rPr>
          <w:b/>
          <w:sz w:val="22"/>
        </w:rPr>
        <w:t>Design Thinking“</w:t>
      </w:r>
      <w:r w:rsidR="00932D80">
        <w:rPr>
          <w:sz w:val="22"/>
        </w:rPr>
        <w:t xml:space="preserve"> </w:t>
      </w:r>
      <w:r w:rsidR="00125E89" w:rsidRPr="00271577">
        <w:rPr>
          <w:sz w:val="22"/>
        </w:rPr>
        <w:t>ir jo taikymą, pasakojant bei įgyvendinant žadinimo, prasmės suvokimo ir refleksijos procesus per patirtinį mokymąsi.</w:t>
      </w:r>
    </w:p>
    <w:p w14:paraId="160D7069" w14:textId="057B1697" w:rsidR="00125E89" w:rsidRPr="00271577" w:rsidRDefault="00125E89" w:rsidP="0034566B">
      <w:pPr>
        <w:jc w:val="both"/>
        <w:rPr>
          <w:sz w:val="22"/>
        </w:rPr>
      </w:pPr>
      <w:r w:rsidRPr="00271577">
        <w:rPr>
          <w:b/>
          <w:color w:val="F79646" w:themeColor="accent6"/>
          <w:sz w:val="22"/>
        </w:rPr>
        <w:t>2 užduotis</w:t>
      </w:r>
      <w:r w:rsidRPr="00271577">
        <w:rPr>
          <w:color w:val="F79646" w:themeColor="accent6"/>
          <w:sz w:val="22"/>
        </w:rPr>
        <w:t xml:space="preserve"> </w:t>
      </w:r>
      <w:r w:rsidRPr="00271577">
        <w:rPr>
          <w:sz w:val="22"/>
        </w:rPr>
        <w:t>(</w:t>
      </w:r>
      <w:r w:rsidRPr="00271577">
        <w:rPr>
          <w:i/>
          <w:sz w:val="22"/>
        </w:rPr>
        <w:t>užduotis darbui grupėse, maks. – 10 žm</w:t>
      </w:r>
      <w:r w:rsidRPr="00271577">
        <w:rPr>
          <w:sz w:val="22"/>
        </w:rPr>
        <w:t>.).</w:t>
      </w:r>
      <w:r w:rsidR="00FB40FD" w:rsidRPr="00271577">
        <w:rPr>
          <w:sz w:val="22"/>
        </w:rPr>
        <w:t xml:space="preserve"> </w:t>
      </w:r>
      <w:r w:rsidRPr="00271577">
        <w:rPr>
          <w:sz w:val="22"/>
        </w:rPr>
        <w:t>Naudodami „M</w:t>
      </w:r>
      <w:r w:rsidR="00932D80">
        <w:rPr>
          <w:sz w:val="22"/>
        </w:rPr>
        <w:t>IRO</w:t>
      </w:r>
      <w:r w:rsidRPr="00271577">
        <w:rPr>
          <w:sz w:val="22"/>
        </w:rPr>
        <w:t xml:space="preserve">“ platformą (žr. žemiau </w:t>
      </w:r>
      <w:r w:rsidRPr="00271577">
        <w:rPr>
          <w:i/>
          <w:sz w:val="22"/>
        </w:rPr>
        <w:t>Kaip naudotis „M</w:t>
      </w:r>
      <w:r w:rsidR="00932D80">
        <w:rPr>
          <w:i/>
          <w:sz w:val="22"/>
        </w:rPr>
        <w:t>IRO</w:t>
      </w:r>
      <w:r w:rsidRPr="00271577">
        <w:rPr>
          <w:i/>
          <w:sz w:val="22"/>
        </w:rPr>
        <w:t>“</w:t>
      </w:r>
      <w:r w:rsidRPr="00271577">
        <w:rPr>
          <w:sz w:val="22"/>
        </w:rPr>
        <w:t>) kartu su „Design Thinking“ procesu, palengvinančiu patirtinį mokymąsi ir bendradarbiavimą internete, sukurkite istorijos „prototipą“ (30 minučių).</w:t>
      </w:r>
    </w:p>
    <w:p w14:paraId="1C9E2F48" w14:textId="770AC28B" w:rsidR="00125E89" w:rsidRPr="00271577" w:rsidRDefault="00FB40FD" w:rsidP="0034566B">
      <w:pPr>
        <w:jc w:val="both"/>
        <w:rPr>
          <w:b/>
          <w:sz w:val="22"/>
        </w:rPr>
      </w:pPr>
      <w:r w:rsidRPr="00271577">
        <w:rPr>
          <w:b/>
          <w:sz w:val="22"/>
        </w:rPr>
        <w:t>D</w:t>
      </w:r>
      <w:r w:rsidR="00125E89" w:rsidRPr="00271577">
        <w:rPr>
          <w:b/>
          <w:sz w:val="22"/>
        </w:rPr>
        <w:t>. Įvadas</w:t>
      </w:r>
      <w:r w:rsidR="0068170F">
        <w:rPr>
          <w:b/>
          <w:sz w:val="22"/>
        </w:rPr>
        <w:t xml:space="preserve"> /</w:t>
      </w:r>
      <w:r w:rsidR="00125E89" w:rsidRPr="00271577">
        <w:rPr>
          <w:b/>
          <w:sz w:val="22"/>
        </w:rPr>
        <w:t xml:space="preserve"> pristatymas: „Istorijos </w:t>
      </w:r>
      <w:r w:rsidR="00932D80" w:rsidRPr="00271577">
        <w:rPr>
          <w:b/>
          <w:sz w:val="22"/>
        </w:rPr>
        <w:t>struktūra</w:t>
      </w:r>
      <w:r w:rsidR="00125E89" w:rsidRPr="00271577">
        <w:rPr>
          <w:b/>
          <w:sz w:val="22"/>
        </w:rPr>
        <w:t>“:</w:t>
      </w:r>
    </w:p>
    <w:p w14:paraId="7B88AD67" w14:textId="24E05A48" w:rsidR="00125E89" w:rsidRPr="00271577" w:rsidRDefault="0059753E" w:rsidP="0034566B">
      <w:pPr>
        <w:pStyle w:val="ListParagraph"/>
        <w:numPr>
          <w:ilvl w:val="0"/>
          <w:numId w:val="117"/>
        </w:numPr>
        <w:ind w:left="709"/>
        <w:jc w:val="both"/>
        <w:rPr>
          <w:sz w:val="22"/>
        </w:rPr>
      </w:pPr>
      <w:r>
        <w:rPr>
          <w:sz w:val="22"/>
        </w:rPr>
        <w:t>i</w:t>
      </w:r>
      <w:r w:rsidR="00125E89" w:rsidRPr="00271577">
        <w:rPr>
          <w:sz w:val="22"/>
        </w:rPr>
        <w:t>storijos koncepcija</w:t>
      </w:r>
      <w:r>
        <w:rPr>
          <w:sz w:val="22"/>
        </w:rPr>
        <w:t>;</w:t>
      </w:r>
    </w:p>
    <w:p w14:paraId="457136DD" w14:textId="59CD21F4" w:rsidR="00125E89" w:rsidRPr="00271577" w:rsidRDefault="0059753E" w:rsidP="0034566B">
      <w:pPr>
        <w:pStyle w:val="ListParagraph"/>
        <w:numPr>
          <w:ilvl w:val="0"/>
          <w:numId w:val="117"/>
        </w:numPr>
        <w:ind w:left="709"/>
        <w:jc w:val="both"/>
        <w:rPr>
          <w:sz w:val="22"/>
        </w:rPr>
      </w:pPr>
      <w:r>
        <w:rPr>
          <w:sz w:val="22"/>
        </w:rPr>
        <w:t>s</w:t>
      </w:r>
      <w:r w:rsidR="00125E89" w:rsidRPr="00271577">
        <w:rPr>
          <w:sz w:val="22"/>
        </w:rPr>
        <w:t>iužeto apibrėžimas</w:t>
      </w:r>
      <w:r>
        <w:rPr>
          <w:sz w:val="22"/>
        </w:rPr>
        <w:t>;</w:t>
      </w:r>
    </w:p>
    <w:p w14:paraId="23528C3C" w14:textId="2070BD3D" w:rsidR="00125E89" w:rsidRPr="00271577" w:rsidRDefault="00432B3F" w:rsidP="0034566B">
      <w:pPr>
        <w:pStyle w:val="ListParagraph"/>
        <w:numPr>
          <w:ilvl w:val="0"/>
          <w:numId w:val="117"/>
        </w:numPr>
        <w:ind w:left="709"/>
        <w:jc w:val="both"/>
        <w:rPr>
          <w:sz w:val="22"/>
        </w:rPr>
      </w:pPr>
      <w:r>
        <w:rPr>
          <w:sz w:val="22"/>
        </w:rPr>
        <w:t>s</w:t>
      </w:r>
      <w:r w:rsidR="00125E89" w:rsidRPr="00271577">
        <w:rPr>
          <w:sz w:val="22"/>
        </w:rPr>
        <w:t>cenarijaus kūrimas</w:t>
      </w:r>
      <w:r>
        <w:rPr>
          <w:sz w:val="22"/>
        </w:rPr>
        <w:t>;</w:t>
      </w:r>
      <w:r w:rsidR="00125E89" w:rsidRPr="00271577">
        <w:rPr>
          <w:sz w:val="22"/>
        </w:rPr>
        <w:t xml:space="preserve"> </w:t>
      </w:r>
    </w:p>
    <w:p w14:paraId="30DAAC5E" w14:textId="790CF532" w:rsidR="00125E89" w:rsidRPr="00271577" w:rsidRDefault="00432B3F" w:rsidP="0034566B">
      <w:pPr>
        <w:pStyle w:val="ListParagraph"/>
        <w:numPr>
          <w:ilvl w:val="0"/>
          <w:numId w:val="117"/>
        </w:numPr>
        <w:ind w:left="709"/>
        <w:jc w:val="both"/>
        <w:rPr>
          <w:sz w:val="22"/>
        </w:rPr>
      </w:pPr>
      <w:r>
        <w:rPr>
          <w:sz w:val="22"/>
        </w:rPr>
        <w:t>t</w:t>
      </w:r>
      <w:r w:rsidR="00125E89" w:rsidRPr="00271577">
        <w:rPr>
          <w:sz w:val="22"/>
        </w:rPr>
        <w:t>urinio kūrimas</w:t>
      </w:r>
      <w:r>
        <w:rPr>
          <w:sz w:val="22"/>
        </w:rPr>
        <w:t>;</w:t>
      </w:r>
    </w:p>
    <w:p w14:paraId="5013726E" w14:textId="2E4D682E" w:rsidR="00125E89" w:rsidRPr="00271577" w:rsidRDefault="00432B3F" w:rsidP="0034566B">
      <w:pPr>
        <w:pStyle w:val="ListParagraph"/>
        <w:numPr>
          <w:ilvl w:val="0"/>
          <w:numId w:val="117"/>
        </w:numPr>
        <w:ind w:left="709"/>
        <w:jc w:val="both"/>
        <w:rPr>
          <w:sz w:val="22"/>
        </w:rPr>
      </w:pPr>
      <w:r>
        <w:rPr>
          <w:sz w:val="22"/>
        </w:rPr>
        <w:t>p</w:t>
      </w:r>
      <w:r w:rsidR="00125E89" w:rsidRPr="00271577">
        <w:rPr>
          <w:sz w:val="22"/>
        </w:rPr>
        <w:t xml:space="preserve">ristatymo parengimas, </w:t>
      </w:r>
      <w:r>
        <w:rPr>
          <w:sz w:val="22"/>
        </w:rPr>
        <w:t xml:space="preserve">pateikiant </w:t>
      </w:r>
      <w:r w:rsidR="00125E89" w:rsidRPr="00271577">
        <w:rPr>
          <w:sz w:val="22"/>
        </w:rPr>
        <w:t>istorijos siužetą multimedijos elementų pagalba</w:t>
      </w:r>
      <w:r>
        <w:rPr>
          <w:sz w:val="22"/>
        </w:rPr>
        <w:t>.</w:t>
      </w:r>
    </w:p>
    <w:p w14:paraId="1519CF77" w14:textId="73CC6393" w:rsidR="00125E89" w:rsidRPr="00271577" w:rsidRDefault="00FB40FD" w:rsidP="0034566B">
      <w:pPr>
        <w:jc w:val="both"/>
        <w:rPr>
          <w:b/>
          <w:sz w:val="22"/>
        </w:rPr>
      </w:pPr>
      <w:r w:rsidRPr="00271577">
        <w:rPr>
          <w:b/>
          <w:sz w:val="22"/>
        </w:rPr>
        <w:t>E</w:t>
      </w:r>
      <w:r w:rsidR="00125E89" w:rsidRPr="00271577">
        <w:rPr>
          <w:b/>
          <w:sz w:val="22"/>
        </w:rPr>
        <w:t>. Įvadas</w:t>
      </w:r>
      <w:r w:rsidR="0068170F">
        <w:rPr>
          <w:b/>
          <w:sz w:val="22"/>
        </w:rPr>
        <w:t xml:space="preserve"> /</w:t>
      </w:r>
      <w:r w:rsidR="00125E89" w:rsidRPr="00271577">
        <w:rPr>
          <w:b/>
          <w:sz w:val="22"/>
        </w:rPr>
        <w:t xml:space="preserve"> pristatymas: „Atlikimo</w:t>
      </w:r>
      <w:r w:rsidR="0068170F">
        <w:rPr>
          <w:b/>
          <w:sz w:val="22"/>
        </w:rPr>
        <w:t xml:space="preserve"> /</w:t>
      </w:r>
      <w:r w:rsidR="00125E89" w:rsidRPr="00271577">
        <w:rPr>
          <w:b/>
          <w:sz w:val="22"/>
        </w:rPr>
        <w:t xml:space="preserve"> įgyvendinimo technikos“</w:t>
      </w:r>
    </w:p>
    <w:p w14:paraId="1A38B21E" w14:textId="54A3F2A5" w:rsidR="00125E89" w:rsidRPr="00271577" w:rsidRDefault="00FB40FD" w:rsidP="0034566B">
      <w:pPr>
        <w:jc w:val="both"/>
        <w:rPr>
          <w:b/>
          <w:sz w:val="22"/>
        </w:rPr>
      </w:pPr>
      <w:r w:rsidRPr="00271577">
        <w:rPr>
          <w:b/>
          <w:sz w:val="22"/>
        </w:rPr>
        <w:t>F</w:t>
      </w:r>
      <w:r w:rsidR="00125E89" w:rsidRPr="00271577">
        <w:rPr>
          <w:b/>
          <w:sz w:val="22"/>
        </w:rPr>
        <w:t>. Įvadas</w:t>
      </w:r>
      <w:r w:rsidR="0068170F">
        <w:rPr>
          <w:b/>
          <w:sz w:val="22"/>
        </w:rPr>
        <w:t xml:space="preserve"> /</w:t>
      </w:r>
      <w:r w:rsidR="00125E89" w:rsidRPr="00271577">
        <w:rPr>
          <w:b/>
          <w:sz w:val="22"/>
        </w:rPr>
        <w:t xml:space="preserve"> pristatymas: „Programos skaitmeninių istorijų kūrimui“</w:t>
      </w:r>
    </w:p>
    <w:p w14:paraId="0C15F0FC" w14:textId="77777777" w:rsidR="00125E89" w:rsidRPr="00271577" w:rsidRDefault="00125E89" w:rsidP="0034566B">
      <w:pPr>
        <w:pStyle w:val="Heading5"/>
        <w:spacing w:after="120"/>
      </w:pPr>
      <w:bookmarkStart w:id="255" w:name="_heading=h.iamfm3p034am" w:colFirst="0" w:colLast="0"/>
      <w:bookmarkEnd w:id="255"/>
      <w:r w:rsidRPr="00271577">
        <w:t>Santrauka, apžvalga ir refleksija</w:t>
      </w:r>
    </w:p>
    <w:p w14:paraId="40CA9CFC" w14:textId="0513F355" w:rsidR="00125E89" w:rsidRDefault="00125E89" w:rsidP="00125E89">
      <w:pPr>
        <w:rPr>
          <w:sz w:val="22"/>
        </w:rPr>
      </w:pPr>
      <w:r w:rsidRPr="00271577">
        <w:rPr>
          <w:sz w:val="22"/>
        </w:rPr>
        <w:t>Galima pasinaudoti „Padlet“ platforma, visos mokymo(si) medžiagos ir rezultatų surinkimui vienoje vietoje. Daugiau žr. žemiau „</w:t>
      </w:r>
      <w:r w:rsidRPr="00271577">
        <w:rPr>
          <w:i/>
          <w:sz w:val="22"/>
        </w:rPr>
        <w:t>Padlet“ naudojimas</w:t>
      </w:r>
      <w:r w:rsidRPr="00271577">
        <w:rPr>
          <w:sz w:val="22"/>
        </w:rPr>
        <w:t>.</w:t>
      </w:r>
    </w:p>
    <w:p w14:paraId="696AAE10" w14:textId="77777777" w:rsidR="0034566B" w:rsidRPr="0034566B" w:rsidRDefault="0034566B" w:rsidP="00125E89"/>
    <w:p w14:paraId="37F5342F" w14:textId="77777777" w:rsidR="00125E89" w:rsidRPr="00874BFE" w:rsidRDefault="00125E89" w:rsidP="008A5B50">
      <w:pPr>
        <w:pStyle w:val="Heading4"/>
      </w:pPr>
      <w:r w:rsidRPr="00874BFE">
        <w:t>II dalis. Proceso analizė</w:t>
      </w:r>
    </w:p>
    <w:p w14:paraId="54DFB13C" w14:textId="1967DA6D" w:rsidR="00125E89" w:rsidRPr="00271577" w:rsidRDefault="00125E89" w:rsidP="001E7999">
      <w:pPr>
        <w:pStyle w:val="ListParagraph"/>
        <w:numPr>
          <w:ilvl w:val="0"/>
          <w:numId w:val="118"/>
        </w:numPr>
        <w:ind w:left="709"/>
        <w:rPr>
          <w:sz w:val="22"/>
        </w:rPr>
      </w:pPr>
      <w:r w:rsidRPr="00271577">
        <w:rPr>
          <w:sz w:val="22"/>
        </w:rPr>
        <w:t>Veiklos</w:t>
      </w:r>
      <w:r w:rsidR="0068170F">
        <w:rPr>
          <w:sz w:val="22"/>
        </w:rPr>
        <w:t xml:space="preserve"> /</w:t>
      </w:r>
      <w:r w:rsidRPr="00271577">
        <w:rPr>
          <w:sz w:val="22"/>
        </w:rPr>
        <w:t xml:space="preserve"> užsiėmimo, naudojant istorijų pasakojimą ir modeliavimą (</w:t>
      </w:r>
      <w:r w:rsidRPr="00271577">
        <w:rPr>
          <w:i/>
          <w:sz w:val="22"/>
        </w:rPr>
        <w:t>Design Thinking</w:t>
      </w:r>
      <w:r w:rsidRPr="00271577">
        <w:rPr>
          <w:sz w:val="22"/>
        </w:rPr>
        <w:t>), žingsnių atkūrimas.</w:t>
      </w:r>
    </w:p>
    <w:p w14:paraId="249F338C" w14:textId="0B8775E2" w:rsidR="00125E89" w:rsidRPr="00271577" w:rsidRDefault="00125E89" w:rsidP="001E7999">
      <w:pPr>
        <w:pStyle w:val="ListParagraph"/>
        <w:numPr>
          <w:ilvl w:val="0"/>
          <w:numId w:val="118"/>
        </w:numPr>
        <w:ind w:left="709"/>
        <w:rPr>
          <w:sz w:val="22"/>
        </w:rPr>
      </w:pPr>
      <w:r w:rsidRPr="00271577">
        <w:rPr>
          <w:sz w:val="22"/>
        </w:rPr>
        <w:t>Veiklos</w:t>
      </w:r>
      <w:r w:rsidR="0068170F">
        <w:rPr>
          <w:sz w:val="22"/>
        </w:rPr>
        <w:t xml:space="preserve"> /</w:t>
      </w:r>
      <w:r w:rsidRPr="00271577">
        <w:rPr>
          <w:sz w:val="22"/>
        </w:rPr>
        <w:t xml:space="preserve"> užsiėmimo analizė iš besimokančiojo perspektyvos.</w:t>
      </w:r>
    </w:p>
    <w:p w14:paraId="0A895928" w14:textId="4043B2EF" w:rsidR="00125E89" w:rsidRPr="00271577" w:rsidRDefault="00125E89" w:rsidP="001E7999">
      <w:pPr>
        <w:pStyle w:val="ListParagraph"/>
        <w:numPr>
          <w:ilvl w:val="0"/>
          <w:numId w:val="118"/>
        </w:numPr>
        <w:ind w:left="709"/>
        <w:rPr>
          <w:sz w:val="22"/>
        </w:rPr>
      </w:pPr>
      <w:r w:rsidRPr="00271577">
        <w:rPr>
          <w:sz w:val="22"/>
        </w:rPr>
        <w:t>Veiklos</w:t>
      </w:r>
      <w:r w:rsidR="0068170F">
        <w:rPr>
          <w:sz w:val="22"/>
        </w:rPr>
        <w:t xml:space="preserve"> /</w:t>
      </w:r>
      <w:r w:rsidRPr="00271577">
        <w:rPr>
          <w:sz w:val="22"/>
        </w:rPr>
        <w:t xml:space="preserve"> užsiėmimo analizė suaugusiųjų švietėjo požiūriu.</w:t>
      </w:r>
    </w:p>
    <w:p w14:paraId="522DF818" w14:textId="6EC56033" w:rsidR="00125E89" w:rsidRDefault="00125E89" w:rsidP="001E7999">
      <w:pPr>
        <w:pStyle w:val="ListParagraph"/>
        <w:numPr>
          <w:ilvl w:val="0"/>
          <w:numId w:val="118"/>
        </w:numPr>
        <w:ind w:left="709"/>
        <w:rPr>
          <w:sz w:val="22"/>
        </w:rPr>
      </w:pPr>
      <w:r w:rsidRPr="00271577">
        <w:rPr>
          <w:sz w:val="22"/>
        </w:rPr>
        <w:t>Diskusijos: kaip mokėmės? ko išmokome?</w:t>
      </w:r>
    </w:p>
    <w:p w14:paraId="0DC667E2" w14:textId="77777777" w:rsidR="0034566B" w:rsidRPr="0034566B" w:rsidRDefault="0034566B" w:rsidP="0034566B"/>
    <w:p w14:paraId="4893A322" w14:textId="77777777" w:rsidR="00125E89" w:rsidRPr="00874BFE" w:rsidRDefault="00125E89" w:rsidP="008A5B50">
      <w:pPr>
        <w:pStyle w:val="Heading4"/>
      </w:pPr>
      <w:r w:rsidRPr="00874BFE">
        <w:t>III dalis. Įgyvendinimo planavimas</w:t>
      </w:r>
    </w:p>
    <w:p w14:paraId="62E63733" w14:textId="5154BD10" w:rsidR="00125E89" w:rsidRPr="00271577" w:rsidRDefault="00125E89" w:rsidP="001E7999">
      <w:pPr>
        <w:pStyle w:val="ListParagraph"/>
        <w:numPr>
          <w:ilvl w:val="0"/>
          <w:numId w:val="119"/>
        </w:numPr>
        <w:ind w:left="709"/>
        <w:rPr>
          <w:sz w:val="22"/>
        </w:rPr>
      </w:pPr>
      <w:r w:rsidRPr="00271577">
        <w:rPr>
          <w:sz w:val="22"/>
        </w:rPr>
        <w:t>Diskusijos, kaip ir kam ši veikla</w:t>
      </w:r>
      <w:r w:rsidR="0068170F">
        <w:rPr>
          <w:sz w:val="22"/>
        </w:rPr>
        <w:t xml:space="preserve"> /</w:t>
      </w:r>
      <w:r w:rsidRPr="00271577">
        <w:rPr>
          <w:sz w:val="22"/>
        </w:rPr>
        <w:t xml:space="preserve"> užsiėmimas gali būti pritaikyta konkrečiame kontekste.</w:t>
      </w:r>
    </w:p>
    <w:p w14:paraId="34E0964A" w14:textId="77777777" w:rsidR="00125E89" w:rsidRPr="00271577" w:rsidRDefault="00125E89" w:rsidP="001E7999">
      <w:pPr>
        <w:pStyle w:val="ListParagraph"/>
        <w:numPr>
          <w:ilvl w:val="0"/>
          <w:numId w:val="119"/>
        </w:numPr>
        <w:ind w:left="709"/>
        <w:rPr>
          <w:sz w:val="22"/>
        </w:rPr>
      </w:pPr>
      <w:r w:rsidRPr="00271577">
        <w:rPr>
          <w:sz w:val="22"/>
        </w:rPr>
        <w:t>Diskusijos apie mokymąsi bendradarbiaujant internete.</w:t>
      </w:r>
    </w:p>
    <w:p w14:paraId="26F26AE7" w14:textId="3B836D98" w:rsidR="00125E89" w:rsidRDefault="00125E89" w:rsidP="001E7999">
      <w:pPr>
        <w:pStyle w:val="ListParagraph"/>
        <w:numPr>
          <w:ilvl w:val="0"/>
          <w:numId w:val="119"/>
        </w:numPr>
        <w:ind w:left="709"/>
        <w:rPr>
          <w:sz w:val="22"/>
        </w:rPr>
      </w:pPr>
      <w:r w:rsidRPr="00271577">
        <w:rPr>
          <w:sz w:val="22"/>
        </w:rPr>
        <w:t>Įgyvendinimo plano projekto rengimas.</w:t>
      </w:r>
    </w:p>
    <w:p w14:paraId="3C10430D" w14:textId="77777777" w:rsidR="0034566B" w:rsidRPr="0034566B" w:rsidRDefault="0034566B" w:rsidP="0034566B"/>
    <w:p w14:paraId="3CFBE77A" w14:textId="77777777" w:rsidR="00125E89" w:rsidRPr="00271577" w:rsidRDefault="00125E89" w:rsidP="008A5B50">
      <w:pPr>
        <w:pStyle w:val="Heading4"/>
      </w:pPr>
      <w:r w:rsidRPr="00271577">
        <w:t>Šaltiniai</w:t>
      </w:r>
    </w:p>
    <w:p w14:paraId="26EBF8B5" w14:textId="23EC9FE2" w:rsidR="00125E89" w:rsidRPr="00271577" w:rsidRDefault="002B2EF5" w:rsidP="001E7999">
      <w:pPr>
        <w:pStyle w:val="ListParagraph"/>
        <w:numPr>
          <w:ilvl w:val="0"/>
          <w:numId w:val="120"/>
        </w:numPr>
        <w:rPr>
          <w:sz w:val="22"/>
        </w:rPr>
      </w:pPr>
      <w:r w:rsidRPr="00271577">
        <w:rPr>
          <w:sz w:val="22"/>
        </w:rPr>
        <w:t>Britų taryba ir BBC</w:t>
      </w:r>
      <w:r w:rsidR="0068170F">
        <w:rPr>
          <w:sz w:val="22"/>
        </w:rPr>
        <w:t xml:space="preserve"> /</w:t>
      </w:r>
      <w:r w:rsidRPr="00271577">
        <w:rPr>
          <w:sz w:val="22"/>
        </w:rPr>
        <w:t xml:space="preserve"> </w:t>
      </w:r>
      <w:r w:rsidR="00125E89" w:rsidRPr="00271577">
        <w:rPr>
          <w:sz w:val="22"/>
        </w:rPr>
        <w:t xml:space="preserve">British Council and the BBC: </w:t>
      </w:r>
      <w:hyperlink r:id="rId124">
        <w:r w:rsidR="00125E89" w:rsidRPr="00271577">
          <w:rPr>
            <w:rStyle w:val="Hyperlink"/>
            <w:sz w:val="22"/>
          </w:rPr>
          <w:t>https://www.teachingenglish.org.uk/article/storytelling-benefits-tips</w:t>
        </w:r>
      </w:hyperlink>
      <w:r w:rsidR="00125E89" w:rsidRPr="00271577">
        <w:rPr>
          <w:sz w:val="22"/>
        </w:rPr>
        <w:t xml:space="preserve"> </w:t>
      </w:r>
    </w:p>
    <w:p w14:paraId="45B0F2DF" w14:textId="6BE4E1C1" w:rsidR="00125E89" w:rsidRPr="00271577" w:rsidRDefault="00125E89" w:rsidP="001E7999">
      <w:pPr>
        <w:pStyle w:val="ListParagraph"/>
        <w:numPr>
          <w:ilvl w:val="0"/>
          <w:numId w:val="120"/>
        </w:numPr>
        <w:rPr>
          <w:i/>
          <w:sz w:val="22"/>
        </w:rPr>
      </w:pPr>
      <w:r w:rsidRPr="00271577">
        <w:rPr>
          <w:sz w:val="22"/>
        </w:rPr>
        <w:t>„Mano išradimas, atnešęs taiką su liūtais“</w:t>
      </w:r>
      <w:r w:rsidR="0068170F">
        <w:rPr>
          <w:sz w:val="22"/>
        </w:rPr>
        <w:t xml:space="preserve"> /</w:t>
      </w:r>
      <w:r w:rsidR="002B2EF5" w:rsidRPr="00271577">
        <w:rPr>
          <w:sz w:val="22"/>
        </w:rPr>
        <w:t xml:space="preserve"> </w:t>
      </w:r>
      <w:r w:rsidRPr="00271577">
        <w:rPr>
          <w:sz w:val="22"/>
        </w:rPr>
        <w:t>“My invention that made peace with lions” (TED talk</w:t>
      </w:r>
      <w:r w:rsidR="005C1429">
        <w:rPr>
          <w:sz w:val="22"/>
        </w:rPr>
        <w:t xml:space="preserve"> –</w:t>
      </w:r>
      <w:r w:rsidRPr="00271577">
        <w:rPr>
          <w:sz w:val="22"/>
        </w:rPr>
        <w:t xml:space="preserve"> Richard</w:t>
      </w:r>
      <w:r w:rsidR="005C1429">
        <w:rPr>
          <w:sz w:val="22"/>
        </w:rPr>
        <w:t xml:space="preserve"> </w:t>
      </w:r>
      <w:r w:rsidRPr="00271577">
        <w:rPr>
          <w:sz w:val="22"/>
        </w:rPr>
        <w:t xml:space="preserve">Turere) </w:t>
      </w:r>
      <w:hyperlink r:id="rId125">
        <w:r w:rsidRPr="00271577">
          <w:rPr>
            <w:rStyle w:val="Hyperlink"/>
            <w:sz w:val="22"/>
          </w:rPr>
          <w:t>https://www.ted.com/talks/richard_turere_my_invention_that_made_peace_with_lions</w:t>
        </w:r>
      </w:hyperlink>
    </w:p>
    <w:p w14:paraId="30623AEA" w14:textId="3FD49547" w:rsidR="00125E89" w:rsidRPr="00271577" w:rsidRDefault="00CB1A2C" w:rsidP="001E7999">
      <w:pPr>
        <w:pStyle w:val="ListParagraph"/>
        <w:numPr>
          <w:ilvl w:val="0"/>
          <w:numId w:val="120"/>
        </w:numPr>
        <w:rPr>
          <w:sz w:val="22"/>
        </w:rPr>
      </w:pPr>
      <w:hyperlink r:id="rId126">
        <w:r w:rsidR="00125E89" w:rsidRPr="00271577">
          <w:rPr>
            <w:rStyle w:val="Hyperlink"/>
            <w:sz w:val="22"/>
          </w:rPr>
          <w:t>Animaker Class</w:t>
        </w:r>
      </w:hyperlink>
      <w:r w:rsidR="00125E89" w:rsidRPr="00271577">
        <w:rPr>
          <w:sz w:val="22"/>
        </w:rPr>
        <w:t> – „</w:t>
      </w:r>
      <w:r w:rsidR="002C550D" w:rsidRPr="00271577">
        <w:rPr>
          <w:sz w:val="22"/>
        </w:rPr>
        <w:t>N</w:t>
      </w:r>
      <w:r w:rsidR="00125E89" w:rsidRPr="00271577">
        <w:rPr>
          <w:sz w:val="22"/>
        </w:rPr>
        <w:t>uvilk ir įdėk“ (</w:t>
      </w:r>
      <w:r w:rsidR="00125E89" w:rsidRPr="00271577">
        <w:rPr>
          <w:i/>
          <w:sz w:val="22"/>
        </w:rPr>
        <w:t>drag and drop</w:t>
      </w:r>
      <w:r w:rsidR="00125E89" w:rsidRPr="00271577">
        <w:rPr>
          <w:sz w:val="22"/>
        </w:rPr>
        <w:t>) įrankis, siūlantis tokias funkcijas kaip grupės valdymas, pranešimų siuntimas pro</w:t>
      </w:r>
      <w:r w:rsidR="002B2EF5" w:rsidRPr="00271577">
        <w:rPr>
          <w:sz w:val="22"/>
        </w:rPr>
        <w:t>gramoje ir užduočių stebėjimas</w:t>
      </w:r>
      <w:r w:rsidR="0068170F">
        <w:rPr>
          <w:sz w:val="22"/>
        </w:rPr>
        <w:t xml:space="preserve"> /</w:t>
      </w:r>
      <w:r w:rsidR="002B2EF5" w:rsidRPr="00271577">
        <w:rPr>
          <w:sz w:val="22"/>
        </w:rPr>
        <w:t xml:space="preserve"> </w:t>
      </w:r>
      <w:r w:rsidR="00125E89" w:rsidRPr="00271577">
        <w:rPr>
          <w:sz w:val="22"/>
        </w:rPr>
        <w:t>A drag-and-drop tool that offers features such as group management, an in-app messenger, and task tracking. </w:t>
      </w:r>
    </w:p>
    <w:p w14:paraId="437AFE0C" w14:textId="4B2945AA" w:rsidR="00125E89" w:rsidRPr="00271577" w:rsidRDefault="00CB1A2C" w:rsidP="001E7999">
      <w:pPr>
        <w:pStyle w:val="ListParagraph"/>
        <w:numPr>
          <w:ilvl w:val="0"/>
          <w:numId w:val="120"/>
        </w:numPr>
        <w:rPr>
          <w:sz w:val="22"/>
        </w:rPr>
      </w:pPr>
      <w:hyperlink r:id="rId127">
        <w:r w:rsidR="00125E89" w:rsidRPr="00271577">
          <w:rPr>
            <w:rStyle w:val="Hyperlink"/>
            <w:sz w:val="22"/>
          </w:rPr>
          <w:t>Book Creator</w:t>
        </w:r>
      </w:hyperlink>
      <w:r w:rsidR="00125E89" w:rsidRPr="00271577">
        <w:rPr>
          <w:sz w:val="22"/>
        </w:rPr>
        <w:t> – Mobilioji (</w:t>
      </w:r>
      <w:r w:rsidR="00125E89" w:rsidRPr="00271577">
        <w:rPr>
          <w:i/>
          <w:sz w:val="22"/>
        </w:rPr>
        <w:t>iOS</w:t>
      </w:r>
      <w:r w:rsidR="0068170F">
        <w:rPr>
          <w:i/>
          <w:sz w:val="22"/>
        </w:rPr>
        <w:t xml:space="preserve"> / </w:t>
      </w:r>
      <w:r w:rsidR="00125E89" w:rsidRPr="00271577">
        <w:rPr>
          <w:i/>
          <w:sz w:val="22"/>
        </w:rPr>
        <w:t>Chrome</w:t>
      </w:r>
      <w:r w:rsidR="00125E89" w:rsidRPr="00271577">
        <w:rPr>
          <w:sz w:val="22"/>
        </w:rPr>
        <w:t>) programa, skirta nuostabioms el. knygoms ir skaitmeninėms istorijoms su tekstu, garsu, vai</w:t>
      </w:r>
      <w:r w:rsidR="002B2EF5" w:rsidRPr="00271577">
        <w:rPr>
          <w:sz w:val="22"/>
        </w:rPr>
        <w:t>zdais ir vaizdo įrašais sukurti</w:t>
      </w:r>
      <w:r w:rsidR="0068170F">
        <w:rPr>
          <w:sz w:val="22"/>
        </w:rPr>
        <w:t xml:space="preserve"> /</w:t>
      </w:r>
      <w:r w:rsidR="002B2EF5" w:rsidRPr="00271577">
        <w:rPr>
          <w:sz w:val="22"/>
        </w:rPr>
        <w:t xml:space="preserve"> </w:t>
      </w:r>
      <w:r w:rsidR="00125E89" w:rsidRPr="00271577">
        <w:rPr>
          <w:sz w:val="22"/>
        </w:rPr>
        <w:t>A mobile (iOS</w:t>
      </w:r>
      <w:r w:rsidR="0068170F">
        <w:rPr>
          <w:sz w:val="22"/>
        </w:rPr>
        <w:t xml:space="preserve"> / </w:t>
      </w:r>
      <w:r w:rsidR="00125E89" w:rsidRPr="00271577">
        <w:rPr>
          <w:sz w:val="22"/>
        </w:rPr>
        <w:t>Chrome) app for putting together stunning eBooks and digital stories with text, audio, images, and video. </w:t>
      </w:r>
    </w:p>
    <w:p w14:paraId="6070E06F" w14:textId="1EF390AB" w:rsidR="00125E89" w:rsidRPr="00271577" w:rsidRDefault="00CB1A2C" w:rsidP="001E7999">
      <w:pPr>
        <w:pStyle w:val="ListParagraph"/>
        <w:numPr>
          <w:ilvl w:val="0"/>
          <w:numId w:val="120"/>
        </w:numPr>
        <w:rPr>
          <w:sz w:val="22"/>
        </w:rPr>
      </w:pPr>
      <w:hyperlink r:id="rId128">
        <w:r w:rsidR="00125E89" w:rsidRPr="00271577">
          <w:rPr>
            <w:rStyle w:val="Hyperlink"/>
            <w:sz w:val="22"/>
          </w:rPr>
          <w:t>BoomWriter</w:t>
        </w:r>
      </w:hyperlink>
      <w:r w:rsidR="00125E89" w:rsidRPr="00271577">
        <w:rPr>
          <w:sz w:val="22"/>
        </w:rPr>
        <w:t> – Saugi svetainė skaitmeninėms istorijoms kurti. Kai istorija paskelbta internete</w:t>
      </w:r>
      <w:r w:rsidR="002B2EF5" w:rsidRPr="00271577">
        <w:rPr>
          <w:sz w:val="22"/>
        </w:rPr>
        <w:t>, galima užsisakyti tikrą knygą</w:t>
      </w:r>
      <w:r w:rsidR="0068170F">
        <w:rPr>
          <w:sz w:val="22"/>
        </w:rPr>
        <w:t xml:space="preserve"> /</w:t>
      </w:r>
      <w:r w:rsidR="002B2EF5" w:rsidRPr="00271577">
        <w:rPr>
          <w:sz w:val="22"/>
        </w:rPr>
        <w:t xml:space="preserve"> </w:t>
      </w:r>
      <w:r w:rsidR="00125E89" w:rsidRPr="00271577">
        <w:rPr>
          <w:sz w:val="22"/>
        </w:rPr>
        <w:t>A safe site to create digital stories (Once a story is published online, an actual book can be ordered.) </w:t>
      </w:r>
    </w:p>
    <w:p w14:paraId="655EE680" w14:textId="3BC1FEA5" w:rsidR="00125E89" w:rsidRPr="00271577" w:rsidRDefault="00CB1A2C" w:rsidP="001E7999">
      <w:pPr>
        <w:pStyle w:val="ListParagraph"/>
        <w:numPr>
          <w:ilvl w:val="0"/>
          <w:numId w:val="120"/>
        </w:numPr>
        <w:rPr>
          <w:sz w:val="22"/>
        </w:rPr>
      </w:pPr>
      <w:hyperlink r:id="rId129">
        <w:r w:rsidR="00125E89" w:rsidRPr="00271577">
          <w:rPr>
            <w:rStyle w:val="Hyperlink"/>
            <w:sz w:val="22"/>
          </w:rPr>
          <w:t>Buncee</w:t>
        </w:r>
      </w:hyperlink>
      <w:r w:rsidR="00125E89" w:rsidRPr="00271577">
        <w:rPr>
          <w:sz w:val="22"/>
        </w:rPr>
        <w:t> – Skaitmeninė drobė, kurioje yra ir edukacinis portalas, leidžiantis pedagogams sekti ir stebėti mokinių pažangą, kurti užduotis, bendrinti „Idė</w:t>
      </w:r>
      <w:r w:rsidR="002B2EF5" w:rsidRPr="00271577">
        <w:rPr>
          <w:sz w:val="22"/>
        </w:rPr>
        <w:t>jų laboratoriją“ ir dar daugiau</w:t>
      </w:r>
      <w:r w:rsidR="0068170F">
        <w:rPr>
          <w:sz w:val="22"/>
        </w:rPr>
        <w:t xml:space="preserve"> /</w:t>
      </w:r>
      <w:r w:rsidR="002B2EF5" w:rsidRPr="00271577">
        <w:rPr>
          <w:sz w:val="22"/>
        </w:rPr>
        <w:t xml:space="preserve"> </w:t>
      </w:r>
      <w:r w:rsidR="00125E89" w:rsidRPr="00271577">
        <w:rPr>
          <w:sz w:val="22"/>
        </w:rPr>
        <w:t>A digital canvas that includes an educational portal that allows educators to track and monitor student progress, create assignments, share an "Ideas Lab," and more. </w:t>
      </w:r>
    </w:p>
    <w:p w14:paraId="04BDB716" w14:textId="304EB83E" w:rsidR="00125E89" w:rsidRPr="00271577" w:rsidRDefault="00CB1A2C" w:rsidP="001E7999">
      <w:pPr>
        <w:pStyle w:val="ListParagraph"/>
        <w:numPr>
          <w:ilvl w:val="0"/>
          <w:numId w:val="120"/>
        </w:numPr>
        <w:rPr>
          <w:sz w:val="22"/>
        </w:rPr>
      </w:pPr>
      <w:hyperlink r:id="rId130">
        <w:r w:rsidR="00125E89" w:rsidRPr="00271577">
          <w:rPr>
            <w:rStyle w:val="Hyperlink"/>
            <w:sz w:val="22"/>
          </w:rPr>
          <w:t>Cloud Stop Motion</w:t>
        </w:r>
      </w:hyperlink>
      <w:r w:rsidR="00125E89" w:rsidRPr="00271577">
        <w:rPr>
          <w:sz w:val="22"/>
        </w:rPr>
        <w:t xml:space="preserve"> – </w:t>
      </w:r>
      <w:r w:rsidR="002C550D" w:rsidRPr="00271577">
        <w:rPr>
          <w:sz w:val="22"/>
        </w:rPr>
        <w:t>S</w:t>
      </w:r>
      <w:r w:rsidR="00125E89" w:rsidRPr="00271577">
        <w:rPr>
          <w:sz w:val="22"/>
        </w:rPr>
        <w:t>kaitmeninių istorijų ar projektinio mokymosi vaizdo įrašų kūrimas stop kadro (</w:t>
      </w:r>
      <w:r w:rsidR="00125E89" w:rsidRPr="00271577">
        <w:rPr>
          <w:i/>
          <w:sz w:val="22"/>
        </w:rPr>
        <w:t>stop-motion</w:t>
      </w:r>
      <w:r w:rsidR="00125E89" w:rsidRPr="00271577">
        <w:rPr>
          <w:sz w:val="22"/>
        </w:rPr>
        <w:t>) technika, iš be</w:t>
      </w:r>
      <w:r w:rsidR="002B2EF5" w:rsidRPr="00271577">
        <w:rPr>
          <w:sz w:val="22"/>
        </w:rPr>
        <w:t>t kurios naršyklės ar įrenginio</w:t>
      </w:r>
      <w:r w:rsidR="0068170F">
        <w:rPr>
          <w:sz w:val="22"/>
        </w:rPr>
        <w:t xml:space="preserve"> /</w:t>
      </w:r>
      <w:r w:rsidR="002B2EF5" w:rsidRPr="00271577">
        <w:rPr>
          <w:sz w:val="22"/>
        </w:rPr>
        <w:t xml:space="preserve"> </w:t>
      </w:r>
      <w:r w:rsidR="00125E89" w:rsidRPr="00271577">
        <w:rPr>
          <w:sz w:val="22"/>
        </w:rPr>
        <w:t>Create stop-motion video projects from any browser or device that can be used for digital storytelling or project-based learning. </w:t>
      </w:r>
    </w:p>
    <w:p w14:paraId="7D2580C2" w14:textId="0EDC70B2" w:rsidR="00125E89" w:rsidRPr="00271577" w:rsidRDefault="00CB1A2C" w:rsidP="001E7999">
      <w:pPr>
        <w:pStyle w:val="ListParagraph"/>
        <w:numPr>
          <w:ilvl w:val="0"/>
          <w:numId w:val="120"/>
        </w:numPr>
        <w:rPr>
          <w:sz w:val="22"/>
        </w:rPr>
      </w:pPr>
      <w:hyperlink r:id="rId131">
        <w:r w:rsidR="00125E89" w:rsidRPr="00271577">
          <w:rPr>
            <w:rStyle w:val="Hyperlink"/>
            <w:sz w:val="22"/>
          </w:rPr>
          <w:t>Comic Life</w:t>
        </w:r>
      </w:hyperlink>
      <w:r w:rsidR="00125E89" w:rsidRPr="00271577">
        <w:rPr>
          <w:sz w:val="22"/>
        </w:rPr>
        <w:t xml:space="preserve"> – Smagi ir paprasta naudoti </w:t>
      </w:r>
      <w:r w:rsidR="00125E89" w:rsidRPr="00271577">
        <w:rPr>
          <w:i/>
          <w:sz w:val="22"/>
        </w:rPr>
        <w:t>iOS</w:t>
      </w:r>
      <w:r w:rsidR="00125E89" w:rsidRPr="00271577">
        <w:rPr>
          <w:sz w:val="22"/>
        </w:rPr>
        <w:t xml:space="preserve"> programa, skirta komiksų stiliau</w:t>
      </w:r>
      <w:r w:rsidR="002B2EF5" w:rsidRPr="00271577">
        <w:rPr>
          <w:sz w:val="22"/>
        </w:rPr>
        <w:t>s istorijų kūrimui</w:t>
      </w:r>
      <w:r w:rsidR="0068170F">
        <w:rPr>
          <w:sz w:val="22"/>
        </w:rPr>
        <w:t xml:space="preserve"> /</w:t>
      </w:r>
      <w:r w:rsidR="002B2EF5" w:rsidRPr="00271577">
        <w:rPr>
          <w:sz w:val="22"/>
        </w:rPr>
        <w:t xml:space="preserve"> </w:t>
      </w:r>
      <w:r w:rsidR="00125E89" w:rsidRPr="00271577">
        <w:rPr>
          <w:sz w:val="22"/>
        </w:rPr>
        <w:t>A fun and easy-to-use iOS app for telling a story by creating a customized digital comic. </w:t>
      </w:r>
    </w:p>
    <w:p w14:paraId="22C99468" w14:textId="4883FC59" w:rsidR="00125E89" w:rsidRPr="00271577" w:rsidRDefault="00CB1A2C" w:rsidP="001E7999">
      <w:pPr>
        <w:pStyle w:val="ListParagraph"/>
        <w:numPr>
          <w:ilvl w:val="0"/>
          <w:numId w:val="120"/>
        </w:numPr>
        <w:rPr>
          <w:sz w:val="22"/>
        </w:rPr>
      </w:pPr>
      <w:hyperlink r:id="rId132">
        <w:r w:rsidR="00125E89" w:rsidRPr="00271577">
          <w:rPr>
            <w:rStyle w:val="Hyperlink"/>
            <w:sz w:val="22"/>
          </w:rPr>
          <w:t>Elementari</w:t>
        </w:r>
      </w:hyperlink>
      <w:r w:rsidR="00125E89" w:rsidRPr="00271577">
        <w:rPr>
          <w:sz w:val="22"/>
        </w:rPr>
        <w:t> – Galima skaityti, rašyti, koduoti, bendrinti ir permaišyti interaktyvias skaitmenines istorijas, aplankus, nuotykius ir dar daugiau, naudojant profesi</w:t>
      </w:r>
      <w:r w:rsidR="002B2EF5" w:rsidRPr="00271577">
        <w:rPr>
          <w:sz w:val="22"/>
        </w:rPr>
        <w:t>onalias iliustracijas ir garsus</w:t>
      </w:r>
      <w:r w:rsidR="0068170F">
        <w:rPr>
          <w:sz w:val="22"/>
        </w:rPr>
        <w:t xml:space="preserve"> /</w:t>
      </w:r>
      <w:r w:rsidR="002B2EF5" w:rsidRPr="00271577">
        <w:rPr>
          <w:sz w:val="22"/>
        </w:rPr>
        <w:t xml:space="preserve"> </w:t>
      </w:r>
      <w:r w:rsidR="00125E89" w:rsidRPr="00271577">
        <w:rPr>
          <w:sz w:val="22"/>
        </w:rPr>
        <w:t>Read, write, code, share, and remix interactive digital stories, portfolios, choose-your-own adventures, and more using professional illustrations and sounds. </w:t>
      </w:r>
    </w:p>
    <w:p w14:paraId="2A4F0C0F" w14:textId="6BB3B0F4" w:rsidR="00125E89" w:rsidRDefault="00CB1A2C" w:rsidP="001E7999">
      <w:pPr>
        <w:pStyle w:val="ListParagraph"/>
        <w:numPr>
          <w:ilvl w:val="0"/>
          <w:numId w:val="120"/>
        </w:numPr>
        <w:rPr>
          <w:sz w:val="22"/>
        </w:rPr>
      </w:pPr>
      <w:hyperlink r:id="rId133">
        <w:r w:rsidR="00125E89" w:rsidRPr="00C11C07">
          <w:rPr>
            <w:rStyle w:val="Hyperlink"/>
            <w:sz w:val="22"/>
          </w:rPr>
          <w:t>HeadUP</w:t>
        </w:r>
      </w:hyperlink>
      <w:r w:rsidR="00125E89" w:rsidRPr="00C11C07">
        <w:rPr>
          <w:sz w:val="22"/>
        </w:rPr>
        <w:t> – Leidžia mokiniams sukurti gražiai atrodančias įvairių dalykų</w:t>
      </w:r>
      <w:r w:rsidR="0068170F">
        <w:rPr>
          <w:sz w:val="22"/>
        </w:rPr>
        <w:t xml:space="preserve"> /</w:t>
      </w:r>
      <w:r w:rsidR="00125E89" w:rsidRPr="00C11C07">
        <w:rPr>
          <w:sz w:val="22"/>
        </w:rPr>
        <w:t xml:space="preserve"> temų</w:t>
      </w:r>
      <w:r w:rsidR="002B2EF5" w:rsidRPr="00C11C07">
        <w:rPr>
          <w:sz w:val="22"/>
        </w:rPr>
        <w:t xml:space="preserve"> istorijas per kelias sekundes</w:t>
      </w:r>
      <w:r w:rsidR="0068170F">
        <w:rPr>
          <w:sz w:val="22"/>
        </w:rPr>
        <w:t xml:space="preserve"> /</w:t>
      </w:r>
      <w:r w:rsidR="002B2EF5" w:rsidRPr="00C11C07">
        <w:rPr>
          <w:sz w:val="22"/>
        </w:rPr>
        <w:t xml:space="preserve"> </w:t>
      </w:r>
      <w:r w:rsidR="00125E89" w:rsidRPr="00C11C07">
        <w:rPr>
          <w:sz w:val="22"/>
        </w:rPr>
        <w:t>Allows students to create beautiful-looking stories in various subject areas in only a matter of seconds. </w:t>
      </w:r>
    </w:p>
    <w:p w14:paraId="670E6026" w14:textId="77777777" w:rsidR="0034566B" w:rsidRPr="0034566B" w:rsidRDefault="0034566B" w:rsidP="0034566B"/>
    <w:p w14:paraId="45A53BCB" w14:textId="77777777" w:rsidR="0034566B" w:rsidRDefault="0034566B">
      <w:pPr>
        <w:spacing w:before="0" w:after="0"/>
        <w:rPr>
          <w:b/>
          <w:color w:val="FC9838"/>
          <w:sz w:val="26"/>
          <w:szCs w:val="28"/>
        </w:rPr>
      </w:pPr>
      <w:bookmarkStart w:id="256" w:name="_heading=h.8xfpkzgxmbom" w:colFirst="0" w:colLast="0"/>
      <w:bookmarkEnd w:id="256"/>
      <w:r>
        <w:br w:type="page"/>
      </w:r>
    </w:p>
    <w:p w14:paraId="358E70B8" w14:textId="2B2E3A3E" w:rsidR="00125E89" w:rsidRPr="00271577" w:rsidRDefault="009C1F47" w:rsidP="0034566B">
      <w:pPr>
        <w:pStyle w:val="Heading2"/>
      </w:pPr>
      <w:bookmarkStart w:id="257" w:name="_Toc95915268"/>
      <w:r>
        <w:t xml:space="preserve">7.2 </w:t>
      </w:r>
      <w:r w:rsidR="00125E89" w:rsidRPr="00271577">
        <w:t xml:space="preserve">Kaip naudoti </w:t>
      </w:r>
      <w:r w:rsidR="00874BFE">
        <w:t xml:space="preserve">„MIRO“ </w:t>
      </w:r>
      <w:r w:rsidR="00125E89" w:rsidRPr="00271577">
        <w:t>platformą</w:t>
      </w:r>
      <w:bookmarkEnd w:id="257"/>
    </w:p>
    <w:p w14:paraId="34871172" w14:textId="77777777" w:rsidR="00125E89" w:rsidRPr="00271577" w:rsidRDefault="00125E89" w:rsidP="0034566B">
      <w:pPr>
        <w:jc w:val="both"/>
        <w:rPr>
          <w:sz w:val="22"/>
        </w:rPr>
      </w:pPr>
      <w:r w:rsidRPr="00271577">
        <w:rPr>
          <w:sz w:val="22"/>
        </w:rPr>
        <w:t>Patarimai suaugusiųjų švietėjams: internetinės „lentos“ naudojimas nuotoliniams užsiėmimams ir mokymams.</w:t>
      </w:r>
    </w:p>
    <w:p w14:paraId="3CB50AA5" w14:textId="50E27841" w:rsidR="00125E89" w:rsidRPr="00271577" w:rsidRDefault="00526296" w:rsidP="0034566B">
      <w:pPr>
        <w:jc w:val="both"/>
        <w:rPr>
          <w:sz w:val="22"/>
        </w:rPr>
      </w:pPr>
      <w:r>
        <w:rPr>
          <w:i/>
          <w:sz w:val="22"/>
        </w:rPr>
        <w:t>„</w:t>
      </w:r>
      <w:r w:rsidR="00125E89" w:rsidRPr="00271577">
        <w:rPr>
          <w:i/>
          <w:sz w:val="22"/>
        </w:rPr>
        <w:t>M</w:t>
      </w:r>
      <w:r>
        <w:rPr>
          <w:i/>
          <w:sz w:val="22"/>
        </w:rPr>
        <w:t>IRO“</w:t>
      </w:r>
      <w:r w:rsidR="00125E89" w:rsidRPr="00271577">
        <w:rPr>
          <w:sz w:val="22"/>
        </w:rPr>
        <w:t xml:space="preserve"> – tai internetinė bendradarbiavimo lenta, kuria gali naudotis suaugusiųjų švietėjai</w:t>
      </w:r>
      <w:r w:rsidR="00714C01">
        <w:rPr>
          <w:sz w:val="22"/>
        </w:rPr>
        <w:t xml:space="preserve"> </w:t>
      </w:r>
      <w:r w:rsidR="00125E89" w:rsidRPr="00271577">
        <w:rPr>
          <w:sz w:val="22"/>
        </w:rPr>
        <w:t>arba visi, norintys „švarios drobės“ savo mintims ir idėjoms organizuoti.</w:t>
      </w:r>
    </w:p>
    <w:p w14:paraId="086639AE" w14:textId="77777777" w:rsidR="00125E89" w:rsidRPr="00271577" w:rsidRDefault="00125E89" w:rsidP="001E64E8">
      <w:pPr>
        <w:jc w:val="center"/>
        <w:rPr>
          <w:sz w:val="22"/>
        </w:rPr>
      </w:pPr>
      <w:r w:rsidRPr="00271577">
        <w:rPr>
          <w:noProof/>
          <w:sz w:val="22"/>
          <w:lang w:val="en-US" w:eastAsia="en-US"/>
        </w:rPr>
        <w:drawing>
          <wp:inline distT="114300" distB="114300" distL="114300" distR="114300" wp14:anchorId="7DBB2A01" wp14:editId="10475DB4">
            <wp:extent cx="3070976" cy="2188029"/>
            <wp:effectExtent l="0" t="0" r="0" b="3175"/>
            <wp:docPr id="2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4"/>
                    <a:srcRect/>
                    <a:stretch>
                      <a:fillRect/>
                    </a:stretch>
                  </pic:blipFill>
                  <pic:spPr>
                    <a:xfrm>
                      <a:off x="0" y="0"/>
                      <a:ext cx="3075675" cy="2191377"/>
                    </a:xfrm>
                    <a:prstGeom prst="rect">
                      <a:avLst/>
                    </a:prstGeom>
                    <a:ln/>
                  </pic:spPr>
                </pic:pic>
              </a:graphicData>
            </a:graphic>
          </wp:inline>
        </w:drawing>
      </w:r>
    </w:p>
    <w:p w14:paraId="54BF849A" w14:textId="0EB7E3EC" w:rsidR="00125E89" w:rsidRPr="00271577" w:rsidRDefault="00417815" w:rsidP="008A5B50">
      <w:pPr>
        <w:pStyle w:val="Heading4"/>
      </w:pPr>
      <w:r>
        <w:rPr>
          <w:lang w:val="lt-LT"/>
        </w:rPr>
        <w:t>„</w:t>
      </w:r>
      <w:r w:rsidR="00526296" w:rsidRPr="00417815">
        <w:rPr>
          <w:lang w:val="lt-LT"/>
        </w:rPr>
        <w:t>M</w:t>
      </w:r>
      <w:r w:rsidR="00526296">
        <w:t>IRO” p</w:t>
      </w:r>
      <w:r w:rsidR="00125E89" w:rsidRPr="00271577">
        <w:t>latforma</w:t>
      </w:r>
      <w:r w:rsidR="00526296">
        <w:t xml:space="preserve">: </w:t>
      </w:r>
    </w:p>
    <w:p w14:paraId="524EF138" w14:textId="41BD32B3" w:rsidR="00125E89" w:rsidRPr="00271577" w:rsidRDefault="00526296" w:rsidP="0034566B">
      <w:pPr>
        <w:pStyle w:val="ListParagraph"/>
        <w:numPr>
          <w:ilvl w:val="2"/>
          <w:numId w:val="121"/>
        </w:numPr>
        <w:ind w:left="360"/>
        <w:jc w:val="both"/>
        <w:rPr>
          <w:sz w:val="22"/>
        </w:rPr>
      </w:pPr>
      <w:r>
        <w:rPr>
          <w:sz w:val="22"/>
        </w:rPr>
        <w:t>l</w:t>
      </w:r>
      <w:r w:rsidR="00125E89" w:rsidRPr="00271577">
        <w:rPr>
          <w:sz w:val="22"/>
        </w:rPr>
        <w:t xml:space="preserve">eidžia žmonių grupei generuoti </w:t>
      </w:r>
      <w:r>
        <w:rPr>
          <w:sz w:val="22"/>
        </w:rPr>
        <w:t xml:space="preserve">idėjas </w:t>
      </w:r>
      <w:r w:rsidR="00125E89" w:rsidRPr="00271577">
        <w:rPr>
          <w:sz w:val="22"/>
        </w:rPr>
        <w:t>ir</w:t>
      </w:r>
      <w:r>
        <w:rPr>
          <w:sz w:val="22"/>
        </w:rPr>
        <w:t xml:space="preserve"> jomis </w:t>
      </w:r>
      <w:r w:rsidR="00125E89" w:rsidRPr="00271577">
        <w:rPr>
          <w:sz w:val="22"/>
        </w:rPr>
        <w:t>dalintis, naudojant vaizdin</w:t>
      </w:r>
      <w:r>
        <w:rPr>
          <w:sz w:val="22"/>
        </w:rPr>
        <w:t>es</w:t>
      </w:r>
      <w:r w:rsidR="00125E89" w:rsidRPr="00271577">
        <w:rPr>
          <w:sz w:val="22"/>
        </w:rPr>
        <w:t xml:space="preserve"> sąsaj</w:t>
      </w:r>
      <w:r>
        <w:rPr>
          <w:sz w:val="22"/>
        </w:rPr>
        <w:t>as;</w:t>
      </w:r>
    </w:p>
    <w:p w14:paraId="3988D30D" w14:textId="494E623F" w:rsidR="00125E89" w:rsidRPr="00271577" w:rsidRDefault="00526296" w:rsidP="0034566B">
      <w:pPr>
        <w:pStyle w:val="ListParagraph"/>
        <w:numPr>
          <w:ilvl w:val="2"/>
          <w:numId w:val="121"/>
        </w:numPr>
        <w:ind w:left="360"/>
        <w:jc w:val="both"/>
        <w:rPr>
          <w:sz w:val="22"/>
        </w:rPr>
      </w:pPr>
      <w:r>
        <w:rPr>
          <w:sz w:val="22"/>
        </w:rPr>
        <w:t>s</w:t>
      </w:r>
      <w:r w:rsidRPr="00271577">
        <w:rPr>
          <w:sz w:val="22"/>
        </w:rPr>
        <w:t>uteikia</w:t>
      </w:r>
      <w:r w:rsidR="00125E89" w:rsidRPr="00271577">
        <w:rPr>
          <w:sz w:val="22"/>
        </w:rPr>
        <w:t xml:space="preserve"> galimybę, vienu „apžvelgimu“ pamatyti išsamų problemos vaizdą ir galimus sprendimo būdus</w:t>
      </w:r>
      <w:r>
        <w:rPr>
          <w:sz w:val="22"/>
        </w:rPr>
        <w:t>;</w:t>
      </w:r>
    </w:p>
    <w:p w14:paraId="51156E2B" w14:textId="7B32956E" w:rsidR="00125E89" w:rsidRPr="00271577" w:rsidRDefault="00526296" w:rsidP="0034566B">
      <w:pPr>
        <w:pStyle w:val="ListParagraph"/>
        <w:numPr>
          <w:ilvl w:val="2"/>
          <w:numId w:val="121"/>
        </w:numPr>
        <w:ind w:left="360"/>
        <w:jc w:val="both"/>
        <w:rPr>
          <w:sz w:val="22"/>
        </w:rPr>
      </w:pPr>
      <w:r>
        <w:rPr>
          <w:sz w:val="22"/>
        </w:rPr>
        <w:t>a</w:t>
      </w:r>
      <w:r w:rsidR="00125E89" w:rsidRPr="00271577">
        <w:rPr>
          <w:sz w:val="22"/>
        </w:rPr>
        <w:t>pima toki</w:t>
      </w:r>
      <w:r>
        <w:rPr>
          <w:sz w:val="22"/>
        </w:rPr>
        <w:t>u</w:t>
      </w:r>
      <w:r w:rsidR="00125E89" w:rsidRPr="00271577">
        <w:rPr>
          <w:sz w:val="22"/>
        </w:rPr>
        <w:t>s metod</w:t>
      </w:r>
      <w:r>
        <w:rPr>
          <w:sz w:val="22"/>
        </w:rPr>
        <w:t>u</w:t>
      </w:r>
      <w:r w:rsidR="00125E89" w:rsidRPr="00271577">
        <w:rPr>
          <w:sz w:val="22"/>
        </w:rPr>
        <w:t>s, kaip: minčių žemėlapiai (</w:t>
      </w:r>
      <w:r w:rsidR="00125E89" w:rsidRPr="00271577">
        <w:rPr>
          <w:i/>
          <w:sz w:val="22"/>
        </w:rPr>
        <w:t>Mind Maps</w:t>
      </w:r>
      <w:r w:rsidR="00125E89" w:rsidRPr="00271577">
        <w:rPr>
          <w:sz w:val="22"/>
        </w:rPr>
        <w:t>), istorijų žemėlapiai (</w:t>
      </w:r>
      <w:r w:rsidR="00125E89" w:rsidRPr="00271577">
        <w:rPr>
          <w:i/>
          <w:sz w:val="22"/>
        </w:rPr>
        <w:t>Story Maps</w:t>
      </w:r>
      <w:r w:rsidR="00125E89" w:rsidRPr="00271577">
        <w:rPr>
          <w:sz w:val="22"/>
        </w:rPr>
        <w:t>), laiko juostos (</w:t>
      </w:r>
      <w:r w:rsidR="00125E89" w:rsidRPr="00271577">
        <w:rPr>
          <w:i/>
          <w:sz w:val="22"/>
        </w:rPr>
        <w:t>Timelines</w:t>
      </w:r>
      <w:r w:rsidR="00125E89" w:rsidRPr="00271577">
        <w:rPr>
          <w:sz w:val="22"/>
        </w:rPr>
        <w:t>), problemos priežasties diagramos (</w:t>
      </w:r>
      <w:r w:rsidR="00125E89" w:rsidRPr="00271577">
        <w:rPr>
          <w:i/>
          <w:sz w:val="22"/>
        </w:rPr>
        <w:t>Fishbone Diagrams</w:t>
      </w:r>
      <w:r w:rsidR="00125E89" w:rsidRPr="00271577">
        <w:rPr>
          <w:sz w:val="22"/>
        </w:rPr>
        <w:t>) ir kt.</w:t>
      </w:r>
    </w:p>
    <w:p w14:paraId="3E30364C" w14:textId="53EFB71F" w:rsidR="00125E89" w:rsidRPr="00526296" w:rsidRDefault="00417815" w:rsidP="008A5B50">
      <w:pPr>
        <w:pStyle w:val="Heading4"/>
      </w:pPr>
      <w:bookmarkStart w:id="258" w:name="_heading=h.p83hx4e1qc27" w:colFirst="0" w:colLast="0"/>
      <w:bookmarkEnd w:id="258"/>
      <w:r>
        <w:rPr>
          <w:i/>
          <w:lang w:val="lt-LT"/>
        </w:rPr>
        <w:t>„</w:t>
      </w:r>
      <w:r w:rsidR="00526296" w:rsidRPr="00417815">
        <w:rPr>
          <w:lang w:val="lt-LT"/>
        </w:rPr>
        <w:t>MIRO”</w:t>
      </w:r>
      <w:r w:rsidR="00125E89" w:rsidRPr="00526296">
        <w:t xml:space="preserve"> naudojimas nuotoliniam mokymui(si) ir bendradarbiavimui </w:t>
      </w:r>
    </w:p>
    <w:p w14:paraId="5A9FD0CF" w14:textId="4E0DF5E1" w:rsidR="00125E89" w:rsidRPr="00271577" w:rsidRDefault="00C1726B" w:rsidP="0034566B">
      <w:pPr>
        <w:jc w:val="both"/>
        <w:rPr>
          <w:sz w:val="22"/>
        </w:rPr>
      </w:pPr>
      <w:r>
        <w:rPr>
          <w:sz w:val="22"/>
        </w:rPr>
        <w:t>P</w:t>
      </w:r>
      <w:r w:rsidR="00125E89" w:rsidRPr="00271577">
        <w:rPr>
          <w:sz w:val="22"/>
        </w:rPr>
        <w:t>radiniai žingsniai:</w:t>
      </w:r>
    </w:p>
    <w:p w14:paraId="401A6ED0" w14:textId="60BECE59" w:rsidR="00125E89" w:rsidRPr="00271577" w:rsidRDefault="00125E89" w:rsidP="0034566B">
      <w:pPr>
        <w:jc w:val="both"/>
        <w:rPr>
          <w:b/>
          <w:i/>
          <w:sz w:val="22"/>
        </w:rPr>
      </w:pPr>
      <w:r w:rsidRPr="00271577">
        <w:rPr>
          <w:b/>
          <w:i/>
          <w:sz w:val="22"/>
        </w:rPr>
        <w:t>1. Prisiregistravimas, naudojant švietimo įstaigos el. paštą</w:t>
      </w:r>
      <w:r w:rsidR="0068170F">
        <w:rPr>
          <w:b/>
          <w:i/>
          <w:sz w:val="22"/>
        </w:rPr>
        <w:t xml:space="preserve"> /</w:t>
      </w:r>
      <w:r w:rsidRPr="00271577">
        <w:rPr>
          <w:b/>
          <w:i/>
          <w:sz w:val="22"/>
        </w:rPr>
        <w:t xml:space="preserve"> paskyrą</w:t>
      </w:r>
    </w:p>
    <w:p w14:paraId="511A04B1" w14:textId="60DE06A4" w:rsidR="00125E89" w:rsidRPr="00271577" w:rsidRDefault="00C1726B" w:rsidP="0034566B">
      <w:pPr>
        <w:jc w:val="both"/>
        <w:rPr>
          <w:sz w:val="22"/>
        </w:rPr>
      </w:pPr>
      <w:r w:rsidRPr="00C1726B">
        <w:rPr>
          <w:sz w:val="22"/>
        </w:rPr>
        <w:t>Platforma</w:t>
      </w:r>
      <w:r w:rsidR="00125E89" w:rsidRPr="00271577">
        <w:rPr>
          <w:sz w:val="22"/>
        </w:rPr>
        <w:t xml:space="preserve"> siūlo ypatingas naudas, naudojantiems </w:t>
      </w:r>
      <w:r>
        <w:rPr>
          <w:sz w:val="22"/>
        </w:rPr>
        <w:t xml:space="preserve">ją </w:t>
      </w:r>
      <w:r w:rsidR="00125E89" w:rsidRPr="00271577">
        <w:rPr>
          <w:sz w:val="22"/>
        </w:rPr>
        <w:t xml:space="preserve">švietimo tikslais. Galima gauti </w:t>
      </w:r>
      <w:hyperlink r:id="rId135" w:history="1">
        <w:r w:rsidR="00125E89" w:rsidRPr="00271577">
          <w:rPr>
            <w:rStyle w:val="Hyperlink"/>
            <w:sz w:val="22"/>
          </w:rPr>
          <w:t>nemokamą švietėjo/ pedagogo (</w:t>
        </w:r>
        <w:r w:rsidR="00125E89" w:rsidRPr="00417815">
          <w:rPr>
            <w:rStyle w:val="Hyperlink"/>
            <w:i/>
            <w:sz w:val="22"/>
          </w:rPr>
          <w:t>Educator</w:t>
        </w:r>
        <w:r w:rsidR="00125E89" w:rsidRPr="00271577">
          <w:rPr>
            <w:rStyle w:val="Hyperlink"/>
            <w:sz w:val="22"/>
          </w:rPr>
          <w:t>) paskyrą visam gyvenimui</w:t>
        </w:r>
      </w:hyperlink>
      <w:r w:rsidR="00125E89" w:rsidRPr="00271577">
        <w:rPr>
          <w:sz w:val="22"/>
        </w:rPr>
        <w:t>, kuri suteiks švietėjui</w:t>
      </w:r>
      <w:r w:rsidR="0068170F">
        <w:rPr>
          <w:sz w:val="22"/>
        </w:rPr>
        <w:t xml:space="preserve"> /</w:t>
      </w:r>
      <w:r w:rsidR="00125E89" w:rsidRPr="00271577">
        <w:rPr>
          <w:sz w:val="22"/>
        </w:rPr>
        <w:t xml:space="preserve"> pedagogui ir jo klasei prieigą prie naudingiausių ir populiariausių funkcijų.</w:t>
      </w:r>
    </w:p>
    <w:p w14:paraId="6E32E00D" w14:textId="77777777" w:rsidR="00125E89" w:rsidRPr="00271577" w:rsidRDefault="00125E89" w:rsidP="0034566B">
      <w:pPr>
        <w:jc w:val="both"/>
        <w:rPr>
          <w:b/>
          <w:i/>
          <w:sz w:val="22"/>
        </w:rPr>
      </w:pPr>
      <w:r w:rsidRPr="00271577">
        <w:rPr>
          <w:b/>
          <w:i/>
          <w:sz w:val="22"/>
        </w:rPr>
        <w:t>2. Atskiros „lentos“ skirtingoms klasėms</w:t>
      </w:r>
    </w:p>
    <w:p w14:paraId="30CA4630" w14:textId="7A39774E" w:rsidR="00125E89" w:rsidRPr="00271577" w:rsidRDefault="00125E89" w:rsidP="0034566B">
      <w:pPr>
        <w:jc w:val="both"/>
        <w:rPr>
          <w:sz w:val="22"/>
        </w:rPr>
      </w:pPr>
      <w:r w:rsidRPr="00271577">
        <w:rPr>
          <w:sz w:val="22"/>
        </w:rPr>
        <w:t>Turint švietėjo</w:t>
      </w:r>
      <w:r w:rsidR="0068170F">
        <w:rPr>
          <w:sz w:val="22"/>
        </w:rPr>
        <w:t xml:space="preserve"> /</w:t>
      </w:r>
      <w:r w:rsidRPr="00271577">
        <w:rPr>
          <w:sz w:val="22"/>
        </w:rPr>
        <w:t xml:space="preserve"> pedagogo planą, vienu metu galite turėti daugiau nei tris aktyvias lentas. Taip pat galima turėti įvairius „projektus“, kurie yra kaip aplankai jūsų lentoms.</w:t>
      </w:r>
    </w:p>
    <w:p w14:paraId="5AF375D4" w14:textId="77777777" w:rsidR="00125E89" w:rsidRPr="00271577" w:rsidRDefault="00125E89" w:rsidP="0034566B">
      <w:pPr>
        <w:jc w:val="both"/>
        <w:rPr>
          <w:b/>
          <w:i/>
          <w:sz w:val="22"/>
        </w:rPr>
      </w:pPr>
      <w:r w:rsidRPr="00271577">
        <w:rPr>
          <w:b/>
          <w:i/>
          <w:sz w:val="22"/>
        </w:rPr>
        <w:t>3. Tėvų skatinimas registruotis</w:t>
      </w:r>
    </w:p>
    <w:p w14:paraId="48FC306A" w14:textId="494A096E" w:rsidR="00125E89" w:rsidRPr="00271577" w:rsidRDefault="00125E89" w:rsidP="0034566B">
      <w:pPr>
        <w:jc w:val="both"/>
        <w:rPr>
          <w:sz w:val="22"/>
        </w:rPr>
      </w:pPr>
      <w:r w:rsidRPr="00271577">
        <w:rPr>
          <w:sz w:val="22"/>
        </w:rPr>
        <w:t xml:space="preserve">Besimokantieji, turintys švietimo el. pašto paskyrą, gali du metus nemokamai naudotis </w:t>
      </w:r>
      <w:r w:rsidRPr="00271577">
        <w:rPr>
          <w:i/>
          <w:sz w:val="22"/>
        </w:rPr>
        <w:t>Miro</w:t>
      </w:r>
      <w:r w:rsidRPr="00271577">
        <w:rPr>
          <w:sz w:val="22"/>
        </w:rPr>
        <w:t>. Tačiau švietėjai</w:t>
      </w:r>
      <w:r w:rsidR="0068170F">
        <w:rPr>
          <w:sz w:val="22"/>
        </w:rPr>
        <w:t xml:space="preserve"> /</w:t>
      </w:r>
      <w:r w:rsidRPr="00271577">
        <w:rPr>
          <w:sz w:val="22"/>
        </w:rPr>
        <w:t xml:space="preserve"> pedagogai gali bendradarbiauti savo paskyroje su bet kuo, net jei dalyviai neturi edukacinės paskyros. Tėvai prisijungimui gali naudoti savo įprastą el. pašto adresą.</w:t>
      </w:r>
    </w:p>
    <w:p w14:paraId="0DDA29A7" w14:textId="1FBEE319" w:rsidR="00125E89" w:rsidRPr="00271577" w:rsidRDefault="00125E89" w:rsidP="0034566B">
      <w:pPr>
        <w:jc w:val="both"/>
        <w:rPr>
          <w:b/>
          <w:i/>
          <w:sz w:val="22"/>
        </w:rPr>
      </w:pPr>
      <w:r w:rsidRPr="00271577">
        <w:rPr>
          <w:b/>
          <w:i/>
          <w:sz w:val="22"/>
        </w:rPr>
        <w:t xml:space="preserve">4. </w:t>
      </w:r>
      <w:r w:rsidR="00C1726B">
        <w:rPr>
          <w:b/>
          <w:i/>
          <w:sz w:val="22"/>
        </w:rPr>
        <w:t xml:space="preserve">Platformos </w:t>
      </w:r>
      <w:r w:rsidRPr="00271577">
        <w:rPr>
          <w:b/>
          <w:i/>
          <w:sz w:val="22"/>
        </w:rPr>
        <w:t>išbandymas neatidėliojant</w:t>
      </w:r>
    </w:p>
    <w:p w14:paraId="057CA8AA" w14:textId="6405EBD6" w:rsidR="00125E89" w:rsidRPr="00271577" w:rsidRDefault="00125E89" w:rsidP="0034566B">
      <w:pPr>
        <w:jc w:val="both"/>
        <w:rPr>
          <w:sz w:val="22"/>
        </w:rPr>
      </w:pPr>
      <w:r w:rsidRPr="00271577">
        <w:rPr>
          <w:sz w:val="22"/>
        </w:rPr>
        <w:t xml:space="preserve">Pradėjus naudotis platforma, lengviau suprasti visas jos funkcijas. Pradėti galima nuo populiaraus </w:t>
      </w:r>
      <w:hyperlink r:id="rId136" w:history="1">
        <w:r w:rsidRPr="00271577">
          <w:rPr>
            <w:rStyle w:val="Hyperlink"/>
            <w:sz w:val="22"/>
          </w:rPr>
          <w:t xml:space="preserve">internetinio seminaro „Pradėti naudotis </w:t>
        </w:r>
        <w:r w:rsidRPr="00271577">
          <w:rPr>
            <w:rStyle w:val="Hyperlink"/>
            <w:i/>
            <w:sz w:val="22"/>
          </w:rPr>
          <w:t>Miro</w:t>
        </w:r>
        <w:r w:rsidRPr="00271577">
          <w:rPr>
            <w:rStyle w:val="Hyperlink"/>
            <w:sz w:val="22"/>
          </w:rPr>
          <w:t>“</w:t>
        </w:r>
      </w:hyperlink>
      <w:r w:rsidRPr="00271577">
        <w:rPr>
          <w:sz w:val="22"/>
        </w:rPr>
        <w:t xml:space="preserve"> peržiūros, tai padės suprasti pagrindus.</w:t>
      </w:r>
    </w:p>
    <w:p w14:paraId="1A5F2FB1" w14:textId="77777777" w:rsidR="00125E89" w:rsidRPr="00271577" w:rsidRDefault="00125E89" w:rsidP="0034566B">
      <w:pPr>
        <w:jc w:val="both"/>
        <w:rPr>
          <w:b/>
          <w:i/>
          <w:sz w:val="22"/>
        </w:rPr>
      </w:pPr>
      <w:bookmarkStart w:id="259" w:name="_heading=h.509ltxrsrzz7" w:colFirst="0" w:colLast="0"/>
      <w:bookmarkEnd w:id="259"/>
      <w:r w:rsidRPr="00271577">
        <w:rPr>
          <w:b/>
          <w:i/>
          <w:sz w:val="22"/>
        </w:rPr>
        <w:t>5. Programėlių integravimas</w:t>
      </w:r>
    </w:p>
    <w:p w14:paraId="50B55A0A" w14:textId="6DD01C9F" w:rsidR="00125E89" w:rsidRDefault="00125E89" w:rsidP="0034566B">
      <w:pPr>
        <w:jc w:val="both"/>
        <w:rPr>
          <w:sz w:val="22"/>
        </w:rPr>
      </w:pPr>
      <w:r w:rsidRPr="00271577">
        <w:rPr>
          <w:sz w:val="22"/>
        </w:rPr>
        <w:t xml:space="preserve">Yra daug patogių priedų, kurie gali padaryti </w:t>
      </w:r>
      <w:r w:rsidR="00C1726B">
        <w:rPr>
          <w:sz w:val="22"/>
        </w:rPr>
        <w:t xml:space="preserve">„MIRO“ </w:t>
      </w:r>
      <w:r w:rsidRPr="00271577">
        <w:rPr>
          <w:sz w:val="22"/>
        </w:rPr>
        <w:t xml:space="preserve">patirtį turtingesnę. Galima apsilankyti </w:t>
      </w:r>
      <w:hyperlink r:id="rId137" w:history="1">
        <w:r w:rsidRPr="00271577">
          <w:rPr>
            <w:rStyle w:val="Hyperlink"/>
            <w:sz w:val="22"/>
          </w:rPr>
          <w:t>programėlių kataloge</w:t>
        </w:r>
      </w:hyperlink>
      <w:r w:rsidRPr="00271577">
        <w:rPr>
          <w:sz w:val="22"/>
        </w:rPr>
        <w:t xml:space="preserve"> ir pasirinkti tuos, kurie atitinka konkrečius poreikius. Kai kurie priedai, kuriuos versta apsvarstyti: balsavimas (</w:t>
      </w:r>
      <w:r w:rsidRPr="00271577">
        <w:rPr>
          <w:i/>
          <w:sz w:val="22"/>
        </w:rPr>
        <w:t>Voting</w:t>
      </w:r>
      <w:r w:rsidRPr="00271577">
        <w:rPr>
          <w:sz w:val="22"/>
        </w:rPr>
        <w:t>), pokalbiai (</w:t>
      </w:r>
      <w:r w:rsidRPr="00271577">
        <w:rPr>
          <w:i/>
          <w:sz w:val="22"/>
        </w:rPr>
        <w:t>Chat</w:t>
      </w:r>
      <w:r w:rsidRPr="00271577">
        <w:rPr>
          <w:sz w:val="22"/>
        </w:rPr>
        <w:t>), „Google“ vaizdai (</w:t>
      </w:r>
      <w:r w:rsidRPr="00271577">
        <w:rPr>
          <w:i/>
          <w:sz w:val="22"/>
        </w:rPr>
        <w:t>Google Images</w:t>
      </w:r>
      <w:r w:rsidRPr="00271577">
        <w:rPr>
          <w:sz w:val="22"/>
        </w:rPr>
        <w:t>), piktogramų ieškiklis (</w:t>
      </w:r>
      <w:r w:rsidRPr="00271577">
        <w:rPr>
          <w:i/>
          <w:sz w:val="22"/>
        </w:rPr>
        <w:t>Icon Finder</w:t>
      </w:r>
      <w:r w:rsidRPr="00271577">
        <w:rPr>
          <w:sz w:val="22"/>
        </w:rPr>
        <w:t>).</w:t>
      </w:r>
    </w:p>
    <w:p w14:paraId="63E7038F" w14:textId="77777777" w:rsidR="0034566B" w:rsidRPr="0034566B" w:rsidRDefault="0034566B" w:rsidP="0034566B">
      <w:pPr>
        <w:jc w:val="both"/>
      </w:pPr>
    </w:p>
    <w:p w14:paraId="584C0913" w14:textId="34350899" w:rsidR="00125E89" w:rsidRPr="00C1726B" w:rsidRDefault="009C1F47" w:rsidP="0034566B">
      <w:pPr>
        <w:pStyle w:val="Heading2"/>
      </w:pPr>
      <w:bookmarkStart w:id="260" w:name="_Toc95915269"/>
      <w:r>
        <w:t xml:space="preserve">7.3 </w:t>
      </w:r>
      <w:r w:rsidR="00D75345" w:rsidRPr="00271577">
        <w:t xml:space="preserve">Kaip naudoti platformą </w:t>
      </w:r>
      <w:r w:rsidR="00C1726B">
        <w:t>„</w:t>
      </w:r>
      <w:r w:rsidR="00125E89" w:rsidRPr="00C1726B">
        <w:t>Padlet</w:t>
      </w:r>
      <w:r w:rsidR="00C1726B">
        <w:t>“</w:t>
      </w:r>
      <w:bookmarkEnd w:id="260"/>
    </w:p>
    <w:p w14:paraId="7804F6C4" w14:textId="366AB7CE" w:rsidR="00125E89" w:rsidRPr="009B730C" w:rsidRDefault="00125E89" w:rsidP="0034566B">
      <w:pPr>
        <w:pStyle w:val="Heading4"/>
      </w:pPr>
      <w:bookmarkStart w:id="261" w:name="_heading=h.wd087x67yeiq" w:colFirst="0" w:colLast="0"/>
      <w:bookmarkStart w:id="262" w:name="_heading=h.mfaaifkyfkpg" w:colFirst="0" w:colLast="0"/>
      <w:bookmarkEnd w:id="261"/>
      <w:bookmarkEnd w:id="262"/>
      <w:r w:rsidRPr="009B730C">
        <w:t xml:space="preserve">Kas yra </w:t>
      </w:r>
      <w:r w:rsidR="009B730C">
        <w:t>„</w:t>
      </w:r>
      <w:r w:rsidRPr="009B730C">
        <w:t>Padlet</w:t>
      </w:r>
      <w:r w:rsidR="00C1726B" w:rsidRPr="009B730C">
        <w:t>”?</w:t>
      </w:r>
    </w:p>
    <w:p w14:paraId="717BA760" w14:textId="4821EADE" w:rsidR="00125E89" w:rsidRPr="00271577" w:rsidRDefault="00C1726B" w:rsidP="0034566B">
      <w:pPr>
        <w:jc w:val="both"/>
        <w:rPr>
          <w:sz w:val="22"/>
        </w:rPr>
      </w:pPr>
      <w:r w:rsidRPr="00C1726B">
        <w:rPr>
          <w:sz w:val="22"/>
        </w:rPr>
        <w:t>Tai</w:t>
      </w:r>
      <w:r>
        <w:rPr>
          <w:i/>
          <w:sz w:val="22"/>
        </w:rPr>
        <w:t xml:space="preserve"> </w:t>
      </w:r>
      <w:r w:rsidR="00125E89" w:rsidRPr="00271577">
        <w:rPr>
          <w:sz w:val="22"/>
        </w:rPr>
        <w:t>internetinė skelbimų lenta</w:t>
      </w:r>
      <w:r>
        <w:rPr>
          <w:sz w:val="22"/>
        </w:rPr>
        <w:t xml:space="preserve"> </w:t>
      </w:r>
      <w:r w:rsidR="0034566B">
        <w:rPr>
          <w:sz w:val="22"/>
        </w:rPr>
        <w:t>–</w:t>
      </w:r>
      <w:r w:rsidR="00125E89" w:rsidRPr="00271577">
        <w:rPr>
          <w:sz w:val="22"/>
        </w:rPr>
        <w:t xml:space="preserve"> įrankis padedantis skaitmeninti klasę ir palaikyti mokymąsi bendradarbiaujant internete.</w:t>
      </w:r>
    </w:p>
    <w:p w14:paraId="2FD0F68D" w14:textId="77777777" w:rsidR="00125E89" w:rsidRPr="00271577" w:rsidRDefault="00125E89" w:rsidP="001E64E8">
      <w:pPr>
        <w:jc w:val="center"/>
        <w:rPr>
          <w:sz w:val="22"/>
        </w:rPr>
      </w:pPr>
      <w:r w:rsidRPr="00271577">
        <w:rPr>
          <w:noProof/>
          <w:sz w:val="22"/>
          <w:lang w:val="en-US" w:eastAsia="en-US"/>
        </w:rPr>
        <w:drawing>
          <wp:inline distT="114300" distB="114300" distL="114300" distR="114300" wp14:anchorId="1CE28741" wp14:editId="396B7951">
            <wp:extent cx="3699673" cy="2173865"/>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8"/>
                    <a:srcRect/>
                    <a:stretch>
                      <a:fillRect/>
                    </a:stretch>
                  </pic:blipFill>
                  <pic:spPr>
                    <a:xfrm>
                      <a:off x="0" y="0"/>
                      <a:ext cx="3699673" cy="2173865"/>
                    </a:xfrm>
                    <a:prstGeom prst="rect">
                      <a:avLst/>
                    </a:prstGeom>
                    <a:ln/>
                  </pic:spPr>
                </pic:pic>
              </a:graphicData>
            </a:graphic>
          </wp:inline>
        </w:drawing>
      </w:r>
    </w:p>
    <w:p w14:paraId="7E8F4F9E" w14:textId="77777777" w:rsidR="00125E89" w:rsidRPr="00271577" w:rsidRDefault="00125E89" w:rsidP="0034566B">
      <w:pPr>
        <w:jc w:val="both"/>
        <w:rPr>
          <w:sz w:val="22"/>
        </w:rPr>
      </w:pPr>
      <w:r w:rsidRPr="00271577">
        <w:rPr>
          <w:sz w:val="22"/>
        </w:rPr>
        <w:t>Skaitmeninė skelbimų lenta, kurioje gali būti vaizdai, nuorodos, vaizdo įrašai ir dokumentai, surinkti ant „sienos“, kurią galima skelbti viešai ar privačiai. Tai reiškia, kad įrašus ant sienos gali skelbti ne tik mokytojai, bet ir vaikai bei tėvai.</w:t>
      </w:r>
    </w:p>
    <w:p w14:paraId="5AEE5CC7" w14:textId="77777777" w:rsidR="00125E89" w:rsidRPr="00271577" w:rsidRDefault="00125E89" w:rsidP="0034566B">
      <w:pPr>
        <w:jc w:val="both"/>
        <w:rPr>
          <w:sz w:val="22"/>
        </w:rPr>
      </w:pPr>
      <w:r w:rsidRPr="00271577">
        <w:rPr>
          <w:sz w:val="22"/>
        </w:rPr>
        <w:t>Interaktyvi erdvė yra paprasta naudoti ir lengvai pasiekiama iš beveik bet kurio naršyklę palaikančio įrenginio, įskaitant išmaniuosius telefonus ir planšetinius kompiuterius. Tai puikus šaltinis, padedantis mokytis bendradarbiaujant internete.</w:t>
      </w:r>
    </w:p>
    <w:p w14:paraId="056A2C37" w14:textId="3A8518A7" w:rsidR="00125E89" w:rsidRPr="00271577" w:rsidRDefault="00C1726B" w:rsidP="0034566B">
      <w:pPr>
        <w:jc w:val="both"/>
        <w:rPr>
          <w:sz w:val="22"/>
        </w:rPr>
      </w:pPr>
      <w:r>
        <w:rPr>
          <w:i/>
          <w:sz w:val="22"/>
        </w:rPr>
        <w:t>„</w:t>
      </w:r>
      <w:r w:rsidR="00125E89" w:rsidRPr="00271577">
        <w:rPr>
          <w:i/>
          <w:sz w:val="22"/>
        </w:rPr>
        <w:t>Padlet</w:t>
      </w:r>
      <w:r>
        <w:rPr>
          <w:i/>
          <w:sz w:val="22"/>
        </w:rPr>
        <w:t>“</w:t>
      </w:r>
      <w:r w:rsidR="00125E89" w:rsidRPr="00271577">
        <w:rPr>
          <w:sz w:val="22"/>
        </w:rPr>
        <w:t xml:space="preserve"> gali naudoti tėvai, vaikai ir mokytojai. Naudojant </w:t>
      </w:r>
      <w:r>
        <w:rPr>
          <w:sz w:val="22"/>
        </w:rPr>
        <w:t>„</w:t>
      </w:r>
      <w:r w:rsidR="00125E89" w:rsidRPr="00271577">
        <w:rPr>
          <w:i/>
          <w:sz w:val="22"/>
        </w:rPr>
        <w:t>Padlet</w:t>
      </w:r>
      <w:r>
        <w:rPr>
          <w:i/>
          <w:sz w:val="22"/>
        </w:rPr>
        <w:t>“</w:t>
      </w:r>
      <w:r w:rsidR="00125E89" w:rsidRPr="00271577">
        <w:rPr>
          <w:i/>
          <w:sz w:val="22"/>
        </w:rPr>
        <w:t>,</w:t>
      </w:r>
      <w:r w:rsidR="00125E89" w:rsidRPr="00271577">
        <w:rPr>
          <w:sz w:val="22"/>
        </w:rPr>
        <w:t xml:space="preserve"> galima sukurti internetinę skelbimų</w:t>
      </w:r>
      <w:r w:rsidR="0068170F">
        <w:rPr>
          <w:sz w:val="22"/>
        </w:rPr>
        <w:t xml:space="preserve"> /</w:t>
      </w:r>
      <w:r w:rsidR="00125E89" w:rsidRPr="00271577">
        <w:rPr>
          <w:sz w:val="22"/>
        </w:rPr>
        <w:t xml:space="preserve"> užrašų (</w:t>
      </w:r>
      <w:r w:rsidR="00125E89" w:rsidRPr="00271577">
        <w:rPr>
          <w:i/>
          <w:sz w:val="22"/>
        </w:rPr>
        <w:t>post-it</w:t>
      </w:r>
      <w:r w:rsidR="00125E89" w:rsidRPr="00271577">
        <w:rPr>
          <w:sz w:val="22"/>
        </w:rPr>
        <w:t xml:space="preserve">) lentą, kuria galima pasidalinti su kuo norite, tiesiog pateikiant unikalią </w:t>
      </w:r>
      <w:r>
        <w:rPr>
          <w:sz w:val="22"/>
        </w:rPr>
        <w:t>„</w:t>
      </w:r>
      <w:r w:rsidR="00125E89" w:rsidRPr="00271577">
        <w:rPr>
          <w:i/>
          <w:sz w:val="22"/>
        </w:rPr>
        <w:t>Padlet</w:t>
      </w:r>
      <w:r>
        <w:rPr>
          <w:i/>
          <w:sz w:val="22"/>
        </w:rPr>
        <w:t>“</w:t>
      </w:r>
      <w:r w:rsidR="00125E89" w:rsidRPr="00271577">
        <w:rPr>
          <w:sz w:val="22"/>
        </w:rPr>
        <w:t xml:space="preserve"> nuorodą arba naudojant QR kodą. </w:t>
      </w:r>
      <w:r>
        <w:rPr>
          <w:sz w:val="22"/>
        </w:rPr>
        <w:t>„</w:t>
      </w:r>
      <w:r w:rsidR="00125E89" w:rsidRPr="00271577">
        <w:rPr>
          <w:i/>
          <w:sz w:val="22"/>
        </w:rPr>
        <w:t>Padlet</w:t>
      </w:r>
      <w:r>
        <w:rPr>
          <w:i/>
          <w:sz w:val="22"/>
        </w:rPr>
        <w:t>“</w:t>
      </w:r>
      <w:r w:rsidR="00125E89" w:rsidRPr="00271577">
        <w:rPr>
          <w:sz w:val="22"/>
        </w:rPr>
        <w:t xml:space="preserve"> leidžia įterpti idėjas anonimiškai arba savo vardu.</w:t>
      </w:r>
    </w:p>
    <w:p w14:paraId="552EFF5D" w14:textId="34DBDF14" w:rsidR="00125E89" w:rsidRPr="00271577" w:rsidRDefault="00125E89" w:rsidP="0034566B">
      <w:pPr>
        <w:jc w:val="both"/>
        <w:rPr>
          <w:sz w:val="22"/>
        </w:rPr>
      </w:pPr>
      <w:r w:rsidRPr="00271577">
        <w:rPr>
          <w:sz w:val="22"/>
        </w:rPr>
        <w:t xml:space="preserve">Kiekvienas, išmaniajame telefone ar kompiuteryje atidaręs </w:t>
      </w:r>
      <w:r w:rsidR="00C1726B">
        <w:rPr>
          <w:sz w:val="22"/>
        </w:rPr>
        <w:t>„</w:t>
      </w:r>
      <w:r w:rsidRPr="00271577">
        <w:rPr>
          <w:i/>
          <w:sz w:val="22"/>
        </w:rPr>
        <w:t>Padlet</w:t>
      </w:r>
      <w:r w:rsidR="00C1726B">
        <w:rPr>
          <w:i/>
          <w:sz w:val="22"/>
        </w:rPr>
        <w:t>“</w:t>
      </w:r>
      <w:r w:rsidR="00714C01">
        <w:rPr>
          <w:i/>
          <w:sz w:val="22"/>
        </w:rPr>
        <w:t xml:space="preserve"> </w:t>
      </w:r>
      <w:r w:rsidRPr="00271577">
        <w:rPr>
          <w:sz w:val="22"/>
        </w:rPr>
        <w:t>lentą, gali pamatyti, kas joje yra ir ką kiekvienas rašo. Dalyvaujantieji gali tiesiog paimti savo įrenginį ir pridėti savo įrašą</w:t>
      </w:r>
      <w:r w:rsidR="0068170F">
        <w:rPr>
          <w:sz w:val="22"/>
        </w:rPr>
        <w:t xml:space="preserve"> /</w:t>
      </w:r>
      <w:r w:rsidRPr="00271577">
        <w:rPr>
          <w:sz w:val="22"/>
        </w:rPr>
        <w:t xml:space="preserve"> tekstą. Visi dalyvaujantieji gali iškart pamatyti visas mokytojo lentoje pateiktas idėjas.</w:t>
      </w:r>
    </w:p>
    <w:p w14:paraId="07077445" w14:textId="77777777" w:rsidR="00125E89" w:rsidRPr="00981B34" w:rsidRDefault="00125E89" w:rsidP="0034566B">
      <w:pPr>
        <w:pStyle w:val="Heading4"/>
      </w:pPr>
      <w:bookmarkStart w:id="263" w:name="_heading=h.jqv6gcxwf8j4" w:colFirst="0" w:colLast="0"/>
      <w:bookmarkEnd w:id="263"/>
      <w:r w:rsidRPr="00981B34">
        <w:t xml:space="preserve">Kaip naudotis </w:t>
      </w:r>
      <w:r w:rsidR="00D75345" w:rsidRPr="00981B34">
        <w:t>„</w:t>
      </w:r>
      <w:r w:rsidRPr="00981B34">
        <w:t>Padlet</w:t>
      </w:r>
      <w:r w:rsidR="00D75345" w:rsidRPr="00981B34">
        <w:t>“</w:t>
      </w:r>
      <w:r w:rsidRPr="00981B34">
        <w:t>?</w:t>
      </w:r>
    </w:p>
    <w:p w14:paraId="44043A9B" w14:textId="6D96E16B" w:rsidR="00125E89" w:rsidRPr="00271577" w:rsidRDefault="00125E89" w:rsidP="0034566B">
      <w:pPr>
        <w:jc w:val="both"/>
        <w:rPr>
          <w:sz w:val="22"/>
        </w:rPr>
      </w:pPr>
      <w:r w:rsidRPr="00271577">
        <w:rPr>
          <w:sz w:val="22"/>
        </w:rPr>
        <w:t xml:space="preserve">Naudoti </w:t>
      </w:r>
      <w:r w:rsidR="00981B34" w:rsidRPr="00981B34">
        <w:rPr>
          <w:sz w:val="22"/>
        </w:rPr>
        <w:t>„</w:t>
      </w:r>
      <w:r w:rsidRPr="00981B34">
        <w:rPr>
          <w:sz w:val="22"/>
        </w:rPr>
        <w:t>Padlet</w:t>
      </w:r>
      <w:r w:rsidR="00981B34" w:rsidRPr="00981B34">
        <w:rPr>
          <w:sz w:val="22"/>
        </w:rPr>
        <w:t>“</w:t>
      </w:r>
      <w:r w:rsidRPr="00271577">
        <w:rPr>
          <w:sz w:val="22"/>
        </w:rPr>
        <w:t xml:space="preserve"> klasėje yra paprasta. Galima įsidiegti programėlę, skirtą </w:t>
      </w:r>
      <w:hyperlink r:id="rId139" w:history="1">
        <w:r w:rsidRPr="00271577">
          <w:rPr>
            <w:rStyle w:val="Hyperlink"/>
            <w:sz w:val="22"/>
          </w:rPr>
          <w:t>Apple</w:t>
        </w:r>
      </w:hyperlink>
      <w:r w:rsidRPr="00271577">
        <w:rPr>
          <w:sz w:val="22"/>
        </w:rPr>
        <w:t xml:space="preserve"> arba </w:t>
      </w:r>
      <w:hyperlink r:id="rId140" w:history="1">
        <w:r w:rsidRPr="00271577">
          <w:rPr>
            <w:rStyle w:val="Hyperlink"/>
            <w:sz w:val="22"/>
          </w:rPr>
          <w:t>Android</w:t>
        </w:r>
      </w:hyperlink>
      <w:r w:rsidRPr="00271577">
        <w:rPr>
          <w:sz w:val="22"/>
        </w:rPr>
        <w:t xml:space="preserve">, arba eiti tiesiai į </w:t>
      </w:r>
      <w:hyperlink r:id="rId141" w:history="1">
        <w:r w:rsidRPr="00981B34">
          <w:rPr>
            <w:rStyle w:val="Hyperlink"/>
            <w:sz w:val="22"/>
          </w:rPr>
          <w:t xml:space="preserve">Padlet </w:t>
        </w:r>
        <w:r w:rsidRPr="00271577">
          <w:rPr>
            <w:rStyle w:val="Hyperlink"/>
            <w:sz w:val="22"/>
          </w:rPr>
          <w:t>svetainę</w:t>
        </w:r>
      </w:hyperlink>
      <w:r w:rsidRPr="00271577">
        <w:rPr>
          <w:sz w:val="22"/>
        </w:rPr>
        <w:t xml:space="preserve"> ir susikurti paskyrą.</w:t>
      </w:r>
    </w:p>
    <w:p w14:paraId="71492758" w14:textId="6F07A8B3" w:rsidR="00125E89" w:rsidRPr="00271577" w:rsidRDefault="00125E89" w:rsidP="0034566B">
      <w:pPr>
        <w:jc w:val="both"/>
        <w:rPr>
          <w:sz w:val="22"/>
        </w:rPr>
      </w:pPr>
      <w:r w:rsidRPr="00271577">
        <w:rPr>
          <w:sz w:val="22"/>
        </w:rPr>
        <w:t xml:space="preserve">Tuomet mokiniams tereikia nukopijuoti gautą nuorodą į naršyklę arba į </w:t>
      </w:r>
      <w:r w:rsidR="00981B34">
        <w:rPr>
          <w:sz w:val="22"/>
        </w:rPr>
        <w:t>„</w:t>
      </w:r>
      <w:r w:rsidRPr="00981B34">
        <w:rPr>
          <w:sz w:val="22"/>
        </w:rPr>
        <w:t>Padlet</w:t>
      </w:r>
      <w:r w:rsidR="00981B34">
        <w:rPr>
          <w:sz w:val="22"/>
        </w:rPr>
        <w:t>“</w:t>
      </w:r>
      <w:r w:rsidRPr="00271577">
        <w:rPr>
          <w:sz w:val="22"/>
        </w:rPr>
        <w:t xml:space="preserve"> programėlę. Kiekvienas prisijungęs, gali „Tęsti, kaip svečias“, todėl jiems tereikia nuskaityti QR kodą </w:t>
      </w:r>
      <w:r w:rsidR="00981B34">
        <w:rPr>
          <w:sz w:val="22"/>
        </w:rPr>
        <w:t>„</w:t>
      </w:r>
      <w:r w:rsidR="00981B34" w:rsidRPr="00981B34">
        <w:rPr>
          <w:sz w:val="22"/>
        </w:rPr>
        <w:t>Padlet</w:t>
      </w:r>
      <w:r w:rsidR="00981B34">
        <w:rPr>
          <w:sz w:val="22"/>
        </w:rPr>
        <w:t>“</w:t>
      </w:r>
      <w:r w:rsidRPr="00271577">
        <w:rPr>
          <w:sz w:val="22"/>
        </w:rPr>
        <w:t xml:space="preserve"> programėlėje arba įvesti URL, nekuriant paskyros. Jie bus nukreipti į mokytojo </w:t>
      </w:r>
      <w:r w:rsidR="00981B34">
        <w:rPr>
          <w:sz w:val="22"/>
        </w:rPr>
        <w:t>„</w:t>
      </w:r>
      <w:r w:rsidR="00981B34" w:rsidRPr="00981B34">
        <w:rPr>
          <w:sz w:val="22"/>
        </w:rPr>
        <w:t>Padlet</w:t>
      </w:r>
      <w:r w:rsidR="00981B34">
        <w:rPr>
          <w:sz w:val="22"/>
        </w:rPr>
        <w:t>“</w:t>
      </w:r>
      <w:r w:rsidRPr="00271577">
        <w:rPr>
          <w:sz w:val="22"/>
        </w:rPr>
        <w:t xml:space="preserve"> lentą.</w:t>
      </w:r>
    </w:p>
    <w:p w14:paraId="1E774F69" w14:textId="585226C5" w:rsidR="00125E89" w:rsidRPr="00271577" w:rsidRDefault="00125E89" w:rsidP="0034566B">
      <w:pPr>
        <w:jc w:val="both"/>
        <w:rPr>
          <w:sz w:val="22"/>
        </w:rPr>
      </w:pPr>
      <w:r w:rsidRPr="00271577">
        <w:rPr>
          <w:sz w:val="22"/>
        </w:rPr>
        <w:t>Norint paskelbti įrašą, tereikia dukart spustelėti bet kurioje lentos vietoje. Tada galima atvilkti failus, juos įklijuoti ar net „Išsaugoti kaip..“ skirtuką (</w:t>
      </w:r>
      <w:r w:rsidRPr="00271577">
        <w:rPr>
          <w:i/>
          <w:sz w:val="22"/>
        </w:rPr>
        <w:t>Save As bookmark</w:t>
      </w:r>
      <w:r w:rsidRPr="00271577">
        <w:rPr>
          <w:sz w:val="22"/>
        </w:rPr>
        <w:t xml:space="preserve">) naudojant </w:t>
      </w:r>
      <w:r w:rsidR="00981B34">
        <w:rPr>
          <w:sz w:val="22"/>
        </w:rPr>
        <w:t>„</w:t>
      </w:r>
      <w:r w:rsidR="00981B34" w:rsidRPr="00981B34">
        <w:rPr>
          <w:sz w:val="22"/>
        </w:rPr>
        <w:t>Padlet“</w:t>
      </w:r>
      <w:r w:rsidRPr="00981B34">
        <w:rPr>
          <w:sz w:val="22"/>
        </w:rPr>
        <w:t xml:space="preserve"> mini.</w:t>
      </w:r>
      <w:r w:rsidRPr="00271577">
        <w:rPr>
          <w:sz w:val="22"/>
        </w:rPr>
        <w:t xml:space="preserve"> Arba tiesiog spustelėti pliuso piktogramą apatiniame dešiniajame kampe ir išsaugoti tokiu būdu. Taip galima pridėti vaizdus, vaizdo įrašus, garso failus, nuorodas ar dokumentus.</w:t>
      </w:r>
    </w:p>
    <w:p w14:paraId="622E2D1C" w14:textId="75ECA9F6" w:rsidR="00125E89" w:rsidRPr="00271577" w:rsidRDefault="00981B34" w:rsidP="0034566B">
      <w:pPr>
        <w:jc w:val="both"/>
        <w:rPr>
          <w:b/>
          <w:sz w:val="22"/>
        </w:rPr>
      </w:pPr>
      <w:r w:rsidRPr="00981B34">
        <w:rPr>
          <w:b/>
          <w:sz w:val="22"/>
        </w:rPr>
        <w:t>„Padlet“</w:t>
      </w:r>
      <w:r w:rsidR="00125E89" w:rsidRPr="00271577">
        <w:rPr>
          <w:b/>
          <w:sz w:val="22"/>
        </w:rPr>
        <w:t xml:space="preserve"> naudojimas bendravimui su mokiniais</w:t>
      </w:r>
    </w:p>
    <w:p w14:paraId="20856D55" w14:textId="413B24CD" w:rsidR="00125E89" w:rsidRPr="00271577" w:rsidRDefault="00125E89" w:rsidP="0034566B">
      <w:pPr>
        <w:jc w:val="both"/>
        <w:rPr>
          <w:sz w:val="22"/>
        </w:rPr>
      </w:pPr>
      <w:r w:rsidRPr="00271577">
        <w:rPr>
          <w:sz w:val="22"/>
        </w:rPr>
        <w:t xml:space="preserve">Naudojant </w:t>
      </w:r>
      <w:r w:rsidR="00981B34">
        <w:rPr>
          <w:sz w:val="22"/>
        </w:rPr>
        <w:t>„</w:t>
      </w:r>
      <w:r w:rsidR="00981B34" w:rsidRPr="00981B34">
        <w:rPr>
          <w:sz w:val="22"/>
        </w:rPr>
        <w:t>Padlet</w:t>
      </w:r>
      <w:r w:rsidR="00981B34">
        <w:rPr>
          <w:sz w:val="22"/>
        </w:rPr>
        <w:t>“</w:t>
      </w:r>
      <w:r w:rsidRPr="00271577">
        <w:rPr>
          <w:sz w:val="22"/>
        </w:rPr>
        <w:t xml:space="preserve"> „srautą“ (</w:t>
      </w:r>
      <w:r w:rsidRPr="00271577">
        <w:rPr>
          <w:i/>
          <w:sz w:val="22"/>
        </w:rPr>
        <w:t>Stream</w:t>
      </w:r>
      <w:r w:rsidRPr="00271577">
        <w:rPr>
          <w:sz w:val="22"/>
        </w:rPr>
        <w:t xml:space="preserve">), galima pateikti mokiniams užduotis bei svarbią pamokų medžiagą, pridedant įrašus prie bendravimo srauto. Prie srauto galima pridėti netgi įdomių </w:t>
      </w:r>
      <w:hyperlink r:id="rId142" w:history="1">
        <w:r w:rsidRPr="00271577">
          <w:rPr>
            <w:rStyle w:val="Hyperlink"/>
            <w:sz w:val="22"/>
          </w:rPr>
          <w:t>BookWidgets</w:t>
        </w:r>
      </w:hyperlink>
      <w:r w:rsidRPr="00271577">
        <w:rPr>
          <w:sz w:val="22"/>
        </w:rPr>
        <w:t xml:space="preserve"> pratimų.</w:t>
      </w:r>
    </w:p>
    <w:p w14:paraId="39C00768" w14:textId="516F1C0C" w:rsidR="00125E89" w:rsidRPr="00271577" w:rsidRDefault="00981B34" w:rsidP="0034566B">
      <w:pPr>
        <w:jc w:val="both"/>
        <w:rPr>
          <w:b/>
          <w:sz w:val="22"/>
        </w:rPr>
      </w:pPr>
      <w:r w:rsidRPr="00981B34">
        <w:rPr>
          <w:b/>
          <w:sz w:val="22"/>
        </w:rPr>
        <w:t>„Padlet“</w:t>
      </w:r>
      <w:r w:rsidR="00125E89" w:rsidRPr="00271577">
        <w:rPr>
          <w:b/>
          <w:sz w:val="22"/>
        </w:rPr>
        <w:t xml:space="preserve"> naudojimas bendravimui su tėvais</w:t>
      </w:r>
    </w:p>
    <w:p w14:paraId="16E8FD19" w14:textId="10B47801" w:rsidR="00125E89" w:rsidRPr="00271577" w:rsidRDefault="00125E89" w:rsidP="0034566B">
      <w:pPr>
        <w:jc w:val="both"/>
        <w:rPr>
          <w:sz w:val="22"/>
        </w:rPr>
      </w:pPr>
      <w:r w:rsidRPr="00271577">
        <w:rPr>
          <w:sz w:val="22"/>
        </w:rPr>
        <w:t xml:space="preserve">Bendraujant su tėvais, galima naudoti tą patį „srautą“. Galima aktyvuoti savo el. pašto pranešimus, kad gautumėte el. laišką kiekvieną kartą, kai tėvai paskelbs įrašą </w:t>
      </w:r>
      <w:r w:rsidR="00981B34">
        <w:rPr>
          <w:sz w:val="22"/>
        </w:rPr>
        <w:t>„</w:t>
      </w:r>
      <w:r w:rsidR="00981B34" w:rsidRPr="00981B34">
        <w:rPr>
          <w:sz w:val="22"/>
        </w:rPr>
        <w:t>Padlet</w:t>
      </w:r>
      <w:r w:rsidR="00981B34">
        <w:rPr>
          <w:sz w:val="22"/>
        </w:rPr>
        <w:t>“</w:t>
      </w:r>
      <w:r w:rsidRPr="00271577">
        <w:rPr>
          <w:sz w:val="22"/>
        </w:rPr>
        <w:t xml:space="preserve"> „sienoje“. „Srautą“ galim naudoti ir įdomių naujienų įvairiomis temomis skelbimui.</w:t>
      </w:r>
    </w:p>
    <w:p w14:paraId="0342532B" w14:textId="77777777" w:rsidR="00125E89" w:rsidRPr="00271577" w:rsidRDefault="00125E89" w:rsidP="0034566B">
      <w:pPr>
        <w:jc w:val="both"/>
        <w:rPr>
          <w:b/>
          <w:sz w:val="22"/>
        </w:rPr>
      </w:pPr>
      <w:bookmarkStart w:id="264" w:name="_heading=h.z2rffug3hvzo" w:colFirst="0" w:colLast="0"/>
      <w:bookmarkEnd w:id="264"/>
      <w:r w:rsidRPr="00271577">
        <w:rPr>
          <w:b/>
          <w:sz w:val="22"/>
        </w:rPr>
        <w:t>Interneto saugumo, melagienų, moralinių dilemų ir kt. pavyzdžių skelbimas</w:t>
      </w:r>
    </w:p>
    <w:p w14:paraId="227D5D1C" w14:textId="5C5155EE" w:rsidR="00125E89" w:rsidRPr="00271577" w:rsidRDefault="00125E89" w:rsidP="0034566B">
      <w:pPr>
        <w:jc w:val="both"/>
        <w:rPr>
          <w:sz w:val="22"/>
        </w:rPr>
      </w:pPr>
      <w:r w:rsidRPr="00271577">
        <w:rPr>
          <w:sz w:val="22"/>
        </w:rPr>
        <w:t xml:space="preserve">Siekiant kalbėti apie aktualius įvykius, galima skatinti tėvus </w:t>
      </w:r>
      <w:r w:rsidR="00981B34">
        <w:rPr>
          <w:sz w:val="22"/>
        </w:rPr>
        <w:t>„</w:t>
      </w:r>
      <w:r w:rsidR="00981B34" w:rsidRPr="00981B34">
        <w:rPr>
          <w:sz w:val="22"/>
        </w:rPr>
        <w:t>Padlet</w:t>
      </w:r>
      <w:r w:rsidR="00981B34">
        <w:rPr>
          <w:sz w:val="22"/>
        </w:rPr>
        <w:t>“</w:t>
      </w:r>
      <w:r w:rsidRPr="00271577">
        <w:rPr>
          <w:i/>
          <w:sz w:val="22"/>
        </w:rPr>
        <w:t xml:space="preserve"> </w:t>
      </w:r>
      <w:r w:rsidRPr="00271577">
        <w:rPr>
          <w:sz w:val="22"/>
        </w:rPr>
        <w:t>lentoje dalintis straipsniais ar istorijomis. Smagus būdas nuolat atnaujinti aktualią informaciją apie analizuojamas problemas.</w:t>
      </w:r>
    </w:p>
    <w:p w14:paraId="3E69AF66" w14:textId="4F5177A2" w:rsidR="00125E89" w:rsidRPr="00271577" w:rsidRDefault="00125E89" w:rsidP="0034566B">
      <w:pPr>
        <w:jc w:val="both"/>
        <w:rPr>
          <w:sz w:val="22"/>
        </w:rPr>
      </w:pPr>
      <w:r w:rsidRPr="00271577">
        <w:rPr>
          <w:sz w:val="22"/>
        </w:rPr>
        <w:t xml:space="preserve">Naudojant </w:t>
      </w:r>
      <w:r w:rsidR="00981B34">
        <w:rPr>
          <w:sz w:val="22"/>
        </w:rPr>
        <w:t>„</w:t>
      </w:r>
      <w:hyperlink r:id="rId143" w:history="1">
        <w:r w:rsidRPr="00271577">
          <w:rPr>
            <w:rStyle w:val="Hyperlink"/>
            <w:i/>
            <w:sz w:val="22"/>
          </w:rPr>
          <w:t>Padlet</w:t>
        </w:r>
        <w:r w:rsidR="00981B34">
          <w:rPr>
            <w:rStyle w:val="Hyperlink"/>
            <w:i/>
            <w:sz w:val="22"/>
          </w:rPr>
          <w:t>“</w:t>
        </w:r>
        <w:r w:rsidRPr="00271577">
          <w:rPr>
            <w:rStyle w:val="Hyperlink"/>
            <w:i/>
            <w:sz w:val="22"/>
          </w:rPr>
          <w:t xml:space="preserve"> mini</w:t>
        </w:r>
      </w:hyperlink>
      <w:r w:rsidRPr="00271577">
        <w:rPr>
          <w:sz w:val="22"/>
        </w:rPr>
        <w:t xml:space="preserve">, galima pažymėti įdomius straipsnius internete. </w:t>
      </w:r>
    </w:p>
    <w:p w14:paraId="777ABDAF" w14:textId="77777777" w:rsidR="00125E89" w:rsidRPr="00271577" w:rsidRDefault="00125E89" w:rsidP="0034566B">
      <w:pPr>
        <w:jc w:val="both"/>
        <w:rPr>
          <w:b/>
          <w:sz w:val="22"/>
        </w:rPr>
      </w:pPr>
      <w:r w:rsidRPr="00271577">
        <w:rPr>
          <w:b/>
          <w:sz w:val="22"/>
        </w:rPr>
        <w:t>Atsiliepimų surinkimas</w:t>
      </w:r>
    </w:p>
    <w:p w14:paraId="3ACBD66A" w14:textId="3B3EB26C" w:rsidR="00125E89" w:rsidRPr="00271577" w:rsidRDefault="00125E89" w:rsidP="0034566B">
      <w:pPr>
        <w:jc w:val="both"/>
        <w:rPr>
          <w:sz w:val="22"/>
        </w:rPr>
      </w:pPr>
      <w:r w:rsidRPr="00271577">
        <w:rPr>
          <w:sz w:val="22"/>
        </w:rPr>
        <w:t>Retkarčiais reiktų paprašyti tėvų atsiliepimų. Tam galima sukurti atskirą</w:t>
      </w:r>
      <w:r w:rsidR="00981B34">
        <w:rPr>
          <w:sz w:val="22"/>
        </w:rPr>
        <w:t xml:space="preserve"> „</w:t>
      </w:r>
      <w:r w:rsidR="00981B34" w:rsidRPr="00981B34">
        <w:rPr>
          <w:sz w:val="22"/>
        </w:rPr>
        <w:t>Padlet</w:t>
      </w:r>
      <w:r w:rsidR="00981B34">
        <w:rPr>
          <w:sz w:val="22"/>
        </w:rPr>
        <w:t>“</w:t>
      </w:r>
      <w:r w:rsidRPr="00271577">
        <w:rPr>
          <w:sz w:val="22"/>
        </w:rPr>
        <w:t xml:space="preserve"> sieną ir užtikrinti, kad tėvai galėtų komentuoti anonimiškai.</w:t>
      </w:r>
    </w:p>
    <w:p w14:paraId="38ED7374" w14:textId="24A15E17" w:rsidR="00897E27" w:rsidRPr="00271577" w:rsidRDefault="009C1F47" w:rsidP="0087130B">
      <w:pPr>
        <w:pStyle w:val="Heading2"/>
      </w:pPr>
      <w:bookmarkStart w:id="265" w:name="_heading=h.azlaid8mrsz2" w:colFirst="0" w:colLast="0"/>
      <w:bookmarkStart w:id="266" w:name="_Toc95915270"/>
      <w:bookmarkEnd w:id="265"/>
      <w:r>
        <w:t xml:space="preserve">7.4 </w:t>
      </w:r>
      <w:r w:rsidR="00897E27" w:rsidRPr="00271577">
        <w:t>Istorijų kūrimas</w:t>
      </w:r>
      <w:bookmarkEnd w:id="266"/>
    </w:p>
    <w:p w14:paraId="087305E8" w14:textId="77777777" w:rsidR="00125E89" w:rsidRPr="00271577" w:rsidRDefault="00125E89" w:rsidP="008A5B50">
      <w:pPr>
        <w:pStyle w:val="Heading3"/>
      </w:pPr>
      <w:r w:rsidRPr="00271577">
        <w:t>S</w:t>
      </w:r>
      <w:r w:rsidR="00897E27" w:rsidRPr="00271577">
        <w:t>kaidrės</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21"/>
        <w:gridCol w:w="1559"/>
      </w:tblGrid>
      <w:tr w:rsidR="000E2F86" w:rsidRPr="00271577" w14:paraId="14419A6A" w14:textId="77777777" w:rsidTr="000E2F86">
        <w:tc>
          <w:tcPr>
            <w:tcW w:w="7621" w:type="dxa"/>
          </w:tcPr>
          <w:p w14:paraId="3FB643D0" w14:textId="77777777" w:rsidR="000E2F86" w:rsidRPr="00271577" w:rsidRDefault="000E2F86" w:rsidP="000E2F86">
            <w:pPr>
              <w:rPr>
                <w:b/>
                <w:sz w:val="22"/>
              </w:rPr>
            </w:pPr>
            <w:r w:rsidRPr="00271577">
              <w:rPr>
                <w:b/>
                <w:noProof/>
                <w:sz w:val="22"/>
                <w:lang w:val="en-US" w:eastAsia="en-US"/>
              </w:rPr>
              <w:drawing>
                <wp:inline distT="0" distB="0" distL="0" distR="0" wp14:anchorId="6B19F4CF" wp14:editId="5DD1A7FA">
                  <wp:extent cx="4216400" cy="2371724"/>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4216617" cy="2371846"/>
                          </a:xfrm>
                          <a:prstGeom prst="rect">
                            <a:avLst/>
                          </a:prstGeom>
                        </pic:spPr>
                      </pic:pic>
                    </a:graphicData>
                  </a:graphic>
                </wp:inline>
              </w:drawing>
            </w:r>
          </w:p>
        </w:tc>
        <w:tc>
          <w:tcPr>
            <w:tcW w:w="1559" w:type="dxa"/>
            <w:vAlign w:val="bottom"/>
          </w:tcPr>
          <w:p w14:paraId="4E5454AF" w14:textId="77777777" w:rsidR="000E2F86" w:rsidRPr="00271577" w:rsidRDefault="000E2F86" w:rsidP="00125E89">
            <w:pPr>
              <w:rPr>
                <w:b/>
                <w:noProof/>
                <w:sz w:val="22"/>
                <w:lang w:eastAsia="en-US"/>
              </w:rPr>
            </w:pPr>
            <w:r w:rsidRPr="00271577">
              <w:rPr>
                <w:b/>
                <w:sz w:val="22"/>
              </w:rPr>
              <w:t>1 SKAIDRĖ</w:t>
            </w:r>
          </w:p>
        </w:tc>
      </w:tr>
      <w:tr w:rsidR="000E2F86" w:rsidRPr="00271577" w14:paraId="420A88C8" w14:textId="77777777" w:rsidTr="000E2F86">
        <w:tc>
          <w:tcPr>
            <w:tcW w:w="7621" w:type="dxa"/>
          </w:tcPr>
          <w:p w14:paraId="33CD8A02" w14:textId="77777777" w:rsidR="000E2F86" w:rsidRPr="00271577" w:rsidRDefault="000E2F86" w:rsidP="000E2F86">
            <w:pPr>
              <w:rPr>
                <w:b/>
                <w:sz w:val="22"/>
              </w:rPr>
            </w:pPr>
            <w:r w:rsidRPr="00271577">
              <w:rPr>
                <w:b/>
                <w:sz w:val="22"/>
              </w:rPr>
              <w:t xml:space="preserve"> </w:t>
            </w:r>
            <w:r w:rsidRPr="00271577">
              <w:rPr>
                <w:b/>
                <w:noProof/>
                <w:sz w:val="22"/>
                <w:lang w:val="en-US" w:eastAsia="en-US"/>
              </w:rPr>
              <w:drawing>
                <wp:inline distT="0" distB="0" distL="0" distR="0" wp14:anchorId="4F26088C" wp14:editId="0122BDD4">
                  <wp:extent cx="4064209" cy="2286117"/>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4064209" cy="2286117"/>
                          </a:xfrm>
                          <a:prstGeom prst="rect">
                            <a:avLst/>
                          </a:prstGeom>
                        </pic:spPr>
                      </pic:pic>
                    </a:graphicData>
                  </a:graphic>
                </wp:inline>
              </w:drawing>
            </w:r>
          </w:p>
        </w:tc>
        <w:tc>
          <w:tcPr>
            <w:tcW w:w="1559" w:type="dxa"/>
            <w:vAlign w:val="bottom"/>
          </w:tcPr>
          <w:p w14:paraId="6F343CB9" w14:textId="77777777" w:rsidR="000E2F86" w:rsidRPr="00271577" w:rsidRDefault="000E2F86" w:rsidP="00125E89">
            <w:pPr>
              <w:rPr>
                <w:b/>
                <w:noProof/>
                <w:sz w:val="22"/>
                <w:lang w:eastAsia="en-US"/>
              </w:rPr>
            </w:pPr>
            <w:r w:rsidRPr="00271577">
              <w:rPr>
                <w:b/>
                <w:sz w:val="22"/>
              </w:rPr>
              <w:t>2 SKAIDRĖ</w:t>
            </w:r>
          </w:p>
        </w:tc>
      </w:tr>
      <w:tr w:rsidR="000E2F86" w:rsidRPr="00271577" w14:paraId="4E90F7C6" w14:textId="77777777" w:rsidTr="000E2F86">
        <w:tc>
          <w:tcPr>
            <w:tcW w:w="7621" w:type="dxa"/>
          </w:tcPr>
          <w:p w14:paraId="292E3900" w14:textId="77777777" w:rsidR="000E2F86" w:rsidRPr="00271577" w:rsidRDefault="000E2F86" w:rsidP="000E2F86">
            <w:pPr>
              <w:rPr>
                <w:b/>
                <w:sz w:val="22"/>
              </w:rPr>
            </w:pPr>
            <w:r w:rsidRPr="00271577">
              <w:rPr>
                <w:b/>
                <w:noProof/>
                <w:sz w:val="22"/>
                <w:lang w:val="en-US" w:eastAsia="en-US"/>
              </w:rPr>
              <w:drawing>
                <wp:inline distT="0" distB="0" distL="0" distR="0" wp14:anchorId="2CD90EC3" wp14:editId="1E1810C8">
                  <wp:extent cx="4064209" cy="2286117"/>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064209" cy="2286117"/>
                          </a:xfrm>
                          <a:prstGeom prst="rect">
                            <a:avLst/>
                          </a:prstGeom>
                        </pic:spPr>
                      </pic:pic>
                    </a:graphicData>
                  </a:graphic>
                </wp:inline>
              </w:drawing>
            </w:r>
            <w:r w:rsidRPr="00271577">
              <w:rPr>
                <w:b/>
                <w:sz w:val="22"/>
              </w:rPr>
              <w:t xml:space="preserve"> </w:t>
            </w:r>
          </w:p>
        </w:tc>
        <w:tc>
          <w:tcPr>
            <w:tcW w:w="1559" w:type="dxa"/>
            <w:vAlign w:val="bottom"/>
          </w:tcPr>
          <w:p w14:paraId="6D4D6E65" w14:textId="77777777" w:rsidR="000E2F86" w:rsidRPr="00271577" w:rsidRDefault="000E2F86" w:rsidP="00125E89">
            <w:pPr>
              <w:rPr>
                <w:b/>
                <w:noProof/>
                <w:sz w:val="22"/>
                <w:lang w:eastAsia="en-US"/>
              </w:rPr>
            </w:pPr>
            <w:r w:rsidRPr="00271577">
              <w:rPr>
                <w:b/>
                <w:sz w:val="22"/>
              </w:rPr>
              <w:t>3 SKAIDRĖ</w:t>
            </w:r>
          </w:p>
        </w:tc>
      </w:tr>
      <w:tr w:rsidR="000E2F86" w:rsidRPr="00271577" w14:paraId="37B89057" w14:textId="77777777" w:rsidTr="000E2F86">
        <w:tc>
          <w:tcPr>
            <w:tcW w:w="7621" w:type="dxa"/>
          </w:tcPr>
          <w:p w14:paraId="2A7E541A" w14:textId="77777777" w:rsidR="000E2F86" w:rsidRPr="00271577" w:rsidRDefault="000E2F86" w:rsidP="000E2F86">
            <w:pPr>
              <w:rPr>
                <w:b/>
                <w:sz w:val="22"/>
              </w:rPr>
            </w:pPr>
            <w:r w:rsidRPr="00271577">
              <w:rPr>
                <w:b/>
                <w:noProof/>
                <w:sz w:val="22"/>
                <w:lang w:val="en-US" w:eastAsia="en-US"/>
              </w:rPr>
              <w:drawing>
                <wp:inline distT="0" distB="0" distL="0" distR="0" wp14:anchorId="1C4881A4" wp14:editId="24A23C85">
                  <wp:extent cx="4064209" cy="2286117"/>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064209" cy="2286117"/>
                          </a:xfrm>
                          <a:prstGeom prst="rect">
                            <a:avLst/>
                          </a:prstGeom>
                        </pic:spPr>
                      </pic:pic>
                    </a:graphicData>
                  </a:graphic>
                </wp:inline>
              </w:drawing>
            </w:r>
            <w:r w:rsidRPr="00271577">
              <w:rPr>
                <w:b/>
                <w:sz w:val="22"/>
              </w:rPr>
              <w:t xml:space="preserve"> </w:t>
            </w:r>
          </w:p>
        </w:tc>
        <w:tc>
          <w:tcPr>
            <w:tcW w:w="1559" w:type="dxa"/>
            <w:vAlign w:val="bottom"/>
          </w:tcPr>
          <w:p w14:paraId="4B6D35DF" w14:textId="77777777" w:rsidR="000E2F86" w:rsidRPr="00271577" w:rsidRDefault="000E2F86" w:rsidP="00125E89">
            <w:pPr>
              <w:rPr>
                <w:b/>
                <w:noProof/>
                <w:sz w:val="22"/>
                <w:lang w:eastAsia="en-US"/>
              </w:rPr>
            </w:pPr>
            <w:r w:rsidRPr="00271577">
              <w:rPr>
                <w:b/>
                <w:sz w:val="22"/>
              </w:rPr>
              <w:t>4 SKAIDRĖ</w:t>
            </w:r>
          </w:p>
        </w:tc>
      </w:tr>
      <w:tr w:rsidR="000E2F86" w:rsidRPr="00271577" w14:paraId="6DC4053E" w14:textId="77777777" w:rsidTr="000E2F86">
        <w:tc>
          <w:tcPr>
            <w:tcW w:w="7621" w:type="dxa"/>
          </w:tcPr>
          <w:p w14:paraId="3E863BC3" w14:textId="77777777" w:rsidR="000E2F86" w:rsidRPr="00271577" w:rsidRDefault="000E2F86" w:rsidP="000E2F86">
            <w:pPr>
              <w:rPr>
                <w:b/>
                <w:sz w:val="22"/>
              </w:rPr>
            </w:pPr>
            <w:r w:rsidRPr="00271577">
              <w:rPr>
                <w:b/>
                <w:noProof/>
                <w:sz w:val="22"/>
                <w:lang w:val="en-US" w:eastAsia="en-US"/>
              </w:rPr>
              <w:drawing>
                <wp:inline distT="0" distB="0" distL="0" distR="0" wp14:anchorId="7EF88488" wp14:editId="1F013F2B">
                  <wp:extent cx="4159250" cy="2339577"/>
                  <wp:effectExtent l="0" t="0" r="0" b="381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4159464" cy="2339697"/>
                          </a:xfrm>
                          <a:prstGeom prst="rect">
                            <a:avLst/>
                          </a:prstGeom>
                        </pic:spPr>
                      </pic:pic>
                    </a:graphicData>
                  </a:graphic>
                </wp:inline>
              </w:drawing>
            </w:r>
            <w:r w:rsidRPr="00271577">
              <w:rPr>
                <w:b/>
                <w:sz w:val="22"/>
              </w:rPr>
              <w:t xml:space="preserve"> </w:t>
            </w:r>
          </w:p>
        </w:tc>
        <w:tc>
          <w:tcPr>
            <w:tcW w:w="1559" w:type="dxa"/>
            <w:vAlign w:val="bottom"/>
          </w:tcPr>
          <w:p w14:paraId="3EAF7FBB" w14:textId="77777777" w:rsidR="000E2F86" w:rsidRPr="00271577" w:rsidRDefault="000E2F86" w:rsidP="00125E89">
            <w:pPr>
              <w:rPr>
                <w:b/>
                <w:noProof/>
                <w:sz w:val="22"/>
                <w:lang w:eastAsia="en-US"/>
              </w:rPr>
            </w:pPr>
            <w:r w:rsidRPr="00271577">
              <w:rPr>
                <w:b/>
                <w:sz w:val="22"/>
              </w:rPr>
              <w:t>5 SKAIDRĖ</w:t>
            </w:r>
          </w:p>
        </w:tc>
      </w:tr>
      <w:tr w:rsidR="000E2F86" w:rsidRPr="00271577" w14:paraId="1B373008" w14:textId="77777777" w:rsidTr="000E2F86">
        <w:tc>
          <w:tcPr>
            <w:tcW w:w="7621" w:type="dxa"/>
          </w:tcPr>
          <w:p w14:paraId="140A1356" w14:textId="77777777" w:rsidR="000E2F86" w:rsidRPr="00271577" w:rsidRDefault="008814E3" w:rsidP="000E2F86">
            <w:pPr>
              <w:rPr>
                <w:b/>
                <w:sz w:val="22"/>
              </w:rPr>
            </w:pPr>
            <w:r w:rsidRPr="00271577">
              <w:rPr>
                <w:b/>
                <w:noProof/>
                <w:sz w:val="22"/>
                <w:lang w:val="en-US" w:eastAsia="en-US"/>
              </w:rPr>
              <w:drawing>
                <wp:inline distT="0" distB="0" distL="0" distR="0" wp14:anchorId="0DE12A1E" wp14:editId="12197E0B">
                  <wp:extent cx="4176889" cy="2349499"/>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177104" cy="2349620"/>
                          </a:xfrm>
                          <a:prstGeom prst="rect">
                            <a:avLst/>
                          </a:prstGeom>
                        </pic:spPr>
                      </pic:pic>
                    </a:graphicData>
                  </a:graphic>
                </wp:inline>
              </w:drawing>
            </w:r>
            <w:r w:rsidR="000E2F86" w:rsidRPr="00271577">
              <w:rPr>
                <w:b/>
                <w:sz w:val="22"/>
              </w:rPr>
              <w:t xml:space="preserve"> </w:t>
            </w:r>
          </w:p>
        </w:tc>
        <w:tc>
          <w:tcPr>
            <w:tcW w:w="1559" w:type="dxa"/>
            <w:vAlign w:val="bottom"/>
          </w:tcPr>
          <w:p w14:paraId="61948ECD" w14:textId="77777777" w:rsidR="000E2F86" w:rsidRPr="00271577" w:rsidRDefault="000E2F86" w:rsidP="00125E89">
            <w:pPr>
              <w:rPr>
                <w:b/>
                <w:noProof/>
                <w:sz w:val="22"/>
                <w:lang w:eastAsia="en-US"/>
              </w:rPr>
            </w:pPr>
            <w:r w:rsidRPr="00271577">
              <w:rPr>
                <w:b/>
                <w:sz w:val="22"/>
              </w:rPr>
              <w:t>6 SKAIDRĖ</w:t>
            </w:r>
          </w:p>
        </w:tc>
      </w:tr>
      <w:tr w:rsidR="000E2F86" w:rsidRPr="00271577" w14:paraId="4363CA0C" w14:textId="77777777" w:rsidTr="000E2F86">
        <w:tc>
          <w:tcPr>
            <w:tcW w:w="7621" w:type="dxa"/>
          </w:tcPr>
          <w:p w14:paraId="2F3A696A" w14:textId="77777777" w:rsidR="000E2F86" w:rsidRPr="00271577" w:rsidRDefault="00B23CEC" w:rsidP="000E2F86">
            <w:pPr>
              <w:rPr>
                <w:b/>
                <w:sz w:val="22"/>
              </w:rPr>
            </w:pPr>
            <w:r w:rsidRPr="00271577">
              <w:rPr>
                <w:b/>
                <w:noProof/>
                <w:sz w:val="22"/>
                <w:lang w:val="en-US" w:eastAsia="en-US"/>
              </w:rPr>
              <w:drawing>
                <wp:inline distT="0" distB="0" distL="0" distR="0" wp14:anchorId="770527DC" wp14:editId="1BD72826">
                  <wp:extent cx="4260850" cy="2396727"/>
                  <wp:effectExtent l="0" t="0" r="6350" b="381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261069" cy="2396850"/>
                          </a:xfrm>
                          <a:prstGeom prst="rect">
                            <a:avLst/>
                          </a:prstGeom>
                        </pic:spPr>
                      </pic:pic>
                    </a:graphicData>
                  </a:graphic>
                </wp:inline>
              </w:drawing>
            </w:r>
            <w:r w:rsidR="000E2F86" w:rsidRPr="00271577">
              <w:rPr>
                <w:b/>
                <w:sz w:val="22"/>
              </w:rPr>
              <w:t xml:space="preserve"> </w:t>
            </w:r>
          </w:p>
        </w:tc>
        <w:tc>
          <w:tcPr>
            <w:tcW w:w="1559" w:type="dxa"/>
            <w:vAlign w:val="bottom"/>
          </w:tcPr>
          <w:p w14:paraId="6EEADE6C" w14:textId="77777777" w:rsidR="000E2F86" w:rsidRPr="00271577" w:rsidRDefault="000E2F86" w:rsidP="00125E89">
            <w:pPr>
              <w:rPr>
                <w:b/>
                <w:noProof/>
                <w:sz w:val="22"/>
                <w:lang w:eastAsia="en-US"/>
              </w:rPr>
            </w:pPr>
            <w:r w:rsidRPr="00271577">
              <w:rPr>
                <w:b/>
                <w:sz w:val="22"/>
              </w:rPr>
              <w:t>7 SKAIDRĖ</w:t>
            </w:r>
          </w:p>
        </w:tc>
      </w:tr>
      <w:tr w:rsidR="000E2F86" w:rsidRPr="00271577" w14:paraId="4A26B1DC" w14:textId="77777777" w:rsidTr="000E2F86">
        <w:tc>
          <w:tcPr>
            <w:tcW w:w="7621" w:type="dxa"/>
          </w:tcPr>
          <w:p w14:paraId="664B0F17" w14:textId="77777777" w:rsidR="000E2F86" w:rsidRPr="00271577" w:rsidRDefault="00B23CEC" w:rsidP="000E2F86">
            <w:pPr>
              <w:rPr>
                <w:b/>
                <w:sz w:val="22"/>
              </w:rPr>
            </w:pPr>
            <w:r w:rsidRPr="00271577">
              <w:rPr>
                <w:b/>
                <w:noProof/>
                <w:sz w:val="22"/>
                <w:lang w:val="en-US" w:eastAsia="en-US"/>
              </w:rPr>
              <w:drawing>
                <wp:inline distT="0" distB="0" distL="0" distR="0" wp14:anchorId="282BEBC9" wp14:editId="3801376A">
                  <wp:extent cx="4064209" cy="2286117"/>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064209" cy="2286117"/>
                          </a:xfrm>
                          <a:prstGeom prst="rect">
                            <a:avLst/>
                          </a:prstGeom>
                        </pic:spPr>
                      </pic:pic>
                    </a:graphicData>
                  </a:graphic>
                </wp:inline>
              </w:drawing>
            </w:r>
            <w:r w:rsidR="000E2F86" w:rsidRPr="00271577">
              <w:rPr>
                <w:b/>
                <w:sz w:val="22"/>
              </w:rPr>
              <w:t xml:space="preserve"> </w:t>
            </w:r>
          </w:p>
        </w:tc>
        <w:tc>
          <w:tcPr>
            <w:tcW w:w="1559" w:type="dxa"/>
            <w:vAlign w:val="bottom"/>
          </w:tcPr>
          <w:p w14:paraId="688ED24D" w14:textId="77777777" w:rsidR="000E2F86" w:rsidRPr="00271577" w:rsidRDefault="000E2F86" w:rsidP="00125E89">
            <w:pPr>
              <w:rPr>
                <w:b/>
                <w:noProof/>
                <w:sz w:val="22"/>
                <w:lang w:eastAsia="en-US"/>
              </w:rPr>
            </w:pPr>
            <w:r w:rsidRPr="00271577">
              <w:rPr>
                <w:b/>
                <w:sz w:val="22"/>
              </w:rPr>
              <w:t>8 SKAIDRĖ</w:t>
            </w:r>
          </w:p>
        </w:tc>
      </w:tr>
      <w:tr w:rsidR="000E2F86" w:rsidRPr="00271577" w14:paraId="35420B9D" w14:textId="77777777" w:rsidTr="000E2F86">
        <w:tc>
          <w:tcPr>
            <w:tcW w:w="7621" w:type="dxa"/>
          </w:tcPr>
          <w:p w14:paraId="49820F40" w14:textId="77777777" w:rsidR="000E2F86" w:rsidRPr="00271577" w:rsidRDefault="000E2F86" w:rsidP="000E2F86">
            <w:pPr>
              <w:rPr>
                <w:b/>
                <w:sz w:val="22"/>
              </w:rPr>
            </w:pPr>
            <w:r w:rsidRPr="00271577">
              <w:rPr>
                <w:b/>
                <w:sz w:val="22"/>
              </w:rPr>
              <w:t xml:space="preserve"> </w:t>
            </w:r>
            <w:r w:rsidR="00B23CEC" w:rsidRPr="00271577">
              <w:rPr>
                <w:b/>
                <w:noProof/>
                <w:sz w:val="22"/>
                <w:lang w:val="en-US" w:eastAsia="en-US"/>
              </w:rPr>
              <w:drawing>
                <wp:inline distT="0" distB="0" distL="0" distR="0" wp14:anchorId="21B7BC98" wp14:editId="20CAD9F4">
                  <wp:extent cx="4064209" cy="2286117"/>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064209" cy="2286117"/>
                          </a:xfrm>
                          <a:prstGeom prst="rect">
                            <a:avLst/>
                          </a:prstGeom>
                        </pic:spPr>
                      </pic:pic>
                    </a:graphicData>
                  </a:graphic>
                </wp:inline>
              </w:drawing>
            </w:r>
          </w:p>
        </w:tc>
        <w:tc>
          <w:tcPr>
            <w:tcW w:w="1559" w:type="dxa"/>
            <w:vAlign w:val="bottom"/>
          </w:tcPr>
          <w:p w14:paraId="1D8FEB49" w14:textId="77777777" w:rsidR="000E2F86" w:rsidRPr="00271577" w:rsidRDefault="000E2F86" w:rsidP="00125E89">
            <w:pPr>
              <w:rPr>
                <w:b/>
                <w:noProof/>
                <w:sz w:val="22"/>
                <w:lang w:eastAsia="en-US"/>
              </w:rPr>
            </w:pPr>
            <w:r w:rsidRPr="00271577">
              <w:rPr>
                <w:b/>
                <w:sz w:val="22"/>
              </w:rPr>
              <w:t>9 SKAIDRĖ</w:t>
            </w:r>
          </w:p>
        </w:tc>
      </w:tr>
      <w:tr w:rsidR="000E2F86" w:rsidRPr="00271577" w14:paraId="5A4389E6" w14:textId="77777777" w:rsidTr="000E2F86">
        <w:tc>
          <w:tcPr>
            <w:tcW w:w="7621" w:type="dxa"/>
          </w:tcPr>
          <w:p w14:paraId="41C45370" w14:textId="77777777" w:rsidR="000E2F86" w:rsidRPr="00271577" w:rsidRDefault="00B23CEC" w:rsidP="000E2F86">
            <w:pPr>
              <w:rPr>
                <w:b/>
                <w:sz w:val="22"/>
              </w:rPr>
            </w:pPr>
            <w:r w:rsidRPr="00271577">
              <w:rPr>
                <w:b/>
                <w:noProof/>
                <w:sz w:val="22"/>
                <w:lang w:val="en-US" w:eastAsia="en-US"/>
              </w:rPr>
              <w:drawing>
                <wp:inline distT="0" distB="0" distL="0" distR="0" wp14:anchorId="21182B1A" wp14:editId="373A4688">
                  <wp:extent cx="4191000" cy="2357436"/>
                  <wp:effectExtent l="0" t="0" r="0" b="508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4191216" cy="2357557"/>
                          </a:xfrm>
                          <a:prstGeom prst="rect">
                            <a:avLst/>
                          </a:prstGeom>
                        </pic:spPr>
                      </pic:pic>
                    </a:graphicData>
                  </a:graphic>
                </wp:inline>
              </w:drawing>
            </w:r>
            <w:r w:rsidR="000E2F86" w:rsidRPr="00271577">
              <w:rPr>
                <w:b/>
                <w:sz w:val="22"/>
              </w:rPr>
              <w:t xml:space="preserve"> </w:t>
            </w:r>
          </w:p>
        </w:tc>
        <w:tc>
          <w:tcPr>
            <w:tcW w:w="1559" w:type="dxa"/>
            <w:vAlign w:val="bottom"/>
          </w:tcPr>
          <w:p w14:paraId="23C1BB84" w14:textId="77777777" w:rsidR="000E2F86" w:rsidRPr="00271577" w:rsidRDefault="000E2F86" w:rsidP="00125E89">
            <w:pPr>
              <w:rPr>
                <w:b/>
                <w:noProof/>
                <w:sz w:val="22"/>
                <w:lang w:eastAsia="en-US"/>
              </w:rPr>
            </w:pPr>
            <w:r w:rsidRPr="00271577">
              <w:rPr>
                <w:b/>
                <w:sz w:val="22"/>
              </w:rPr>
              <w:t>10 SKAIDRĖ</w:t>
            </w:r>
          </w:p>
        </w:tc>
      </w:tr>
      <w:tr w:rsidR="000E2F86" w:rsidRPr="00271577" w14:paraId="0E81D4FD" w14:textId="77777777" w:rsidTr="000E2F86">
        <w:tc>
          <w:tcPr>
            <w:tcW w:w="7621" w:type="dxa"/>
          </w:tcPr>
          <w:p w14:paraId="6C0E1950" w14:textId="77777777" w:rsidR="000E2F86" w:rsidRPr="00271577" w:rsidRDefault="00B23CEC" w:rsidP="000E2F86">
            <w:pPr>
              <w:rPr>
                <w:b/>
                <w:sz w:val="22"/>
              </w:rPr>
            </w:pPr>
            <w:r w:rsidRPr="00271577">
              <w:rPr>
                <w:b/>
                <w:noProof/>
                <w:sz w:val="22"/>
                <w:lang w:val="en-US" w:eastAsia="en-US"/>
              </w:rPr>
              <w:drawing>
                <wp:inline distT="0" distB="0" distL="0" distR="0" wp14:anchorId="51B0B130" wp14:editId="028A59DB">
                  <wp:extent cx="4233333" cy="2381249"/>
                  <wp:effectExtent l="0" t="0" r="0" b="63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233551" cy="2381371"/>
                          </a:xfrm>
                          <a:prstGeom prst="rect">
                            <a:avLst/>
                          </a:prstGeom>
                        </pic:spPr>
                      </pic:pic>
                    </a:graphicData>
                  </a:graphic>
                </wp:inline>
              </w:drawing>
            </w:r>
          </w:p>
        </w:tc>
        <w:tc>
          <w:tcPr>
            <w:tcW w:w="1559" w:type="dxa"/>
            <w:vAlign w:val="bottom"/>
          </w:tcPr>
          <w:p w14:paraId="73EE0D51" w14:textId="77777777" w:rsidR="000E2F86" w:rsidRPr="00271577" w:rsidRDefault="000E2F86" w:rsidP="00125E89">
            <w:pPr>
              <w:rPr>
                <w:b/>
                <w:noProof/>
                <w:sz w:val="22"/>
                <w:lang w:eastAsia="en-US"/>
              </w:rPr>
            </w:pPr>
            <w:r w:rsidRPr="00271577">
              <w:rPr>
                <w:b/>
                <w:sz w:val="22"/>
              </w:rPr>
              <w:t>11 SKAIDRĖ</w:t>
            </w:r>
          </w:p>
        </w:tc>
      </w:tr>
    </w:tbl>
    <w:p w14:paraId="25D4AB6E" w14:textId="77777777" w:rsidR="00125E89" w:rsidRPr="0034566B" w:rsidRDefault="00125E89" w:rsidP="00125E89">
      <w:pPr>
        <w:rPr>
          <w:b/>
        </w:rPr>
      </w:pPr>
    </w:p>
    <w:p w14:paraId="6AC1534E" w14:textId="0030DF45" w:rsidR="00125E89" w:rsidRPr="00911DDB" w:rsidRDefault="00897E27" w:rsidP="0034566B">
      <w:pPr>
        <w:pStyle w:val="Heading3"/>
      </w:pPr>
      <w:r w:rsidRPr="00911DDB">
        <w:t>Papildoma informacija internetiniams mokymams</w:t>
      </w:r>
      <w:r w:rsidR="0068170F">
        <w:t xml:space="preserve"> /</w:t>
      </w:r>
      <w:r w:rsidRPr="00911DDB">
        <w:t xml:space="preserve"> sesijoms</w:t>
      </w:r>
    </w:p>
    <w:p w14:paraId="15A5C7F5" w14:textId="77777777" w:rsidR="00125E89" w:rsidRPr="00446D1B" w:rsidRDefault="00125E89" w:rsidP="0034566B">
      <w:pPr>
        <w:pStyle w:val="Heading4"/>
      </w:pPr>
      <w:bookmarkStart w:id="267" w:name="_heading=h.wk3rlvj4vnjg" w:colFirst="0" w:colLast="0"/>
      <w:bookmarkEnd w:id="267"/>
      <w:r w:rsidRPr="00446D1B">
        <w:t>K</w:t>
      </w:r>
      <w:r w:rsidR="00897E27" w:rsidRPr="00446D1B">
        <w:t xml:space="preserve">odėl istorijos </w:t>
      </w:r>
      <w:r w:rsidRPr="00446D1B">
        <w:t>(3 skaidrė)</w:t>
      </w:r>
    </w:p>
    <w:p w14:paraId="13F4B5B5" w14:textId="77777777" w:rsidR="00125E89" w:rsidRPr="00911DDB" w:rsidRDefault="00125E89" w:rsidP="00125E89">
      <w:pPr>
        <w:rPr>
          <w:color w:val="E36C0A" w:themeColor="accent6" w:themeShade="BF"/>
          <w:sz w:val="22"/>
        </w:rPr>
      </w:pPr>
      <w:bookmarkStart w:id="268" w:name="_heading=h.7khrwisycv1" w:colFirst="0" w:colLast="0"/>
      <w:bookmarkEnd w:id="268"/>
      <w:r w:rsidRPr="00911DDB">
        <w:rPr>
          <w:color w:val="E36C0A" w:themeColor="accent6" w:themeShade="BF"/>
          <w:sz w:val="22"/>
        </w:rPr>
        <w:t>Geros istorijos įtraukia</w:t>
      </w:r>
    </w:p>
    <w:p w14:paraId="2DEBA0F8" w14:textId="77777777" w:rsidR="00125E89" w:rsidRPr="00271577" w:rsidRDefault="00125E89" w:rsidP="0034566B">
      <w:pPr>
        <w:jc w:val="both"/>
        <w:rPr>
          <w:sz w:val="22"/>
        </w:rPr>
      </w:pPr>
      <w:r w:rsidRPr="00271577">
        <w:rPr>
          <w:sz w:val="22"/>
        </w:rPr>
        <w:t>Scenarijus ir animacija yra du geriausi istorijos panaudojimo būdai suaugusiųjų mokyme.</w:t>
      </w:r>
    </w:p>
    <w:p w14:paraId="438B171F" w14:textId="77777777" w:rsidR="00125E89" w:rsidRPr="00911DDB" w:rsidRDefault="00125E89" w:rsidP="0034566B">
      <w:pPr>
        <w:jc w:val="both"/>
        <w:rPr>
          <w:color w:val="E36C0A" w:themeColor="accent6" w:themeShade="BF"/>
          <w:sz w:val="22"/>
        </w:rPr>
      </w:pPr>
      <w:r w:rsidRPr="00911DDB">
        <w:rPr>
          <w:color w:val="E36C0A" w:themeColor="accent6" w:themeShade="BF"/>
          <w:sz w:val="22"/>
        </w:rPr>
        <w:t>Geros istorijos padeda kurti santykį</w:t>
      </w:r>
    </w:p>
    <w:p w14:paraId="4A02CF9C" w14:textId="77777777" w:rsidR="00125E89" w:rsidRPr="00271577" w:rsidRDefault="00125E89" w:rsidP="0034566B">
      <w:pPr>
        <w:jc w:val="both"/>
        <w:rPr>
          <w:sz w:val="22"/>
        </w:rPr>
      </w:pPr>
      <w:r w:rsidRPr="00271577">
        <w:rPr>
          <w:sz w:val="22"/>
        </w:rPr>
        <w:t>Galima susieti savo istoriją su auditorija, sukuriant panašius personažus. Kai besimokantysis pajaučia bendrumą su personažu, jis geriau supranta personažo patirtį.</w:t>
      </w:r>
    </w:p>
    <w:p w14:paraId="314B1BBF" w14:textId="77777777" w:rsidR="0034566B" w:rsidRDefault="0034566B">
      <w:pPr>
        <w:spacing w:before="0" w:after="0"/>
        <w:rPr>
          <w:color w:val="E36C0A" w:themeColor="accent6" w:themeShade="BF"/>
          <w:sz w:val="22"/>
        </w:rPr>
      </w:pPr>
      <w:bookmarkStart w:id="269" w:name="_heading=h.f3ryy8ehapgs" w:colFirst="0" w:colLast="0"/>
      <w:bookmarkEnd w:id="269"/>
      <w:r>
        <w:rPr>
          <w:color w:val="E36C0A" w:themeColor="accent6" w:themeShade="BF"/>
          <w:sz w:val="22"/>
        </w:rPr>
        <w:br w:type="page"/>
      </w:r>
    </w:p>
    <w:p w14:paraId="68E37B38" w14:textId="44133E55" w:rsidR="00125E89" w:rsidRPr="00911DDB" w:rsidRDefault="00125E89" w:rsidP="0034566B">
      <w:pPr>
        <w:jc w:val="both"/>
        <w:rPr>
          <w:color w:val="E36C0A" w:themeColor="accent6" w:themeShade="BF"/>
          <w:sz w:val="22"/>
        </w:rPr>
      </w:pPr>
      <w:r w:rsidRPr="00911DDB">
        <w:rPr>
          <w:color w:val="E36C0A" w:themeColor="accent6" w:themeShade="BF"/>
          <w:sz w:val="22"/>
        </w:rPr>
        <w:t xml:space="preserve">Geros istorijos </w:t>
      </w:r>
      <w:r w:rsidR="00967440" w:rsidRPr="00911DDB">
        <w:rPr>
          <w:color w:val="E36C0A" w:themeColor="accent6" w:themeShade="BF"/>
          <w:sz w:val="22"/>
        </w:rPr>
        <w:t xml:space="preserve">yra </w:t>
      </w:r>
      <w:r w:rsidR="00897E27" w:rsidRPr="00911DDB">
        <w:rPr>
          <w:color w:val="E36C0A" w:themeColor="accent6" w:themeShade="BF"/>
          <w:sz w:val="22"/>
        </w:rPr>
        <w:t xml:space="preserve">„iš </w:t>
      </w:r>
      <w:r w:rsidRPr="00911DDB">
        <w:rPr>
          <w:color w:val="E36C0A" w:themeColor="accent6" w:themeShade="BF"/>
          <w:sz w:val="22"/>
        </w:rPr>
        <w:t>gyvenim</w:t>
      </w:r>
      <w:r w:rsidR="00897E27" w:rsidRPr="00911DDB">
        <w:rPr>
          <w:color w:val="E36C0A" w:themeColor="accent6" w:themeShade="BF"/>
          <w:sz w:val="22"/>
        </w:rPr>
        <w:t>o“</w:t>
      </w:r>
      <w:r w:rsidRPr="00911DDB">
        <w:rPr>
          <w:color w:val="E36C0A" w:themeColor="accent6" w:themeShade="BF"/>
          <w:sz w:val="22"/>
        </w:rPr>
        <w:t xml:space="preserve"> </w:t>
      </w:r>
    </w:p>
    <w:p w14:paraId="79FB1498" w14:textId="77777777" w:rsidR="00125E89" w:rsidRPr="00271577" w:rsidRDefault="00125E89" w:rsidP="0034566B">
      <w:pPr>
        <w:jc w:val="both"/>
        <w:rPr>
          <w:sz w:val="22"/>
        </w:rPr>
      </w:pPr>
      <w:r w:rsidRPr="00271577">
        <w:rPr>
          <w:sz w:val="22"/>
        </w:rPr>
        <w:t>Gerai, kai dialogai yra „šnekamieji“, o jų kalba tokia, kokią besimokantieji iš tikrųjų vartotų, kalbėdami vieni su kitais ar su savo vaikais. Svarstytina ir galimybė naudoti „žargoną“, kad dialogas taptų autentiškesnis. Rekomenduojama vengti akronimų. Naudinga garsiai perskaityti parengtus dialogus, kad būtų galima įsitikinti, jog jie skamba, kaip natūralus pokalbis.</w:t>
      </w:r>
    </w:p>
    <w:p w14:paraId="3051F1B9" w14:textId="77777777" w:rsidR="00125E89" w:rsidRPr="00911DDB" w:rsidRDefault="00125E89" w:rsidP="0034566B">
      <w:pPr>
        <w:jc w:val="both"/>
        <w:rPr>
          <w:color w:val="E36C0A" w:themeColor="accent6" w:themeShade="BF"/>
          <w:sz w:val="22"/>
        </w:rPr>
      </w:pPr>
      <w:r w:rsidRPr="00911DDB">
        <w:rPr>
          <w:color w:val="E36C0A" w:themeColor="accent6" w:themeShade="BF"/>
          <w:sz w:val="22"/>
        </w:rPr>
        <w:t>Geros istorijos yra asmeniškos</w:t>
      </w:r>
    </w:p>
    <w:p w14:paraId="52B30C44" w14:textId="77777777" w:rsidR="00125E89" w:rsidRPr="00271577" w:rsidRDefault="00125E89" w:rsidP="0034566B">
      <w:pPr>
        <w:jc w:val="both"/>
        <w:rPr>
          <w:sz w:val="22"/>
        </w:rPr>
      </w:pPr>
      <w:r w:rsidRPr="00271577">
        <w:rPr>
          <w:sz w:val="22"/>
        </w:rPr>
        <w:t>Svarbu dalintis asmeninėmis istorijomis, apimančiomis nesėkmes ir išmoktas pamokas. Iš širdies sklindančios asmeninės istorijos randa atgarsį besimokančiuose ir sukuria jiems saugią erdvę mokytis to, ką daryti (ar nedaryti). Galų gale, juk saugiau ir daug smagiau mokytis iš kitų klaidų, nei patirti nesėkmę pačiam.</w:t>
      </w:r>
    </w:p>
    <w:p w14:paraId="39EA602D" w14:textId="77777777" w:rsidR="00125E89" w:rsidRPr="00911DDB" w:rsidRDefault="00125E89" w:rsidP="0034566B">
      <w:pPr>
        <w:jc w:val="both"/>
        <w:rPr>
          <w:color w:val="E36C0A" w:themeColor="accent6" w:themeShade="BF"/>
          <w:sz w:val="22"/>
        </w:rPr>
      </w:pPr>
      <w:r w:rsidRPr="00911DDB">
        <w:rPr>
          <w:color w:val="E36C0A" w:themeColor="accent6" w:themeShade="BF"/>
          <w:sz w:val="22"/>
        </w:rPr>
        <w:t>Geros istorijos yra įsimintinos</w:t>
      </w:r>
    </w:p>
    <w:p w14:paraId="6F785F28" w14:textId="77777777" w:rsidR="00125E89" w:rsidRPr="00271577" w:rsidRDefault="00125E89" w:rsidP="0034566B">
      <w:pPr>
        <w:jc w:val="both"/>
        <w:rPr>
          <w:sz w:val="22"/>
        </w:rPr>
      </w:pPr>
      <w:r w:rsidRPr="00271577">
        <w:rPr>
          <w:sz w:val="22"/>
        </w:rPr>
        <w:t>Svarbu pradėti nuo stipraus „kabliuko“ ir baigti stipriu akcentu, tada sutelkti dėmesį į siužetą, susidedantį iš įvairių elementų, padedančių sukurti įsimintiną istoriją. Konfliktas prideda personažams „žmogiškumo“. Svarbu apgalvoti, koks bus vizualinis istorijos pateikimas. Reikia nuspręsti, ar istorija bus sukurta vienu kartu, ar kuriama palaipsniui viso mokymo(si) metu.</w:t>
      </w:r>
    </w:p>
    <w:p w14:paraId="77E7864D" w14:textId="77777777" w:rsidR="00125E89" w:rsidRPr="00911DDB" w:rsidRDefault="00125E89" w:rsidP="0034566B">
      <w:pPr>
        <w:jc w:val="both"/>
        <w:rPr>
          <w:color w:val="E36C0A" w:themeColor="accent6" w:themeShade="BF"/>
          <w:sz w:val="22"/>
        </w:rPr>
      </w:pPr>
      <w:r w:rsidRPr="00911DDB">
        <w:rPr>
          <w:color w:val="E36C0A" w:themeColor="accent6" w:themeShade="BF"/>
          <w:sz w:val="22"/>
        </w:rPr>
        <w:t>Geros istorijos yra paprastos</w:t>
      </w:r>
    </w:p>
    <w:p w14:paraId="08183315" w14:textId="59981FFA" w:rsidR="00125E89" w:rsidRPr="00271577" w:rsidRDefault="00125E89" w:rsidP="0034566B">
      <w:pPr>
        <w:jc w:val="both"/>
        <w:rPr>
          <w:sz w:val="22"/>
        </w:rPr>
      </w:pPr>
      <w:r w:rsidRPr="00271577">
        <w:rPr>
          <w:sz w:val="22"/>
        </w:rPr>
        <w:t xml:space="preserve">Rekomenduojama perskaityti ir dar kartą perskaityti istoriją, ir ją </w:t>
      </w:r>
      <w:r w:rsidR="00911DDB">
        <w:rPr>
          <w:sz w:val="22"/>
        </w:rPr>
        <w:t>pa</w:t>
      </w:r>
      <w:r w:rsidRPr="00271577">
        <w:rPr>
          <w:sz w:val="22"/>
        </w:rPr>
        <w:t>redaguoti. Paprašyti kitų peržiūrėti istoriją ir padėti ją tobulinti, kad ji taptų paprasta, bet tuo pačiu patraukli</w:t>
      </w:r>
      <w:r w:rsidR="00911DDB">
        <w:rPr>
          <w:sz w:val="22"/>
        </w:rPr>
        <w:t>a</w:t>
      </w:r>
      <w:r w:rsidRPr="00271577">
        <w:rPr>
          <w:sz w:val="22"/>
        </w:rPr>
        <w:t>, artima, tikroviška, asmenin</w:t>
      </w:r>
      <w:r w:rsidR="00911DDB">
        <w:rPr>
          <w:sz w:val="22"/>
        </w:rPr>
        <w:t>e</w:t>
      </w:r>
      <w:r w:rsidRPr="00271577">
        <w:rPr>
          <w:sz w:val="22"/>
        </w:rPr>
        <w:t xml:space="preserve"> ir įsimintina.</w:t>
      </w:r>
    </w:p>
    <w:p w14:paraId="236C70E4" w14:textId="77777777" w:rsidR="00125E89" w:rsidRPr="00446D1B" w:rsidRDefault="00125E89" w:rsidP="0034566B">
      <w:pPr>
        <w:jc w:val="both"/>
        <w:rPr>
          <w:color w:val="E36C0A" w:themeColor="accent6" w:themeShade="BF"/>
          <w:sz w:val="22"/>
        </w:rPr>
      </w:pPr>
      <w:r w:rsidRPr="00446D1B">
        <w:rPr>
          <w:color w:val="E36C0A" w:themeColor="accent6" w:themeShade="BF"/>
          <w:sz w:val="22"/>
        </w:rPr>
        <w:t>Geros istorijos yra smagios</w:t>
      </w:r>
    </w:p>
    <w:p w14:paraId="1233A084" w14:textId="21FCEC7B" w:rsidR="00125E89" w:rsidRPr="00271577" w:rsidRDefault="00125E89" w:rsidP="0034566B">
      <w:pPr>
        <w:jc w:val="both"/>
        <w:rPr>
          <w:sz w:val="22"/>
        </w:rPr>
      </w:pPr>
      <w:r w:rsidRPr="00271577">
        <w:rPr>
          <w:sz w:val="22"/>
        </w:rPr>
        <w:t xml:space="preserve">Pavyzdžiui, jei naudojama animacija, savo istorijai galima parinkti atitinkamą temą, pvz., </w:t>
      </w:r>
      <w:r w:rsidR="00911DDB">
        <w:rPr>
          <w:sz w:val="22"/>
        </w:rPr>
        <w:t>„</w:t>
      </w:r>
      <w:r w:rsidRPr="00271577">
        <w:rPr>
          <w:sz w:val="22"/>
        </w:rPr>
        <w:t>superherojai</w:t>
      </w:r>
      <w:r w:rsidR="00911DDB">
        <w:rPr>
          <w:sz w:val="22"/>
        </w:rPr>
        <w:t>“</w:t>
      </w:r>
      <w:r w:rsidRPr="00271577">
        <w:rPr>
          <w:sz w:val="22"/>
        </w:rPr>
        <w:t>. Svarbu, kad dalyvaujantiems mokymo(si) veikloje ir kuriantiems jos istoriją</w:t>
      </w:r>
      <w:r w:rsidR="00714C01">
        <w:rPr>
          <w:sz w:val="22"/>
        </w:rPr>
        <w:t xml:space="preserve"> </w:t>
      </w:r>
      <w:r w:rsidRPr="00271577">
        <w:rPr>
          <w:sz w:val="22"/>
        </w:rPr>
        <w:t xml:space="preserve">patiems būtų smagu. Pavyzdžiui, galima </w:t>
      </w:r>
      <w:r w:rsidR="00911DDB">
        <w:rPr>
          <w:sz w:val="22"/>
        </w:rPr>
        <w:t>pavaizduoti</w:t>
      </w:r>
      <w:r w:rsidRPr="00271577">
        <w:rPr>
          <w:sz w:val="22"/>
        </w:rPr>
        <w:t xml:space="preserve"> „blogiečius“ netinkamam elgesiui iliustruoti. Smagiai pasakojama istorija padeda besimokantiesiems išmokti daug daugiau.</w:t>
      </w:r>
    </w:p>
    <w:p w14:paraId="0F67618D" w14:textId="77777777" w:rsidR="00125E89" w:rsidRPr="00271577" w:rsidRDefault="00897E27" w:rsidP="0034566B">
      <w:pPr>
        <w:pStyle w:val="Heading4"/>
      </w:pPr>
      <w:bookmarkStart w:id="270" w:name="_heading=h.po5qr69v4ps9" w:colFirst="0" w:colLast="0"/>
      <w:bookmarkEnd w:id="270"/>
      <w:r w:rsidRPr="00271577">
        <w:t xml:space="preserve">Modeliavimas </w:t>
      </w:r>
      <w:r w:rsidR="00125E89" w:rsidRPr="00271577">
        <w:t>(</w:t>
      </w:r>
      <w:r w:rsidR="00125E89" w:rsidRPr="00271577">
        <w:rPr>
          <w:i/>
        </w:rPr>
        <w:t>D</w:t>
      </w:r>
      <w:r w:rsidRPr="00271577">
        <w:rPr>
          <w:i/>
        </w:rPr>
        <w:t>esign Thinking</w:t>
      </w:r>
      <w:r w:rsidRPr="00271577">
        <w:t xml:space="preserve">) ir istorijų pasakojimas </w:t>
      </w:r>
      <w:r w:rsidR="00125E89" w:rsidRPr="00271577">
        <w:t>(7 skaidrė)</w:t>
      </w:r>
    </w:p>
    <w:p w14:paraId="0C161466" w14:textId="77777777" w:rsidR="00125E89" w:rsidRPr="00271577" w:rsidRDefault="00125E89" w:rsidP="0034566B">
      <w:pPr>
        <w:jc w:val="both"/>
        <w:rPr>
          <w:sz w:val="22"/>
        </w:rPr>
      </w:pPr>
      <w:r w:rsidRPr="00446D1B">
        <w:rPr>
          <w:color w:val="E36C0A" w:themeColor="accent6" w:themeShade="BF"/>
          <w:sz w:val="22"/>
        </w:rPr>
        <w:t>1.</w:t>
      </w:r>
      <w:r w:rsidRPr="00271577">
        <w:rPr>
          <w:b/>
          <w:sz w:val="22"/>
        </w:rPr>
        <w:t xml:space="preserve"> </w:t>
      </w:r>
      <w:r w:rsidRPr="00446D1B">
        <w:rPr>
          <w:color w:val="E36C0A" w:themeColor="accent6" w:themeShade="BF"/>
          <w:sz w:val="22"/>
        </w:rPr>
        <w:t xml:space="preserve">Įsijautimas: </w:t>
      </w:r>
      <w:r w:rsidRPr="00271577">
        <w:rPr>
          <w:sz w:val="22"/>
        </w:rPr>
        <w:t>Empatija yra į žmogų orientuoto modeliavimo esmė. Norint sukurti novatorišką problemos sprendimą, būtina stebėti žmones – ką jie daro, kaip gyvena, kokios jų istorijos. Stebėdami žmones, suprantame, kaip jie galvoja ir jaučiasi, ką jie vertina ir kaip mato pasaulį. Empatija beveik visada apima tam tikrą ryšį su žmonėmis. Įsitraukimas gali būti pokalbis arba žingsnis po žingsnio paaiškinimas, kaip daromi dalykai.</w:t>
      </w:r>
    </w:p>
    <w:p w14:paraId="46194D0B" w14:textId="77777777" w:rsidR="00125E89" w:rsidRPr="00271577" w:rsidRDefault="00125E89" w:rsidP="0034566B">
      <w:pPr>
        <w:jc w:val="both"/>
        <w:rPr>
          <w:sz w:val="22"/>
        </w:rPr>
      </w:pPr>
      <w:r w:rsidRPr="00446D1B">
        <w:rPr>
          <w:color w:val="E36C0A" w:themeColor="accent6" w:themeShade="BF"/>
          <w:sz w:val="22"/>
        </w:rPr>
        <w:t>2. Apibrėžimas</w:t>
      </w:r>
      <w:r w:rsidRPr="00271577">
        <w:rPr>
          <w:sz w:val="22"/>
        </w:rPr>
        <w:t>: apibrėžiant klausimą ar iššūkį, kuris paremtas įsijautimu, dažnai keičiasi ir pradinė problema, kurią manėte, kad žinote, kaip išspręsti. Problemos ar iššūkio apibrėžimas, pagrįstas vartotojų poreikiais, sutelkia dėmesį, įrėmina problemą, įkvepia ir įgalina, nurodo konkuruojančių idėjų vertinimo kriterijus ir išlaiko klausimą „įgyvendinamo“ rėmuose.</w:t>
      </w:r>
    </w:p>
    <w:p w14:paraId="53AD7D7B" w14:textId="6BF99BD2" w:rsidR="00125E89" w:rsidRPr="00271577" w:rsidRDefault="00125E89" w:rsidP="0034566B">
      <w:pPr>
        <w:jc w:val="both"/>
        <w:rPr>
          <w:sz w:val="22"/>
        </w:rPr>
      </w:pPr>
      <w:r w:rsidRPr="00446D1B">
        <w:rPr>
          <w:color w:val="E36C0A" w:themeColor="accent6" w:themeShade="BF"/>
          <w:sz w:val="22"/>
        </w:rPr>
        <w:t xml:space="preserve">3. Idėjų generavimas: </w:t>
      </w:r>
      <w:r w:rsidRPr="00271577">
        <w:rPr>
          <w:sz w:val="22"/>
        </w:rPr>
        <w:t>Tai etapas, kuriame švenčiama galimybių galia! Idėjų generavimas yra erdvė, kurioje be jokio vertinimo galima kurti įvairiausias „laukines, mielas ir praktiškas“ idėjas. Laisvas idėjų generavimas stabdo „linijinį“ mąstymą ir padeda žmonėms išeiti už akivaizdžių sprendimų ribų.</w:t>
      </w:r>
    </w:p>
    <w:p w14:paraId="41B3B365" w14:textId="77777777" w:rsidR="00125E89" w:rsidRPr="00271577" w:rsidRDefault="00125E89" w:rsidP="0034566B">
      <w:pPr>
        <w:jc w:val="both"/>
        <w:rPr>
          <w:sz w:val="22"/>
        </w:rPr>
      </w:pPr>
      <w:r w:rsidRPr="00446D1B">
        <w:rPr>
          <w:color w:val="E36C0A" w:themeColor="accent6" w:themeShade="BF"/>
          <w:sz w:val="22"/>
        </w:rPr>
        <w:t xml:space="preserve">4. Prototipo kūrimas: </w:t>
      </w:r>
      <w:r w:rsidRPr="00271577">
        <w:rPr>
          <w:sz w:val="22"/>
        </w:rPr>
        <w:t>kai sukuriamos idėjos, ateina laikas eksperimentuoti su prototipais. Prototipas yra galimas sprendimas, suteikiantis galimybę gauti atsiliepimus. Prototipai yra paprasti – scenarijai, rankų darbo modeliai, plakatai ar vaidmenų žaidimai. Svarbu labai greitai ką nors sukurti, kad pamatytume, ar yra atsakyta į pirminį klausimą. Galbūt pats klausimas buvo neteisingas ir atėjo laikas grįžti prie eskizų lentos. Geriau patirti nesėkmę greitai ir pigiai, nei daug investavus ir kažką sukūrus.</w:t>
      </w:r>
    </w:p>
    <w:p w14:paraId="25F6101F" w14:textId="77777777" w:rsidR="00125E89" w:rsidRPr="00271577" w:rsidRDefault="00125E89" w:rsidP="0034566B">
      <w:pPr>
        <w:jc w:val="both"/>
        <w:rPr>
          <w:sz w:val="22"/>
        </w:rPr>
      </w:pPr>
      <w:r w:rsidRPr="00446D1B">
        <w:rPr>
          <w:color w:val="E36C0A" w:themeColor="accent6" w:themeShade="BF"/>
          <w:sz w:val="22"/>
        </w:rPr>
        <w:t xml:space="preserve">5. Testavimas: </w:t>
      </w:r>
      <w:r w:rsidRPr="00271577">
        <w:rPr>
          <w:sz w:val="22"/>
        </w:rPr>
        <w:t>Testavimas yra modeliavimo erdvių – įsijautimo-apibrėžimo-idėjų generavimo-prototipo kūrimo – kulminacija. Problemos suformuluotos ir performuluotos. Dabar ateina laikas testavimui realiame gyvenime realiuoju laiku, į kurį įtraukiami vartotojai. Tai yra etapas, kai leidžiame sau, savo komandoms, savo mokiniams patirti modeliavimo erdves tam, kad galėtume įgyvendinti autentiškus vertinimus.</w:t>
      </w:r>
    </w:p>
    <w:p w14:paraId="6BD53459" w14:textId="77777777" w:rsidR="00125E89" w:rsidRPr="00271577" w:rsidRDefault="00125E89" w:rsidP="0034566B">
      <w:pPr>
        <w:jc w:val="both"/>
        <w:rPr>
          <w:sz w:val="22"/>
        </w:rPr>
      </w:pPr>
      <w:r w:rsidRPr="00271577">
        <w:rPr>
          <w:sz w:val="22"/>
        </w:rPr>
        <w:t>Modeliavimas yra aktyvus ir įtraukus. Ir vaikai su malonumu jį priima. Mokyklos visame pasaulyje naudoja modeliavimą kaip naują mokymo(si) būdą ir priemonę, mokinių įsitraukimui didinti.</w:t>
      </w:r>
    </w:p>
    <w:p w14:paraId="6D463849" w14:textId="77777777" w:rsidR="00125E89" w:rsidRPr="00446D1B" w:rsidRDefault="00125E89" w:rsidP="008A5B50">
      <w:pPr>
        <w:pStyle w:val="Heading4"/>
      </w:pPr>
      <w:bookmarkStart w:id="271" w:name="_heading=h.78yyztyrzuxs" w:colFirst="0" w:colLast="0"/>
      <w:bookmarkEnd w:id="271"/>
      <w:r w:rsidRPr="00446D1B">
        <w:t>K</w:t>
      </w:r>
      <w:r w:rsidR="00897E27" w:rsidRPr="00446D1B">
        <w:t>aip sukurti paveikią istoriją</w:t>
      </w:r>
      <w:r w:rsidRPr="00446D1B">
        <w:t xml:space="preserve"> (9, 10 skaidrės)</w:t>
      </w:r>
    </w:p>
    <w:p w14:paraId="39EA2F66" w14:textId="77777777" w:rsidR="00125E89" w:rsidRPr="00446D1B" w:rsidRDefault="00125E89" w:rsidP="00897E27">
      <w:pPr>
        <w:pStyle w:val="Heading5"/>
        <w:rPr>
          <w:b w:val="0"/>
          <w:color w:val="E36C0A" w:themeColor="accent6" w:themeShade="BF"/>
        </w:rPr>
      </w:pPr>
      <w:bookmarkStart w:id="272" w:name="_heading=h.l1cpglpydu26" w:colFirst="0" w:colLast="0"/>
      <w:bookmarkEnd w:id="272"/>
      <w:r w:rsidRPr="00446D1B">
        <w:rPr>
          <w:b w:val="0"/>
          <w:color w:val="E36C0A" w:themeColor="accent6" w:themeShade="BF"/>
        </w:rPr>
        <w:t>Sutelkite dėmesį į vieną pagrindinę mintį</w:t>
      </w:r>
    </w:p>
    <w:p w14:paraId="68291EAA" w14:textId="57BE2CD5" w:rsidR="00125E89" w:rsidRPr="00271577" w:rsidRDefault="00125E89" w:rsidP="0034566B">
      <w:pPr>
        <w:jc w:val="both"/>
        <w:rPr>
          <w:sz w:val="22"/>
        </w:rPr>
      </w:pPr>
      <w:r w:rsidRPr="00271577">
        <w:rPr>
          <w:sz w:val="22"/>
        </w:rPr>
        <w:t>Darykite paprastai! Pradėjus kurti siužetą, svarbu sutelkti dėmesį tik į vieną pagrindinę mintį. Jums nereikia perteikti visos informacijos, kurią pateiktumėte klasėje ar tekste, tačiau turite išskirti pagrindinius dalykus, kuriuos norite, kad besimokantieji prisimintų. Koks yra svarbiausias dalykas, kurį mokymų dalyviai turėtų išsinešti? Tarkime, jūs bandote padėti suprasti teigiamų koreliacijų sampratą. Jūsų pasakojimas turi būti sutelktas tik į teigiamas koreliacijas, į nieką kitą. Pagalvokite, ką reikia perteikti kaip žinutę. Parašykite žinutę ir laikykitės paprastumo</w:t>
      </w:r>
      <w:r w:rsidR="00446D1B">
        <w:rPr>
          <w:sz w:val="22"/>
        </w:rPr>
        <w:t xml:space="preserve"> principo</w:t>
      </w:r>
      <w:r w:rsidRPr="00271577">
        <w:rPr>
          <w:sz w:val="22"/>
        </w:rPr>
        <w:t>.</w:t>
      </w:r>
    </w:p>
    <w:p w14:paraId="0C8A4BF5" w14:textId="77777777" w:rsidR="00125E89" w:rsidRPr="00446D1B" w:rsidRDefault="00125E89" w:rsidP="0034566B">
      <w:pPr>
        <w:pStyle w:val="Heading5"/>
        <w:spacing w:after="120"/>
        <w:rPr>
          <w:b w:val="0"/>
          <w:color w:val="E36C0A" w:themeColor="accent6" w:themeShade="BF"/>
        </w:rPr>
      </w:pPr>
      <w:bookmarkStart w:id="273" w:name="_heading=h.nvbzopivpdtm" w:colFirst="0" w:colLast="0"/>
      <w:bookmarkEnd w:id="273"/>
      <w:r w:rsidRPr="00446D1B">
        <w:rPr>
          <w:b w:val="0"/>
          <w:color w:val="E36C0A" w:themeColor="accent6" w:themeShade="BF"/>
        </w:rPr>
        <w:t>Parašykite scenarijų</w:t>
      </w:r>
    </w:p>
    <w:p w14:paraId="3090B492" w14:textId="77777777" w:rsidR="00125E89" w:rsidRPr="00271577" w:rsidRDefault="00125E89" w:rsidP="0034566B">
      <w:pPr>
        <w:jc w:val="both"/>
        <w:rPr>
          <w:sz w:val="22"/>
        </w:rPr>
      </w:pPr>
      <w:r w:rsidRPr="00271577">
        <w:rPr>
          <w:sz w:val="22"/>
        </w:rPr>
        <w:t>Rekomenduojama parašyti scenarijų, jei ne žodis į žodį, tai bent jau išsamią ir aiškią siužetinę liniją.</w:t>
      </w:r>
    </w:p>
    <w:p w14:paraId="3A6C1237" w14:textId="77777777" w:rsidR="00125E89" w:rsidRPr="00271577" w:rsidRDefault="00125E89" w:rsidP="0034566B">
      <w:pPr>
        <w:jc w:val="both"/>
        <w:rPr>
          <w:sz w:val="22"/>
        </w:rPr>
      </w:pPr>
      <w:r w:rsidRPr="00271577">
        <w:rPr>
          <w:sz w:val="22"/>
        </w:rPr>
        <w:t>Prieš „neriant“ į tai, reikia prisiminti keletą pagrindinių dalykų:</w:t>
      </w:r>
    </w:p>
    <w:p w14:paraId="5F03A544" w14:textId="77777777" w:rsidR="00125E89" w:rsidRPr="00271577" w:rsidRDefault="00125E89" w:rsidP="0034566B">
      <w:pPr>
        <w:jc w:val="both"/>
        <w:rPr>
          <w:sz w:val="22"/>
        </w:rPr>
      </w:pPr>
      <w:r w:rsidRPr="00446D1B">
        <w:rPr>
          <w:color w:val="E36C0A" w:themeColor="accent6" w:themeShade="BF"/>
          <w:sz w:val="22"/>
        </w:rPr>
        <w:t xml:space="preserve">Tikslumas </w:t>
      </w:r>
      <w:r w:rsidRPr="00271577">
        <w:rPr>
          <w:sz w:val="22"/>
        </w:rPr>
        <w:t>– patikrinkite savo faktus. Net jei gerai išmanote savo turinį, dar kartą patikrinkite datas, vietas ir apskritai faktus. Ar jūsų duomenys yra atnaujinti? Ir jei naudojate duomenis, atminkite, kad jie neturėtų būti pernelyg jautrūs laikui, jei norite, kad jūsų vaizdo įrašas tarnautų ilgai.</w:t>
      </w:r>
    </w:p>
    <w:p w14:paraId="29E80103" w14:textId="69016969" w:rsidR="00125E89" w:rsidRPr="00271577" w:rsidRDefault="00125E89" w:rsidP="0034566B">
      <w:pPr>
        <w:jc w:val="both"/>
        <w:rPr>
          <w:sz w:val="22"/>
        </w:rPr>
      </w:pPr>
      <w:r w:rsidRPr="00446D1B">
        <w:rPr>
          <w:color w:val="E36C0A" w:themeColor="accent6" w:themeShade="BF"/>
          <w:sz w:val="22"/>
        </w:rPr>
        <w:t xml:space="preserve">Trukmė </w:t>
      </w:r>
      <w:r w:rsidRPr="00271577">
        <w:rPr>
          <w:sz w:val="22"/>
        </w:rPr>
        <w:t xml:space="preserve">– tyrimai ir mūsų </w:t>
      </w:r>
      <w:r w:rsidR="00446D1B">
        <w:rPr>
          <w:sz w:val="22"/>
        </w:rPr>
        <w:t xml:space="preserve">istorijų </w:t>
      </w:r>
      <w:r w:rsidRPr="00271577">
        <w:rPr>
          <w:sz w:val="22"/>
        </w:rPr>
        <w:t>klausymo patirtis rodo, kad dėmesys sutelkiamas trumpam. Reiktų, kad mūsų vaizdo įrašai ir (arba) animacijos būtų trumpesni nei 7 minutės, o dar geriau – iki 4</w:t>
      </w:r>
      <w:r w:rsidR="00446D1B">
        <w:rPr>
          <w:sz w:val="22"/>
        </w:rPr>
        <w:t xml:space="preserve"> minučių</w:t>
      </w:r>
      <w:r w:rsidRPr="00271577">
        <w:rPr>
          <w:sz w:val="22"/>
        </w:rPr>
        <w:t>. Nereikia į vaizdo įrašą „sugrūsti“ visos informacijos. Tai viena istorija. Kitas jūsų turinys gali būti pateiktas kaip skaitiniai, kitokio tipo vaizdo įrašai, tekstas su grafika, į besimokančiuosius orientuota veikla.</w:t>
      </w:r>
    </w:p>
    <w:p w14:paraId="447BABBA" w14:textId="007D6B10" w:rsidR="00125E89" w:rsidRPr="00271577" w:rsidRDefault="00125E89" w:rsidP="0034566B">
      <w:pPr>
        <w:jc w:val="both"/>
        <w:rPr>
          <w:sz w:val="22"/>
        </w:rPr>
      </w:pPr>
      <w:r w:rsidRPr="00446D1B">
        <w:rPr>
          <w:color w:val="E36C0A" w:themeColor="accent6" w:themeShade="BF"/>
          <w:sz w:val="22"/>
        </w:rPr>
        <w:t>Auditorija</w:t>
      </w:r>
      <w:r w:rsidRPr="00271577">
        <w:rPr>
          <w:sz w:val="22"/>
        </w:rPr>
        <w:t xml:space="preserve"> – ar</w:t>
      </w:r>
      <w:r w:rsidR="00714C01">
        <w:rPr>
          <w:sz w:val="22"/>
        </w:rPr>
        <w:t xml:space="preserve"> </w:t>
      </w:r>
      <w:r w:rsidRPr="00271577">
        <w:rPr>
          <w:sz w:val="22"/>
        </w:rPr>
        <w:t>jūsų istorija skirta mokiniams? Absolventams? Profesijų mokiniams? Ar jie žino istorijos kontekstą, ar terminologija</w:t>
      </w:r>
      <w:r w:rsidR="0068170F">
        <w:rPr>
          <w:sz w:val="22"/>
        </w:rPr>
        <w:t xml:space="preserve"> /</w:t>
      </w:r>
      <w:r w:rsidRPr="00271577">
        <w:rPr>
          <w:sz w:val="22"/>
        </w:rPr>
        <w:t xml:space="preserve"> žargonas jiems pažįstamas? Ar jie turi reikiamų globalių žinių? Jei minite geografinę vietą JAV, ar tai miestelis</w:t>
      </w:r>
      <w:r w:rsidR="0068170F">
        <w:rPr>
          <w:sz w:val="22"/>
        </w:rPr>
        <w:t xml:space="preserve"> /</w:t>
      </w:r>
      <w:r w:rsidRPr="00271577">
        <w:rPr>
          <w:sz w:val="22"/>
        </w:rPr>
        <w:t xml:space="preserve"> miestas, kurį žino gyvenantys Abu Dabyje? Įsitikinkite, kad kalbate suprantamai – tiek geografine, tiek kultūrine prasme.</w:t>
      </w:r>
    </w:p>
    <w:p w14:paraId="5777DE07" w14:textId="77777777" w:rsidR="00125E89" w:rsidRPr="00446D1B" w:rsidRDefault="00125E89" w:rsidP="0034566B">
      <w:pPr>
        <w:pStyle w:val="Heading5"/>
        <w:spacing w:after="120"/>
        <w:rPr>
          <w:color w:val="E36C0A" w:themeColor="accent6" w:themeShade="BF"/>
        </w:rPr>
      </w:pPr>
      <w:bookmarkStart w:id="274" w:name="_heading=h.ulz0i6odt070" w:colFirst="0" w:colLast="0"/>
      <w:bookmarkEnd w:id="274"/>
      <w:r w:rsidRPr="00446D1B">
        <w:rPr>
          <w:color w:val="E36C0A" w:themeColor="accent6" w:themeShade="BF"/>
        </w:rPr>
        <w:t>Analizuokite turinį ir apsibrėžkite uždavinius</w:t>
      </w:r>
    </w:p>
    <w:p w14:paraId="2C8D9C1E" w14:textId="77777777" w:rsidR="00125E89" w:rsidRPr="00271577" w:rsidRDefault="00125E89" w:rsidP="0034566B">
      <w:pPr>
        <w:jc w:val="both"/>
        <w:rPr>
          <w:sz w:val="22"/>
        </w:rPr>
      </w:pPr>
      <w:r w:rsidRPr="00271577">
        <w:rPr>
          <w:sz w:val="22"/>
        </w:rPr>
        <w:t>Pradėdami, peržiūrėkite savo turimą turinį, koks jis yra šiuo metu. Jūsų „gyvi“ mokymai gali trukti pusantros valandos ir tikriausiai apima keletą skirtingų mokymo(si) būdų. Daugelis pradeda nuo minties, kad įrašys savo mokymus taip, kaip jie vyksta realiame gyvenime, tačiau vaizdo įrašai ar animacija negali pakeisti mokymų. Vaizdo įrašai turi apribojimus, į kuriuos reikia atsižvelgti:</w:t>
      </w:r>
    </w:p>
    <w:p w14:paraId="4FAB021D" w14:textId="618EAC18" w:rsidR="00125E89" w:rsidRPr="00271577" w:rsidRDefault="00446D1B" w:rsidP="0034566B">
      <w:pPr>
        <w:pStyle w:val="ListParagraph"/>
        <w:numPr>
          <w:ilvl w:val="0"/>
          <w:numId w:val="122"/>
        </w:numPr>
        <w:jc w:val="both"/>
        <w:rPr>
          <w:sz w:val="22"/>
        </w:rPr>
      </w:pPr>
      <w:r>
        <w:rPr>
          <w:sz w:val="22"/>
        </w:rPr>
        <w:t>j</w:t>
      </w:r>
      <w:r w:rsidR="00125E89" w:rsidRPr="00271577">
        <w:rPr>
          <w:sz w:val="22"/>
        </w:rPr>
        <w:t>ie yra linijiniai</w:t>
      </w:r>
      <w:r>
        <w:rPr>
          <w:sz w:val="22"/>
        </w:rPr>
        <w:t>;</w:t>
      </w:r>
    </w:p>
    <w:p w14:paraId="6E7CFCDB" w14:textId="5FE7DADD" w:rsidR="00125E89" w:rsidRPr="00271577" w:rsidRDefault="00446D1B" w:rsidP="0034566B">
      <w:pPr>
        <w:pStyle w:val="ListParagraph"/>
        <w:numPr>
          <w:ilvl w:val="0"/>
          <w:numId w:val="122"/>
        </w:numPr>
        <w:jc w:val="both"/>
        <w:rPr>
          <w:sz w:val="22"/>
        </w:rPr>
      </w:pPr>
      <w:r>
        <w:rPr>
          <w:sz w:val="22"/>
        </w:rPr>
        <w:t>j</w:t>
      </w:r>
      <w:r w:rsidR="00125E89" w:rsidRPr="00271577">
        <w:rPr>
          <w:sz w:val="22"/>
        </w:rPr>
        <w:t>e „juda“ savo, o ne besimokančiųjų tempu</w:t>
      </w:r>
      <w:r>
        <w:rPr>
          <w:sz w:val="22"/>
        </w:rPr>
        <w:t>;</w:t>
      </w:r>
    </w:p>
    <w:p w14:paraId="4BFD5418" w14:textId="3DF3FFFC" w:rsidR="00125E89" w:rsidRPr="00271577" w:rsidRDefault="00446D1B" w:rsidP="0034566B">
      <w:pPr>
        <w:pStyle w:val="ListParagraph"/>
        <w:numPr>
          <w:ilvl w:val="0"/>
          <w:numId w:val="122"/>
        </w:numPr>
        <w:jc w:val="both"/>
        <w:rPr>
          <w:sz w:val="22"/>
        </w:rPr>
      </w:pPr>
      <w:r>
        <w:rPr>
          <w:sz w:val="22"/>
        </w:rPr>
        <w:t>j</w:t>
      </w:r>
      <w:r w:rsidR="00125E89" w:rsidRPr="00271577">
        <w:rPr>
          <w:sz w:val="22"/>
        </w:rPr>
        <w:t>ie nėra interaktyvūs</w:t>
      </w:r>
      <w:r>
        <w:rPr>
          <w:sz w:val="22"/>
        </w:rPr>
        <w:t>;</w:t>
      </w:r>
    </w:p>
    <w:p w14:paraId="50900458" w14:textId="09FBD81F" w:rsidR="00125E89" w:rsidRPr="00271577" w:rsidRDefault="00446D1B" w:rsidP="0034566B">
      <w:pPr>
        <w:pStyle w:val="ListParagraph"/>
        <w:numPr>
          <w:ilvl w:val="0"/>
          <w:numId w:val="122"/>
        </w:numPr>
        <w:jc w:val="both"/>
        <w:rPr>
          <w:sz w:val="22"/>
        </w:rPr>
      </w:pPr>
      <w:r>
        <w:rPr>
          <w:sz w:val="22"/>
        </w:rPr>
        <w:t>j</w:t>
      </w:r>
      <w:r w:rsidR="00125E89" w:rsidRPr="00271577">
        <w:rPr>
          <w:sz w:val="22"/>
        </w:rPr>
        <w:t>ie nėra tinkami sudėtingiems grafikams, diagramoms ar gausiam tekstui.</w:t>
      </w:r>
    </w:p>
    <w:p w14:paraId="400385D3" w14:textId="79EAC146" w:rsidR="00125E89" w:rsidRPr="00271577" w:rsidRDefault="00125E89" w:rsidP="0034566B">
      <w:pPr>
        <w:jc w:val="both"/>
        <w:rPr>
          <w:sz w:val="22"/>
        </w:rPr>
      </w:pPr>
      <w:r w:rsidRPr="00271577">
        <w:rPr>
          <w:sz w:val="22"/>
        </w:rPr>
        <w:t>Pagalvokite apie visą mokymų struktūrą ir visą turimų technologinių įrankių rinkinį. Svarbiausia, kas nulemia, ar vaizdo įrašas</w:t>
      </w:r>
      <w:r w:rsidR="0068170F">
        <w:rPr>
          <w:sz w:val="22"/>
        </w:rPr>
        <w:t xml:space="preserve"> /</w:t>
      </w:r>
      <w:r w:rsidRPr="00271577">
        <w:rPr>
          <w:sz w:val="22"/>
        </w:rPr>
        <w:t xml:space="preserve"> animacija bus gera ar ne, įvyksta prieš įrašant ar parengiant scenarijų</w:t>
      </w:r>
      <w:r w:rsidR="00E144F7">
        <w:rPr>
          <w:sz w:val="22"/>
        </w:rPr>
        <w:t xml:space="preserve"> - </w:t>
      </w:r>
      <w:r w:rsidRPr="00271577">
        <w:rPr>
          <w:sz w:val="22"/>
        </w:rPr>
        <w:t>kai pasirenkame, kokį turinį įrašysime.</w:t>
      </w:r>
    </w:p>
    <w:p w14:paraId="6231D208" w14:textId="5BD89CE9" w:rsidR="00125E89" w:rsidRPr="00271577" w:rsidRDefault="00125E89" w:rsidP="0034566B">
      <w:pPr>
        <w:jc w:val="both"/>
        <w:rPr>
          <w:sz w:val="22"/>
        </w:rPr>
      </w:pPr>
      <w:r w:rsidRPr="00271577">
        <w:rPr>
          <w:sz w:val="22"/>
        </w:rPr>
        <w:t xml:space="preserve">Pasakoti geras istorijas reiškia turėti gerų istorijų, ir dauguma mūsų turi gerų istorijų, kurios nutinka mokymų metu. Ieškokite šių dalykų: </w:t>
      </w:r>
      <w:r w:rsidR="00E144F7">
        <w:rPr>
          <w:sz w:val="22"/>
        </w:rPr>
        <w:t>įvykiai</w:t>
      </w:r>
      <w:r w:rsidRPr="00271577">
        <w:rPr>
          <w:sz w:val="22"/>
        </w:rPr>
        <w:t xml:space="preserve">, istoriniai pasakojimai, atvejų tyrimai, alegorijos, mokomieji eksperimentai – visa tai yra puiki vieta pradėti. Nenuvertinkite asmeninio susiejimo su </w:t>
      </w:r>
      <w:r w:rsidR="00E144F7">
        <w:rPr>
          <w:sz w:val="22"/>
        </w:rPr>
        <w:t xml:space="preserve">pasakojama </w:t>
      </w:r>
      <w:r w:rsidRPr="00271577">
        <w:rPr>
          <w:sz w:val="22"/>
        </w:rPr>
        <w:t xml:space="preserve">istorija svarbos. Jei jūsų darbe ar tyrimuose yra kažkas, kas jus jaudina, tuo labiau tikėtina, kad tai sujaudins ir jūsų </w:t>
      </w:r>
      <w:r w:rsidR="00E144F7">
        <w:rPr>
          <w:sz w:val="22"/>
        </w:rPr>
        <w:t>besimokančiuosius.</w:t>
      </w:r>
    </w:p>
    <w:p w14:paraId="2C5369B4" w14:textId="77777777" w:rsidR="00125E89" w:rsidRPr="00E144F7" w:rsidRDefault="00125E89" w:rsidP="0034566B">
      <w:pPr>
        <w:pStyle w:val="Heading5"/>
        <w:spacing w:after="120"/>
        <w:rPr>
          <w:color w:val="E36C0A" w:themeColor="accent6" w:themeShade="BF"/>
        </w:rPr>
      </w:pPr>
      <w:r w:rsidRPr="00E144F7">
        <w:rPr>
          <w:color w:val="E36C0A" w:themeColor="accent6" w:themeShade="BF"/>
        </w:rPr>
        <w:t>Pradėkite nuo „kabliuko“</w:t>
      </w:r>
    </w:p>
    <w:p w14:paraId="170AEE58" w14:textId="78A80C6D" w:rsidR="00125E89" w:rsidRPr="00271577" w:rsidRDefault="00125E89" w:rsidP="0034566B">
      <w:pPr>
        <w:jc w:val="both"/>
        <w:rPr>
          <w:sz w:val="22"/>
        </w:rPr>
      </w:pPr>
      <w:r w:rsidRPr="00271577">
        <w:rPr>
          <w:sz w:val="22"/>
        </w:rPr>
        <w:t>Svarbu pradėti nuo „kabliuko“, kuris iš karto patrauktų jūsų auditorijos dėmesį. Tai gali būti įdomus įvykis, klausimas ar problema, skatinanti besimokantįjį toliau klausytis. Pavyzdžiui, jei mokote teigiamų koreliacijų sąvokos, pradėkite savo istoriją nuo atsitikimo,</w:t>
      </w:r>
      <w:r w:rsidR="00714C01">
        <w:rPr>
          <w:sz w:val="22"/>
        </w:rPr>
        <w:t xml:space="preserve"> </w:t>
      </w:r>
      <w:r w:rsidRPr="00271577">
        <w:rPr>
          <w:sz w:val="22"/>
        </w:rPr>
        <w:t>paslapties ar problemos, kurią istorija galiausiai išspręs.</w:t>
      </w:r>
    </w:p>
    <w:p w14:paraId="1966522E" w14:textId="77777777" w:rsidR="00125E89" w:rsidRPr="00E144F7" w:rsidRDefault="00125E89" w:rsidP="0034566B">
      <w:pPr>
        <w:pStyle w:val="Heading5"/>
        <w:spacing w:after="120"/>
        <w:rPr>
          <w:color w:val="E36C0A" w:themeColor="accent6" w:themeShade="BF"/>
        </w:rPr>
      </w:pPr>
      <w:bookmarkStart w:id="275" w:name="_heading=h.yfp5a2n8tyey" w:colFirst="0" w:colLast="0"/>
      <w:bookmarkEnd w:id="275"/>
      <w:r w:rsidRPr="00E144F7">
        <w:rPr>
          <w:color w:val="E36C0A" w:themeColor="accent6" w:themeShade="BF"/>
        </w:rPr>
        <w:t>Kurkite simpatiškus ir artimus personažus</w:t>
      </w:r>
    </w:p>
    <w:p w14:paraId="056B68A2" w14:textId="6371F98C" w:rsidR="00125E89" w:rsidRPr="00271577" w:rsidRDefault="00125E89" w:rsidP="0034566B">
      <w:pPr>
        <w:jc w:val="both"/>
        <w:rPr>
          <w:sz w:val="22"/>
        </w:rPr>
      </w:pPr>
      <w:r w:rsidRPr="00271577">
        <w:rPr>
          <w:sz w:val="22"/>
        </w:rPr>
        <w:t xml:space="preserve">Jūsų pagrindinis personažas (-ai) turi būti susijęs su jūsų </w:t>
      </w:r>
      <w:r w:rsidR="00E144F7">
        <w:rPr>
          <w:sz w:val="22"/>
        </w:rPr>
        <w:t>besimokančiaisiais</w:t>
      </w:r>
      <w:r w:rsidRPr="00271577">
        <w:rPr>
          <w:sz w:val="22"/>
        </w:rPr>
        <w:t xml:space="preserve">, kad jiems </w:t>
      </w:r>
      <w:r w:rsidR="00E144F7">
        <w:rPr>
          <w:sz w:val="22"/>
        </w:rPr>
        <w:t xml:space="preserve">pasakojimas </w:t>
      </w:r>
      <w:r w:rsidRPr="00271577">
        <w:rPr>
          <w:sz w:val="22"/>
        </w:rPr>
        <w:t xml:space="preserve">rūpėtų. Kai kuriais atvejais, jei rašote pasaką ar alegoriją, personažai gali nebūti tikri žmonės ar gali būti net ne žmonės, pvz., gyvūnai, ateiviai ar negyvi objektai. Tačiau jie turi būti tikri ta prasme, kad nebus tobuli, turės stipriąsias ir silpnąsias puses, kaip ir visi žmonės. </w:t>
      </w:r>
    </w:p>
    <w:p w14:paraId="0499D1FE" w14:textId="77777777" w:rsidR="00125E89" w:rsidRPr="00E144F7" w:rsidRDefault="00125E89" w:rsidP="0034566B">
      <w:pPr>
        <w:pStyle w:val="Heading5"/>
        <w:spacing w:after="120"/>
        <w:rPr>
          <w:color w:val="E36C0A" w:themeColor="accent6" w:themeShade="BF"/>
        </w:rPr>
      </w:pPr>
      <w:r w:rsidRPr="00E144F7">
        <w:rPr>
          <w:color w:val="E36C0A" w:themeColor="accent6" w:themeShade="BF"/>
        </w:rPr>
        <w:t>Sukurkite temą, aplinką ir aiškų personažą (-us)</w:t>
      </w:r>
    </w:p>
    <w:p w14:paraId="1C19A729" w14:textId="77777777" w:rsidR="00125E89" w:rsidRPr="00271577" w:rsidRDefault="00125E89" w:rsidP="0034566B">
      <w:pPr>
        <w:jc w:val="both"/>
        <w:rPr>
          <w:sz w:val="22"/>
        </w:rPr>
      </w:pPr>
      <w:r w:rsidRPr="00271577">
        <w:rPr>
          <w:sz w:val="22"/>
        </w:rPr>
        <w:t>Kokia jūsų istorijos tema? Kur tai vyksta? Kas yra pagrindinis istorijos personažas ir kas antraeiliai?</w:t>
      </w:r>
    </w:p>
    <w:p w14:paraId="1F2E97FA" w14:textId="77777777" w:rsidR="00125E89" w:rsidRPr="00E144F7" w:rsidRDefault="00125E89" w:rsidP="0034566B">
      <w:pPr>
        <w:pStyle w:val="Heading5"/>
        <w:spacing w:after="120"/>
        <w:rPr>
          <w:color w:val="E36C0A" w:themeColor="accent6" w:themeShade="BF"/>
        </w:rPr>
      </w:pPr>
      <w:bookmarkStart w:id="276" w:name="_heading=h.xciydbqr3qv9" w:colFirst="0" w:colLast="0"/>
      <w:bookmarkEnd w:id="276"/>
      <w:r w:rsidRPr="00E144F7">
        <w:rPr>
          <w:color w:val="E36C0A" w:themeColor="accent6" w:themeShade="BF"/>
        </w:rPr>
        <w:t>Pradėkite nuo pabaigos ir judėkite į pradžią</w:t>
      </w:r>
    </w:p>
    <w:p w14:paraId="5989219E" w14:textId="77777777" w:rsidR="00125E89" w:rsidRPr="00271577" w:rsidRDefault="00125E89" w:rsidP="0034566B">
      <w:pPr>
        <w:jc w:val="both"/>
        <w:rPr>
          <w:sz w:val="22"/>
        </w:rPr>
      </w:pPr>
      <w:r w:rsidRPr="00271577">
        <w:rPr>
          <w:sz w:val="22"/>
        </w:rPr>
        <w:t>Nuo pat pradžių sugalvokite, kuo baigsite istoriją, kad nepamestumėte pagrindinės temos ar neprarastumėte žinutės aiškumo ir nesupainiotumėte žiūrovo. Sukurkite laiko liniją nuo pabaigos į pradžią. Tada pagalvokite, kas bus prieš pat pabaigą, dar žingsniu atgal ir taip, kol pasieksite savo istorijos pradžią.</w:t>
      </w:r>
    </w:p>
    <w:p w14:paraId="7CDB9565" w14:textId="77777777" w:rsidR="00125E89" w:rsidRPr="00E144F7" w:rsidRDefault="00125E89" w:rsidP="0034566B">
      <w:pPr>
        <w:pStyle w:val="Heading5"/>
        <w:spacing w:after="120"/>
        <w:rPr>
          <w:color w:val="E36C0A" w:themeColor="accent6" w:themeShade="BF"/>
        </w:rPr>
      </w:pPr>
      <w:r w:rsidRPr="00E144F7">
        <w:rPr>
          <w:color w:val="E36C0A" w:themeColor="accent6" w:themeShade="BF"/>
        </w:rPr>
        <w:t>Perėjimas į vidurį</w:t>
      </w:r>
    </w:p>
    <w:p w14:paraId="0EFF2C38" w14:textId="74F66E08" w:rsidR="00125E89" w:rsidRPr="00271577" w:rsidRDefault="00125E89" w:rsidP="0034566B">
      <w:pPr>
        <w:jc w:val="both"/>
        <w:rPr>
          <w:sz w:val="22"/>
        </w:rPr>
      </w:pPr>
      <w:r w:rsidRPr="00271577">
        <w:rPr>
          <w:sz w:val="22"/>
        </w:rPr>
        <w:t>Nuo „kabliuko“ pereikite prie jame „užkabinto“ klausimo ar problemos. Sukurkite pagrindinę temą, personažus ir aplinką, kurie nukreips klausytoją</w:t>
      </w:r>
      <w:r w:rsidR="0068170F">
        <w:rPr>
          <w:sz w:val="22"/>
        </w:rPr>
        <w:t xml:space="preserve"> /</w:t>
      </w:r>
      <w:r w:rsidRPr="00271577">
        <w:rPr>
          <w:sz w:val="22"/>
        </w:rPr>
        <w:t xml:space="preserve"> žiūrovą keliu link sprendimo.</w:t>
      </w:r>
    </w:p>
    <w:p w14:paraId="6E5022CD" w14:textId="77777777" w:rsidR="00125E89" w:rsidRPr="00E144F7" w:rsidRDefault="00125E89" w:rsidP="0034566B">
      <w:pPr>
        <w:pStyle w:val="Heading5"/>
        <w:spacing w:after="120"/>
        <w:rPr>
          <w:color w:val="E36C0A" w:themeColor="accent6" w:themeShade="BF"/>
        </w:rPr>
      </w:pPr>
      <w:bookmarkStart w:id="277" w:name="_heading=h.r7kinqqzf0y7" w:colFirst="0" w:colLast="0"/>
      <w:bookmarkEnd w:id="277"/>
      <w:r w:rsidRPr="00E144F7">
        <w:rPr>
          <w:color w:val="E36C0A" w:themeColor="accent6" w:themeShade="BF"/>
        </w:rPr>
        <w:t>Suteikite žinutei „a-ha“ efektą</w:t>
      </w:r>
    </w:p>
    <w:p w14:paraId="13541719" w14:textId="54500BE8" w:rsidR="00125E89" w:rsidRPr="00271577" w:rsidRDefault="00125E89" w:rsidP="0034566B">
      <w:pPr>
        <w:jc w:val="both"/>
        <w:rPr>
          <w:sz w:val="22"/>
        </w:rPr>
      </w:pPr>
      <w:r w:rsidRPr="00271577">
        <w:rPr>
          <w:sz w:val="22"/>
        </w:rPr>
        <w:t xml:space="preserve">Suteikite istorijos pabaigai „a-ha“ efektą, kuris vainikuotų jūsų pagrindinę istorijos temą. Pabaiga turėtų būti apie tiesą, </w:t>
      </w:r>
      <w:r w:rsidR="00E144F7">
        <w:rPr>
          <w:sz w:val="22"/>
        </w:rPr>
        <w:t>problemos</w:t>
      </w:r>
      <w:r w:rsidRPr="00271577">
        <w:rPr>
          <w:sz w:val="22"/>
        </w:rPr>
        <w:t xml:space="preserve"> išsprendimą ar didesnę prasmę.</w:t>
      </w:r>
    </w:p>
    <w:p w14:paraId="1C06E10B" w14:textId="77777777" w:rsidR="00125E89" w:rsidRPr="00E144F7" w:rsidRDefault="00125E89" w:rsidP="0034566B">
      <w:pPr>
        <w:pStyle w:val="Heading5"/>
        <w:spacing w:after="120"/>
        <w:rPr>
          <w:color w:val="E36C0A" w:themeColor="accent6" w:themeShade="BF"/>
        </w:rPr>
      </w:pPr>
      <w:r w:rsidRPr="00E144F7">
        <w:rPr>
          <w:color w:val="E36C0A" w:themeColor="accent6" w:themeShade="BF"/>
        </w:rPr>
        <w:t xml:space="preserve">Kurkite juodraščius ir </w:t>
      </w:r>
      <w:r w:rsidR="009C3CC1" w:rsidRPr="00E144F7">
        <w:rPr>
          <w:color w:val="E36C0A" w:themeColor="accent6" w:themeShade="BF"/>
        </w:rPr>
        <w:t>kadruotes</w:t>
      </w:r>
    </w:p>
    <w:p w14:paraId="4EF416FF" w14:textId="2856758D" w:rsidR="00125E89" w:rsidRPr="00271577" w:rsidRDefault="00125E89" w:rsidP="0034566B">
      <w:pPr>
        <w:jc w:val="both"/>
        <w:rPr>
          <w:sz w:val="22"/>
        </w:rPr>
      </w:pPr>
      <w:r w:rsidRPr="00271577">
        <w:rPr>
          <w:sz w:val="22"/>
        </w:rPr>
        <w:t xml:space="preserve">Pradėkite nuo istorijos juodraščio, kad pamatytumėte visus momentus, kuriuos reikia atskleisti. Tada padėkite istoriją, </w:t>
      </w:r>
      <w:r w:rsidR="00E144F7">
        <w:rPr>
          <w:sz w:val="22"/>
        </w:rPr>
        <w:t xml:space="preserve">padrykite trumpą pertrauką </w:t>
      </w:r>
      <w:r w:rsidRPr="00271577">
        <w:rPr>
          <w:sz w:val="22"/>
        </w:rPr>
        <w:t xml:space="preserve">ir vėl </w:t>
      </w:r>
      <w:r w:rsidR="00E144F7">
        <w:rPr>
          <w:sz w:val="22"/>
        </w:rPr>
        <w:t xml:space="preserve">grįžkite prie jos </w:t>
      </w:r>
      <w:r w:rsidRPr="00271577">
        <w:rPr>
          <w:sz w:val="22"/>
        </w:rPr>
        <w:t xml:space="preserve">po dienos ar dviejų. Kai vėl </w:t>
      </w:r>
      <w:r w:rsidR="00E144F7">
        <w:rPr>
          <w:sz w:val="22"/>
        </w:rPr>
        <w:t>grįšite</w:t>
      </w:r>
      <w:r w:rsidRPr="00271577">
        <w:rPr>
          <w:sz w:val="22"/>
        </w:rPr>
        <w:t xml:space="preserve"> – perskaitykite ją, kad įvertintumėte jos aiškumą bei nuoseklumą. Dirbkite su istorija toliau, kad išplėtotumėte temą, detales ir eigą. Įsitikinkite, kad istorija turi pradžią, vidurį ir pabaigą, ir šios dalys</w:t>
      </w:r>
      <w:r w:rsidR="00877364">
        <w:rPr>
          <w:sz w:val="22"/>
        </w:rPr>
        <w:t xml:space="preserve"> tarpusavyje dera</w:t>
      </w:r>
      <w:r w:rsidRPr="00271577">
        <w:rPr>
          <w:sz w:val="22"/>
        </w:rPr>
        <w:t>.</w:t>
      </w:r>
    </w:p>
    <w:p w14:paraId="052310BA" w14:textId="77777777" w:rsidR="00125E89" w:rsidRPr="00877364" w:rsidRDefault="00125E89" w:rsidP="0034566B">
      <w:pPr>
        <w:pStyle w:val="Heading5"/>
        <w:spacing w:after="120"/>
        <w:rPr>
          <w:color w:val="E36C0A" w:themeColor="accent6" w:themeShade="BF"/>
        </w:rPr>
      </w:pPr>
      <w:r w:rsidRPr="00877364">
        <w:rPr>
          <w:color w:val="E36C0A" w:themeColor="accent6" w:themeShade="BF"/>
        </w:rPr>
        <w:t>Apsvarstykite vaizdų ir judesio naudojimą</w:t>
      </w:r>
    </w:p>
    <w:p w14:paraId="2D456C1D" w14:textId="77777777" w:rsidR="00125E89" w:rsidRPr="00271577" w:rsidRDefault="00125E89" w:rsidP="0034566B">
      <w:pPr>
        <w:jc w:val="both"/>
        <w:rPr>
          <w:sz w:val="22"/>
        </w:rPr>
      </w:pPr>
      <w:r w:rsidRPr="00271577">
        <w:rPr>
          <w:sz w:val="22"/>
        </w:rPr>
        <w:t>Kartais galima pateikti savo istoriją be jokių vaizdų ir visiškai pasikliauti auditorijos vaizduote. Tačiau kartais vaizdai yra būtini norint suprasti ir priimti žinutę. Vaizdai gali būti nuotraukų, piešinių ar animacijos pavidalu. Vaizdai, ypač animaciniai, gali padėti pagyvinti istoriją. Galite naudoti savo kūno kalbą, judesius, kad pavaizduotumėte istoriją arba sukurti vaizdus. Tai padės sutelkti žiūrovų dėmesį į jūsų žinutę.</w:t>
      </w:r>
    </w:p>
    <w:p w14:paraId="5B516562" w14:textId="0E3F39C8" w:rsidR="00125E89" w:rsidRPr="00271577" w:rsidRDefault="00125E89" w:rsidP="0034566B">
      <w:pPr>
        <w:jc w:val="both"/>
        <w:rPr>
          <w:sz w:val="22"/>
        </w:rPr>
      </w:pPr>
      <w:r w:rsidRPr="00271577">
        <w:rPr>
          <w:sz w:val="22"/>
        </w:rPr>
        <w:t xml:space="preserve">Jei naudojate vaizdus, ​​jums nereikia paaiškinti kiekvieno vaizdo, </w:t>
      </w:r>
      <w:r w:rsidR="005B03FD">
        <w:rPr>
          <w:sz w:val="22"/>
        </w:rPr>
        <w:t xml:space="preserve">nes tinkamai parinkti </w:t>
      </w:r>
      <w:r w:rsidRPr="00271577">
        <w:rPr>
          <w:sz w:val="22"/>
        </w:rPr>
        <w:t>vaizdai gali pakeisti žodžius. Tiesą sakant, kai kurie efektyvūs vaizdai yra gaunami ne studijoje ar auditorijoje. Mes raginame išeiti į lauką,</w:t>
      </w:r>
      <w:r w:rsidR="00714C01">
        <w:rPr>
          <w:sz w:val="22"/>
        </w:rPr>
        <w:t xml:space="preserve"> </w:t>
      </w:r>
      <w:r w:rsidRPr="00271577">
        <w:rPr>
          <w:sz w:val="22"/>
        </w:rPr>
        <w:t xml:space="preserve">į miestą ir parodyti besimokantiesiems istorijos pavyzdžių </w:t>
      </w:r>
      <w:r w:rsidR="005B03FD">
        <w:rPr>
          <w:sz w:val="22"/>
        </w:rPr>
        <w:t xml:space="preserve">iš ten, </w:t>
      </w:r>
      <w:r w:rsidRPr="00271577">
        <w:rPr>
          <w:sz w:val="22"/>
        </w:rPr>
        <w:t>arba paimti ekspertų interviu.</w:t>
      </w:r>
    </w:p>
    <w:p w14:paraId="5CAB3A11" w14:textId="63708C9C" w:rsidR="00125E89" w:rsidRPr="00271577" w:rsidRDefault="00125E89" w:rsidP="0034566B">
      <w:pPr>
        <w:jc w:val="both"/>
        <w:rPr>
          <w:sz w:val="22"/>
        </w:rPr>
      </w:pPr>
      <w:r w:rsidRPr="00271577">
        <w:rPr>
          <w:sz w:val="22"/>
        </w:rPr>
        <w:t xml:space="preserve">Jūs neturite būti menininkas, kad sukurtumėte vaizdus, iliustruojančius jūsų istoriją. Tačiau jei nesijaučiate galintys kurti vaizdus, galite rasti judesio grafikos ar grafikos specialistą, kuris padėtų jums sukurti scenarijų ir istoriją. Vaizduojamojo meno studentai gali būti labai naudingi šioje srityje ir jie paprastai nori papildyti savo </w:t>
      </w:r>
      <w:r w:rsidR="005B03FD">
        <w:rPr>
          <w:sz w:val="22"/>
        </w:rPr>
        <w:t xml:space="preserve">profesinį </w:t>
      </w:r>
      <w:r w:rsidRPr="00271577">
        <w:rPr>
          <w:sz w:val="22"/>
        </w:rPr>
        <w:t>portfolio realiais darbais. Sudėkite savo istoriją į 3 stulpelių scenarijų (žr. pavyzdį) ir sukurkite vaizdus arba dirbkite su specialistu. Scenarijus padės toliau tobulinti istoriją.</w:t>
      </w:r>
    </w:p>
    <w:p w14:paraId="2FDF735F" w14:textId="5FFA7B88" w:rsidR="00125E89" w:rsidRPr="00271577" w:rsidRDefault="00125E89" w:rsidP="0034566B">
      <w:pPr>
        <w:jc w:val="both"/>
        <w:rPr>
          <w:sz w:val="22"/>
        </w:rPr>
      </w:pPr>
      <w:r w:rsidRPr="00271577">
        <w:rPr>
          <w:sz w:val="22"/>
        </w:rPr>
        <w:t xml:space="preserve">Jei patys ruošite scenarijų, atminkite, kad tekstas ekranui </w:t>
      </w:r>
      <w:r w:rsidR="005B03FD">
        <w:rPr>
          <w:sz w:val="22"/>
        </w:rPr>
        <w:t xml:space="preserve">turi būti </w:t>
      </w:r>
      <w:r w:rsidRPr="00271577">
        <w:rPr>
          <w:sz w:val="22"/>
        </w:rPr>
        <w:t>glau</w:t>
      </w:r>
      <w:r w:rsidR="005B03FD">
        <w:rPr>
          <w:sz w:val="22"/>
        </w:rPr>
        <w:t xml:space="preserve">stas, vengiant mokslinės kalbos. </w:t>
      </w:r>
    </w:p>
    <w:p w14:paraId="2A59CB25" w14:textId="77777777" w:rsidR="00125E89" w:rsidRPr="005B03FD" w:rsidRDefault="00125E89" w:rsidP="00D742AD">
      <w:pPr>
        <w:pStyle w:val="Heading5"/>
        <w:spacing w:after="120"/>
        <w:rPr>
          <w:color w:val="E36C0A" w:themeColor="accent6" w:themeShade="BF"/>
        </w:rPr>
      </w:pPr>
      <w:r w:rsidRPr="005B03FD">
        <w:rPr>
          <w:color w:val="E36C0A" w:themeColor="accent6" w:themeShade="BF"/>
        </w:rPr>
        <w:t>J</w:t>
      </w:r>
      <w:r w:rsidR="00D37EE8" w:rsidRPr="005B03FD">
        <w:rPr>
          <w:color w:val="E36C0A" w:themeColor="accent6" w:themeShade="BF"/>
        </w:rPr>
        <w:t xml:space="preserve">ei patys </w:t>
      </w:r>
      <w:r w:rsidR="00C11C07" w:rsidRPr="005B03FD">
        <w:rPr>
          <w:color w:val="E36C0A" w:themeColor="accent6" w:themeShade="BF"/>
        </w:rPr>
        <w:t>kuriate</w:t>
      </w:r>
      <w:r w:rsidR="00D37EE8" w:rsidRPr="005B03FD">
        <w:rPr>
          <w:color w:val="E36C0A" w:themeColor="accent6" w:themeShade="BF"/>
        </w:rPr>
        <w:t xml:space="preserve"> istoriją</w:t>
      </w:r>
    </w:p>
    <w:p w14:paraId="51D316CB" w14:textId="77777777" w:rsidR="00125E89" w:rsidRPr="00271577" w:rsidRDefault="00125E89" w:rsidP="00D742AD">
      <w:pPr>
        <w:pStyle w:val="Heading6"/>
        <w:spacing w:after="120"/>
      </w:pPr>
      <w:r w:rsidRPr="00271577">
        <w:t>Susiekite ir suderinkite ją su savo mokymosi tikslais</w:t>
      </w:r>
    </w:p>
    <w:p w14:paraId="2A1E471C" w14:textId="0BE743AF" w:rsidR="00125E89" w:rsidRPr="00271577" w:rsidRDefault="00125E89" w:rsidP="00D742AD">
      <w:pPr>
        <w:jc w:val="both"/>
        <w:rPr>
          <w:sz w:val="22"/>
        </w:rPr>
      </w:pPr>
      <w:r w:rsidRPr="00271577">
        <w:rPr>
          <w:sz w:val="22"/>
        </w:rPr>
        <w:t xml:space="preserve">Štai keletas </w:t>
      </w:r>
      <w:r w:rsidR="005B03FD">
        <w:rPr>
          <w:sz w:val="22"/>
        </w:rPr>
        <w:t>patarimų</w:t>
      </w:r>
      <w:r w:rsidRPr="00271577">
        <w:rPr>
          <w:sz w:val="22"/>
        </w:rPr>
        <w:t>:</w:t>
      </w:r>
    </w:p>
    <w:p w14:paraId="669ABD15" w14:textId="250E92A9" w:rsidR="00125E89" w:rsidRPr="00271577" w:rsidRDefault="005B03FD" w:rsidP="00D742AD">
      <w:pPr>
        <w:pStyle w:val="ListParagraph"/>
        <w:numPr>
          <w:ilvl w:val="0"/>
          <w:numId w:val="123"/>
        </w:numPr>
        <w:ind w:left="709"/>
        <w:jc w:val="both"/>
        <w:rPr>
          <w:sz w:val="22"/>
        </w:rPr>
      </w:pPr>
      <w:r>
        <w:rPr>
          <w:sz w:val="22"/>
        </w:rPr>
        <w:t>p</w:t>
      </w:r>
      <w:r w:rsidR="00125E89" w:rsidRPr="00271577">
        <w:rPr>
          <w:sz w:val="22"/>
        </w:rPr>
        <w:t>abaigę istoriją, užduokite klausimus ir paraginkite diskutuoti</w:t>
      </w:r>
      <w:r>
        <w:rPr>
          <w:sz w:val="22"/>
        </w:rPr>
        <w:t>;</w:t>
      </w:r>
    </w:p>
    <w:p w14:paraId="5954CC82" w14:textId="2C4FC46B" w:rsidR="00125E89" w:rsidRPr="00271577" w:rsidRDefault="005B03FD" w:rsidP="00D742AD">
      <w:pPr>
        <w:pStyle w:val="ListParagraph"/>
        <w:numPr>
          <w:ilvl w:val="0"/>
          <w:numId w:val="123"/>
        </w:numPr>
        <w:ind w:left="709"/>
        <w:jc w:val="both"/>
        <w:rPr>
          <w:sz w:val="22"/>
        </w:rPr>
      </w:pPr>
      <w:r>
        <w:rPr>
          <w:sz w:val="22"/>
        </w:rPr>
        <w:t>p</w:t>
      </w:r>
      <w:r w:rsidR="00125E89" w:rsidRPr="00271577">
        <w:rPr>
          <w:sz w:val="22"/>
        </w:rPr>
        <w:t>aprašykite besimokančiuosius perpasakoti istoriją vienos minutės rašymo užduot</w:t>
      </w:r>
      <w:r>
        <w:rPr>
          <w:sz w:val="22"/>
        </w:rPr>
        <w:t>imi;</w:t>
      </w:r>
    </w:p>
    <w:p w14:paraId="35826081" w14:textId="50562155" w:rsidR="00125E89" w:rsidRPr="00271577" w:rsidRDefault="005B03FD" w:rsidP="00D742AD">
      <w:pPr>
        <w:pStyle w:val="ListParagraph"/>
        <w:numPr>
          <w:ilvl w:val="0"/>
          <w:numId w:val="123"/>
        </w:numPr>
        <w:ind w:left="709"/>
        <w:jc w:val="both"/>
        <w:rPr>
          <w:sz w:val="22"/>
        </w:rPr>
      </w:pPr>
      <w:r>
        <w:rPr>
          <w:sz w:val="22"/>
        </w:rPr>
        <w:t>p</w:t>
      </w:r>
      <w:r w:rsidR="00125E89" w:rsidRPr="00271577">
        <w:rPr>
          <w:sz w:val="22"/>
        </w:rPr>
        <w:t>aprašykite besimokančiųjų sukurti savo istorijas apie mok</w:t>
      </w:r>
      <w:r>
        <w:rPr>
          <w:sz w:val="22"/>
        </w:rPr>
        <w:t xml:space="preserve">ymo programos </w:t>
      </w:r>
      <w:r w:rsidR="00125E89" w:rsidRPr="00271577">
        <w:rPr>
          <w:sz w:val="22"/>
        </w:rPr>
        <w:t>sąvokas</w:t>
      </w:r>
      <w:r>
        <w:rPr>
          <w:sz w:val="22"/>
        </w:rPr>
        <w:t>;</w:t>
      </w:r>
    </w:p>
    <w:p w14:paraId="65BCF779" w14:textId="14B8BE95" w:rsidR="00125E89" w:rsidRPr="00271577" w:rsidRDefault="005B03FD" w:rsidP="00D742AD">
      <w:pPr>
        <w:pStyle w:val="ListParagraph"/>
        <w:numPr>
          <w:ilvl w:val="0"/>
          <w:numId w:val="123"/>
        </w:numPr>
        <w:ind w:left="709"/>
        <w:jc w:val="both"/>
        <w:rPr>
          <w:sz w:val="22"/>
        </w:rPr>
      </w:pPr>
      <w:r>
        <w:rPr>
          <w:sz w:val="22"/>
        </w:rPr>
        <w:t>t</w:t>
      </w:r>
      <w:r w:rsidR="00125E89" w:rsidRPr="00271577">
        <w:rPr>
          <w:sz w:val="22"/>
        </w:rPr>
        <w:t>aikykite ger</w:t>
      </w:r>
      <w:r w:rsidR="00462377" w:rsidRPr="00271577">
        <w:rPr>
          <w:sz w:val="22"/>
        </w:rPr>
        <w:t xml:space="preserve">uosius medijų </w:t>
      </w:r>
      <w:r w:rsidR="00125E89" w:rsidRPr="00271577">
        <w:rPr>
          <w:sz w:val="22"/>
        </w:rPr>
        <w:t>dizaino principus</w:t>
      </w:r>
      <w:r>
        <w:rPr>
          <w:sz w:val="22"/>
        </w:rPr>
        <w:t>;</w:t>
      </w:r>
    </w:p>
    <w:p w14:paraId="1D6EC928" w14:textId="6724609F" w:rsidR="00125E89" w:rsidRPr="00271577" w:rsidRDefault="005B03FD" w:rsidP="00D742AD">
      <w:pPr>
        <w:pStyle w:val="ListParagraph"/>
        <w:numPr>
          <w:ilvl w:val="0"/>
          <w:numId w:val="123"/>
        </w:numPr>
        <w:ind w:left="709"/>
        <w:jc w:val="both"/>
        <w:rPr>
          <w:sz w:val="22"/>
        </w:rPr>
      </w:pPr>
      <w:r>
        <w:rPr>
          <w:sz w:val="22"/>
        </w:rPr>
        <w:t>n</w:t>
      </w:r>
      <w:r w:rsidR="00125E89" w:rsidRPr="00271577">
        <w:rPr>
          <w:sz w:val="22"/>
        </w:rPr>
        <w:t>epridėkite per daug vaizdinių detalių, kurios klaidina besimokantįjį</w:t>
      </w:r>
      <w:r>
        <w:rPr>
          <w:sz w:val="22"/>
        </w:rPr>
        <w:t>;</w:t>
      </w:r>
    </w:p>
    <w:p w14:paraId="3E27C219" w14:textId="08390C2F" w:rsidR="00125E89" w:rsidRPr="00271577" w:rsidRDefault="005B03FD" w:rsidP="00D742AD">
      <w:pPr>
        <w:pStyle w:val="ListParagraph"/>
        <w:numPr>
          <w:ilvl w:val="0"/>
          <w:numId w:val="123"/>
        </w:numPr>
        <w:ind w:left="709"/>
        <w:jc w:val="both"/>
        <w:rPr>
          <w:sz w:val="22"/>
        </w:rPr>
      </w:pPr>
      <w:r>
        <w:rPr>
          <w:sz w:val="22"/>
        </w:rPr>
        <w:t>i</w:t>
      </w:r>
      <w:r w:rsidR="00125E89" w:rsidRPr="00271577">
        <w:rPr>
          <w:sz w:val="22"/>
        </w:rPr>
        <w:t>šlaikykite tinkamą garso ir vaizdo tempą, kad mokinys spėtų apdoroti žinutę</w:t>
      </w:r>
      <w:r>
        <w:rPr>
          <w:sz w:val="22"/>
        </w:rPr>
        <w:t>;</w:t>
      </w:r>
    </w:p>
    <w:p w14:paraId="164E0643" w14:textId="52907BC8" w:rsidR="00125E89" w:rsidRPr="00271577" w:rsidRDefault="005B03FD" w:rsidP="00D742AD">
      <w:pPr>
        <w:pStyle w:val="ListParagraph"/>
        <w:numPr>
          <w:ilvl w:val="0"/>
          <w:numId w:val="123"/>
        </w:numPr>
        <w:ind w:left="709"/>
        <w:jc w:val="both"/>
        <w:rPr>
          <w:sz w:val="22"/>
        </w:rPr>
      </w:pPr>
      <w:r>
        <w:rPr>
          <w:sz w:val="22"/>
        </w:rPr>
        <w:t>n</w:t>
      </w:r>
      <w:r w:rsidR="00125E89" w:rsidRPr="00271577">
        <w:rPr>
          <w:sz w:val="22"/>
        </w:rPr>
        <w:t>enaudokite muzikos ir pasakojimo vienu metu</w:t>
      </w:r>
      <w:r>
        <w:rPr>
          <w:sz w:val="22"/>
        </w:rPr>
        <w:t>;</w:t>
      </w:r>
    </w:p>
    <w:p w14:paraId="4A52EF43" w14:textId="3A264603" w:rsidR="00125E89" w:rsidRPr="00271577" w:rsidRDefault="005B03FD" w:rsidP="00D742AD">
      <w:pPr>
        <w:pStyle w:val="ListParagraph"/>
        <w:numPr>
          <w:ilvl w:val="0"/>
          <w:numId w:val="123"/>
        </w:numPr>
        <w:ind w:left="709"/>
        <w:jc w:val="both"/>
        <w:rPr>
          <w:sz w:val="22"/>
        </w:rPr>
      </w:pPr>
      <w:r>
        <w:rPr>
          <w:sz w:val="22"/>
        </w:rPr>
        <w:t>n</w:t>
      </w:r>
      <w:r w:rsidR="00125E89" w:rsidRPr="00271577">
        <w:rPr>
          <w:sz w:val="22"/>
        </w:rPr>
        <w:t>enaudokite teksto ir pasakojimo vienu metu</w:t>
      </w:r>
      <w:r>
        <w:rPr>
          <w:sz w:val="22"/>
        </w:rPr>
        <w:t>;</w:t>
      </w:r>
    </w:p>
    <w:p w14:paraId="6AB1BCA5" w14:textId="351EF6B1" w:rsidR="00125E89" w:rsidRPr="00271577" w:rsidRDefault="005B03FD" w:rsidP="00D742AD">
      <w:pPr>
        <w:pStyle w:val="ListParagraph"/>
        <w:numPr>
          <w:ilvl w:val="0"/>
          <w:numId w:val="123"/>
        </w:numPr>
        <w:ind w:left="709"/>
        <w:jc w:val="both"/>
        <w:rPr>
          <w:sz w:val="22"/>
        </w:rPr>
      </w:pPr>
      <w:r>
        <w:rPr>
          <w:sz w:val="22"/>
        </w:rPr>
        <w:t>t</w:t>
      </w:r>
      <w:r w:rsidR="00125E89" w:rsidRPr="00271577">
        <w:rPr>
          <w:sz w:val="22"/>
        </w:rPr>
        <w:t>inkamai naudokite priartinimo ir bendro vaizdo technikas</w:t>
      </w:r>
      <w:r>
        <w:rPr>
          <w:sz w:val="22"/>
        </w:rPr>
        <w:t>;</w:t>
      </w:r>
    </w:p>
    <w:p w14:paraId="3F9F07F1" w14:textId="6AC6E5AC" w:rsidR="00125E89" w:rsidRPr="00271577" w:rsidRDefault="005B03FD" w:rsidP="00D742AD">
      <w:pPr>
        <w:pStyle w:val="ListParagraph"/>
        <w:numPr>
          <w:ilvl w:val="0"/>
          <w:numId w:val="123"/>
        </w:numPr>
        <w:ind w:left="709"/>
        <w:jc w:val="both"/>
        <w:rPr>
          <w:sz w:val="22"/>
        </w:rPr>
      </w:pPr>
      <w:r>
        <w:rPr>
          <w:sz w:val="22"/>
        </w:rPr>
        <w:t>r</w:t>
      </w:r>
      <w:r w:rsidR="00125E89" w:rsidRPr="00271577">
        <w:rPr>
          <w:sz w:val="22"/>
        </w:rPr>
        <w:t>edaguokite, redaguokite ir dar kartą redaguokite.</w:t>
      </w:r>
    </w:p>
    <w:p w14:paraId="53008802" w14:textId="77777777" w:rsidR="00125E89" w:rsidRPr="005B03FD" w:rsidRDefault="00125E89" w:rsidP="00D742AD">
      <w:pPr>
        <w:pStyle w:val="Heading6"/>
        <w:spacing w:after="120"/>
        <w:rPr>
          <w:color w:val="E36C0A" w:themeColor="accent6" w:themeShade="BF"/>
        </w:rPr>
      </w:pPr>
      <w:bookmarkStart w:id="278" w:name="_heading=h.h46ofnl7ia4b" w:colFirst="0" w:colLast="0"/>
      <w:bookmarkEnd w:id="278"/>
      <w:r w:rsidRPr="005B03FD">
        <w:rPr>
          <w:color w:val="E36C0A" w:themeColor="accent6" w:themeShade="BF"/>
        </w:rPr>
        <w:t>Atsiliepimai ir pataisymai</w:t>
      </w:r>
    </w:p>
    <w:p w14:paraId="566E9E4D" w14:textId="37B58CA8" w:rsidR="00125E89" w:rsidRPr="00271577" w:rsidRDefault="00125E89" w:rsidP="00D742AD">
      <w:pPr>
        <w:jc w:val="both"/>
        <w:rPr>
          <w:sz w:val="22"/>
        </w:rPr>
      </w:pPr>
      <w:r w:rsidRPr="00271577">
        <w:rPr>
          <w:sz w:val="22"/>
        </w:rPr>
        <w:t xml:space="preserve">Kai baigsite scenarijaus juodraštį ir būsite </w:t>
      </w:r>
      <w:r w:rsidR="005B03FD">
        <w:rPr>
          <w:sz w:val="22"/>
        </w:rPr>
        <w:t xml:space="preserve">juo </w:t>
      </w:r>
      <w:r w:rsidRPr="00271577">
        <w:rPr>
          <w:sz w:val="22"/>
        </w:rPr>
        <w:t>patenkint</w:t>
      </w:r>
      <w:r w:rsidR="005B03FD">
        <w:rPr>
          <w:sz w:val="22"/>
        </w:rPr>
        <w:t>i</w:t>
      </w:r>
      <w:r w:rsidRPr="00271577">
        <w:rPr>
          <w:sz w:val="22"/>
        </w:rPr>
        <w:t xml:space="preserve"> parodykite jį kolegai – žmogui, kuris yra susipažinęs su turiniu, arba, dar geriau – naujokui, kuris skaitys jį taip, kaip jūsų </w:t>
      </w:r>
      <w:r w:rsidR="005B03FD">
        <w:rPr>
          <w:sz w:val="22"/>
        </w:rPr>
        <w:t>besimokantieji.</w:t>
      </w:r>
      <w:r w:rsidRPr="00271577">
        <w:rPr>
          <w:sz w:val="22"/>
        </w:rPr>
        <w:t xml:space="preserve"> Išsiaiškinkite, ar yra painių vietų ir ar istorija perteikia tai, ką ketin</w:t>
      </w:r>
      <w:r w:rsidR="005B03FD">
        <w:rPr>
          <w:sz w:val="22"/>
        </w:rPr>
        <w:t>ote</w:t>
      </w:r>
      <w:r w:rsidRPr="00271577">
        <w:rPr>
          <w:sz w:val="22"/>
        </w:rPr>
        <w:t xml:space="preserve"> perduoti. Taip pat atkreipkite dėmesį į stilių, kuriuo rašote – ekranui, labiau nei rašytiniam tekstui, tinka pokalbio stilius. </w:t>
      </w:r>
      <w:r w:rsidR="005B03FD">
        <w:rPr>
          <w:sz w:val="22"/>
        </w:rPr>
        <w:t>Ir n</w:t>
      </w:r>
      <w:r w:rsidRPr="00271577">
        <w:rPr>
          <w:sz w:val="22"/>
        </w:rPr>
        <w:t>emanykite, kad visa terminologija yra aiški jūsų auditorijai.</w:t>
      </w:r>
    </w:p>
    <w:p w14:paraId="6CBBC730" w14:textId="77777777" w:rsidR="00125E89" w:rsidRPr="00271577" w:rsidRDefault="00125E89" w:rsidP="00125E89">
      <w:pPr>
        <w:rPr>
          <w:sz w:val="22"/>
        </w:rPr>
      </w:pPr>
    </w:p>
    <w:p w14:paraId="7AD566C2" w14:textId="77777777" w:rsidR="001951AB" w:rsidRPr="00271577" w:rsidRDefault="001951AB" w:rsidP="00B65644">
      <w:pPr>
        <w:pBdr>
          <w:top w:val="nil"/>
          <w:left w:val="nil"/>
          <w:bottom w:val="nil"/>
          <w:right w:val="nil"/>
          <w:between w:val="nil"/>
        </w:pBdr>
        <w:rPr>
          <w:sz w:val="22"/>
        </w:rPr>
      </w:pPr>
    </w:p>
    <w:p w14:paraId="67D41716" w14:textId="77777777" w:rsidR="001951AB" w:rsidRPr="00271577" w:rsidRDefault="001951AB" w:rsidP="00B65644">
      <w:pPr>
        <w:pBdr>
          <w:top w:val="nil"/>
          <w:left w:val="nil"/>
          <w:bottom w:val="nil"/>
          <w:right w:val="nil"/>
          <w:between w:val="nil"/>
        </w:pBdr>
        <w:rPr>
          <w:szCs w:val="24"/>
        </w:rPr>
      </w:pPr>
    </w:p>
    <w:p w14:paraId="4E869583" w14:textId="77777777" w:rsidR="001951AB" w:rsidRPr="00271577" w:rsidRDefault="001951AB" w:rsidP="00B65644">
      <w:pPr>
        <w:pBdr>
          <w:top w:val="nil"/>
          <w:left w:val="nil"/>
          <w:bottom w:val="nil"/>
          <w:right w:val="nil"/>
          <w:between w:val="nil"/>
        </w:pBdr>
        <w:rPr>
          <w:szCs w:val="24"/>
        </w:rPr>
        <w:sectPr w:rsidR="001951AB" w:rsidRPr="00271577" w:rsidSect="0034566B">
          <w:headerReference w:type="default" r:id="rId155"/>
          <w:pgSz w:w="11909" w:h="16834" w:code="9"/>
          <w:pgMar w:top="1890" w:right="1021" w:bottom="1134" w:left="1418" w:header="454" w:footer="424" w:gutter="0"/>
          <w:cols w:space="720"/>
        </w:sectPr>
      </w:pPr>
    </w:p>
    <w:p w14:paraId="1C22995C" w14:textId="07663FFC" w:rsidR="001951AB" w:rsidRPr="00271577" w:rsidRDefault="00D31829" w:rsidP="00946895">
      <w:pPr>
        <w:pStyle w:val="Heading1"/>
      </w:pPr>
      <w:bookmarkStart w:id="279" w:name="_Ref85201215"/>
      <w:bookmarkStart w:id="280" w:name="_Toc95915271"/>
      <w:r>
        <w:t>8 skyrius</w:t>
      </w:r>
      <w:r w:rsidR="00E4220E">
        <w:t>.</w:t>
      </w:r>
      <w:r>
        <w:t xml:space="preserve"> </w:t>
      </w:r>
      <w:r w:rsidR="00EB07EE" w:rsidRPr="00271577">
        <w:t>Naudingi šaltiniai</w:t>
      </w:r>
      <w:bookmarkEnd w:id="279"/>
      <w:bookmarkEnd w:id="280"/>
    </w:p>
    <w:p w14:paraId="76621EEF" w14:textId="77777777" w:rsidR="00EB07EE" w:rsidRPr="00271577" w:rsidRDefault="00EB07EE" w:rsidP="00EB07EE">
      <w:pPr>
        <w:spacing w:before="120" w:line="360" w:lineRule="auto"/>
        <w:rPr>
          <w:sz w:val="22"/>
        </w:rPr>
      </w:pPr>
    </w:p>
    <w:p w14:paraId="2D499FBA" w14:textId="77777777" w:rsidR="00EB07EE" w:rsidRPr="00271577" w:rsidRDefault="00EB07EE" w:rsidP="00EB07EE">
      <w:pPr>
        <w:spacing w:before="120" w:line="360" w:lineRule="auto"/>
        <w:rPr>
          <w:sz w:val="22"/>
        </w:rPr>
      </w:pPr>
      <w:r w:rsidRPr="00271577">
        <w:rPr>
          <w:sz w:val="22"/>
        </w:rPr>
        <w:t xml:space="preserve">Stanford History Education Group: Civic Online Reasoning: </w:t>
      </w:r>
      <w:hyperlink r:id="rId156" w:history="1">
        <w:r w:rsidRPr="00271577">
          <w:rPr>
            <w:rStyle w:val="Hyperlink"/>
            <w:sz w:val="22"/>
          </w:rPr>
          <w:t>https://cor.stanford.edu/</w:t>
        </w:r>
      </w:hyperlink>
      <w:r w:rsidRPr="00271577">
        <w:rPr>
          <w:sz w:val="22"/>
        </w:rPr>
        <w:t xml:space="preserve"> </w:t>
      </w:r>
    </w:p>
    <w:p w14:paraId="7C81616F" w14:textId="34573591" w:rsidR="00EB07EE" w:rsidRPr="00271577" w:rsidRDefault="00EB07EE" w:rsidP="00EB07EE">
      <w:pPr>
        <w:spacing w:before="120" w:line="360" w:lineRule="auto"/>
        <w:rPr>
          <w:sz w:val="22"/>
        </w:rPr>
      </w:pPr>
      <w:r w:rsidRPr="00271577">
        <w:rPr>
          <w:sz w:val="22"/>
        </w:rPr>
        <w:t xml:space="preserve">Stanford University Libraries: Evaluating Information: The Cornerstone of Civic Online Reasoning: </w:t>
      </w:r>
      <w:hyperlink r:id="rId157" w:history="1">
        <w:r w:rsidRPr="00271577">
          <w:rPr>
            <w:rStyle w:val="Hyperlink"/>
            <w:sz w:val="22"/>
          </w:rPr>
          <w:t>https://cor.stanford.edu/research/evaluating-information-the-cornerstone-of-cor</w:t>
        </w:r>
      </w:hyperlink>
      <w:r w:rsidRPr="00271577">
        <w:rPr>
          <w:sz w:val="22"/>
        </w:rPr>
        <w:t xml:space="preserve"> /</w:t>
      </w:r>
      <w:r w:rsidR="00714C01">
        <w:rPr>
          <w:sz w:val="22"/>
        </w:rPr>
        <w:t xml:space="preserve"> </w:t>
      </w:r>
      <w:r w:rsidRPr="00271577">
        <w:rPr>
          <w:sz w:val="22"/>
        </w:rPr>
        <w:t xml:space="preserve"> </w:t>
      </w:r>
    </w:p>
    <w:p w14:paraId="0A83C861" w14:textId="77777777" w:rsidR="00EB07EE" w:rsidRPr="00271577" w:rsidRDefault="00EB07EE" w:rsidP="00EB07EE">
      <w:pPr>
        <w:spacing w:before="120" w:line="360" w:lineRule="auto"/>
        <w:rPr>
          <w:sz w:val="22"/>
        </w:rPr>
      </w:pPr>
      <w:r w:rsidRPr="00271577">
        <w:rPr>
          <w:sz w:val="22"/>
        </w:rPr>
        <w:t xml:space="preserve">The News Literacy Project: </w:t>
      </w:r>
      <w:hyperlink r:id="rId158">
        <w:r w:rsidRPr="00271577">
          <w:rPr>
            <w:rStyle w:val="Hyperlink"/>
            <w:sz w:val="22"/>
          </w:rPr>
          <w:t>www.thenewsliteracyproject.org/</w:t>
        </w:r>
      </w:hyperlink>
      <w:r w:rsidRPr="00271577">
        <w:rPr>
          <w:sz w:val="22"/>
        </w:rPr>
        <w:t xml:space="preserve"> </w:t>
      </w:r>
    </w:p>
    <w:p w14:paraId="7CAAD7D3" w14:textId="2CE819E6" w:rsidR="001951AB" w:rsidRDefault="00EB07EE" w:rsidP="00EB07EE">
      <w:pPr>
        <w:spacing w:before="120" w:line="360" w:lineRule="auto"/>
        <w:rPr>
          <w:rStyle w:val="Hyperlink"/>
          <w:sz w:val="22"/>
        </w:rPr>
      </w:pPr>
      <w:r w:rsidRPr="00271577">
        <w:rPr>
          <w:sz w:val="22"/>
        </w:rPr>
        <w:t>National Association for Media Literacy Education: namle.net</w:t>
      </w:r>
      <w:r w:rsidR="0068170F">
        <w:rPr>
          <w:sz w:val="22"/>
        </w:rPr>
        <w:t xml:space="preserve"> </w:t>
      </w:r>
      <w:r w:rsidRPr="00271577">
        <w:rPr>
          <w:sz w:val="22"/>
        </w:rPr>
        <w:t xml:space="preserve">/ The Lamp: </w:t>
      </w:r>
      <w:hyperlink r:id="rId159">
        <w:r w:rsidRPr="00271577">
          <w:rPr>
            <w:rStyle w:val="Hyperlink"/>
            <w:sz w:val="22"/>
          </w:rPr>
          <w:t>www.thelamp.org</w:t>
        </w:r>
      </w:hyperlink>
    </w:p>
    <w:p w14:paraId="4126A866" w14:textId="77777777" w:rsidR="00685F7F" w:rsidRDefault="00685F7F" w:rsidP="00685F7F">
      <w:r>
        <w:t xml:space="preserve">EUROPÄISCHES PRO-SKILLS Projekt 230054-CP-1-2006-1-LU-Grundtvig-G1 </w:t>
      </w:r>
      <w:hyperlink r:id="rId160">
        <w:r>
          <w:rPr>
            <w:color w:val="0000FF"/>
            <w:u w:val="single"/>
          </w:rPr>
          <w:t>www.pro-skills.eu</w:t>
        </w:r>
      </w:hyperlink>
    </w:p>
    <w:p w14:paraId="03171684" w14:textId="77777777" w:rsidR="00685F7F" w:rsidRDefault="00CB1A2C" w:rsidP="00685F7F">
      <w:pPr>
        <w:spacing w:after="240"/>
      </w:pPr>
      <w:hyperlink r:id="rId161" w:history="1">
        <w:r w:rsidR="00685F7F" w:rsidRPr="00566ACF">
          <w:rPr>
            <w:rStyle w:val="Hyperlink"/>
          </w:rPr>
          <w:t>https://de.wikihow.com/Herausfinden-ob-eine-Webseite-seriös-ist</w:t>
        </w:r>
      </w:hyperlink>
      <w:r w:rsidR="00685F7F">
        <w:t xml:space="preserve"> </w:t>
      </w:r>
    </w:p>
    <w:p w14:paraId="27C7880B" w14:textId="77777777" w:rsidR="00685F7F" w:rsidRDefault="00CB1A2C" w:rsidP="00685F7F">
      <w:pPr>
        <w:pBdr>
          <w:top w:val="nil"/>
          <w:left w:val="nil"/>
          <w:bottom w:val="nil"/>
          <w:right w:val="nil"/>
          <w:between w:val="nil"/>
        </w:pBdr>
        <w:spacing w:line="240" w:lineRule="auto"/>
        <w:rPr>
          <w:color w:val="000000"/>
        </w:rPr>
      </w:pPr>
      <w:hyperlink r:id="rId162" w:anchor="Unserioese-Webseiten-erkennen" w:history="1">
        <w:r w:rsidR="00685F7F" w:rsidRPr="00566ACF">
          <w:rPr>
            <w:rStyle w:val="Hyperlink"/>
          </w:rPr>
          <w:t>https://karrierebibel.de/unseriose-webseiten-erkennen/#Unserioese-Webseiten-erkennen</w:t>
        </w:r>
      </w:hyperlink>
      <w:r w:rsidR="00685F7F">
        <w:rPr>
          <w:color w:val="000000"/>
        </w:rPr>
        <w:t xml:space="preserve"> </w:t>
      </w:r>
    </w:p>
    <w:p w14:paraId="2CBAC96B" w14:textId="77777777" w:rsidR="00685F7F" w:rsidRPr="00271577" w:rsidRDefault="00685F7F" w:rsidP="00EB07EE">
      <w:pPr>
        <w:spacing w:before="120" w:line="360" w:lineRule="auto"/>
        <w:rPr>
          <w:sz w:val="22"/>
        </w:rPr>
      </w:pPr>
    </w:p>
    <w:p w14:paraId="14CDD9ED" w14:textId="77777777" w:rsidR="001951AB" w:rsidRPr="00271577" w:rsidRDefault="001951AB" w:rsidP="00B65644">
      <w:pPr>
        <w:pBdr>
          <w:top w:val="nil"/>
          <w:left w:val="nil"/>
          <w:bottom w:val="nil"/>
          <w:right w:val="nil"/>
          <w:between w:val="nil"/>
        </w:pBdr>
        <w:rPr>
          <w:szCs w:val="24"/>
        </w:rPr>
      </w:pPr>
    </w:p>
    <w:p w14:paraId="382E1A96" w14:textId="77777777" w:rsidR="0086608D" w:rsidRPr="00271577" w:rsidRDefault="0086608D" w:rsidP="00B65644">
      <w:pPr>
        <w:pBdr>
          <w:top w:val="nil"/>
          <w:left w:val="nil"/>
          <w:bottom w:val="nil"/>
          <w:right w:val="nil"/>
          <w:between w:val="nil"/>
        </w:pBdr>
        <w:rPr>
          <w:szCs w:val="24"/>
        </w:rPr>
      </w:pPr>
    </w:p>
    <w:p w14:paraId="5BBEBCE4" w14:textId="77777777" w:rsidR="00BA70E2" w:rsidRPr="00271577" w:rsidRDefault="00BA70E2" w:rsidP="00B65644">
      <w:pPr>
        <w:pBdr>
          <w:top w:val="nil"/>
          <w:left w:val="nil"/>
          <w:bottom w:val="nil"/>
          <w:right w:val="nil"/>
          <w:between w:val="nil"/>
        </w:pBdr>
        <w:rPr>
          <w:szCs w:val="24"/>
        </w:rPr>
        <w:sectPr w:rsidR="00BA70E2" w:rsidRPr="00271577" w:rsidSect="00D742AD">
          <w:headerReference w:type="default" r:id="rId163"/>
          <w:pgSz w:w="11909" w:h="16834" w:code="9"/>
          <w:pgMar w:top="1890" w:right="1021" w:bottom="1134" w:left="1418" w:header="454" w:footer="454" w:gutter="0"/>
          <w:cols w:space="720"/>
        </w:sectPr>
      </w:pPr>
    </w:p>
    <w:p w14:paraId="3F614CD9" w14:textId="5DB852ED" w:rsidR="00E547AE" w:rsidRPr="00271577" w:rsidRDefault="00D31829" w:rsidP="00946895">
      <w:pPr>
        <w:pStyle w:val="Heading1"/>
      </w:pPr>
      <w:bookmarkStart w:id="281" w:name="_Ref79742712"/>
      <w:bookmarkStart w:id="282" w:name="_Toc79744724"/>
      <w:bookmarkStart w:id="283" w:name="_Toc95915272"/>
      <w:r>
        <w:t>9 skyrius</w:t>
      </w:r>
      <w:r w:rsidR="00BA4D37">
        <w:t>.</w:t>
      </w:r>
      <w:r>
        <w:t xml:space="preserve"> </w:t>
      </w:r>
      <w:r w:rsidR="00170FDF" w:rsidRPr="00271577">
        <w:t>Priedai</w:t>
      </w:r>
      <w:bookmarkEnd w:id="281"/>
      <w:bookmarkEnd w:id="282"/>
      <w:bookmarkEnd w:id="283"/>
    </w:p>
    <w:p w14:paraId="12CDE864" w14:textId="5F5CF83E" w:rsidR="00E547AE" w:rsidRPr="00271577" w:rsidRDefault="009C1F47" w:rsidP="0087130B">
      <w:pPr>
        <w:pStyle w:val="Heading2"/>
      </w:pPr>
      <w:bookmarkStart w:id="284" w:name="_Toc79744725"/>
      <w:bookmarkStart w:id="285" w:name="_Ref85706140"/>
      <w:bookmarkStart w:id="286" w:name="_Ref85706146"/>
      <w:bookmarkStart w:id="287" w:name="_Ref85725494"/>
      <w:bookmarkStart w:id="288" w:name="_Ref85725497"/>
      <w:bookmarkStart w:id="289" w:name="_Ref85725515"/>
      <w:bookmarkStart w:id="290" w:name="_Ref86053189"/>
      <w:bookmarkStart w:id="291" w:name="_Ref94189560"/>
      <w:bookmarkStart w:id="292" w:name="_Ref95914992"/>
      <w:bookmarkStart w:id="293" w:name="_Toc95915273"/>
      <w:r>
        <w:t>9.</w:t>
      </w:r>
      <w:r w:rsidR="00E547AE" w:rsidRPr="00271577">
        <w:t>1</w:t>
      </w:r>
      <w:r w:rsidR="00170FDF" w:rsidRPr="00271577">
        <w:t xml:space="preserve"> </w:t>
      </w:r>
      <w:r>
        <w:t xml:space="preserve">1 </w:t>
      </w:r>
      <w:r w:rsidR="00170FDF" w:rsidRPr="00271577">
        <w:t>priedas</w:t>
      </w:r>
      <w:r w:rsidR="00E86656">
        <w:t>.</w:t>
      </w:r>
      <w:r w:rsidR="00E547AE" w:rsidRPr="00271577">
        <w:t xml:space="preserve"> Medi</w:t>
      </w:r>
      <w:r w:rsidR="00170FDF" w:rsidRPr="00271577">
        <w:t>jų ir informacinis raštingumas Lietuvoje: laikas keisti požiūrį?</w:t>
      </w:r>
      <w:bookmarkEnd w:id="284"/>
      <w:bookmarkEnd w:id="285"/>
      <w:bookmarkEnd w:id="286"/>
      <w:bookmarkEnd w:id="287"/>
      <w:bookmarkEnd w:id="288"/>
      <w:bookmarkEnd w:id="289"/>
      <w:bookmarkEnd w:id="290"/>
      <w:bookmarkEnd w:id="291"/>
      <w:bookmarkEnd w:id="292"/>
      <w:bookmarkEnd w:id="293"/>
    </w:p>
    <w:p w14:paraId="005909B7" w14:textId="77777777" w:rsidR="00E547AE" w:rsidRPr="00271577" w:rsidRDefault="00A90EA2" w:rsidP="00443812">
      <w:pPr>
        <w:pBdr>
          <w:top w:val="nil"/>
          <w:left w:val="nil"/>
          <w:bottom w:val="nil"/>
          <w:right w:val="nil"/>
          <w:between w:val="nil"/>
        </w:pBdr>
        <w:jc w:val="center"/>
        <w:rPr>
          <w:sz w:val="22"/>
          <w:szCs w:val="24"/>
        </w:rPr>
      </w:pPr>
      <w:r w:rsidRPr="00271577">
        <w:rPr>
          <w:noProof/>
          <w:sz w:val="22"/>
          <w:szCs w:val="24"/>
          <w:lang w:val="en-US" w:eastAsia="en-US"/>
        </w:rPr>
        <w:drawing>
          <wp:inline distT="0" distB="0" distL="0" distR="0" wp14:anchorId="10A5CAC1" wp14:editId="5630F822">
            <wp:extent cx="5298192" cy="7493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1 priedas Medijų ir informacinis raštingumas Lietuvoje_page-0001.jpg"/>
                    <pic:cNvPicPr/>
                  </pic:nvPicPr>
                  <pic:blipFill>
                    <a:blip r:embed="rId164">
                      <a:extLst>
                        <a:ext uri="{28A0092B-C50C-407E-A947-70E740481C1C}">
                          <a14:useLocalDpi xmlns:a14="http://schemas.microsoft.com/office/drawing/2010/main" val="0"/>
                        </a:ext>
                      </a:extLst>
                    </a:blip>
                    <a:stretch>
                      <a:fillRect/>
                    </a:stretch>
                  </pic:blipFill>
                  <pic:spPr>
                    <a:xfrm>
                      <a:off x="0" y="0"/>
                      <a:ext cx="5305401" cy="7503195"/>
                    </a:xfrm>
                    <a:prstGeom prst="rect">
                      <a:avLst/>
                    </a:prstGeom>
                  </pic:spPr>
                </pic:pic>
              </a:graphicData>
            </a:graphic>
          </wp:inline>
        </w:drawing>
      </w:r>
    </w:p>
    <w:p w14:paraId="72D66C99" w14:textId="77777777" w:rsidR="00A90EA2" w:rsidRPr="00271577" w:rsidRDefault="00E9462C" w:rsidP="00443812">
      <w:pPr>
        <w:pBdr>
          <w:top w:val="nil"/>
          <w:left w:val="nil"/>
          <w:bottom w:val="nil"/>
          <w:right w:val="nil"/>
          <w:between w:val="nil"/>
        </w:pBdr>
        <w:jc w:val="center"/>
        <w:rPr>
          <w:sz w:val="22"/>
          <w:szCs w:val="24"/>
        </w:rPr>
      </w:pPr>
      <w:r w:rsidRPr="00271577">
        <w:rPr>
          <w:noProof/>
          <w:sz w:val="22"/>
          <w:szCs w:val="24"/>
          <w:lang w:val="en-US" w:eastAsia="en-US"/>
        </w:rPr>
        <w:drawing>
          <wp:inline distT="0" distB="0" distL="0" distR="0" wp14:anchorId="53A0183F" wp14:editId="29AB7D77">
            <wp:extent cx="5890873" cy="83312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1 priedas Medijų ir informacinis raštingumas Lietuvoje_page-0002.jpg"/>
                    <pic:cNvPicPr/>
                  </pic:nvPicPr>
                  <pic:blipFill>
                    <a:blip r:embed="rId165">
                      <a:extLst>
                        <a:ext uri="{28A0092B-C50C-407E-A947-70E740481C1C}">
                          <a14:useLocalDpi xmlns:a14="http://schemas.microsoft.com/office/drawing/2010/main" val="0"/>
                        </a:ext>
                      </a:extLst>
                    </a:blip>
                    <a:stretch>
                      <a:fillRect/>
                    </a:stretch>
                  </pic:blipFill>
                  <pic:spPr>
                    <a:xfrm>
                      <a:off x="0" y="0"/>
                      <a:ext cx="5892281" cy="8333191"/>
                    </a:xfrm>
                    <a:prstGeom prst="rect">
                      <a:avLst/>
                    </a:prstGeom>
                  </pic:spPr>
                </pic:pic>
              </a:graphicData>
            </a:graphic>
          </wp:inline>
        </w:drawing>
      </w:r>
    </w:p>
    <w:p w14:paraId="27110F7D" w14:textId="77777777" w:rsidR="00E9462C" w:rsidRPr="00271577" w:rsidRDefault="00E9462C" w:rsidP="00443812">
      <w:pPr>
        <w:pBdr>
          <w:top w:val="nil"/>
          <w:left w:val="nil"/>
          <w:bottom w:val="nil"/>
          <w:right w:val="nil"/>
          <w:between w:val="nil"/>
        </w:pBdr>
        <w:jc w:val="center"/>
        <w:rPr>
          <w:sz w:val="22"/>
          <w:szCs w:val="24"/>
        </w:rPr>
      </w:pPr>
      <w:r w:rsidRPr="00271577">
        <w:rPr>
          <w:noProof/>
          <w:sz w:val="22"/>
          <w:szCs w:val="24"/>
          <w:lang w:val="en-US" w:eastAsia="en-US"/>
        </w:rPr>
        <w:drawing>
          <wp:inline distT="0" distB="0" distL="0" distR="0" wp14:anchorId="065A4C35" wp14:editId="03FFF4F0">
            <wp:extent cx="5854953" cy="8280400"/>
            <wp:effectExtent l="0" t="0" r="0" b="635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1 priedas Medijų ir informacinis raštingumas Lietuvoje_page-0003.jpg"/>
                    <pic:cNvPicPr/>
                  </pic:nvPicPr>
                  <pic:blipFill>
                    <a:blip r:embed="rId166">
                      <a:extLst>
                        <a:ext uri="{28A0092B-C50C-407E-A947-70E740481C1C}">
                          <a14:useLocalDpi xmlns:a14="http://schemas.microsoft.com/office/drawing/2010/main" val="0"/>
                        </a:ext>
                      </a:extLst>
                    </a:blip>
                    <a:stretch>
                      <a:fillRect/>
                    </a:stretch>
                  </pic:blipFill>
                  <pic:spPr>
                    <a:xfrm>
                      <a:off x="0" y="0"/>
                      <a:ext cx="5859536" cy="8286882"/>
                    </a:xfrm>
                    <a:prstGeom prst="rect">
                      <a:avLst/>
                    </a:prstGeom>
                  </pic:spPr>
                </pic:pic>
              </a:graphicData>
            </a:graphic>
          </wp:inline>
        </w:drawing>
      </w:r>
    </w:p>
    <w:p w14:paraId="548BF178" w14:textId="77777777" w:rsidR="00E9462C" w:rsidRPr="00271577" w:rsidRDefault="00E9462C" w:rsidP="00B65644">
      <w:pPr>
        <w:pBdr>
          <w:top w:val="nil"/>
          <w:left w:val="nil"/>
          <w:bottom w:val="nil"/>
          <w:right w:val="nil"/>
          <w:between w:val="nil"/>
        </w:pBdr>
        <w:rPr>
          <w:sz w:val="22"/>
          <w:szCs w:val="24"/>
        </w:rPr>
      </w:pPr>
    </w:p>
    <w:p w14:paraId="17BB783D" w14:textId="77777777" w:rsidR="00E9462C" w:rsidRPr="00271577" w:rsidRDefault="00E9462C" w:rsidP="00443812">
      <w:pPr>
        <w:pBdr>
          <w:top w:val="nil"/>
          <w:left w:val="nil"/>
          <w:bottom w:val="nil"/>
          <w:right w:val="nil"/>
          <w:between w:val="nil"/>
        </w:pBdr>
        <w:jc w:val="center"/>
        <w:rPr>
          <w:sz w:val="22"/>
          <w:szCs w:val="24"/>
        </w:rPr>
      </w:pPr>
      <w:r w:rsidRPr="00271577">
        <w:rPr>
          <w:noProof/>
          <w:sz w:val="22"/>
          <w:szCs w:val="24"/>
          <w:lang w:val="en-US" w:eastAsia="en-US"/>
        </w:rPr>
        <w:drawing>
          <wp:inline distT="0" distB="0" distL="0" distR="0" wp14:anchorId="5E32C9E5" wp14:editId="297C16FA">
            <wp:extent cx="5890873" cy="83312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1 priedas Medijų ir informacinis raštingumas Lietuvoje_page-0004.jpg"/>
                    <pic:cNvPicPr/>
                  </pic:nvPicPr>
                  <pic:blipFill>
                    <a:blip r:embed="rId167">
                      <a:extLst>
                        <a:ext uri="{28A0092B-C50C-407E-A947-70E740481C1C}">
                          <a14:useLocalDpi xmlns:a14="http://schemas.microsoft.com/office/drawing/2010/main" val="0"/>
                        </a:ext>
                      </a:extLst>
                    </a:blip>
                    <a:stretch>
                      <a:fillRect/>
                    </a:stretch>
                  </pic:blipFill>
                  <pic:spPr>
                    <a:xfrm>
                      <a:off x="0" y="0"/>
                      <a:ext cx="5893157" cy="8334430"/>
                    </a:xfrm>
                    <a:prstGeom prst="rect">
                      <a:avLst/>
                    </a:prstGeom>
                  </pic:spPr>
                </pic:pic>
              </a:graphicData>
            </a:graphic>
          </wp:inline>
        </w:drawing>
      </w:r>
    </w:p>
    <w:p w14:paraId="457C2736" w14:textId="77777777" w:rsidR="00E9462C" w:rsidRPr="00271577" w:rsidRDefault="00E9462C" w:rsidP="00B65644">
      <w:pPr>
        <w:pBdr>
          <w:top w:val="nil"/>
          <w:left w:val="nil"/>
          <w:bottom w:val="nil"/>
          <w:right w:val="nil"/>
          <w:between w:val="nil"/>
        </w:pBdr>
        <w:rPr>
          <w:sz w:val="22"/>
          <w:szCs w:val="24"/>
        </w:rPr>
      </w:pPr>
      <w:r w:rsidRPr="00271577">
        <w:rPr>
          <w:noProof/>
          <w:sz w:val="22"/>
          <w:szCs w:val="24"/>
          <w:lang w:val="en-US" w:eastAsia="en-US"/>
        </w:rPr>
        <w:drawing>
          <wp:inline distT="0" distB="0" distL="0" distR="0" wp14:anchorId="6A4CCCBE" wp14:editId="2620C15E">
            <wp:extent cx="5890873" cy="83312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1 priedas Medijų ir informacinis raštingumas Lietuvoje_page-0005.jpg"/>
                    <pic:cNvPicPr/>
                  </pic:nvPicPr>
                  <pic:blipFill>
                    <a:blip r:embed="rId168">
                      <a:extLst>
                        <a:ext uri="{28A0092B-C50C-407E-A947-70E740481C1C}">
                          <a14:useLocalDpi xmlns:a14="http://schemas.microsoft.com/office/drawing/2010/main" val="0"/>
                        </a:ext>
                      </a:extLst>
                    </a:blip>
                    <a:stretch>
                      <a:fillRect/>
                    </a:stretch>
                  </pic:blipFill>
                  <pic:spPr>
                    <a:xfrm>
                      <a:off x="0" y="0"/>
                      <a:ext cx="5893764" cy="8335289"/>
                    </a:xfrm>
                    <a:prstGeom prst="rect">
                      <a:avLst/>
                    </a:prstGeom>
                  </pic:spPr>
                </pic:pic>
              </a:graphicData>
            </a:graphic>
          </wp:inline>
        </w:drawing>
      </w:r>
    </w:p>
    <w:p w14:paraId="5B1F24B2" w14:textId="77777777" w:rsidR="00E9462C" w:rsidRPr="00271577" w:rsidRDefault="00E9462C" w:rsidP="00B65644">
      <w:pPr>
        <w:pBdr>
          <w:top w:val="nil"/>
          <w:left w:val="nil"/>
          <w:bottom w:val="nil"/>
          <w:right w:val="nil"/>
          <w:between w:val="nil"/>
        </w:pBdr>
        <w:rPr>
          <w:sz w:val="22"/>
          <w:szCs w:val="24"/>
        </w:rPr>
      </w:pPr>
      <w:r w:rsidRPr="00271577">
        <w:rPr>
          <w:noProof/>
          <w:sz w:val="22"/>
          <w:szCs w:val="24"/>
          <w:lang w:val="en-US" w:eastAsia="en-US"/>
        </w:rPr>
        <w:drawing>
          <wp:inline distT="0" distB="0" distL="0" distR="0" wp14:anchorId="7D74EA34" wp14:editId="0949DAE2">
            <wp:extent cx="6013450" cy="8504555"/>
            <wp:effectExtent l="0" t="0" r="635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1 priedas Medijų ir informacinis raštingumas Lietuvoje_page-0006.jpg"/>
                    <pic:cNvPicPr/>
                  </pic:nvPicPr>
                  <pic:blipFill>
                    <a:blip r:embed="rId169">
                      <a:extLst>
                        <a:ext uri="{28A0092B-C50C-407E-A947-70E740481C1C}">
                          <a14:useLocalDpi xmlns:a14="http://schemas.microsoft.com/office/drawing/2010/main" val="0"/>
                        </a:ext>
                      </a:extLst>
                    </a:blip>
                    <a:stretch>
                      <a:fillRect/>
                    </a:stretch>
                  </pic:blipFill>
                  <pic:spPr>
                    <a:xfrm>
                      <a:off x="0" y="0"/>
                      <a:ext cx="6013450" cy="8504555"/>
                    </a:xfrm>
                    <a:prstGeom prst="rect">
                      <a:avLst/>
                    </a:prstGeom>
                  </pic:spPr>
                </pic:pic>
              </a:graphicData>
            </a:graphic>
          </wp:inline>
        </w:drawing>
      </w:r>
    </w:p>
    <w:p w14:paraId="3D5B4208" w14:textId="77777777" w:rsidR="00E9462C" w:rsidRPr="00271577" w:rsidRDefault="00E9462C" w:rsidP="00B65644">
      <w:pPr>
        <w:pBdr>
          <w:top w:val="nil"/>
          <w:left w:val="nil"/>
          <w:bottom w:val="nil"/>
          <w:right w:val="nil"/>
          <w:between w:val="nil"/>
        </w:pBdr>
        <w:rPr>
          <w:sz w:val="22"/>
          <w:szCs w:val="24"/>
        </w:rPr>
      </w:pPr>
      <w:r w:rsidRPr="00271577">
        <w:rPr>
          <w:noProof/>
          <w:sz w:val="22"/>
          <w:szCs w:val="24"/>
          <w:lang w:val="en-US" w:eastAsia="en-US"/>
        </w:rPr>
        <w:drawing>
          <wp:inline distT="0" distB="0" distL="0" distR="0" wp14:anchorId="715ECBAB" wp14:editId="5CB84878">
            <wp:extent cx="6013450" cy="8504555"/>
            <wp:effectExtent l="0" t="0" r="635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1 priedas Medijų ir informacinis raštingumas Lietuvoje_page-0007.jpg"/>
                    <pic:cNvPicPr/>
                  </pic:nvPicPr>
                  <pic:blipFill>
                    <a:blip r:embed="rId170">
                      <a:extLst>
                        <a:ext uri="{28A0092B-C50C-407E-A947-70E740481C1C}">
                          <a14:useLocalDpi xmlns:a14="http://schemas.microsoft.com/office/drawing/2010/main" val="0"/>
                        </a:ext>
                      </a:extLst>
                    </a:blip>
                    <a:stretch>
                      <a:fillRect/>
                    </a:stretch>
                  </pic:blipFill>
                  <pic:spPr>
                    <a:xfrm>
                      <a:off x="0" y="0"/>
                      <a:ext cx="6013450" cy="8504555"/>
                    </a:xfrm>
                    <a:prstGeom prst="rect">
                      <a:avLst/>
                    </a:prstGeom>
                  </pic:spPr>
                </pic:pic>
              </a:graphicData>
            </a:graphic>
          </wp:inline>
        </w:drawing>
      </w:r>
    </w:p>
    <w:p w14:paraId="51218B66" w14:textId="77777777" w:rsidR="00E9462C" w:rsidRPr="00271577" w:rsidRDefault="00E9462C" w:rsidP="00B65644">
      <w:pPr>
        <w:pBdr>
          <w:top w:val="nil"/>
          <w:left w:val="nil"/>
          <w:bottom w:val="nil"/>
          <w:right w:val="nil"/>
          <w:between w:val="nil"/>
        </w:pBdr>
        <w:rPr>
          <w:sz w:val="22"/>
          <w:szCs w:val="24"/>
        </w:rPr>
      </w:pPr>
      <w:r w:rsidRPr="00271577">
        <w:rPr>
          <w:noProof/>
          <w:sz w:val="22"/>
          <w:szCs w:val="24"/>
          <w:lang w:val="en-US" w:eastAsia="en-US"/>
        </w:rPr>
        <w:drawing>
          <wp:inline distT="0" distB="0" distL="0" distR="0" wp14:anchorId="24C10C6C" wp14:editId="1D064322">
            <wp:extent cx="5715764" cy="8083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1 priedas Medijų ir informacinis raštingumas Lietuvoje_page-0008.jpg"/>
                    <pic:cNvPicPr/>
                  </pic:nvPicPr>
                  <pic:blipFill>
                    <a:blip r:embed="rId171">
                      <a:extLst>
                        <a:ext uri="{28A0092B-C50C-407E-A947-70E740481C1C}">
                          <a14:useLocalDpi xmlns:a14="http://schemas.microsoft.com/office/drawing/2010/main" val="0"/>
                        </a:ext>
                      </a:extLst>
                    </a:blip>
                    <a:stretch>
                      <a:fillRect/>
                    </a:stretch>
                  </pic:blipFill>
                  <pic:spPr>
                    <a:xfrm>
                      <a:off x="0" y="0"/>
                      <a:ext cx="5719857" cy="8089338"/>
                    </a:xfrm>
                    <a:prstGeom prst="rect">
                      <a:avLst/>
                    </a:prstGeom>
                  </pic:spPr>
                </pic:pic>
              </a:graphicData>
            </a:graphic>
          </wp:inline>
        </w:drawing>
      </w:r>
    </w:p>
    <w:p w14:paraId="0EEDBB5F" w14:textId="77777777" w:rsidR="00DC6D1E" w:rsidRPr="00271577" w:rsidRDefault="00DC6D1E" w:rsidP="00B65644">
      <w:pPr>
        <w:pBdr>
          <w:top w:val="nil"/>
          <w:left w:val="nil"/>
          <w:bottom w:val="nil"/>
          <w:right w:val="nil"/>
          <w:between w:val="nil"/>
        </w:pBdr>
        <w:rPr>
          <w:sz w:val="22"/>
          <w:szCs w:val="24"/>
        </w:rPr>
      </w:pPr>
    </w:p>
    <w:p w14:paraId="5139F3E4" w14:textId="77777777" w:rsidR="00DC6D1E" w:rsidRPr="00271577" w:rsidRDefault="00DC6D1E" w:rsidP="00B65644">
      <w:pPr>
        <w:pBdr>
          <w:top w:val="nil"/>
          <w:left w:val="nil"/>
          <w:bottom w:val="nil"/>
          <w:right w:val="nil"/>
          <w:between w:val="nil"/>
        </w:pBdr>
        <w:rPr>
          <w:sz w:val="22"/>
          <w:szCs w:val="24"/>
        </w:rPr>
        <w:sectPr w:rsidR="00DC6D1E" w:rsidRPr="00271577" w:rsidSect="00443812">
          <w:headerReference w:type="default" r:id="rId172"/>
          <w:pgSz w:w="11909" w:h="16834" w:code="9"/>
          <w:pgMar w:top="1800" w:right="1021" w:bottom="1134" w:left="1418" w:header="454" w:footer="454" w:gutter="0"/>
          <w:cols w:space="720"/>
        </w:sectPr>
      </w:pPr>
    </w:p>
    <w:p w14:paraId="374E5D80" w14:textId="5F477777" w:rsidR="00D1725F" w:rsidRDefault="009C1F47" w:rsidP="0087130B">
      <w:pPr>
        <w:pStyle w:val="Heading2"/>
      </w:pPr>
      <w:bookmarkStart w:id="294" w:name="_heading=h.fhba75sw2s6"/>
      <w:bookmarkStart w:id="295" w:name="_Ref85706213"/>
      <w:bookmarkStart w:id="296" w:name="_Ref85725801"/>
      <w:bookmarkStart w:id="297" w:name="_Ref85725803"/>
      <w:bookmarkStart w:id="298" w:name="_Ref85725804"/>
      <w:bookmarkStart w:id="299" w:name="_Ref85727109"/>
      <w:bookmarkStart w:id="300" w:name="_Ref85799377"/>
      <w:bookmarkStart w:id="301" w:name="_Toc95915274"/>
      <w:bookmarkEnd w:id="294"/>
      <w:r>
        <w:t>9.</w:t>
      </w:r>
      <w:r w:rsidR="00170FDF" w:rsidRPr="00271577">
        <w:t xml:space="preserve">2 </w:t>
      </w:r>
      <w:r>
        <w:t xml:space="preserve">2 </w:t>
      </w:r>
      <w:r w:rsidR="00170FDF" w:rsidRPr="00271577">
        <w:t>priedas</w:t>
      </w:r>
      <w:r w:rsidR="00E86656">
        <w:t>.</w:t>
      </w:r>
      <w:r w:rsidR="00170FDF" w:rsidRPr="00271577">
        <w:t xml:space="preserve"> </w:t>
      </w:r>
      <w:r w:rsidR="00443812">
        <w:t>„</w:t>
      </w:r>
      <w:r w:rsidR="00170FDF" w:rsidRPr="00271577">
        <w:t>Melagienos</w:t>
      </w:r>
      <w:r w:rsidR="00443812">
        <w:t>“</w:t>
      </w:r>
      <w:r w:rsidR="00170FDF" w:rsidRPr="00271577">
        <w:t>, klaidinanti informacija ir dezinformacija</w:t>
      </w:r>
      <w:bookmarkEnd w:id="295"/>
      <w:bookmarkEnd w:id="296"/>
      <w:bookmarkEnd w:id="297"/>
      <w:bookmarkEnd w:id="298"/>
      <w:bookmarkEnd w:id="299"/>
      <w:bookmarkEnd w:id="300"/>
      <w:bookmarkEnd w:id="301"/>
    </w:p>
    <w:p w14:paraId="5465D203" w14:textId="77777777" w:rsidR="008415C9" w:rsidRPr="00271577" w:rsidRDefault="008415C9" w:rsidP="008A5B50">
      <w:pPr>
        <w:pStyle w:val="Heading3"/>
      </w:pPr>
      <w:r w:rsidRPr="00271577">
        <w:t>Įvadas</w:t>
      </w:r>
    </w:p>
    <w:p w14:paraId="6136A71D" w14:textId="77777777" w:rsidR="008415C9" w:rsidRPr="00271577" w:rsidRDefault="008415C9" w:rsidP="00443812">
      <w:pPr>
        <w:jc w:val="both"/>
        <w:rPr>
          <w:sz w:val="22"/>
        </w:rPr>
      </w:pPr>
      <w:r w:rsidRPr="00271577">
        <w:rPr>
          <w:sz w:val="22"/>
        </w:rPr>
        <w:t>Skaitmeninės informacijos amžiuje naujienos ir informacija skaitmeninėje žiniasklaidoje dalijamasi greičiau nei bet kada anksčiau, o gebėjimas atskirti tikrą informaciją nuo melagingos tapo labai svarbus ir tuo pat metu labai sunkus.</w:t>
      </w:r>
    </w:p>
    <w:p w14:paraId="33368554" w14:textId="4484880E" w:rsidR="00962481" w:rsidRDefault="008415C9" w:rsidP="00443812">
      <w:pPr>
        <w:jc w:val="both"/>
        <w:rPr>
          <w:sz w:val="22"/>
        </w:rPr>
      </w:pPr>
      <w:r w:rsidRPr="00271577">
        <w:rPr>
          <w:sz w:val="22"/>
        </w:rPr>
        <w:t xml:space="preserve">Šiandien terminas </w:t>
      </w:r>
      <w:r w:rsidRPr="00E9355A">
        <w:rPr>
          <w:sz w:val="22"/>
        </w:rPr>
        <w:t>„</w:t>
      </w:r>
      <w:r w:rsidR="009F16A1" w:rsidRPr="00E9355A">
        <w:rPr>
          <w:sz w:val="22"/>
        </w:rPr>
        <w:t>m</w:t>
      </w:r>
      <w:r w:rsidRPr="00E9355A">
        <w:rPr>
          <w:sz w:val="22"/>
        </w:rPr>
        <w:t>elagienos</w:t>
      </w:r>
      <w:r w:rsidR="009F16A1" w:rsidRPr="00E9355A">
        <w:rPr>
          <w:sz w:val="22"/>
        </w:rPr>
        <w:t>“</w:t>
      </w:r>
      <w:r w:rsidRPr="00271577">
        <w:rPr>
          <w:sz w:val="22"/>
        </w:rPr>
        <w:t xml:space="preserve"> (</w:t>
      </w:r>
      <w:r w:rsidRPr="00271577">
        <w:rPr>
          <w:i/>
          <w:sz w:val="22"/>
        </w:rPr>
        <w:t>fake news</w:t>
      </w:r>
      <w:r w:rsidRPr="00271577">
        <w:rPr>
          <w:sz w:val="22"/>
        </w:rPr>
        <w:t xml:space="preserve">) jau plačiai paplitęs. Praktika vadinti informaciją </w:t>
      </w:r>
      <w:r w:rsidR="00550519">
        <w:rPr>
          <w:sz w:val="22"/>
        </w:rPr>
        <w:t>„</w:t>
      </w:r>
      <w:r w:rsidRPr="00271577">
        <w:rPr>
          <w:sz w:val="22"/>
        </w:rPr>
        <w:t>melagienomis</w:t>
      </w:r>
      <w:r w:rsidR="00550519">
        <w:rPr>
          <w:sz w:val="22"/>
        </w:rPr>
        <w:t>“</w:t>
      </w:r>
      <w:r w:rsidRPr="00271577">
        <w:rPr>
          <w:sz w:val="22"/>
        </w:rPr>
        <w:t xml:space="preserve"> yra naudingas įspėjimas skaitytojams</w:t>
      </w:r>
      <w:r w:rsidR="0068170F">
        <w:rPr>
          <w:sz w:val="22"/>
        </w:rPr>
        <w:t xml:space="preserve"> /</w:t>
      </w:r>
      <w:r w:rsidRPr="00271577">
        <w:rPr>
          <w:sz w:val="22"/>
        </w:rPr>
        <w:t xml:space="preserve"> klausytojams, tačiau tai gali sukelti netikrumą dėl naujienų</w:t>
      </w:r>
      <w:r w:rsidR="00962481">
        <w:rPr>
          <w:sz w:val="22"/>
        </w:rPr>
        <w:t xml:space="preserve">, </w:t>
      </w:r>
      <w:r w:rsidR="00962481" w:rsidRPr="00271577">
        <w:rPr>
          <w:sz w:val="22"/>
        </w:rPr>
        <w:t>dėl ​​asmenų ir (arba) organizacijų patikimumo</w:t>
      </w:r>
      <w:r w:rsidRPr="00271577">
        <w:rPr>
          <w:sz w:val="22"/>
        </w:rPr>
        <w:t xml:space="preserve"> ir informacijos patikimumo ap</w:t>
      </w:r>
      <w:r w:rsidR="00962481">
        <w:rPr>
          <w:sz w:val="22"/>
        </w:rPr>
        <w:t xml:space="preserve">skritai. </w:t>
      </w:r>
    </w:p>
    <w:p w14:paraId="441A1C20" w14:textId="5F68B098" w:rsidR="008415C9" w:rsidRPr="00271577" w:rsidRDefault="008415C9" w:rsidP="00443812">
      <w:pPr>
        <w:jc w:val="both"/>
        <w:rPr>
          <w:sz w:val="22"/>
        </w:rPr>
      </w:pPr>
      <w:r w:rsidRPr="00271577">
        <w:rPr>
          <w:sz w:val="22"/>
        </w:rPr>
        <w:t xml:space="preserve">Tačiau </w:t>
      </w:r>
      <w:r w:rsidR="00962481">
        <w:rPr>
          <w:sz w:val="22"/>
        </w:rPr>
        <w:t>„</w:t>
      </w:r>
      <w:r w:rsidRPr="00271577">
        <w:rPr>
          <w:i/>
          <w:sz w:val="22"/>
        </w:rPr>
        <w:t>melagienos</w:t>
      </w:r>
      <w:r w:rsidR="00962481">
        <w:rPr>
          <w:i/>
          <w:sz w:val="22"/>
        </w:rPr>
        <w:t>“</w:t>
      </w:r>
      <w:r w:rsidRPr="00271577">
        <w:rPr>
          <w:sz w:val="22"/>
        </w:rPr>
        <w:t xml:space="preserve"> (</w:t>
      </w:r>
      <w:r w:rsidRPr="00271577">
        <w:rPr>
          <w:i/>
          <w:sz w:val="22"/>
        </w:rPr>
        <w:t>fake news</w:t>
      </w:r>
      <w:r w:rsidRPr="00271577">
        <w:rPr>
          <w:sz w:val="22"/>
        </w:rPr>
        <w:t>) nėra nauja sąvoka! Informacijos, istorinių įvykių klastojimas istorijų „pagražinimas“ yra žinomas</w:t>
      </w:r>
      <w:r w:rsidR="00962481">
        <w:rPr>
          <w:sz w:val="22"/>
        </w:rPr>
        <w:t xml:space="preserve"> tiek</w:t>
      </w:r>
      <w:r w:rsidRPr="00271577">
        <w:rPr>
          <w:sz w:val="22"/>
        </w:rPr>
        <w:t>, kiek gyvuoja žmonija. Šiandien, masinės žiniasklaidos amžiuje, j</w:t>
      </w:r>
      <w:r w:rsidR="00962481">
        <w:rPr>
          <w:sz w:val="22"/>
        </w:rPr>
        <w:t>ų</w:t>
      </w:r>
      <w:r w:rsidRPr="00271577">
        <w:rPr>
          <w:sz w:val="22"/>
        </w:rPr>
        <w:t xml:space="preserve"> yra tik daugiau ... ir, žinoma, melaginga informacija ir naujienos lengviau sklinda atsiradus socialinei žiniasklaidai.</w:t>
      </w:r>
    </w:p>
    <w:p w14:paraId="38B5CA0C" w14:textId="425D5AA7" w:rsidR="008415C9" w:rsidRPr="00271577" w:rsidRDefault="00962481" w:rsidP="00443812">
      <w:pPr>
        <w:jc w:val="both"/>
        <w:rPr>
          <w:sz w:val="22"/>
        </w:rPr>
      </w:pPr>
      <w:r>
        <w:rPr>
          <w:i/>
          <w:sz w:val="22"/>
        </w:rPr>
        <w:t>„</w:t>
      </w:r>
      <w:r w:rsidR="008415C9" w:rsidRPr="00271577">
        <w:rPr>
          <w:i/>
          <w:sz w:val="22"/>
        </w:rPr>
        <w:t>Melagienos</w:t>
      </w:r>
      <w:r>
        <w:rPr>
          <w:i/>
          <w:sz w:val="22"/>
        </w:rPr>
        <w:t>“</w:t>
      </w:r>
      <w:r w:rsidR="008415C9" w:rsidRPr="00271577">
        <w:rPr>
          <w:i/>
          <w:sz w:val="22"/>
        </w:rPr>
        <w:t xml:space="preserve"> (fake news) </w:t>
      </w:r>
      <w:r w:rsidR="008415C9" w:rsidRPr="00271577">
        <w:rPr>
          <w:sz w:val="22"/>
        </w:rPr>
        <w:t>pažodžiui reiškia netikrą</w:t>
      </w:r>
      <w:r w:rsidR="0068170F">
        <w:rPr>
          <w:sz w:val="22"/>
        </w:rPr>
        <w:t xml:space="preserve"> /</w:t>
      </w:r>
      <w:r w:rsidR="008415C9" w:rsidRPr="00271577">
        <w:rPr>
          <w:sz w:val="22"/>
        </w:rPr>
        <w:t xml:space="preserve"> sufabrikuotą naujieną. Taigi, kaip terminas, jis neapima visų rūšių melagingos informacijos, kurią šiandien galite rasti skaitmeninėje žiniasklaidoje.</w:t>
      </w:r>
    </w:p>
    <w:p w14:paraId="311500B5" w14:textId="238688D4" w:rsidR="008415C9" w:rsidRPr="00271577" w:rsidRDefault="008415C9" w:rsidP="008A5B50">
      <w:pPr>
        <w:pStyle w:val="Heading3"/>
      </w:pPr>
      <w:bookmarkStart w:id="302" w:name="_heading=h.8aqqj9uijx02" w:colFirst="0" w:colLast="0"/>
      <w:bookmarkEnd w:id="302"/>
      <w:r w:rsidRPr="00271577">
        <w:t xml:space="preserve">1. Skirtumas tarp </w:t>
      </w:r>
      <w:r w:rsidR="00962481">
        <w:t>„</w:t>
      </w:r>
      <w:r w:rsidRPr="00271577">
        <w:t>melagienų</w:t>
      </w:r>
      <w:r w:rsidR="00962481">
        <w:t>“</w:t>
      </w:r>
      <w:r w:rsidRPr="00271577">
        <w:t>, klaidinančios informacijos, dezinformacijos ir kenkėjiškos informacijos</w:t>
      </w:r>
    </w:p>
    <w:p w14:paraId="0DC8EB23" w14:textId="52F197E9" w:rsidR="008415C9" w:rsidRPr="00271577" w:rsidRDefault="00962481" w:rsidP="00443812">
      <w:pPr>
        <w:jc w:val="both"/>
        <w:rPr>
          <w:sz w:val="22"/>
        </w:rPr>
      </w:pPr>
      <w:r>
        <w:rPr>
          <w:b/>
          <w:sz w:val="22"/>
        </w:rPr>
        <w:t>„</w:t>
      </w:r>
      <w:r w:rsidR="008415C9" w:rsidRPr="00271577">
        <w:rPr>
          <w:b/>
          <w:sz w:val="22"/>
        </w:rPr>
        <w:t>Melagienos</w:t>
      </w:r>
      <w:r>
        <w:rPr>
          <w:b/>
          <w:sz w:val="22"/>
        </w:rPr>
        <w:t>“</w:t>
      </w:r>
      <w:r w:rsidR="008415C9" w:rsidRPr="00271577">
        <w:rPr>
          <w:sz w:val="22"/>
        </w:rPr>
        <w:t xml:space="preserve">: tai melaginga informacija, kuri atrodo kaip naujiena, bet yra </w:t>
      </w:r>
      <w:r w:rsidR="008415C9" w:rsidRPr="00271577">
        <w:rPr>
          <w:i/>
          <w:sz w:val="22"/>
        </w:rPr>
        <w:t>sukurta sąmoningai siekiant suklaidinti skaitytojus.</w:t>
      </w:r>
    </w:p>
    <w:p w14:paraId="6FF146D9" w14:textId="77777777" w:rsidR="008415C9" w:rsidRPr="00271577" w:rsidRDefault="008415C9" w:rsidP="00443812">
      <w:pPr>
        <w:jc w:val="both"/>
        <w:rPr>
          <w:sz w:val="22"/>
        </w:rPr>
      </w:pPr>
      <w:r w:rsidRPr="00271577">
        <w:rPr>
          <w:b/>
          <w:sz w:val="22"/>
        </w:rPr>
        <w:t>Klaidinanti informacija</w:t>
      </w:r>
      <w:r w:rsidRPr="00271577">
        <w:rPr>
          <w:sz w:val="22"/>
        </w:rPr>
        <w:t>: tai neteisinga arba netiksli informacija, t. y. rašantieji neturi konkretaus ketinimo suklaidinti – jie tiesiog suklydo!</w:t>
      </w:r>
    </w:p>
    <w:p w14:paraId="1637E853" w14:textId="41FD6CA0" w:rsidR="008415C9" w:rsidRPr="00271577" w:rsidRDefault="008415C9" w:rsidP="00443812">
      <w:pPr>
        <w:jc w:val="both"/>
        <w:rPr>
          <w:sz w:val="22"/>
        </w:rPr>
      </w:pPr>
      <w:r w:rsidRPr="00271577">
        <w:rPr>
          <w:b/>
          <w:sz w:val="22"/>
        </w:rPr>
        <w:t>Dezinformacija</w:t>
      </w:r>
      <w:r w:rsidRPr="00271577">
        <w:rPr>
          <w:sz w:val="22"/>
        </w:rPr>
        <w:t>: tai „tyčinė klaidinanti informacija“, t. y. rašantysis</w:t>
      </w:r>
      <w:r w:rsidR="0068170F">
        <w:rPr>
          <w:sz w:val="22"/>
        </w:rPr>
        <w:t xml:space="preserve"> /</w:t>
      </w:r>
      <w:r w:rsidRPr="00271577">
        <w:rPr>
          <w:sz w:val="22"/>
        </w:rPr>
        <w:t xml:space="preserve"> siuntėjas turi ketinimą sukurti ir pasidalinti melaginga ar klaidinančia informacij</w:t>
      </w:r>
      <w:r w:rsidR="00962481">
        <w:rPr>
          <w:sz w:val="22"/>
        </w:rPr>
        <w:t>a</w:t>
      </w:r>
      <w:r w:rsidRPr="00271577">
        <w:rPr>
          <w:sz w:val="22"/>
        </w:rPr>
        <w:t>.</w:t>
      </w:r>
    </w:p>
    <w:p w14:paraId="79D8646F" w14:textId="77777777" w:rsidR="008415C9" w:rsidRPr="00271577" w:rsidRDefault="008415C9" w:rsidP="00443812">
      <w:pPr>
        <w:jc w:val="both"/>
        <w:rPr>
          <w:sz w:val="22"/>
        </w:rPr>
      </w:pPr>
      <w:r w:rsidRPr="00271577">
        <w:rPr>
          <w:b/>
          <w:sz w:val="22"/>
        </w:rPr>
        <w:t>Kenkėjiška informacija</w:t>
      </w:r>
      <w:r w:rsidRPr="00271577">
        <w:rPr>
          <w:sz w:val="22"/>
        </w:rPr>
        <w:t>: tai informacija, pagrįsta tikrove, bet naudojama siekiant padaryti žalos asmeniui, organizacijai ar šaliai, t. y., kai dalijamasi tikra informacija ketinant pakenkti; dažnai tai yra privačios informacijos išplatinimas viešoje erdvėje.</w:t>
      </w:r>
    </w:p>
    <w:p w14:paraId="7D91DD92" w14:textId="77777777" w:rsidR="008415C9" w:rsidRPr="00271577" w:rsidRDefault="008415C9" w:rsidP="008A5B50">
      <w:pPr>
        <w:pStyle w:val="Heading3"/>
      </w:pPr>
      <w:bookmarkStart w:id="303" w:name="_heading=h.nc2oaz78sj5p" w:colFirst="0" w:colLast="0"/>
      <w:bookmarkEnd w:id="303"/>
      <w:r w:rsidRPr="00271577">
        <w:t>2. Skirtingi dezinformacijos tipai</w:t>
      </w:r>
    </w:p>
    <w:p w14:paraId="5FEE35EE" w14:textId="77777777" w:rsidR="008415C9" w:rsidRPr="00271577" w:rsidRDefault="008415C9" w:rsidP="00443812">
      <w:pPr>
        <w:jc w:val="both"/>
        <w:rPr>
          <w:sz w:val="22"/>
        </w:rPr>
      </w:pPr>
      <w:r w:rsidRPr="00271577">
        <w:rPr>
          <w:sz w:val="22"/>
        </w:rPr>
        <w:t xml:space="preserve">Kaip nurodyta UNESCO „Žurnalistinio švietimo ir mokymo vadove“ (2018 m.), </w:t>
      </w:r>
      <w:r w:rsidRPr="00271577">
        <w:rPr>
          <w:i/>
          <w:sz w:val="22"/>
        </w:rPr>
        <w:t>klaidinanti informacija</w:t>
      </w:r>
      <w:r w:rsidRPr="00271577">
        <w:rPr>
          <w:sz w:val="22"/>
        </w:rPr>
        <w:t xml:space="preserve"> neteisingos informacijos, neturinčios tikslo pakenkti, kategorijai, o </w:t>
      </w:r>
      <w:r w:rsidRPr="00271577">
        <w:rPr>
          <w:i/>
          <w:sz w:val="22"/>
        </w:rPr>
        <w:t>dezinformacija</w:t>
      </w:r>
      <w:r w:rsidRPr="00271577">
        <w:rPr>
          <w:sz w:val="22"/>
        </w:rPr>
        <w:t xml:space="preserve"> yra melaginga informacija, kuria siekiama pakenkti.</w:t>
      </w:r>
    </w:p>
    <w:p w14:paraId="5097CA18" w14:textId="77777777" w:rsidR="008415C9" w:rsidRPr="00271577" w:rsidRDefault="008415C9" w:rsidP="00443812">
      <w:pPr>
        <w:jc w:val="both"/>
        <w:rPr>
          <w:sz w:val="22"/>
        </w:rPr>
      </w:pPr>
      <w:r w:rsidRPr="00271577">
        <w:rPr>
          <w:sz w:val="22"/>
        </w:rPr>
        <w:t xml:space="preserve">Išskiriami tokie </w:t>
      </w:r>
      <w:r w:rsidR="00FF7DE0" w:rsidRPr="00271577">
        <w:rPr>
          <w:sz w:val="22"/>
        </w:rPr>
        <w:t xml:space="preserve">klaidinančios, kenkėjiškos informacijos ar </w:t>
      </w:r>
      <w:r w:rsidRPr="00271577">
        <w:rPr>
          <w:sz w:val="22"/>
        </w:rPr>
        <w:t>dezinformacijos tipai:</w:t>
      </w:r>
    </w:p>
    <w:p w14:paraId="6A30E45E" w14:textId="0FB70D57" w:rsidR="008415C9" w:rsidRPr="00271577" w:rsidRDefault="008415C9" w:rsidP="008415C9">
      <w:pPr>
        <w:rPr>
          <w:sz w:val="22"/>
        </w:rPr>
      </w:pPr>
      <w:r w:rsidRPr="00271577">
        <w:rPr>
          <w:b/>
          <w:color w:val="F79646" w:themeColor="accent6"/>
          <w:sz w:val="22"/>
        </w:rPr>
        <w:t>Klaidin</w:t>
      </w:r>
      <w:r w:rsidR="00493FA7" w:rsidRPr="00271577">
        <w:rPr>
          <w:b/>
          <w:color w:val="F79646" w:themeColor="accent6"/>
          <w:sz w:val="22"/>
        </w:rPr>
        <w:t xml:space="preserve">antis </w:t>
      </w:r>
      <w:r w:rsidRPr="00271577">
        <w:rPr>
          <w:b/>
          <w:color w:val="F79646" w:themeColor="accent6"/>
          <w:sz w:val="22"/>
        </w:rPr>
        <w:t xml:space="preserve">ryšys </w:t>
      </w:r>
      <w:r w:rsidRPr="00271577">
        <w:rPr>
          <w:b/>
          <w:color w:val="000000" w:themeColor="text1"/>
          <w:sz w:val="20"/>
        </w:rPr>
        <w:t>(</w:t>
      </w:r>
      <w:r w:rsidRPr="00271577">
        <w:rPr>
          <w:b/>
          <w:i/>
          <w:color w:val="000000" w:themeColor="text1"/>
          <w:sz w:val="22"/>
        </w:rPr>
        <w:t>False connection</w:t>
      </w:r>
      <w:r w:rsidRPr="00271577">
        <w:rPr>
          <w:b/>
          <w:color w:val="000000" w:themeColor="text1"/>
          <w:sz w:val="22"/>
        </w:rPr>
        <w:t>)</w:t>
      </w:r>
      <w:r w:rsidRPr="00271577">
        <w:rPr>
          <w:color w:val="000000" w:themeColor="text1"/>
          <w:sz w:val="20"/>
        </w:rPr>
        <w:t xml:space="preserve">: </w:t>
      </w:r>
      <w:r w:rsidRPr="00271577">
        <w:rPr>
          <w:sz w:val="22"/>
        </w:rPr>
        <w:t>kai antraštės, va</w:t>
      </w:r>
      <w:r w:rsidR="00962481">
        <w:rPr>
          <w:sz w:val="22"/>
        </w:rPr>
        <w:t>i</w:t>
      </w:r>
      <w:r w:rsidRPr="00271577">
        <w:rPr>
          <w:sz w:val="22"/>
        </w:rPr>
        <w:t>zdai ar įžanginės dalys nepalaiko turinio. Dažniausiai naudojama kuriant masalą (</w:t>
      </w:r>
      <w:r w:rsidRPr="00271577">
        <w:rPr>
          <w:i/>
          <w:sz w:val="22"/>
        </w:rPr>
        <w:t>clickbait</w:t>
      </w:r>
      <w:r w:rsidRPr="00271577">
        <w:rPr>
          <w:sz w:val="22"/>
        </w:rPr>
        <w:t>).</w:t>
      </w:r>
    </w:p>
    <w:p w14:paraId="7384D867" w14:textId="77777777" w:rsidR="00962481" w:rsidRDefault="00962481" w:rsidP="008415C9">
      <w:pPr>
        <w:rPr>
          <w:sz w:val="22"/>
        </w:rPr>
      </w:pPr>
    </w:p>
    <w:p w14:paraId="70B5C855" w14:textId="1B4DFCA4" w:rsidR="008415C9" w:rsidRPr="00271577" w:rsidRDefault="008415C9" w:rsidP="00443812">
      <w:pPr>
        <w:jc w:val="both"/>
        <w:rPr>
          <w:sz w:val="22"/>
        </w:rPr>
      </w:pPr>
      <w:r w:rsidRPr="00271577">
        <w:rPr>
          <w:sz w:val="22"/>
        </w:rPr>
        <w:t xml:space="preserve">Didėjant konkurencijai dėl auditorijos dėmesio, redaktoriams vis dažniau tenka rašyti antraštes, pritraukiančias </w:t>
      </w:r>
      <w:r w:rsidR="00962481">
        <w:rPr>
          <w:sz w:val="22"/>
        </w:rPr>
        <w:t>dėmesį ir didinančias paspaudimų „ patinka“ skaičių,</w:t>
      </w:r>
      <w:r w:rsidR="00714C01">
        <w:rPr>
          <w:sz w:val="22"/>
        </w:rPr>
        <w:t xml:space="preserve"> </w:t>
      </w:r>
      <w:r w:rsidR="00962481">
        <w:rPr>
          <w:sz w:val="22"/>
        </w:rPr>
        <w:t xml:space="preserve"> </w:t>
      </w:r>
    </w:p>
    <w:p w14:paraId="08D34B16" w14:textId="6A30CA53" w:rsidR="008415C9" w:rsidRPr="00271577" w:rsidRDefault="008415C9" w:rsidP="00443812">
      <w:pPr>
        <w:jc w:val="both"/>
        <w:rPr>
          <w:sz w:val="22"/>
        </w:rPr>
      </w:pPr>
      <w:r w:rsidRPr="00962481">
        <w:rPr>
          <w:b/>
          <w:color w:val="E36C0A" w:themeColor="accent6" w:themeShade="BF"/>
          <w:sz w:val="22"/>
        </w:rPr>
        <w:t>Masalas</w:t>
      </w:r>
      <w:r w:rsidRPr="00271577">
        <w:rPr>
          <w:sz w:val="22"/>
        </w:rPr>
        <w:t xml:space="preserve"> (c</w:t>
      </w:r>
      <w:r w:rsidRPr="00271577">
        <w:rPr>
          <w:i/>
          <w:sz w:val="22"/>
        </w:rPr>
        <w:t>lickbait</w:t>
      </w:r>
      <w:r w:rsidRPr="00271577">
        <w:rPr>
          <w:sz w:val="22"/>
        </w:rPr>
        <w:t>) – tai</w:t>
      </w:r>
      <w:r w:rsidRPr="00271577">
        <w:rPr>
          <w:i/>
          <w:sz w:val="22"/>
        </w:rPr>
        <w:t xml:space="preserve"> </w:t>
      </w:r>
      <w:r w:rsidRPr="00271577">
        <w:rPr>
          <w:sz w:val="22"/>
        </w:rPr>
        <w:t>melagingos reklamos forma, naudojanti nuorodą (</w:t>
      </w:r>
      <w:r w:rsidRPr="00271577">
        <w:rPr>
          <w:i/>
          <w:sz w:val="22"/>
        </w:rPr>
        <w:t>hyperlink text</w:t>
      </w:r>
      <w:r w:rsidRPr="00271577">
        <w:rPr>
          <w:sz w:val="22"/>
        </w:rPr>
        <w:t>) arba santrauką-nuorodą (thumbnail link), skirtą patraukti dėmesį bei paskatinti vartotojus spausti ir skaityti, peržiūrėti ar klausytis susieto internetinio turinio, kuris yra apgaulingas, paprastai – sensacingas ar klaidinantis.)</w:t>
      </w:r>
    </w:p>
    <w:p w14:paraId="2FA8E34E" w14:textId="2C4720BB" w:rsidR="008415C9" w:rsidRPr="00271577" w:rsidRDefault="008415C9" w:rsidP="00443812">
      <w:pPr>
        <w:jc w:val="both"/>
        <w:rPr>
          <w:sz w:val="22"/>
        </w:rPr>
      </w:pPr>
      <w:r w:rsidRPr="00271577">
        <w:rPr>
          <w:b/>
          <w:color w:val="F79646" w:themeColor="accent6"/>
          <w:sz w:val="22"/>
        </w:rPr>
        <w:t>Klaidin</w:t>
      </w:r>
      <w:r w:rsidR="00E825C6" w:rsidRPr="00271577">
        <w:rPr>
          <w:b/>
          <w:color w:val="F79646" w:themeColor="accent6"/>
          <w:sz w:val="22"/>
        </w:rPr>
        <w:t xml:space="preserve">antis </w:t>
      </w:r>
      <w:r w:rsidRPr="00271577">
        <w:rPr>
          <w:b/>
          <w:color w:val="F79646" w:themeColor="accent6"/>
          <w:sz w:val="22"/>
        </w:rPr>
        <w:t xml:space="preserve">kontekstas </w:t>
      </w:r>
      <w:r w:rsidRPr="00271577">
        <w:rPr>
          <w:b/>
          <w:color w:val="000000" w:themeColor="text1"/>
          <w:sz w:val="22"/>
        </w:rPr>
        <w:t>(</w:t>
      </w:r>
      <w:r w:rsidRPr="00271577">
        <w:rPr>
          <w:b/>
          <w:i/>
          <w:sz w:val="22"/>
        </w:rPr>
        <w:t>False context</w:t>
      </w:r>
      <w:r w:rsidRPr="00271577">
        <w:rPr>
          <w:b/>
          <w:color w:val="000000" w:themeColor="text1"/>
          <w:sz w:val="22"/>
        </w:rPr>
        <w:t>)</w:t>
      </w:r>
      <w:r w:rsidRPr="00271577">
        <w:rPr>
          <w:sz w:val="22"/>
        </w:rPr>
        <w:t>: kai autentiškas turinys naudojamas klaidingame kontekste. Pavyzdžiui:</w:t>
      </w:r>
      <w:r w:rsidR="00962481">
        <w:rPr>
          <w:sz w:val="22"/>
        </w:rPr>
        <w:t xml:space="preserve"> v</w:t>
      </w:r>
      <w:r w:rsidRPr="00271577">
        <w:rPr>
          <w:sz w:val="22"/>
        </w:rPr>
        <w:t>aizdo įrašai, „atskleidžiantys“ balsadėžės turinį per 2016 m. JAV rinkimus ir 2014 m. Škotijos referendume.</w:t>
      </w:r>
    </w:p>
    <w:p w14:paraId="7D24E6A6" w14:textId="75AB946B" w:rsidR="008415C9" w:rsidRPr="00271577" w:rsidRDefault="008415C9" w:rsidP="00443812">
      <w:pPr>
        <w:jc w:val="both"/>
        <w:rPr>
          <w:sz w:val="22"/>
        </w:rPr>
      </w:pPr>
      <w:r w:rsidRPr="00271577">
        <w:rPr>
          <w:sz w:val="22"/>
        </w:rPr>
        <w:t xml:space="preserve">Antidemokratų </w:t>
      </w:r>
      <w:r w:rsidR="00962481">
        <w:rPr>
          <w:sz w:val="22"/>
        </w:rPr>
        <w:t>„</w:t>
      </w:r>
      <w:r w:rsidRPr="00271577">
        <w:rPr>
          <w:sz w:val="22"/>
        </w:rPr>
        <w:t>melagienų</w:t>
      </w:r>
      <w:r w:rsidR="00962481">
        <w:rPr>
          <w:sz w:val="22"/>
        </w:rPr>
        <w:t>“</w:t>
      </w:r>
      <w:r w:rsidRPr="00271577">
        <w:rPr>
          <w:sz w:val="22"/>
        </w:rPr>
        <w:t xml:space="preserve"> kampaniją sudarė 4 vaizdo įrašai, kuriuose buvo rodomas biuletenių užpildymas 3 JAV valstijose. Nors vaizdo įrašai tikri, visi jie, iš tiesų, yra iš Rusijos rinkimų, vykusių skirtingais metais</w:t>
      </w:r>
      <w:r w:rsidR="00962481">
        <w:rPr>
          <w:sz w:val="22"/>
        </w:rPr>
        <w:t xml:space="preserve">, vaizdai. </w:t>
      </w:r>
      <w:r w:rsidRPr="00271577">
        <w:rPr>
          <w:sz w:val="22"/>
        </w:rPr>
        <w:t>Daugybę tai patvirtinančių įkalčių galima pamatyti pačiose vaizdo įrašuose. Taigi, nors turinys nėra suklastotas, kontekstas yra visiškai klaidingas.</w:t>
      </w:r>
    </w:p>
    <w:p w14:paraId="0BB15ACE" w14:textId="77777777" w:rsidR="008415C9" w:rsidRPr="00271577" w:rsidRDefault="008415C9" w:rsidP="00443812">
      <w:pPr>
        <w:jc w:val="both"/>
        <w:rPr>
          <w:b/>
          <w:sz w:val="22"/>
        </w:rPr>
      </w:pPr>
      <w:r w:rsidRPr="00271577">
        <w:rPr>
          <w:sz w:val="22"/>
        </w:rPr>
        <w:t xml:space="preserve">Šaltinis: </w:t>
      </w:r>
      <w:hyperlink r:id="rId173">
        <w:r w:rsidRPr="00271577">
          <w:rPr>
            <w:rStyle w:val="Hyperlink"/>
            <w:sz w:val="22"/>
          </w:rPr>
          <w:t>https://firstdraftnews.org/video-alleging-us-election-fraud-fake</w:t>
        </w:r>
      </w:hyperlink>
    </w:p>
    <w:p w14:paraId="2DF544EA" w14:textId="77777777" w:rsidR="008415C9" w:rsidRPr="00271577" w:rsidRDefault="008415C9" w:rsidP="00443812">
      <w:pPr>
        <w:jc w:val="both"/>
        <w:rPr>
          <w:sz w:val="22"/>
        </w:rPr>
      </w:pPr>
      <w:r w:rsidRPr="00271577">
        <w:rPr>
          <w:b/>
          <w:color w:val="F79646" w:themeColor="accent6"/>
          <w:sz w:val="22"/>
        </w:rPr>
        <w:t xml:space="preserve">Manipuliatyvus turinys </w:t>
      </w:r>
      <w:r w:rsidRPr="00271577">
        <w:rPr>
          <w:b/>
          <w:color w:val="000000" w:themeColor="text1"/>
          <w:sz w:val="22"/>
        </w:rPr>
        <w:t>(</w:t>
      </w:r>
      <w:r w:rsidRPr="00271577">
        <w:rPr>
          <w:b/>
          <w:i/>
          <w:sz w:val="22"/>
        </w:rPr>
        <w:t>Manipulated content</w:t>
      </w:r>
      <w:r w:rsidRPr="00271577">
        <w:rPr>
          <w:b/>
          <w:color w:val="000000" w:themeColor="text1"/>
          <w:sz w:val="22"/>
        </w:rPr>
        <w:t>)</w:t>
      </w:r>
      <w:r w:rsidRPr="00271577">
        <w:rPr>
          <w:sz w:val="22"/>
        </w:rPr>
        <w:t>: kai autentiškas turinys ar vaizdai yra suklastojami siekiant apgauti. Pavyzdžiui: veido klastojimas ir „deepfake“ technologija, kai paveikslėlyje ar vaizdo įraše esantis asmuo pakeičiamas kitu asmeniu. Tai yra aukštųjų technologijų rūšis, kuri gali būti naudojama įtikinamoms nuotraukoms ir vaizdo apgaulėms kurti.</w:t>
      </w:r>
    </w:p>
    <w:p w14:paraId="356181B3" w14:textId="4F4CBCDD" w:rsidR="008415C9" w:rsidRPr="00271577" w:rsidRDefault="008415C9" w:rsidP="00443812">
      <w:pPr>
        <w:jc w:val="both"/>
        <w:rPr>
          <w:sz w:val="22"/>
        </w:rPr>
      </w:pPr>
      <w:r w:rsidRPr="00271577">
        <w:rPr>
          <w:b/>
          <w:color w:val="F79646" w:themeColor="accent6"/>
          <w:sz w:val="22"/>
        </w:rPr>
        <w:t>Satyra</w:t>
      </w:r>
      <w:r w:rsidR="0068170F">
        <w:rPr>
          <w:b/>
          <w:color w:val="F79646" w:themeColor="accent6"/>
          <w:sz w:val="22"/>
        </w:rPr>
        <w:t xml:space="preserve"> /</w:t>
      </w:r>
      <w:r w:rsidRPr="00271577">
        <w:rPr>
          <w:b/>
          <w:color w:val="F79646" w:themeColor="accent6"/>
          <w:sz w:val="22"/>
        </w:rPr>
        <w:t xml:space="preserve"> parodija </w:t>
      </w:r>
      <w:r w:rsidRPr="00271577">
        <w:rPr>
          <w:b/>
          <w:color w:val="000000" w:themeColor="text1"/>
          <w:sz w:val="22"/>
        </w:rPr>
        <w:t>(</w:t>
      </w:r>
      <w:r w:rsidRPr="00271577">
        <w:rPr>
          <w:b/>
          <w:i/>
          <w:sz w:val="22"/>
        </w:rPr>
        <w:t>Satire</w:t>
      </w:r>
      <w:r w:rsidR="0068170F">
        <w:rPr>
          <w:b/>
          <w:i/>
          <w:sz w:val="22"/>
        </w:rPr>
        <w:t xml:space="preserve"> / </w:t>
      </w:r>
      <w:r w:rsidRPr="00271577">
        <w:rPr>
          <w:b/>
          <w:i/>
          <w:sz w:val="22"/>
        </w:rPr>
        <w:t>parody</w:t>
      </w:r>
      <w:r w:rsidRPr="00271577">
        <w:rPr>
          <w:b/>
          <w:color w:val="000000" w:themeColor="text1"/>
          <w:sz w:val="22"/>
        </w:rPr>
        <w:t>)</w:t>
      </w:r>
      <w:r w:rsidRPr="00271577">
        <w:rPr>
          <w:sz w:val="22"/>
        </w:rPr>
        <w:t>: kai neketinama padaryti žalos, bet... yra galimybė apgauti! Satyra gali būti būdas padidinti ar išjuokti neteisingą dalyką, kad būtų galima suvokti teisingą. Ji dažnai naudojama siekiant atskleisti visuomenės trūkumus.</w:t>
      </w:r>
    </w:p>
    <w:p w14:paraId="78B98ECF" w14:textId="7ADCDA16" w:rsidR="008415C9" w:rsidRPr="00271577" w:rsidRDefault="008415C9" w:rsidP="00443812">
      <w:pPr>
        <w:jc w:val="both"/>
        <w:rPr>
          <w:sz w:val="22"/>
        </w:rPr>
      </w:pPr>
      <w:r w:rsidRPr="00271577">
        <w:rPr>
          <w:b/>
          <w:color w:val="F79646" w:themeColor="accent6"/>
          <w:sz w:val="22"/>
        </w:rPr>
        <w:t>Klaidinantis turinys</w:t>
      </w:r>
      <w:r w:rsidR="00FF7DE0" w:rsidRPr="00271577">
        <w:rPr>
          <w:b/>
          <w:color w:val="F79646" w:themeColor="accent6"/>
          <w:sz w:val="22"/>
        </w:rPr>
        <w:t xml:space="preserve"> </w:t>
      </w:r>
      <w:r w:rsidR="00FF7DE0" w:rsidRPr="00271577">
        <w:rPr>
          <w:b/>
          <w:color w:val="000000" w:themeColor="text1"/>
          <w:sz w:val="22"/>
        </w:rPr>
        <w:t>(</w:t>
      </w:r>
      <w:r w:rsidR="00FF7DE0" w:rsidRPr="00271577">
        <w:rPr>
          <w:b/>
          <w:i/>
          <w:color w:val="000000" w:themeColor="text1"/>
          <w:sz w:val="22"/>
        </w:rPr>
        <w:t>Misleading content</w:t>
      </w:r>
      <w:r w:rsidR="00FF7DE0" w:rsidRPr="00271577">
        <w:rPr>
          <w:b/>
          <w:color w:val="000000" w:themeColor="text1"/>
          <w:sz w:val="22"/>
        </w:rPr>
        <w:t>)</w:t>
      </w:r>
      <w:r w:rsidRPr="00271577">
        <w:rPr>
          <w:sz w:val="22"/>
        </w:rPr>
        <w:t xml:space="preserve">: klaidinantis informacijos panaudojimas problemos ar asmens atžvilgiu. Pavyzdžiui, Vokietijoje, kai internetinėje apklausoje žmonių buvo paklausta, </w:t>
      </w:r>
      <w:r w:rsidR="00962481">
        <w:rPr>
          <w:sz w:val="22"/>
        </w:rPr>
        <w:t xml:space="preserve">kokiam </w:t>
      </w:r>
      <w:r w:rsidRPr="00271577">
        <w:rPr>
          <w:sz w:val="22"/>
        </w:rPr>
        <w:t>kitam kancleriui</w:t>
      </w:r>
      <w:r w:rsidR="0068170F">
        <w:rPr>
          <w:sz w:val="22"/>
        </w:rPr>
        <w:t xml:space="preserve"> /</w:t>
      </w:r>
      <w:r w:rsidRPr="00271577">
        <w:rPr>
          <w:sz w:val="22"/>
        </w:rPr>
        <w:t xml:space="preserve"> kanclerei</w:t>
      </w:r>
      <w:r w:rsidR="00962481">
        <w:rPr>
          <w:sz w:val="22"/>
        </w:rPr>
        <w:t xml:space="preserve"> jie teiktų pirmenybę</w:t>
      </w:r>
      <w:r w:rsidRPr="00271577">
        <w:rPr>
          <w:sz w:val="22"/>
        </w:rPr>
        <w:t xml:space="preserve">, 47,5 proc. atsakė, kad Angelai Merkel. Tai gali būti laikoma sveika proporcija daugiapartinei sistemai. Tačiau naujienų straipsnis, minėdamas teisingą skaičių, panaudojo statistiką savaip, teigdamas, kad dauguma vokiečių „visiškai nenori Merkel“ – apklausoje toks klausimas </w:t>
      </w:r>
      <w:r w:rsidR="00962481">
        <w:rPr>
          <w:sz w:val="22"/>
        </w:rPr>
        <w:t xml:space="preserve">net </w:t>
      </w:r>
      <w:r w:rsidRPr="00271577">
        <w:rPr>
          <w:sz w:val="22"/>
        </w:rPr>
        <w:t>nebuvo užduotas.</w:t>
      </w:r>
    </w:p>
    <w:p w14:paraId="01A892CA" w14:textId="77777777" w:rsidR="008415C9" w:rsidRPr="00271577" w:rsidRDefault="008415C9" w:rsidP="00443812">
      <w:pPr>
        <w:jc w:val="both"/>
        <w:rPr>
          <w:sz w:val="22"/>
        </w:rPr>
      </w:pPr>
      <w:r w:rsidRPr="00271577">
        <w:rPr>
          <w:sz w:val="22"/>
        </w:rPr>
        <w:t>Šaltinis: Ingrid Brodnig</w:t>
      </w:r>
      <w:hyperlink r:id="rId174">
        <w:r w:rsidRPr="00271577">
          <w:rPr>
            <w:rStyle w:val="Hyperlink"/>
            <w:sz w:val="22"/>
          </w:rPr>
          <w:t xml:space="preserve"> </w:t>
        </w:r>
      </w:hyperlink>
      <w:hyperlink r:id="rId175">
        <w:r w:rsidRPr="00271577">
          <w:rPr>
            <w:rStyle w:val="Hyperlink"/>
            <w:sz w:val="22"/>
          </w:rPr>
          <w:t>https://firstdraftnews.org/latest/7-types-german-election</w:t>
        </w:r>
      </w:hyperlink>
    </w:p>
    <w:p w14:paraId="3B13FEF7" w14:textId="77777777" w:rsidR="008415C9" w:rsidRPr="00271577" w:rsidRDefault="008415C9" w:rsidP="00443812">
      <w:pPr>
        <w:jc w:val="both"/>
        <w:rPr>
          <w:sz w:val="22"/>
        </w:rPr>
      </w:pPr>
      <w:r w:rsidRPr="00271577">
        <w:rPr>
          <w:b/>
          <w:color w:val="F79646" w:themeColor="accent6"/>
          <w:sz w:val="22"/>
        </w:rPr>
        <w:t xml:space="preserve">Apgavikiškas turinys </w:t>
      </w:r>
      <w:r w:rsidRPr="00271577">
        <w:rPr>
          <w:b/>
          <w:color w:val="000000" w:themeColor="text1"/>
          <w:sz w:val="22"/>
        </w:rPr>
        <w:t>(</w:t>
      </w:r>
      <w:r w:rsidR="00FF7DE0" w:rsidRPr="00271577">
        <w:rPr>
          <w:b/>
          <w:i/>
          <w:color w:val="000000" w:themeColor="text1"/>
          <w:sz w:val="22"/>
        </w:rPr>
        <w:t>Imposter Content</w:t>
      </w:r>
      <w:r w:rsidRPr="00271577">
        <w:rPr>
          <w:b/>
          <w:color w:val="000000" w:themeColor="text1"/>
          <w:sz w:val="22"/>
        </w:rPr>
        <w:t>)</w:t>
      </w:r>
      <w:r w:rsidRPr="00271577">
        <w:rPr>
          <w:sz w:val="22"/>
        </w:rPr>
        <w:t>: kai apsimetama ar imituojami tikri šaltiniai. Žurnalistų vardai ar kredencialai (</w:t>
      </w:r>
      <w:r w:rsidRPr="00271577">
        <w:rPr>
          <w:i/>
          <w:sz w:val="22"/>
        </w:rPr>
        <w:t>bylines</w:t>
      </w:r>
      <w:r w:rsidRPr="00271577">
        <w:rPr>
          <w:sz w:val="22"/>
        </w:rPr>
        <w:t>) pateikiami šalia straipsnių, kurių jie nerašė, arba organizacijos logotipas pridedamas vaizdo įrašuose ar paveikslėliuose, kurių jos nekūrė.</w:t>
      </w:r>
    </w:p>
    <w:p w14:paraId="09290A53" w14:textId="77777777" w:rsidR="008415C9" w:rsidRPr="00271577" w:rsidRDefault="008415C9" w:rsidP="00443812">
      <w:pPr>
        <w:jc w:val="both"/>
        <w:rPr>
          <w:sz w:val="22"/>
        </w:rPr>
      </w:pPr>
      <w:r w:rsidRPr="00271577">
        <w:rPr>
          <w:b/>
          <w:color w:val="F79646" w:themeColor="accent6"/>
          <w:sz w:val="22"/>
        </w:rPr>
        <w:t xml:space="preserve">Suklastotas turinys </w:t>
      </w:r>
      <w:r w:rsidRPr="00271577">
        <w:rPr>
          <w:b/>
          <w:sz w:val="22"/>
        </w:rPr>
        <w:t>(</w:t>
      </w:r>
      <w:r w:rsidRPr="00271577">
        <w:rPr>
          <w:b/>
          <w:i/>
          <w:sz w:val="22"/>
        </w:rPr>
        <w:t>Fabricated Content</w:t>
      </w:r>
      <w:r w:rsidRPr="00271577">
        <w:rPr>
          <w:b/>
          <w:sz w:val="22"/>
        </w:rPr>
        <w:t xml:space="preserve">): </w:t>
      </w:r>
      <w:r w:rsidRPr="00271577">
        <w:rPr>
          <w:sz w:val="22"/>
        </w:rPr>
        <w:t>100% melagingas turinys, skirtas apgauti ir pakenkti.</w:t>
      </w:r>
    </w:p>
    <w:p w14:paraId="7828F9F0" w14:textId="77777777" w:rsidR="00962481" w:rsidRDefault="008415C9" w:rsidP="00443812">
      <w:pPr>
        <w:jc w:val="both"/>
        <w:rPr>
          <w:sz w:val="22"/>
        </w:rPr>
      </w:pPr>
      <w:r w:rsidRPr="00271577">
        <w:rPr>
          <w:sz w:val="22"/>
        </w:rPr>
        <w:t xml:space="preserve">Vienas iš sufabrikuoto turinio pavyzdžių yra Trish Regan komentaras „Fox News“ (2018 m. rugpjūčio 10 d.), kuriame ji lygina Danijos vyriausybę su Venesuelos vyriausybe. Vienas iš „sufabrikuoto turinio“ pavyzdžių – komentaras, kad dauguma Danijos moksleivių, baigusių mokyklą, nori įkurti kavinukes! Daugiau informacijos nuorodoje. Čia taip pat yra danų politiko, </w:t>
      </w:r>
    </w:p>
    <w:p w14:paraId="2039A286" w14:textId="77777777" w:rsidR="00962481" w:rsidRDefault="00962481" w:rsidP="00443812">
      <w:pPr>
        <w:jc w:val="both"/>
        <w:rPr>
          <w:sz w:val="22"/>
        </w:rPr>
      </w:pPr>
    </w:p>
    <w:p w14:paraId="067DC0C3" w14:textId="570970CF" w:rsidR="008415C9" w:rsidRPr="00271577" w:rsidRDefault="008415C9" w:rsidP="00443812">
      <w:pPr>
        <w:jc w:val="both"/>
        <w:rPr>
          <w:sz w:val="22"/>
        </w:rPr>
      </w:pPr>
      <w:r w:rsidRPr="00271577">
        <w:rPr>
          <w:sz w:val="22"/>
        </w:rPr>
        <w:t xml:space="preserve">kuris ištaiso klaidingas žurnalistės prielaidas, pateikdamas faktus, atsakymai: </w:t>
      </w:r>
      <w:hyperlink r:id="rId176" w:history="1">
        <w:r w:rsidRPr="00271577">
          <w:rPr>
            <w:rStyle w:val="Hyperlink"/>
            <w:sz w:val="22"/>
          </w:rPr>
          <w:t>https://www.youtube.com/watch?v=JXecLXlzEXE</w:t>
        </w:r>
      </w:hyperlink>
      <w:r w:rsidRPr="00271577">
        <w:rPr>
          <w:sz w:val="22"/>
        </w:rPr>
        <w:t xml:space="preserve"> </w:t>
      </w:r>
    </w:p>
    <w:p w14:paraId="2158AB92" w14:textId="77777777" w:rsidR="008415C9" w:rsidRPr="00271577" w:rsidRDefault="008415C9" w:rsidP="00443812">
      <w:pPr>
        <w:jc w:val="both"/>
        <w:rPr>
          <w:sz w:val="22"/>
        </w:rPr>
      </w:pPr>
      <w:r w:rsidRPr="00271577">
        <w:rPr>
          <w:b/>
          <w:color w:val="F79646" w:themeColor="accent6"/>
          <w:sz w:val="22"/>
        </w:rPr>
        <w:t>Propaganda</w:t>
      </w:r>
      <w:r w:rsidRPr="00271577">
        <w:rPr>
          <w:sz w:val="22"/>
        </w:rPr>
        <w:t>: kai turinys naudojamas požiūriams, vertybėms ir žinioms valdyti. Didžiojoje Britanijoje prieš balsavimą dėl išstojimo iš Europos Sąjungos buvo panaudoti keli propagandos pavyzdžiai.</w:t>
      </w:r>
    </w:p>
    <w:p w14:paraId="61BAB264" w14:textId="77777777" w:rsidR="008415C9" w:rsidRPr="00271577" w:rsidRDefault="008415C9" w:rsidP="00443812">
      <w:pPr>
        <w:jc w:val="both"/>
        <w:rPr>
          <w:sz w:val="22"/>
        </w:rPr>
      </w:pPr>
      <w:r w:rsidRPr="00271577">
        <w:rPr>
          <w:b/>
          <w:color w:val="F79646" w:themeColor="accent6"/>
          <w:sz w:val="22"/>
        </w:rPr>
        <w:t>Užmaskuotas rėmėjo turinys</w:t>
      </w:r>
      <w:r w:rsidR="00FF7DE0" w:rsidRPr="00271577">
        <w:rPr>
          <w:b/>
          <w:color w:val="F79646" w:themeColor="accent6"/>
          <w:sz w:val="22"/>
        </w:rPr>
        <w:t xml:space="preserve"> </w:t>
      </w:r>
      <w:r w:rsidR="00FF7DE0" w:rsidRPr="00271577">
        <w:rPr>
          <w:b/>
          <w:sz w:val="22"/>
        </w:rPr>
        <w:t>(</w:t>
      </w:r>
      <w:r w:rsidR="00FF7DE0" w:rsidRPr="00271577">
        <w:rPr>
          <w:b/>
          <w:i/>
          <w:sz w:val="22"/>
        </w:rPr>
        <w:t>Disguised sponsor content</w:t>
      </w:r>
      <w:r w:rsidR="00FF7DE0" w:rsidRPr="00271577">
        <w:rPr>
          <w:b/>
          <w:sz w:val="22"/>
        </w:rPr>
        <w:t>)</w:t>
      </w:r>
      <w:r w:rsidRPr="00271577">
        <w:rPr>
          <w:sz w:val="22"/>
        </w:rPr>
        <w:t>: reklama ar viešieji ryšiai, užmaskuoti kaip redakcijos turinys. Rėmėjų turinys įterpia mokamus pranešimus į straipsnius. Taip sugriaunama takoskyra tarp redakcinio ir reklaminio turinio.</w:t>
      </w:r>
    </w:p>
    <w:p w14:paraId="754FBF27" w14:textId="07504284" w:rsidR="008415C9" w:rsidRPr="00271577" w:rsidRDefault="008415C9" w:rsidP="00443812">
      <w:pPr>
        <w:jc w:val="both"/>
        <w:rPr>
          <w:sz w:val="22"/>
        </w:rPr>
      </w:pPr>
      <w:r w:rsidRPr="00271577">
        <w:rPr>
          <w:sz w:val="22"/>
        </w:rPr>
        <w:t>Tyrimai parodė, kad žmonės dažnai negeba identifikuoti, kad jie mato reklamą, ir mano, kad tai tikras naujienų straipsnis, net jei atskleidžiamas faktas, kad turinys yra rėmėjų.</w:t>
      </w:r>
      <w:r w:rsidR="00CB2979">
        <w:rPr>
          <w:sz w:val="22"/>
        </w:rPr>
        <w:t xml:space="preserve"> </w:t>
      </w:r>
      <w:r w:rsidRPr="00271577">
        <w:rPr>
          <w:sz w:val="22"/>
        </w:rPr>
        <w:t>Ne visos rėmėjų naujienos ir informacija yra dezinformacija</w:t>
      </w:r>
      <w:r w:rsidR="0068170F">
        <w:rPr>
          <w:sz w:val="22"/>
        </w:rPr>
        <w:t xml:space="preserve"> /</w:t>
      </w:r>
      <w:r w:rsidRPr="00271577">
        <w:rPr>
          <w:sz w:val="22"/>
        </w:rPr>
        <w:t xml:space="preserve"> klaidinanti informacija. Remti ar būti remiamam yra teisėta, tačiau tai turi būti aiškiai matoma.</w:t>
      </w:r>
    </w:p>
    <w:p w14:paraId="0F652A24" w14:textId="08CC21DB" w:rsidR="008415C9" w:rsidRPr="00271577" w:rsidRDefault="008415C9" w:rsidP="00443812">
      <w:pPr>
        <w:jc w:val="both"/>
        <w:rPr>
          <w:sz w:val="22"/>
        </w:rPr>
      </w:pPr>
      <w:r w:rsidRPr="00271577">
        <w:rPr>
          <w:b/>
          <w:color w:val="F79646" w:themeColor="accent6"/>
          <w:sz w:val="22"/>
        </w:rPr>
        <w:t>Klaida</w:t>
      </w:r>
      <w:r w:rsidR="00FF7DE0" w:rsidRPr="00271577">
        <w:rPr>
          <w:b/>
          <w:sz w:val="22"/>
        </w:rPr>
        <w:t xml:space="preserve"> (</w:t>
      </w:r>
      <w:r w:rsidR="00FF7DE0" w:rsidRPr="00271577">
        <w:rPr>
          <w:b/>
          <w:i/>
          <w:sz w:val="22"/>
        </w:rPr>
        <w:t>Error</w:t>
      </w:r>
      <w:r w:rsidR="00FF7DE0" w:rsidRPr="00271577">
        <w:rPr>
          <w:b/>
          <w:sz w:val="22"/>
        </w:rPr>
        <w:t>)</w:t>
      </w:r>
      <w:r w:rsidRPr="00271577">
        <w:rPr>
          <w:b/>
          <w:sz w:val="22"/>
        </w:rPr>
        <w:t>:</w:t>
      </w:r>
      <w:r w:rsidRPr="00271577">
        <w:rPr>
          <w:sz w:val="22"/>
        </w:rPr>
        <w:t xml:space="preserve"> Kai oficialios naujienų organizacijos, pranešdamos naujienas, daro klaidas! Kai kurios klaidos mažos ir lengvai ištaisomos, kitos gali netyčia įžeisti,</w:t>
      </w:r>
      <w:r w:rsidR="00714C01">
        <w:rPr>
          <w:sz w:val="22"/>
        </w:rPr>
        <w:t xml:space="preserve"> </w:t>
      </w:r>
      <w:r w:rsidRPr="00271577">
        <w:rPr>
          <w:sz w:val="22"/>
        </w:rPr>
        <w:t>sukelti žalą prekės ženklui ar asmeniui ir tapti teisinio ginčo objektu.</w:t>
      </w:r>
    </w:p>
    <w:p w14:paraId="370E5B01" w14:textId="77777777" w:rsidR="008415C9" w:rsidRPr="00271577" w:rsidRDefault="008415C9" w:rsidP="008A5B50">
      <w:pPr>
        <w:pStyle w:val="Heading3"/>
      </w:pPr>
      <w:r w:rsidRPr="00271577">
        <w:t>3. Dezinformacijos kūrimo tikslai</w:t>
      </w:r>
    </w:p>
    <w:p w14:paraId="3CC60A7B" w14:textId="77777777" w:rsidR="008415C9" w:rsidRPr="00271577" w:rsidRDefault="008415C9" w:rsidP="008415C9">
      <w:pPr>
        <w:rPr>
          <w:sz w:val="22"/>
        </w:rPr>
      </w:pPr>
      <w:r w:rsidRPr="00271577">
        <w:rPr>
          <w:sz w:val="22"/>
        </w:rPr>
        <w:t>Dezinformacijos kūrimo tikslai ir motyvai gali būti šie:</w:t>
      </w:r>
    </w:p>
    <w:p w14:paraId="148CF7B7" w14:textId="77777777" w:rsidR="008415C9" w:rsidRPr="00271577" w:rsidRDefault="008415C9" w:rsidP="001E7999">
      <w:pPr>
        <w:pStyle w:val="ListParagraph"/>
        <w:numPr>
          <w:ilvl w:val="0"/>
          <w:numId w:val="124"/>
        </w:numPr>
        <w:ind w:left="709"/>
        <w:rPr>
          <w:sz w:val="22"/>
        </w:rPr>
      </w:pPr>
      <w:r w:rsidRPr="00271577">
        <w:rPr>
          <w:sz w:val="22"/>
        </w:rPr>
        <w:t>Propaganda</w:t>
      </w:r>
    </w:p>
    <w:p w14:paraId="7F07D196" w14:textId="77777777" w:rsidR="008415C9" w:rsidRPr="00271577" w:rsidRDefault="008415C9" w:rsidP="001E7999">
      <w:pPr>
        <w:pStyle w:val="ListParagraph"/>
        <w:numPr>
          <w:ilvl w:val="0"/>
          <w:numId w:val="124"/>
        </w:numPr>
        <w:ind w:left="709"/>
        <w:rPr>
          <w:sz w:val="22"/>
        </w:rPr>
      </w:pPr>
      <w:r w:rsidRPr="00271577">
        <w:rPr>
          <w:sz w:val="22"/>
        </w:rPr>
        <w:t>Diskreditavimas</w:t>
      </w:r>
    </w:p>
    <w:p w14:paraId="6A006AD7" w14:textId="053D2AE3" w:rsidR="008415C9" w:rsidRPr="00271577" w:rsidRDefault="008415C9" w:rsidP="001E7999">
      <w:pPr>
        <w:pStyle w:val="ListParagraph"/>
        <w:numPr>
          <w:ilvl w:val="0"/>
          <w:numId w:val="124"/>
        </w:numPr>
        <w:ind w:left="709"/>
        <w:rPr>
          <w:sz w:val="22"/>
        </w:rPr>
      </w:pPr>
      <w:r w:rsidRPr="00271577">
        <w:rPr>
          <w:sz w:val="22"/>
        </w:rPr>
        <w:t>Ekonominiai</w:t>
      </w:r>
      <w:r w:rsidR="0068170F">
        <w:rPr>
          <w:sz w:val="22"/>
        </w:rPr>
        <w:t xml:space="preserve"> /</w:t>
      </w:r>
      <w:r w:rsidRPr="00271577">
        <w:rPr>
          <w:sz w:val="22"/>
        </w:rPr>
        <w:t xml:space="preserve"> pinigin</w:t>
      </w:r>
      <w:r w:rsidR="00BE15F0" w:rsidRPr="00271577">
        <w:rPr>
          <w:sz w:val="22"/>
        </w:rPr>
        <w:t>ė nauda</w:t>
      </w:r>
    </w:p>
    <w:p w14:paraId="2D0FA3FB" w14:textId="77777777" w:rsidR="008415C9" w:rsidRPr="00271577" w:rsidRDefault="008415C9" w:rsidP="001E7999">
      <w:pPr>
        <w:pStyle w:val="ListParagraph"/>
        <w:numPr>
          <w:ilvl w:val="0"/>
          <w:numId w:val="124"/>
        </w:numPr>
        <w:ind w:left="709"/>
        <w:rPr>
          <w:sz w:val="22"/>
        </w:rPr>
      </w:pPr>
      <w:r w:rsidRPr="00271577">
        <w:rPr>
          <w:sz w:val="22"/>
        </w:rPr>
        <w:t>Politiniai žaidimai</w:t>
      </w:r>
    </w:p>
    <w:p w14:paraId="4C12A0E9" w14:textId="77777777" w:rsidR="008415C9" w:rsidRPr="00271577" w:rsidRDefault="008415C9" w:rsidP="001E7999">
      <w:pPr>
        <w:pStyle w:val="ListParagraph"/>
        <w:numPr>
          <w:ilvl w:val="0"/>
          <w:numId w:val="124"/>
        </w:numPr>
        <w:ind w:left="709"/>
        <w:rPr>
          <w:sz w:val="22"/>
        </w:rPr>
      </w:pPr>
      <w:r w:rsidRPr="00271577">
        <w:rPr>
          <w:sz w:val="22"/>
        </w:rPr>
        <w:t>Asmeninis išgarsėjimas</w:t>
      </w:r>
    </w:p>
    <w:p w14:paraId="01B3E47D" w14:textId="04A08CA2" w:rsidR="008415C9" w:rsidRPr="00271577" w:rsidRDefault="008415C9" w:rsidP="001E7999">
      <w:pPr>
        <w:pStyle w:val="ListParagraph"/>
        <w:numPr>
          <w:ilvl w:val="0"/>
          <w:numId w:val="124"/>
        </w:numPr>
        <w:ind w:left="709"/>
        <w:rPr>
          <w:sz w:val="22"/>
        </w:rPr>
      </w:pPr>
      <w:r w:rsidRPr="00271577">
        <w:rPr>
          <w:sz w:val="22"/>
        </w:rPr>
        <w:t>Siekis asmeniui</w:t>
      </w:r>
      <w:r w:rsidR="0068170F">
        <w:rPr>
          <w:sz w:val="22"/>
        </w:rPr>
        <w:t xml:space="preserve"> /</w:t>
      </w:r>
      <w:r w:rsidRPr="00271577">
        <w:rPr>
          <w:sz w:val="22"/>
        </w:rPr>
        <w:t xml:space="preserve"> -ims padaryti žalos (įskaitant šmeižtą)</w:t>
      </w:r>
    </w:p>
    <w:p w14:paraId="6D513AB7" w14:textId="77777777" w:rsidR="008415C9" w:rsidRPr="00271577" w:rsidRDefault="008415C9" w:rsidP="001E7999">
      <w:pPr>
        <w:pStyle w:val="ListParagraph"/>
        <w:numPr>
          <w:ilvl w:val="0"/>
          <w:numId w:val="124"/>
        </w:numPr>
        <w:ind w:left="709"/>
        <w:rPr>
          <w:sz w:val="22"/>
        </w:rPr>
      </w:pPr>
      <w:r w:rsidRPr="00271577">
        <w:rPr>
          <w:sz w:val="22"/>
        </w:rPr>
        <w:t>Poliarizacija</w:t>
      </w:r>
    </w:p>
    <w:p w14:paraId="60467E3C" w14:textId="11E30821" w:rsidR="008415C9" w:rsidRPr="00271577" w:rsidRDefault="008415C9" w:rsidP="001E7999">
      <w:pPr>
        <w:pStyle w:val="ListParagraph"/>
        <w:numPr>
          <w:ilvl w:val="0"/>
          <w:numId w:val="124"/>
        </w:numPr>
        <w:ind w:left="709"/>
        <w:rPr>
          <w:sz w:val="22"/>
        </w:rPr>
      </w:pPr>
      <w:r w:rsidRPr="00271577">
        <w:rPr>
          <w:sz w:val="22"/>
        </w:rPr>
        <w:t>Pramoga</w:t>
      </w:r>
      <w:r w:rsidR="0068170F">
        <w:rPr>
          <w:sz w:val="22"/>
        </w:rPr>
        <w:t xml:space="preserve"> /</w:t>
      </w:r>
      <w:r w:rsidRPr="00271577">
        <w:rPr>
          <w:sz w:val="22"/>
        </w:rPr>
        <w:t xml:space="preserve"> Pokštas</w:t>
      </w:r>
    </w:p>
    <w:p w14:paraId="0B65A907" w14:textId="77777777" w:rsidR="008415C9" w:rsidRPr="00271577" w:rsidRDefault="008415C9" w:rsidP="001E7999">
      <w:pPr>
        <w:pStyle w:val="ListParagraph"/>
        <w:numPr>
          <w:ilvl w:val="0"/>
          <w:numId w:val="124"/>
        </w:numPr>
        <w:ind w:left="709"/>
        <w:rPr>
          <w:sz w:val="22"/>
        </w:rPr>
      </w:pPr>
      <w:r w:rsidRPr="00271577">
        <w:rPr>
          <w:sz w:val="22"/>
        </w:rPr>
        <w:t>Nes aš galiu!</w:t>
      </w:r>
    </w:p>
    <w:p w14:paraId="5612343A" w14:textId="32A15833" w:rsidR="008415C9" w:rsidRPr="00271577" w:rsidRDefault="008415C9" w:rsidP="008415C9">
      <w:pPr>
        <w:rPr>
          <w:b/>
          <w:color w:val="F79646" w:themeColor="accent6"/>
          <w:sz w:val="22"/>
        </w:rPr>
      </w:pPr>
      <w:r w:rsidRPr="00271577">
        <w:rPr>
          <w:b/>
          <w:color w:val="F79646" w:themeColor="accent6"/>
          <w:sz w:val="22"/>
        </w:rPr>
        <w:t>Tikslas: Ekonominis</w:t>
      </w:r>
      <w:r w:rsidR="0068170F">
        <w:rPr>
          <w:b/>
          <w:color w:val="F79646" w:themeColor="accent6"/>
          <w:sz w:val="22"/>
        </w:rPr>
        <w:t xml:space="preserve"> /</w:t>
      </w:r>
      <w:r w:rsidRPr="00271577">
        <w:rPr>
          <w:b/>
          <w:color w:val="F79646" w:themeColor="accent6"/>
          <w:sz w:val="22"/>
        </w:rPr>
        <w:t xml:space="preserve"> </w:t>
      </w:r>
      <w:r w:rsidR="00BE15F0" w:rsidRPr="00271577">
        <w:rPr>
          <w:b/>
          <w:color w:val="F79646" w:themeColor="accent6"/>
          <w:sz w:val="22"/>
        </w:rPr>
        <w:t>p</w:t>
      </w:r>
      <w:r w:rsidRPr="00271577">
        <w:rPr>
          <w:b/>
          <w:color w:val="F79646" w:themeColor="accent6"/>
          <w:sz w:val="22"/>
        </w:rPr>
        <w:t>iniginė nauda</w:t>
      </w:r>
    </w:p>
    <w:p w14:paraId="136A883D" w14:textId="0F0CA2C5" w:rsidR="008415C9" w:rsidRPr="00271577" w:rsidRDefault="008415C9" w:rsidP="00443812">
      <w:pPr>
        <w:jc w:val="both"/>
        <w:rPr>
          <w:sz w:val="22"/>
        </w:rPr>
      </w:pPr>
      <w:r w:rsidRPr="00271577">
        <w:rPr>
          <w:sz w:val="22"/>
        </w:rPr>
        <w:t xml:space="preserve">Viena iš pagrindinių dezinformacijos skleidimo motyvų yra piniginė nauda. Kiekvienas gali sukurti netikrą svetainę su intriguojančiu turiniu, skirtu pritraukti kuo didesnį srautą savo </w:t>
      </w:r>
      <w:r w:rsidR="001C72DE">
        <w:rPr>
          <w:sz w:val="22"/>
        </w:rPr>
        <w:t>„</w:t>
      </w:r>
      <w:r w:rsidRPr="00271577">
        <w:rPr>
          <w:sz w:val="22"/>
        </w:rPr>
        <w:t>melagienoms</w:t>
      </w:r>
      <w:r w:rsidR="001C72DE">
        <w:rPr>
          <w:sz w:val="22"/>
        </w:rPr>
        <w:t>“</w:t>
      </w:r>
      <w:r w:rsidRPr="00271577">
        <w:rPr>
          <w:sz w:val="22"/>
        </w:rPr>
        <w:t>.</w:t>
      </w:r>
    </w:p>
    <w:p w14:paraId="78F9469A" w14:textId="65CFE503" w:rsidR="008415C9" w:rsidRPr="00271577" w:rsidRDefault="008415C9" w:rsidP="00443812">
      <w:pPr>
        <w:jc w:val="both"/>
        <w:rPr>
          <w:sz w:val="22"/>
        </w:rPr>
      </w:pPr>
      <w:r w:rsidRPr="00271577">
        <w:rPr>
          <w:sz w:val="22"/>
        </w:rPr>
        <w:t xml:space="preserve">Iš to galima gauti pelno: įdėjus reklamas į tokią svetainę (pvz., </w:t>
      </w:r>
      <w:r w:rsidR="001C72DE" w:rsidRPr="00271577">
        <w:rPr>
          <w:sz w:val="22"/>
        </w:rPr>
        <w:t xml:space="preserve">naudojant </w:t>
      </w:r>
      <w:r w:rsidRPr="00271577">
        <w:rPr>
          <w:sz w:val="22"/>
        </w:rPr>
        <w:t>platformas „Google Adsense“ ar „Facebook“), galima gauti pinigų už kiekvieną reklamos spustelėjimą. Kuo labiau intriguojantis ar „garsesnis“ jų suklastotas turinys, tuo daugiau apsilankymų svetainėje ir daugiau žmonių spustelėjusių reklamą. Pavyzdžiui, pranešimas „</w:t>
      </w:r>
      <w:r w:rsidRPr="00271577">
        <w:rPr>
          <w:i/>
          <w:sz w:val="22"/>
        </w:rPr>
        <w:t>Popiežius Pranciškus šokiruoja pasaulį, paskelb</w:t>
      </w:r>
      <w:r w:rsidR="001C72DE">
        <w:rPr>
          <w:i/>
          <w:sz w:val="22"/>
        </w:rPr>
        <w:t>damas</w:t>
      </w:r>
      <w:r w:rsidRPr="00271577">
        <w:rPr>
          <w:i/>
          <w:sz w:val="22"/>
        </w:rPr>
        <w:t xml:space="preserve"> pareiškimą</w:t>
      </w:r>
      <w:r w:rsidR="001C72DE">
        <w:rPr>
          <w:i/>
          <w:sz w:val="22"/>
        </w:rPr>
        <w:t xml:space="preserve"> </w:t>
      </w:r>
      <w:r w:rsidR="001C72DE" w:rsidRPr="00271577">
        <w:rPr>
          <w:i/>
          <w:sz w:val="22"/>
        </w:rPr>
        <w:t>patvirti</w:t>
      </w:r>
      <w:r w:rsidR="001C72DE">
        <w:rPr>
          <w:i/>
          <w:sz w:val="22"/>
        </w:rPr>
        <w:t>nus</w:t>
      </w:r>
      <w:r w:rsidR="001C72DE" w:rsidRPr="00271577">
        <w:rPr>
          <w:i/>
          <w:sz w:val="22"/>
        </w:rPr>
        <w:t xml:space="preserve"> Donaldą Trumpą prezidentui</w:t>
      </w:r>
      <w:r w:rsidRPr="00271577">
        <w:rPr>
          <w:sz w:val="22"/>
        </w:rPr>
        <w:t>“, net iš tolo nebūdamas tiesa, surinko 100 000 pasidalinimų. Jei pasidalinimų skaičius vertinamas kaip šių svetainių matomumo rodiklis, nesunku suprasti, kaip jos gali tapti pelningo</w:t>
      </w:r>
      <w:r w:rsidR="001C72DE">
        <w:rPr>
          <w:sz w:val="22"/>
        </w:rPr>
        <w:t>mi</w:t>
      </w:r>
      <w:r w:rsidRPr="00271577">
        <w:rPr>
          <w:sz w:val="22"/>
        </w:rPr>
        <w:t>s.</w:t>
      </w:r>
    </w:p>
    <w:p w14:paraId="0EB452C4" w14:textId="77777777" w:rsidR="008415C9" w:rsidRPr="00271577" w:rsidRDefault="00A25BB4" w:rsidP="008415C9">
      <w:pPr>
        <w:rPr>
          <w:b/>
          <w:color w:val="F79646" w:themeColor="accent6"/>
          <w:sz w:val="22"/>
        </w:rPr>
      </w:pPr>
      <w:r w:rsidRPr="00271577">
        <w:rPr>
          <w:b/>
          <w:color w:val="F79646" w:themeColor="accent6"/>
          <w:sz w:val="22"/>
        </w:rPr>
        <w:t xml:space="preserve">Tikslas: </w:t>
      </w:r>
      <w:r w:rsidR="008415C9" w:rsidRPr="00271577">
        <w:rPr>
          <w:b/>
          <w:color w:val="F79646" w:themeColor="accent6"/>
          <w:sz w:val="22"/>
        </w:rPr>
        <w:t xml:space="preserve">Politiniai </w:t>
      </w:r>
      <w:r w:rsidRPr="00271577">
        <w:rPr>
          <w:b/>
          <w:color w:val="F79646" w:themeColor="accent6"/>
          <w:sz w:val="22"/>
        </w:rPr>
        <w:t>siekiai</w:t>
      </w:r>
    </w:p>
    <w:p w14:paraId="36D7D483" w14:textId="77777777" w:rsidR="008415C9" w:rsidRPr="00271577" w:rsidRDefault="008415C9" w:rsidP="00443812">
      <w:pPr>
        <w:jc w:val="both"/>
        <w:rPr>
          <w:sz w:val="22"/>
        </w:rPr>
      </w:pPr>
      <w:r w:rsidRPr="00271577">
        <w:rPr>
          <w:sz w:val="22"/>
        </w:rPr>
        <w:t>Dažnai tikslas yra racionalizuoti politinės partijos ir (arba) kandidato veiksmus arba plėtoti jų politinius ar ekonominius interesus.</w:t>
      </w:r>
    </w:p>
    <w:p w14:paraId="5B143168" w14:textId="1CF7E9A8" w:rsidR="008415C9" w:rsidRPr="00271577" w:rsidRDefault="008415C9" w:rsidP="00443812">
      <w:pPr>
        <w:jc w:val="both"/>
        <w:rPr>
          <w:sz w:val="22"/>
        </w:rPr>
      </w:pPr>
      <w:r w:rsidRPr="00271577">
        <w:rPr>
          <w:sz w:val="22"/>
        </w:rPr>
        <w:t>Tai istorijos akį traukiančiomis antraštėmis, provokuojančiais vaizdais, šmeižikiškais kaltinimais ir akivaizdžiai melagingais teiginiais apie politinį kandidatą, partiją ar politiką.</w:t>
      </w:r>
      <w:r w:rsidR="003F48A0">
        <w:rPr>
          <w:sz w:val="22"/>
        </w:rPr>
        <w:t xml:space="preserve"> </w:t>
      </w:r>
      <w:r w:rsidRPr="00271577">
        <w:rPr>
          <w:sz w:val="22"/>
        </w:rPr>
        <w:t>Paprastai tam skirtų svetainių</w:t>
      </w:r>
      <w:r w:rsidR="003F48A0">
        <w:rPr>
          <w:sz w:val="22"/>
        </w:rPr>
        <w:t xml:space="preserve"> straipsniai</w:t>
      </w:r>
      <w:r w:rsidRPr="00271577">
        <w:rPr>
          <w:sz w:val="22"/>
        </w:rPr>
        <w:t xml:space="preserve"> (tokio tipo skaitmeninė dezinformacija) platinam</w:t>
      </w:r>
      <w:r w:rsidR="003F48A0">
        <w:rPr>
          <w:sz w:val="22"/>
        </w:rPr>
        <w:t>i</w:t>
      </w:r>
      <w:r w:rsidRPr="00271577">
        <w:rPr>
          <w:sz w:val="22"/>
        </w:rPr>
        <w:t xml:space="preserve"> per socialinės žiniasklaidos platformas, tokias kaip „Facebook“ ir „Twitter“.</w:t>
      </w:r>
    </w:p>
    <w:p w14:paraId="30B854E6" w14:textId="725DC1E7" w:rsidR="008415C9" w:rsidRPr="00271577" w:rsidRDefault="008415C9" w:rsidP="00443812">
      <w:pPr>
        <w:jc w:val="both"/>
        <w:rPr>
          <w:sz w:val="22"/>
        </w:rPr>
      </w:pPr>
      <w:r w:rsidRPr="00271577">
        <w:rPr>
          <w:sz w:val="22"/>
        </w:rPr>
        <w:t xml:space="preserve">Kitaip tariant, tokio tipo dezinformacija yra „patobulintas“ paspaudimų masalas, sąmoningai sukurtas manipuliuoti žmonių socialinėmis bei politinėmis mintimis ir </w:t>
      </w:r>
      <w:r w:rsidR="003F48A0">
        <w:rPr>
          <w:sz w:val="22"/>
        </w:rPr>
        <w:t>siekiant sukelti</w:t>
      </w:r>
      <w:r w:rsidRPr="00271577">
        <w:rPr>
          <w:sz w:val="22"/>
        </w:rPr>
        <w:t xml:space="preserve"> emocines reakcijas.</w:t>
      </w:r>
    </w:p>
    <w:p w14:paraId="2A9DC789" w14:textId="77777777" w:rsidR="008415C9" w:rsidRPr="00271577" w:rsidRDefault="008415C9" w:rsidP="00443812">
      <w:pPr>
        <w:jc w:val="both"/>
        <w:rPr>
          <w:sz w:val="22"/>
        </w:rPr>
      </w:pPr>
      <w:r w:rsidRPr="00271577">
        <w:rPr>
          <w:sz w:val="22"/>
        </w:rPr>
        <w:t xml:space="preserve">2019 m. rugsėjo mėn. pasklido informacija apie plėšimų ir smurto bangą Pietų Afrikoje, nukreiptą daugiausia prieš kitų Afrikos šalių piliečius. Tačiau kai kurie socialinėje žiniasklaidoje bendrinami išpuolių vaizdo įrašai bei vaizdai, buvo ne apie tai. Keletas „virusiniais“ tapusių vaizdo įrašų buvo seni ar net apie įvykius kitose šalyse, tačiau buvo naudojami kaip įrodymai apie neva tuometinius įvykius Pietų Afrikoje. </w:t>
      </w:r>
    </w:p>
    <w:p w14:paraId="01FC8D4B" w14:textId="77777777" w:rsidR="008415C9" w:rsidRPr="00271577" w:rsidRDefault="008415C9" w:rsidP="00443812">
      <w:pPr>
        <w:jc w:val="both"/>
        <w:rPr>
          <w:b/>
          <w:color w:val="F79646" w:themeColor="accent6"/>
          <w:sz w:val="22"/>
        </w:rPr>
      </w:pPr>
      <w:r w:rsidRPr="00271577">
        <w:rPr>
          <w:b/>
          <w:color w:val="F79646" w:themeColor="accent6"/>
          <w:sz w:val="22"/>
        </w:rPr>
        <w:t xml:space="preserve">Tikslas: Asmeninis išgarsėjimas </w:t>
      </w:r>
    </w:p>
    <w:p w14:paraId="50C52467" w14:textId="77777777" w:rsidR="008415C9" w:rsidRPr="00271577" w:rsidRDefault="008415C9" w:rsidP="00443812">
      <w:pPr>
        <w:jc w:val="both"/>
        <w:rPr>
          <w:sz w:val="22"/>
        </w:rPr>
      </w:pPr>
      <w:r w:rsidRPr="00271577">
        <w:rPr>
          <w:sz w:val="22"/>
        </w:rPr>
        <w:t>Kai melaginga informacija skelbiama, siekiant įgyti populiarumo ar aukštesnį socialinį statusą.</w:t>
      </w:r>
    </w:p>
    <w:p w14:paraId="36125910" w14:textId="77777777" w:rsidR="008415C9" w:rsidRPr="00271577" w:rsidRDefault="008415C9" w:rsidP="00443812">
      <w:pPr>
        <w:jc w:val="both"/>
        <w:rPr>
          <w:sz w:val="22"/>
        </w:rPr>
      </w:pPr>
      <w:r w:rsidRPr="00271577">
        <w:rPr>
          <w:sz w:val="22"/>
        </w:rPr>
        <w:t>Pavyzdžiui:</w:t>
      </w:r>
    </w:p>
    <w:p w14:paraId="78EF9CE4" w14:textId="304822BF" w:rsidR="008415C9" w:rsidRPr="00271577" w:rsidRDefault="008415C9" w:rsidP="00443812">
      <w:pPr>
        <w:jc w:val="both"/>
        <w:rPr>
          <w:sz w:val="22"/>
        </w:rPr>
      </w:pPr>
      <w:r w:rsidRPr="00271577">
        <w:rPr>
          <w:sz w:val="22"/>
        </w:rPr>
        <w:t xml:space="preserve">Perėjimas nuo „Instagram“ ar „YouTube“ naudotojo iki profesionalaus nuomonės formuotojo </w:t>
      </w:r>
      <w:r w:rsidRPr="00271577">
        <w:rPr>
          <w:i/>
          <w:sz w:val="22"/>
        </w:rPr>
        <w:t>(influencer</w:t>
      </w:r>
      <w:r w:rsidRPr="00271577">
        <w:rPr>
          <w:sz w:val="22"/>
        </w:rPr>
        <w:t>) – asmens, kuris naudojasi socialinės žiniasklaidos „sekimo“ mechanizmu, norėdamas paveikti kitus ir užsidirbti pinigų – nėra lengvas. Todėl tiek daug žmonių laikosi strategijos „Klastok, kol pavyks“! (“</w:t>
      </w:r>
      <w:r w:rsidRPr="00271577">
        <w:rPr>
          <w:i/>
          <w:sz w:val="22"/>
        </w:rPr>
        <w:t>Fake it until you make it</w:t>
      </w:r>
      <w:r w:rsidRPr="00271577">
        <w:rPr>
          <w:sz w:val="22"/>
        </w:rPr>
        <w:t>”!)</w:t>
      </w:r>
    </w:p>
    <w:p w14:paraId="1B62CE1E" w14:textId="397E68B8" w:rsidR="008415C9" w:rsidRPr="00271577" w:rsidRDefault="008415C9" w:rsidP="00443812">
      <w:pPr>
        <w:jc w:val="both"/>
        <w:rPr>
          <w:sz w:val="22"/>
        </w:rPr>
      </w:pPr>
      <w:r w:rsidRPr="00271577">
        <w:rPr>
          <w:sz w:val="22"/>
        </w:rPr>
        <w:t xml:space="preserve">Hayley, 15-metė „grožio influencerė“, sakė pastebėjusi savo socialinio statuso kilimą realiame gyvenime, kai pastaraisiais metais sulaukė daugiau dėmesio internete. „Žmonės apsimeta, kad turėti sandorių su prekės ženklais yra šaunu“, – sako Hayley. „Suveikia toks mąstymas, kad gauti nemokamai yra </w:t>
      </w:r>
      <w:r w:rsidR="00533C7E">
        <w:rPr>
          <w:sz w:val="22"/>
        </w:rPr>
        <w:t>„</w:t>
      </w:r>
      <w:r w:rsidRPr="00271577">
        <w:rPr>
          <w:sz w:val="22"/>
        </w:rPr>
        <w:t>kieta</w:t>
      </w:r>
      <w:r w:rsidR="00533C7E">
        <w:rPr>
          <w:sz w:val="22"/>
        </w:rPr>
        <w:t>“</w:t>
      </w:r>
      <w:r w:rsidRPr="00271577">
        <w:rPr>
          <w:sz w:val="22"/>
        </w:rPr>
        <w:t xml:space="preserve">, nes moka tik nevykėliai!“ Žmonės prieina prie manęs mokykloje ir klausia: „Ar tave remia?“ Kai sakau, „taip“, jie sako: „OMG, tai taip </w:t>
      </w:r>
      <w:r w:rsidR="00533C7E">
        <w:rPr>
          <w:sz w:val="22"/>
        </w:rPr>
        <w:t>„</w:t>
      </w:r>
      <w:r w:rsidRPr="00271577">
        <w:rPr>
          <w:sz w:val="22"/>
        </w:rPr>
        <w:t>kieta!“ „Pastebėjau, kad kuo daugiau sekėjų sulaukiu internete, tuo daugiau žmonių ateina ir kalbasi su manimi realiame gyvenime“.</w:t>
      </w:r>
    </w:p>
    <w:p w14:paraId="388A0EF8" w14:textId="76ADD3D0" w:rsidR="008415C9" w:rsidRPr="00271577" w:rsidRDefault="008415C9" w:rsidP="00443812">
      <w:pPr>
        <w:jc w:val="both"/>
        <w:rPr>
          <w:sz w:val="22"/>
        </w:rPr>
      </w:pPr>
      <w:r w:rsidRPr="00271577">
        <w:rPr>
          <w:sz w:val="22"/>
        </w:rPr>
        <w:t>Kitas pavyzdys – programėlėmis modifikuotų savo nuotraukų skelbimas, tarsi jos būtų tikros.</w:t>
      </w:r>
      <w:r w:rsidR="00714C01">
        <w:rPr>
          <w:sz w:val="22"/>
        </w:rPr>
        <w:t xml:space="preserve"> </w:t>
      </w:r>
      <w:r w:rsidR="00533C7E">
        <w:rPr>
          <w:sz w:val="22"/>
        </w:rPr>
        <w:t>T</w:t>
      </w:r>
      <w:r w:rsidRPr="00271577">
        <w:rPr>
          <w:sz w:val="22"/>
        </w:rPr>
        <w:t xml:space="preserve">okios </w:t>
      </w:r>
      <w:r w:rsidR="00533C7E">
        <w:rPr>
          <w:sz w:val="22"/>
        </w:rPr>
        <w:t xml:space="preserve">programos </w:t>
      </w:r>
      <w:r w:rsidRPr="00271577">
        <w:rPr>
          <w:sz w:val="22"/>
        </w:rPr>
        <w:t>kaip „Faceapp“, padeda realistiškai pakeisti veidą, kad jis šypsotųsi ar atrodytų jaunesnis.</w:t>
      </w:r>
    </w:p>
    <w:p w14:paraId="236D112B" w14:textId="77777777" w:rsidR="008415C9" w:rsidRPr="00271577" w:rsidRDefault="008415C9" w:rsidP="00443812">
      <w:pPr>
        <w:jc w:val="both"/>
        <w:rPr>
          <w:b/>
          <w:color w:val="F79646" w:themeColor="accent6"/>
          <w:sz w:val="22"/>
        </w:rPr>
      </w:pPr>
      <w:r w:rsidRPr="00271577">
        <w:rPr>
          <w:b/>
          <w:color w:val="F79646" w:themeColor="accent6"/>
          <w:sz w:val="22"/>
        </w:rPr>
        <w:t>Tikslas: Šmeižtas</w:t>
      </w:r>
    </w:p>
    <w:p w14:paraId="49CAE133" w14:textId="77777777" w:rsidR="00D60615" w:rsidRDefault="008415C9" w:rsidP="00443812">
      <w:pPr>
        <w:jc w:val="both"/>
        <w:rPr>
          <w:sz w:val="22"/>
        </w:rPr>
      </w:pPr>
      <w:r w:rsidRPr="00271577">
        <w:rPr>
          <w:sz w:val="22"/>
        </w:rPr>
        <w:t xml:space="preserve">Vienas iš informacijos, skirtos šmeižti, pavyzdžių buvo „Daily Mail“ (JK) paskelbta naujiena, kad modelių agentūra Niujorke, kurioje 90-aisiais dirbo Melania Trump, taip pat </w:t>
      </w:r>
      <w:r w:rsidR="00D60615">
        <w:rPr>
          <w:sz w:val="22"/>
        </w:rPr>
        <w:t>užsiėmė ir</w:t>
      </w:r>
      <w:r w:rsidRPr="00271577">
        <w:rPr>
          <w:sz w:val="22"/>
        </w:rPr>
        <w:t xml:space="preserve"> palydos versl</w:t>
      </w:r>
      <w:r w:rsidR="00D60615">
        <w:rPr>
          <w:sz w:val="22"/>
        </w:rPr>
        <w:t>u</w:t>
      </w:r>
      <w:r w:rsidRPr="00271577">
        <w:rPr>
          <w:sz w:val="22"/>
        </w:rPr>
        <w:t xml:space="preserve"> (2016 m. rugpjūtis). Melania Trump pateikė ieškinį dėl šmeižto. Pasak jos advokato: </w:t>
      </w:r>
    </w:p>
    <w:p w14:paraId="15ADBF8B" w14:textId="77777777" w:rsidR="00D60615" w:rsidRDefault="00D60615" w:rsidP="008415C9">
      <w:pPr>
        <w:rPr>
          <w:sz w:val="22"/>
        </w:rPr>
      </w:pPr>
    </w:p>
    <w:p w14:paraId="2A3866A1" w14:textId="072E48DB" w:rsidR="008415C9" w:rsidRPr="00271577" w:rsidRDefault="008415C9" w:rsidP="00443812">
      <w:pPr>
        <w:jc w:val="both"/>
        <w:rPr>
          <w:sz w:val="22"/>
        </w:rPr>
      </w:pPr>
      <w:r w:rsidRPr="00271577">
        <w:rPr>
          <w:sz w:val="22"/>
        </w:rPr>
        <w:t>„Kaltinamieji padarė keletą pareiškimų apie ponią Trump, kurie yra 100 % melagingi ir nepaprastai kenkia jos asmeninei bei profesinei reputacijai“ (The Independent, 2016).</w:t>
      </w:r>
    </w:p>
    <w:p w14:paraId="50C5F751" w14:textId="02F5252D" w:rsidR="008415C9" w:rsidRPr="00271577" w:rsidRDefault="008415C9" w:rsidP="00443812">
      <w:pPr>
        <w:jc w:val="both"/>
        <w:rPr>
          <w:b/>
          <w:color w:val="F79646" w:themeColor="accent6"/>
          <w:sz w:val="22"/>
        </w:rPr>
      </w:pPr>
      <w:r w:rsidRPr="00271577">
        <w:rPr>
          <w:b/>
          <w:color w:val="F79646" w:themeColor="accent6"/>
          <w:sz w:val="22"/>
        </w:rPr>
        <w:t>Tikslas: Pramoga</w:t>
      </w:r>
      <w:r w:rsidR="0068170F">
        <w:rPr>
          <w:b/>
          <w:color w:val="F79646" w:themeColor="accent6"/>
          <w:sz w:val="22"/>
        </w:rPr>
        <w:t xml:space="preserve"> /</w:t>
      </w:r>
      <w:r w:rsidRPr="00271577">
        <w:rPr>
          <w:b/>
          <w:color w:val="F79646" w:themeColor="accent6"/>
          <w:sz w:val="22"/>
        </w:rPr>
        <w:t xml:space="preserve"> pokštas</w:t>
      </w:r>
    </w:p>
    <w:p w14:paraId="55ADCD8B" w14:textId="40686C53" w:rsidR="008415C9" w:rsidRPr="00271577" w:rsidRDefault="008415C9" w:rsidP="00443812">
      <w:pPr>
        <w:jc w:val="both"/>
        <w:rPr>
          <w:sz w:val="22"/>
        </w:rPr>
      </w:pPr>
      <w:r w:rsidRPr="00271577">
        <w:rPr>
          <w:sz w:val="22"/>
        </w:rPr>
        <w:t>Informacijos, kuri rašoma pramogos</w:t>
      </w:r>
      <w:r w:rsidR="0068170F">
        <w:rPr>
          <w:sz w:val="22"/>
        </w:rPr>
        <w:t xml:space="preserve"> /</w:t>
      </w:r>
      <w:r w:rsidRPr="00271577">
        <w:rPr>
          <w:sz w:val="22"/>
        </w:rPr>
        <w:t xml:space="preserve"> pokšto tikslu, pavyzdys yra kasmetiniai „Balandžio 1-osios“ straipsniai ir naujienos.</w:t>
      </w:r>
    </w:p>
    <w:p w14:paraId="07B335A6" w14:textId="77777777" w:rsidR="008415C9" w:rsidRPr="00271577" w:rsidRDefault="008415C9" w:rsidP="00443812">
      <w:pPr>
        <w:jc w:val="both"/>
        <w:rPr>
          <w:b/>
          <w:color w:val="F79646" w:themeColor="accent6"/>
          <w:sz w:val="22"/>
        </w:rPr>
      </w:pPr>
      <w:r w:rsidRPr="00271577">
        <w:rPr>
          <w:b/>
          <w:color w:val="F79646" w:themeColor="accent6"/>
          <w:sz w:val="22"/>
        </w:rPr>
        <w:t>Tikslas: Nes aš galiu!</w:t>
      </w:r>
    </w:p>
    <w:p w14:paraId="011DE738" w14:textId="77777777" w:rsidR="008415C9" w:rsidRPr="00271577" w:rsidRDefault="008415C9" w:rsidP="00443812">
      <w:pPr>
        <w:jc w:val="both"/>
        <w:rPr>
          <w:sz w:val="22"/>
        </w:rPr>
      </w:pPr>
      <w:r w:rsidRPr="00271577">
        <w:rPr>
          <w:sz w:val="22"/>
        </w:rPr>
        <w:t>Tikslas – padaryti kažką sunkaus ar įžūlaus. Tokį elgesį skatina „įsilaužėlių“ ar „žaidėjų“ mentalitetas, kai laikomasi požiūrio, kad sistemos tam ir sukurtos, kad būtų „aploštos“ arba technologiškai išnaudojamos.</w:t>
      </w:r>
    </w:p>
    <w:p w14:paraId="733BEE83" w14:textId="77777777" w:rsidR="008415C9" w:rsidRPr="00271577" w:rsidRDefault="008415C9" w:rsidP="008A5B50">
      <w:pPr>
        <w:pStyle w:val="Heading3"/>
      </w:pPr>
      <w:bookmarkStart w:id="304" w:name="_heading=h.cmj8q2xxnjoc" w:colFirst="0" w:colLast="0"/>
      <w:bookmarkEnd w:id="304"/>
      <w:r w:rsidRPr="00271577">
        <w:t>4. Dezinformacija skaitmeninėse technologijose – kaip ji sklinda internete</w:t>
      </w:r>
    </w:p>
    <w:p w14:paraId="5D3A0702" w14:textId="77777777" w:rsidR="008415C9" w:rsidRPr="00271577" w:rsidRDefault="008415C9" w:rsidP="00443812">
      <w:pPr>
        <w:jc w:val="both"/>
        <w:rPr>
          <w:sz w:val="22"/>
        </w:rPr>
      </w:pPr>
      <w:r w:rsidRPr="00271577">
        <w:rPr>
          <w:sz w:val="22"/>
        </w:rPr>
        <w:t>Dezinformacijos plitimui įtakos turi įvairūs procesai:</w:t>
      </w:r>
    </w:p>
    <w:p w14:paraId="162BC101" w14:textId="2B481202" w:rsidR="008415C9" w:rsidRPr="00271577" w:rsidRDefault="008415C9" w:rsidP="00443812">
      <w:pPr>
        <w:pStyle w:val="ListParagraph"/>
        <w:numPr>
          <w:ilvl w:val="0"/>
          <w:numId w:val="125"/>
        </w:numPr>
        <w:ind w:left="709"/>
        <w:jc w:val="both"/>
        <w:rPr>
          <w:sz w:val="22"/>
        </w:rPr>
      </w:pPr>
      <w:r w:rsidRPr="00271577">
        <w:rPr>
          <w:b/>
          <w:color w:val="F79646" w:themeColor="accent6"/>
          <w:sz w:val="22"/>
        </w:rPr>
        <w:t>Nuo „auditorijos“ iki „bendraautorių“</w:t>
      </w:r>
      <w:r w:rsidRPr="00271577">
        <w:rPr>
          <w:sz w:val="22"/>
        </w:rPr>
        <w:t xml:space="preserve">: skaitmeninė era pakeitė leidėjo ir auditorijos santykį. Šiandien kiekvienas gali dalyvauti rengiant naujienas ir informaciją, tuo pačiu ir </w:t>
      </w:r>
      <w:r w:rsidR="00C6704D">
        <w:rPr>
          <w:sz w:val="22"/>
        </w:rPr>
        <w:t>„</w:t>
      </w:r>
      <w:r w:rsidRPr="00271577">
        <w:rPr>
          <w:sz w:val="22"/>
        </w:rPr>
        <w:t>melagienas</w:t>
      </w:r>
      <w:r w:rsidR="00C6704D">
        <w:rPr>
          <w:sz w:val="22"/>
        </w:rPr>
        <w:t>“</w:t>
      </w:r>
      <w:r w:rsidRPr="00271577">
        <w:rPr>
          <w:sz w:val="22"/>
        </w:rPr>
        <w:t xml:space="preserve"> bei dezinformaciją, ir dalintis ja el. laiškais, tinklaraščiuose ar socialiniuose tinkluose.</w:t>
      </w:r>
    </w:p>
    <w:p w14:paraId="2797FEB5" w14:textId="7510C69B" w:rsidR="008415C9" w:rsidRPr="00271577" w:rsidRDefault="008415C9" w:rsidP="00443812">
      <w:pPr>
        <w:pStyle w:val="ListParagraph"/>
        <w:numPr>
          <w:ilvl w:val="0"/>
          <w:numId w:val="125"/>
        </w:numPr>
        <w:ind w:left="709"/>
        <w:jc w:val="both"/>
        <w:rPr>
          <w:sz w:val="22"/>
        </w:rPr>
      </w:pPr>
      <w:r w:rsidRPr="00271577">
        <w:rPr>
          <w:b/>
          <w:color w:val="F79646" w:themeColor="accent6"/>
          <w:sz w:val="22"/>
        </w:rPr>
        <w:t>„Virusinis“ turinys</w:t>
      </w:r>
      <w:r w:rsidRPr="00271577">
        <w:rPr>
          <w:sz w:val="22"/>
        </w:rPr>
        <w:t>: socialinė žiniasklaida, pvz., „Facebook“, „Twitter“ ar „YouTube“</w:t>
      </w:r>
      <w:r w:rsidR="00714C01">
        <w:rPr>
          <w:sz w:val="22"/>
        </w:rPr>
        <w:t xml:space="preserve"> </w:t>
      </w:r>
      <w:r w:rsidRPr="00271577">
        <w:rPr>
          <w:sz w:val="22"/>
        </w:rPr>
        <w:t>gerai žinomi dezinformacijos sklaidos kanalai. Tiesą sakant, tyrimai rodo, kad melaginga informacija „Twitter“ sklinda lengviau nei tikros naujienos (Vosoughi et al., 2018). Vienas iš paaiškinimų – melagingos istorijos dažnai paliečia emocijas ir iššaukia emocines reakcijas.</w:t>
      </w:r>
    </w:p>
    <w:p w14:paraId="0D133A34" w14:textId="77777777" w:rsidR="008415C9" w:rsidRPr="00271577" w:rsidRDefault="008415C9" w:rsidP="00443812">
      <w:pPr>
        <w:pStyle w:val="ListParagraph"/>
        <w:numPr>
          <w:ilvl w:val="0"/>
          <w:numId w:val="125"/>
        </w:numPr>
        <w:ind w:left="709"/>
        <w:jc w:val="both"/>
        <w:rPr>
          <w:sz w:val="22"/>
        </w:rPr>
      </w:pPr>
      <w:r w:rsidRPr="00271577">
        <w:rPr>
          <w:b/>
          <w:color w:val="F79646" w:themeColor="accent6"/>
          <w:sz w:val="22"/>
        </w:rPr>
        <w:t>Menkas kritinis skaitmeninis raštingumas</w:t>
      </w:r>
      <w:r w:rsidRPr="00271577">
        <w:rPr>
          <w:sz w:val="22"/>
        </w:rPr>
        <w:t>: pastebima tendencija, kad „silpni“ skaitmeniniai vartotojai (pvz., vyresnio amžiaus žmonės) linkę lengvai dalytis klaidinančia informacija (Adler-Nissen et al., 2018).</w:t>
      </w:r>
    </w:p>
    <w:p w14:paraId="35AC8534" w14:textId="7005A90F" w:rsidR="008415C9" w:rsidRPr="00271577" w:rsidRDefault="008415C9" w:rsidP="00443812">
      <w:pPr>
        <w:pStyle w:val="ListParagraph"/>
        <w:numPr>
          <w:ilvl w:val="0"/>
          <w:numId w:val="125"/>
        </w:numPr>
        <w:ind w:left="709"/>
        <w:jc w:val="both"/>
        <w:rPr>
          <w:sz w:val="22"/>
        </w:rPr>
      </w:pPr>
      <w:r w:rsidRPr="00271577">
        <w:rPr>
          <w:b/>
          <w:color w:val="F79646" w:themeColor="accent6"/>
          <w:sz w:val="22"/>
        </w:rPr>
        <w:t>Selektyvus atsirinkimas ir „patvirtinantis“ mąstymas</w:t>
      </w:r>
      <w:r w:rsidRPr="00271577">
        <w:rPr>
          <w:sz w:val="22"/>
        </w:rPr>
        <w:t>: žmonės linkę pritarti tiems pareiškimams</w:t>
      </w:r>
      <w:r w:rsidR="0068170F">
        <w:rPr>
          <w:sz w:val="22"/>
        </w:rPr>
        <w:t xml:space="preserve"> /</w:t>
      </w:r>
      <w:r w:rsidRPr="00271577">
        <w:rPr>
          <w:sz w:val="22"/>
        </w:rPr>
        <w:t xml:space="preserve"> tvirtinimams, kurie atitinka jų pačių įsitikinimus, ir rinktis šaltinius, patvirtinančius jų nuomonę bei esamus įsitikinimus.</w:t>
      </w:r>
    </w:p>
    <w:p w14:paraId="367EEB17" w14:textId="77777777" w:rsidR="008415C9" w:rsidRPr="00271577" w:rsidRDefault="008415C9" w:rsidP="00443812">
      <w:pPr>
        <w:jc w:val="both"/>
        <w:rPr>
          <w:sz w:val="22"/>
        </w:rPr>
      </w:pPr>
      <w:r w:rsidRPr="00271577">
        <w:rPr>
          <w:sz w:val="22"/>
        </w:rPr>
        <w:t>Asmenys taip pat linkę įsitraukti į tas socialinės žiniasklaidos grupes, kurios atspindi jų pačių įsitikinimus, tai dažnai vadinama „aido kambariais“ („echo-chambers“).</w:t>
      </w:r>
    </w:p>
    <w:p w14:paraId="3E0DAAF8" w14:textId="77777777" w:rsidR="008415C9" w:rsidRPr="00271577" w:rsidRDefault="008415C9" w:rsidP="00443812">
      <w:pPr>
        <w:jc w:val="both"/>
        <w:rPr>
          <w:sz w:val="22"/>
        </w:rPr>
      </w:pPr>
      <w:r w:rsidRPr="00271577">
        <w:rPr>
          <w:sz w:val="22"/>
        </w:rPr>
        <w:t>Tačiau tyrimai rodo ir tai, kad socialinės žiniasklaidos vartotojai susiduria su daugiau skirtingų nuomonių nei tradicinės žiniasklaidos vartotojai (Adler-Nissen et al., 2018).</w:t>
      </w:r>
    </w:p>
    <w:p w14:paraId="01539D84" w14:textId="77777777" w:rsidR="00C6704D" w:rsidRDefault="008415C9" w:rsidP="00443812">
      <w:pPr>
        <w:jc w:val="both"/>
        <w:rPr>
          <w:sz w:val="22"/>
        </w:rPr>
      </w:pPr>
      <w:r w:rsidRPr="00271577">
        <w:rPr>
          <w:sz w:val="22"/>
        </w:rPr>
        <w:t>Reikia pažymėti, kad naujosios technologijos pačios skatina dezinformacijos kūrimą. Pavyzdžiui, vadinamieji konvoliuciniai neuronų tinklai (</w:t>
      </w:r>
      <w:r w:rsidRPr="00271577">
        <w:rPr>
          <w:i/>
          <w:sz w:val="22"/>
        </w:rPr>
        <w:t>convolutional neural networks (shift invariant artificial neural networks</w:t>
      </w:r>
      <w:r w:rsidRPr="00271577">
        <w:rPr>
          <w:sz w:val="22"/>
        </w:rPr>
        <w:t xml:space="preserve">)) yra ateities technologija, nes ji gali analizuoti vaizdus, ir yra plačiai naudojama kriminalistikoje, medicinoje – visur, kur ypatybes reikia atpažinti automatiškai. Tačiau tokiose programose kaip „Faceapp“ ši technologija naudojama komerciniais tikslais, todėl ji prieinama platesnei auditorijai. Naudodamas šią programą, žmogus gali pakeisti nuotraukas, kad jose atrodytų jaunesnis, gražesnis (stereotipine prasme), besišypsantis ar net kitos lyties. Tokių </w:t>
      </w:r>
    </w:p>
    <w:p w14:paraId="3079249C" w14:textId="77777777" w:rsidR="00C6704D" w:rsidRDefault="00C6704D" w:rsidP="00443812">
      <w:pPr>
        <w:jc w:val="both"/>
        <w:rPr>
          <w:sz w:val="22"/>
        </w:rPr>
      </w:pPr>
    </w:p>
    <w:p w14:paraId="2D64CF3A" w14:textId="401E9032" w:rsidR="008415C9" w:rsidRPr="00271577" w:rsidRDefault="008415C9" w:rsidP="00443812">
      <w:pPr>
        <w:jc w:val="both"/>
        <w:rPr>
          <w:sz w:val="22"/>
        </w:rPr>
      </w:pPr>
      <w:r w:rsidRPr="00271577">
        <w:rPr>
          <w:sz w:val="22"/>
        </w:rPr>
        <w:t>nuotraukų ir vaizdo įrašų kūrimas ir skelbimas, tarsi tai būtų tikra, gali būti klasifikuojamas kaip manipuliatyvus turinys, kurio tikslas – asmeninis išgarsėjimas. „Facetune“, kai kurie „Snapchat“ filtrai, programėlės, leidžiančios atrodyti „tinkamai“ nuotraukoje – visi patenka į šią kategoriją, apimančią įvairaus sudėtingumo technologijas ir išnaudojančią žmonių poreikį patikti ir būti mėgiamiems</w:t>
      </w:r>
      <w:r w:rsidR="00C6704D">
        <w:rPr>
          <w:sz w:val="22"/>
        </w:rPr>
        <w:t xml:space="preserve"> kitų</w:t>
      </w:r>
      <w:r w:rsidRPr="00271577">
        <w:rPr>
          <w:sz w:val="22"/>
        </w:rPr>
        <w:t>.</w:t>
      </w:r>
    </w:p>
    <w:p w14:paraId="0F6EA377" w14:textId="77777777" w:rsidR="008415C9" w:rsidRPr="00271577" w:rsidRDefault="008415C9" w:rsidP="008A5B50">
      <w:pPr>
        <w:pStyle w:val="Heading4"/>
      </w:pPr>
      <w:r w:rsidRPr="00271577">
        <w:t>Dezinformacijos internete skleidėjai</w:t>
      </w:r>
    </w:p>
    <w:p w14:paraId="2281B2F8" w14:textId="06BF8B51" w:rsidR="008415C9" w:rsidRPr="00271577" w:rsidRDefault="008415C9" w:rsidP="00443812">
      <w:pPr>
        <w:jc w:val="both"/>
        <w:rPr>
          <w:sz w:val="22"/>
        </w:rPr>
      </w:pPr>
      <w:r w:rsidRPr="00C6704D">
        <w:rPr>
          <w:color w:val="E36C0A" w:themeColor="accent6" w:themeShade="BF"/>
          <w:sz w:val="22"/>
        </w:rPr>
        <w:t>Troliai</w:t>
      </w:r>
      <w:r w:rsidRPr="00271577">
        <w:rPr>
          <w:sz w:val="22"/>
        </w:rPr>
        <w:t>: tai netikri profiliai socialinėje medijoje, kuriuos valdo žmonės, pvz. dirbantys lobistinėse organizacijose, specialiose tarnybose ir pan. Kadangi trolius valdo žmonės, jie gali kurti pažangų turinį, nutaikytą</w:t>
      </w:r>
      <w:r w:rsidR="0068170F">
        <w:rPr>
          <w:sz w:val="22"/>
        </w:rPr>
        <w:t xml:space="preserve"> /</w:t>
      </w:r>
      <w:r w:rsidRPr="00271577">
        <w:rPr>
          <w:sz w:val="22"/>
        </w:rPr>
        <w:t xml:space="preserve"> pritaikytą</w:t>
      </w:r>
      <w:r w:rsidR="0068170F">
        <w:rPr>
          <w:sz w:val="22"/>
        </w:rPr>
        <w:t xml:space="preserve"> /</w:t>
      </w:r>
      <w:r w:rsidRPr="00271577">
        <w:rPr>
          <w:sz w:val="22"/>
        </w:rPr>
        <w:t xml:space="preserve"> tinkantį tam tikroms aplinkybėms.</w:t>
      </w:r>
    </w:p>
    <w:p w14:paraId="64BBAA69" w14:textId="246027D7" w:rsidR="008415C9" w:rsidRPr="00271577" w:rsidRDefault="008415C9" w:rsidP="00443812">
      <w:pPr>
        <w:jc w:val="both"/>
        <w:rPr>
          <w:sz w:val="22"/>
        </w:rPr>
      </w:pPr>
      <w:r w:rsidRPr="00C6704D">
        <w:rPr>
          <w:color w:val="E36C0A" w:themeColor="accent6" w:themeShade="BF"/>
          <w:sz w:val="22"/>
        </w:rPr>
        <w:t>Botai</w:t>
      </w:r>
      <w:r w:rsidRPr="00271577">
        <w:rPr>
          <w:b/>
          <w:sz w:val="22"/>
        </w:rPr>
        <w:t xml:space="preserve">: </w:t>
      </w:r>
      <w:r w:rsidRPr="00271577">
        <w:rPr>
          <w:sz w:val="22"/>
        </w:rPr>
        <w:t>tai automatizuoti profiliai, kurie imituoja tikrus žmonėmis, tačiau yra valdomi suprogramuotais algoritmais. Botų jėga yra kiekyje, pvz. jie gali profiliuoti kokį nors paveikslėlį ar informaciją socialinėje žiniasklaidoje, generuodami daug „pati</w:t>
      </w:r>
      <w:r w:rsidR="00C6704D">
        <w:rPr>
          <w:sz w:val="22"/>
        </w:rPr>
        <w:t>ktukų</w:t>
      </w:r>
      <w:r w:rsidRPr="00271577">
        <w:rPr>
          <w:sz w:val="22"/>
        </w:rPr>
        <w:t>“ (</w:t>
      </w:r>
      <w:r w:rsidRPr="00271577">
        <w:rPr>
          <w:i/>
          <w:sz w:val="22"/>
        </w:rPr>
        <w:t>likes</w:t>
      </w:r>
      <w:r w:rsidRPr="00271577">
        <w:rPr>
          <w:sz w:val="22"/>
        </w:rPr>
        <w:t>).</w:t>
      </w:r>
    </w:p>
    <w:p w14:paraId="0E856194" w14:textId="5BACB907" w:rsidR="008415C9" w:rsidRPr="00271577" w:rsidRDefault="008415C9" w:rsidP="00443812">
      <w:pPr>
        <w:jc w:val="both"/>
        <w:rPr>
          <w:sz w:val="22"/>
        </w:rPr>
      </w:pPr>
      <w:r w:rsidRPr="00C6704D">
        <w:rPr>
          <w:color w:val="E36C0A" w:themeColor="accent6" w:themeShade="BF"/>
          <w:sz w:val="22"/>
        </w:rPr>
        <w:t>Žmonės</w:t>
      </w:r>
      <w:r w:rsidRPr="00271577">
        <w:rPr>
          <w:sz w:val="22"/>
        </w:rPr>
        <w:t>: taip pat yra melagingos informacijos platintojai ir kūrėjai – sąmoningai ar ne. Tyrimai rodo, kad asmenys plačiai dalinasi melaginga informacija, ypatingai jei ji atitinka jų įsitikinimus, paliečia juos emociškai ar tiesiog dėl smagumo. Tam tikros gyventojų grupės, kurios yra mažiau patyrusios naudotis skaitmenine žiniasklaida</w:t>
      </w:r>
      <w:r w:rsidR="00714C01">
        <w:rPr>
          <w:sz w:val="22"/>
        </w:rPr>
        <w:t xml:space="preserve"> </w:t>
      </w:r>
      <w:r w:rsidRPr="00271577">
        <w:rPr>
          <w:sz w:val="22"/>
        </w:rPr>
        <w:t>(pvz., pagyvenę žmonės), dažniau dalijasi melaginga informacija internete.</w:t>
      </w:r>
    </w:p>
    <w:p w14:paraId="2DFD1FAB" w14:textId="77777777" w:rsidR="008415C9" w:rsidRPr="00271577" w:rsidRDefault="0032382F" w:rsidP="008A5B50">
      <w:pPr>
        <w:pStyle w:val="Heading4"/>
      </w:pPr>
      <w:r w:rsidRPr="00271577">
        <w:t xml:space="preserve">Dezinformacijos </w:t>
      </w:r>
      <w:r w:rsidR="008415C9" w:rsidRPr="00271577">
        <w:t>skleidimo būd</w:t>
      </w:r>
      <w:r w:rsidRPr="00271577">
        <w:t>ai</w:t>
      </w:r>
      <w:r w:rsidR="008415C9" w:rsidRPr="00271577">
        <w:t xml:space="preserve"> bei form</w:t>
      </w:r>
      <w:r w:rsidRPr="00271577">
        <w:t>os</w:t>
      </w:r>
    </w:p>
    <w:p w14:paraId="62B49FBC" w14:textId="77777777" w:rsidR="0032382F" w:rsidRPr="00271577" w:rsidRDefault="0032382F" w:rsidP="00443812">
      <w:pPr>
        <w:jc w:val="both"/>
        <w:rPr>
          <w:sz w:val="22"/>
        </w:rPr>
      </w:pPr>
      <w:r w:rsidRPr="00271577">
        <w:rPr>
          <w:sz w:val="22"/>
        </w:rPr>
        <w:t>Yra daug įvairių dezinformacijos skleidimo būdų bei formų:</w:t>
      </w:r>
    </w:p>
    <w:p w14:paraId="4660ED7A"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Apgaulinga kilmė</w:t>
      </w:r>
      <w:r w:rsidRPr="00271577">
        <w:rPr>
          <w:color w:val="F79646" w:themeColor="accent6"/>
          <w:sz w:val="22"/>
        </w:rPr>
        <w:t xml:space="preserve"> </w:t>
      </w:r>
      <w:r w:rsidRPr="00271577">
        <w:rPr>
          <w:sz w:val="22"/>
        </w:rPr>
        <w:t>(</w:t>
      </w:r>
      <w:r w:rsidRPr="00271577">
        <w:rPr>
          <w:i/>
          <w:sz w:val="22"/>
        </w:rPr>
        <w:t>Astroturfing</w:t>
      </w:r>
      <w:r w:rsidRPr="00271577">
        <w:rPr>
          <w:sz w:val="22"/>
        </w:rPr>
        <w:t>): melagingas pranešimo ar organizacijos priskyrimas natūraliam judėjimui, siekiant sukurti melagingą patikimumą.</w:t>
      </w:r>
    </w:p>
    <w:p w14:paraId="0F8336AB"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„Bandos“ efektas</w:t>
      </w:r>
      <w:r w:rsidRPr="00271577">
        <w:rPr>
          <w:color w:val="F79646" w:themeColor="accent6"/>
          <w:sz w:val="22"/>
        </w:rPr>
        <w:t xml:space="preserve"> </w:t>
      </w:r>
      <w:r w:rsidRPr="00271577">
        <w:rPr>
          <w:sz w:val="22"/>
        </w:rPr>
        <w:t>(</w:t>
      </w:r>
      <w:r w:rsidRPr="00271577">
        <w:rPr>
          <w:i/>
          <w:sz w:val="22"/>
        </w:rPr>
        <w:t>Bandwagon effect</w:t>
      </w:r>
      <w:r w:rsidRPr="00271577">
        <w:rPr>
          <w:sz w:val="22"/>
        </w:rPr>
        <w:t>): pažintinio šališkumo (kognityvinio šališkumo) efektas, kai įsitikinimai stiprėja, nes jais dalijasi kiti.</w:t>
      </w:r>
    </w:p>
    <w:p w14:paraId="37D4ED54"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Botai apsimetėliai</w:t>
      </w:r>
      <w:r w:rsidRPr="00271577">
        <w:rPr>
          <w:color w:val="F79646" w:themeColor="accent6"/>
          <w:sz w:val="22"/>
        </w:rPr>
        <w:t xml:space="preserve"> </w:t>
      </w:r>
      <w:r w:rsidRPr="00271577">
        <w:rPr>
          <w:i/>
          <w:sz w:val="22"/>
        </w:rPr>
        <w:t>(Impersonator Bots</w:t>
      </w:r>
      <w:r w:rsidRPr="00271577">
        <w:rPr>
          <w:sz w:val="22"/>
        </w:rPr>
        <w:t>): robotai, imituojantys natūralias vartotojo savybes, kad susidarytų realaus žmogaus įspūdis.</w:t>
      </w:r>
    </w:p>
    <w:p w14:paraId="7EA1739F"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Šlamšto siuntimo botai</w:t>
      </w:r>
      <w:r w:rsidRPr="00271577">
        <w:rPr>
          <w:color w:val="F79646" w:themeColor="accent6"/>
          <w:sz w:val="22"/>
        </w:rPr>
        <w:t xml:space="preserve"> </w:t>
      </w:r>
      <w:r w:rsidRPr="00271577">
        <w:rPr>
          <w:sz w:val="22"/>
        </w:rPr>
        <w:t>(</w:t>
      </w:r>
      <w:r w:rsidRPr="00271577">
        <w:rPr>
          <w:i/>
          <w:sz w:val="22"/>
        </w:rPr>
        <w:t>Spammer Bots</w:t>
      </w:r>
      <w:r w:rsidRPr="00271577">
        <w:rPr>
          <w:sz w:val="22"/>
        </w:rPr>
        <w:t>): robotai, kurie skelbia pasikartojantį turinį, kad perpildytų informacinę aplinką.</w:t>
      </w:r>
    </w:p>
    <w:p w14:paraId="12DD9F3D"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Botų tinklai</w:t>
      </w:r>
      <w:r w:rsidRPr="00271577">
        <w:rPr>
          <w:color w:val="F79646" w:themeColor="accent6"/>
          <w:sz w:val="22"/>
        </w:rPr>
        <w:t xml:space="preserve"> </w:t>
      </w:r>
      <w:r w:rsidRPr="00271577">
        <w:rPr>
          <w:sz w:val="22"/>
        </w:rPr>
        <w:t>(</w:t>
      </w:r>
      <w:r w:rsidRPr="00271577">
        <w:rPr>
          <w:i/>
          <w:sz w:val="22"/>
        </w:rPr>
        <w:t>Botnet</w:t>
      </w:r>
      <w:r w:rsidRPr="00271577">
        <w:rPr>
          <w:sz w:val="22"/>
        </w:rPr>
        <w:t>): tai daug prie interneto prijungtų įrenginių, kurių kiekviename veikia vienas ar keli robotai. Botų tinklai gali būti naudojami DDoS išpuoliams (</w:t>
      </w:r>
      <w:r w:rsidRPr="00271577">
        <w:rPr>
          <w:i/>
          <w:sz w:val="22"/>
        </w:rPr>
        <w:t>Distributed Denial-of-Service attacks</w:t>
      </w:r>
      <w:r w:rsidRPr="00271577">
        <w:rPr>
          <w:sz w:val="22"/>
        </w:rPr>
        <w:t>), duomenų vogimui, šlamšto siuntimui, ir leidžia „užpuolikui“ pasiekti įrenginį ir jo ryšį.</w:t>
      </w:r>
    </w:p>
    <w:p w14:paraId="5B32A008" w14:textId="0FED9A38" w:rsidR="008415C9" w:rsidRPr="00271577" w:rsidRDefault="008415C9" w:rsidP="00443812">
      <w:pPr>
        <w:pStyle w:val="ListParagraph"/>
        <w:numPr>
          <w:ilvl w:val="0"/>
          <w:numId w:val="126"/>
        </w:numPr>
        <w:ind w:left="709"/>
        <w:jc w:val="both"/>
        <w:rPr>
          <w:sz w:val="22"/>
        </w:rPr>
      </w:pPr>
      <w:r w:rsidRPr="00271577">
        <w:rPr>
          <w:b/>
          <w:color w:val="F79646" w:themeColor="accent6"/>
          <w:sz w:val="22"/>
        </w:rPr>
        <w:t>„Palaikymas“</w:t>
      </w:r>
      <w:r w:rsidRPr="00271577">
        <w:rPr>
          <w:sz w:val="22"/>
        </w:rPr>
        <w:t xml:space="preserve"> (</w:t>
      </w:r>
      <w:r w:rsidRPr="00271577">
        <w:rPr>
          <w:i/>
          <w:sz w:val="22"/>
        </w:rPr>
        <w:t>Cheerleading</w:t>
      </w:r>
      <w:r w:rsidRPr="00271577">
        <w:rPr>
          <w:sz w:val="22"/>
        </w:rPr>
        <w:t>): informacinės erdvės „užliejimas“ teigiamu turiniu (</w:t>
      </w:r>
      <w:r w:rsidRPr="00271577">
        <w:rPr>
          <w:i/>
          <w:sz w:val="22"/>
        </w:rPr>
        <w:t>cheerleading‘as</w:t>
      </w:r>
      <w:r w:rsidRPr="00271577">
        <w:rPr>
          <w:sz w:val="22"/>
        </w:rPr>
        <w:t>), naudojant botus bei trolius ir siekiant teigiamais komentarais bei įrašais išstumti priešingas nuomones. Tai daroma kuriant internetines grupes, palaikančias tam tikrą požiūrį (filtruotas burbulas</w:t>
      </w:r>
      <w:r w:rsidR="0068170F">
        <w:rPr>
          <w:sz w:val="22"/>
        </w:rPr>
        <w:t xml:space="preserve"> /</w:t>
      </w:r>
      <w:r w:rsidRPr="00271577">
        <w:rPr>
          <w:sz w:val="22"/>
        </w:rPr>
        <w:t xml:space="preserve"> filter bubble) ir naudojant didelę </w:t>
      </w:r>
      <w:r w:rsidR="00C6704D" w:rsidRPr="00271577">
        <w:rPr>
          <w:sz w:val="22"/>
        </w:rPr>
        <w:t>skelbiančiųjų</w:t>
      </w:r>
      <w:r w:rsidRPr="00271577">
        <w:rPr>
          <w:sz w:val="22"/>
        </w:rPr>
        <w:t xml:space="preserve"> armiją (botus bei trolius).</w:t>
      </w:r>
    </w:p>
    <w:p w14:paraId="40322793"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„Tamsi“ reklama</w:t>
      </w:r>
      <w:r w:rsidR="0032382F" w:rsidRPr="00271577">
        <w:rPr>
          <w:b/>
          <w:color w:val="F79646" w:themeColor="accent6"/>
          <w:sz w:val="22"/>
        </w:rPr>
        <w:t xml:space="preserve"> </w:t>
      </w:r>
      <w:r w:rsidR="0032382F" w:rsidRPr="00271577">
        <w:rPr>
          <w:i/>
          <w:sz w:val="22"/>
        </w:rPr>
        <w:t>(Dark ads</w:t>
      </w:r>
      <w:r w:rsidR="0032382F" w:rsidRPr="00271577">
        <w:rPr>
          <w:sz w:val="22"/>
        </w:rPr>
        <w:t>)</w:t>
      </w:r>
      <w:r w:rsidRPr="00271577">
        <w:rPr>
          <w:sz w:val="22"/>
        </w:rPr>
        <w:t>: tikslingai nukreipta reklama, pagrįsta individualaus vartotojo psichografiniu portretu; „tamsi“, jei matoma tik tam tikriems naudotojams.</w:t>
      </w:r>
    </w:p>
    <w:p w14:paraId="5F2515FB"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DDoS atakos</w:t>
      </w:r>
      <w:r w:rsidRPr="00271577">
        <w:rPr>
          <w:color w:val="F79646" w:themeColor="accent6"/>
          <w:sz w:val="22"/>
        </w:rPr>
        <w:t xml:space="preserve"> </w:t>
      </w:r>
      <w:r w:rsidRPr="00271577">
        <w:rPr>
          <w:sz w:val="22"/>
        </w:rPr>
        <w:t>(</w:t>
      </w:r>
      <w:r w:rsidRPr="00271577">
        <w:rPr>
          <w:i/>
          <w:sz w:val="22"/>
        </w:rPr>
        <w:t>DDoS Attacks</w:t>
      </w:r>
      <w:r w:rsidRPr="00271577">
        <w:rPr>
          <w:sz w:val="22"/>
        </w:rPr>
        <w:t>): kibernetinė ataka, kai keli IP adresai naudojami sutrikdyti internetinių paslaugų teikimą.</w:t>
      </w:r>
    </w:p>
    <w:p w14:paraId="2CC92762" w14:textId="22FA570F" w:rsidR="008415C9" w:rsidRPr="00271577" w:rsidRDefault="008415C9" w:rsidP="00443812">
      <w:pPr>
        <w:pStyle w:val="ListParagraph"/>
        <w:numPr>
          <w:ilvl w:val="0"/>
          <w:numId w:val="126"/>
        </w:numPr>
        <w:ind w:left="709"/>
        <w:jc w:val="both"/>
        <w:rPr>
          <w:sz w:val="22"/>
        </w:rPr>
      </w:pPr>
      <w:r w:rsidRPr="00271577">
        <w:rPr>
          <w:b/>
          <w:i/>
          <w:color w:val="F79646" w:themeColor="accent6"/>
          <w:sz w:val="22"/>
        </w:rPr>
        <w:t xml:space="preserve">Gilios </w:t>
      </w:r>
      <w:r w:rsidRPr="00271577">
        <w:rPr>
          <w:b/>
          <w:color w:val="F79646" w:themeColor="accent6"/>
          <w:sz w:val="22"/>
        </w:rPr>
        <w:t>klastotės</w:t>
      </w:r>
      <w:r w:rsidRPr="00271577">
        <w:rPr>
          <w:sz w:val="22"/>
        </w:rPr>
        <w:t xml:space="preserve"> (</w:t>
      </w:r>
      <w:r w:rsidRPr="00271577">
        <w:rPr>
          <w:i/>
          <w:sz w:val="22"/>
        </w:rPr>
        <w:t>Deepfakes</w:t>
      </w:r>
      <w:r w:rsidRPr="00271577">
        <w:rPr>
          <w:sz w:val="22"/>
        </w:rPr>
        <w:t>): skaitmeninės technologijos naudojimas veido judesiams ir balsui fabrikuoti, kartais net realiu laiku.</w:t>
      </w:r>
    </w:p>
    <w:p w14:paraId="3BF8B557" w14:textId="77777777" w:rsidR="008415C9" w:rsidRPr="00271577" w:rsidRDefault="0032382F" w:rsidP="00443812">
      <w:pPr>
        <w:pStyle w:val="ListParagraph"/>
        <w:numPr>
          <w:ilvl w:val="0"/>
          <w:numId w:val="126"/>
        </w:numPr>
        <w:ind w:left="709"/>
        <w:jc w:val="both"/>
        <w:rPr>
          <w:sz w:val="22"/>
        </w:rPr>
      </w:pPr>
      <w:r w:rsidRPr="00271577">
        <w:rPr>
          <w:b/>
          <w:color w:val="F79646" w:themeColor="accent6"/>
          <w:sz w:val="22"/>
        </w:rPr>
        <w:t>A</w:t>
      </w:r>
      <w:r w:rsidR="008415C9" w:rsidRPr="00271577">
        <w:rPr>
          <w:b/>
          <w:color w:val="F79646" w:themeColor="accent6"/>
          <w:sz w:val="22"/>
        </w:rPr>
        <w:t>ido kambar</w:t>
      </w:r>
      <w:r w:rsidRPr="00271577">
        <w:rPr>
          <w:b/>
          <w:color w:val="F79646" w:themeColor="accent6"/>
          <w:sz w:val="22"/>
        </w:rPr>
        <w:t>iai</w:t>
      </w:r>
      <w:r w:rsidR="008415C9" w:rsidRPr="00271577">
        <w:rPr>
          <w:color w:val="F79646" w:themeColor="accent6"/>
          <w:sz w:val="22"/>
        </w:rPr>
        <w:t xml:space="preserve"> </w:t>
      </w:r>
      <w:r w:rsidR="008415C9" w:rsidRPr="00271577">
        <w:rPr>
          <w:sz w:val="22"/>
        </w:rPr>
        <w:t>(</w:t>
      </w:r>
      <w:r w:rsidR="008415C9" w:rsidRPr="00271577">
        <w:rPr>
          <w:i/>
          <w:sz w:val="22"/>
        </w:rPr>
        <w:t>Echo Chamber</w:t>
      </w:r>
      <w:r w:rsidR="008415C9" w:rsidRPr="00271577">
        <w:rPr>
          <w:sz w:val="22"/>
        </w:rPr>
        <w:t>): situacija, kai tam tikras idėjas sustiprina jų pasikartojimas internetinėje socialinėje erdvėje.</w:t>
      </w:r>
    </w:p>
    <w:p w14:paraId="4F51A32C"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Suklastota platforma</w:t>
      </w:r>
      <w:r w:rsidRPr="00271577">
        <w:rPr>
          <w:color w:val="F79646" w:themeColor="accent6"/>
          <w:sz w:val="22"/>
        </w:rPr>
        <w:t xml:space="preserve"> </w:t>
      </w:r>
      <w:r w:rsidRPr="00271577">
        <w:rPr>
          <w:sz w:val="22"/>
        </w:rPr>
        <w:t>(</w:t>
      </w:r>
      <w:r w:rsidRPr="00271577">
        <w:rPr>
          <w:i/>
          <w:sz w:val="22"/>
        </w:rPr>
        <w:t>Fake Platform</w:t>
      </w:r>
      <w:r w:rsidRPr="00271577">
        <w:rPr>
          <w:sz w:val="22"/>
        </w:rPr>
        <w:t>): užmaskuota (paslėpta, neaiški) interneto platformos tapatybė, siekiant publikuoti sufabrikuotą turinį.</w:t>
      </w:r>
    </w:p>
    <w:p w14:paraId="09ED9D4A"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„Filtruotas“ burbulas</w:t>
      </w:r>
      <w:r w:rsidRPr="00271577">
        <w:rPr>
          <w:color w:val="F79646" w:themeColor="accent6"/>
          <w:sz w:val="22"/>
        </w:rPr>
        <w:t xml:space="preserve"> </w:t>
      </w:r>
      <w:r w:rsidRPr="00271577">
        <w:rPr>
          <w:sz w:val="22"/>
        </w:rPr>
        <w:t>(</w:t>
      </w:r>
      <w:r w:rsidRPr="00271577">
        <w:rPr>
          <w:i/>
          <w:sz w:val="22"/>
        </w:rPr>
        <w:t>Filter Bubble</w:t>
      </w:r>
      <w:r w:rsidRPr="00271577">
        <w:rPr>
          <w:sz w:val="22"/>
        </w:rPr>
        <w:t>): algoritmai, suasmeninantys ir pritaikantys naudotojo patirtį socialinės žiniasklaidos platformose, kas rezultate gali patraukti vartotoją į jo paties sukurtą burbulą.</w:t>
      </w:r>
    </w:p>
    <w:p w14:paraId="7BB7CC3D" w14:textId="77777777" w:rsidR="008415C9" w:rsidRPr="00271577" w:rsidRDefault="0032382F" w:rsidP="00443812">
      <w:pPr>
        <w:pStyle w:val="ListParagraph"/>
        <w:numPr>
          <w:ilvl w:val="0"/>
          <w:numId w:val="126"/>
        </w:numPr>
        <w:ind w:left="709"/>
        <w:jc w:val="both"/>
        <w:rPr>
          <w:sz w:val="22"/>
        </w:rPr>
      </w:pPr>
      <w:r w:rsidRPr="00271577">
        <w:rPr>
          <w:b/>
          <w:color w:val="F79646" w:themeColor="accent6"/>
          <w:sz w:val="22"/>
        </w:rPr>
        <w:t>„</w:t>
      </w:r>
      <w:r w:rsidR="008415C9" w:rsidRPr="00271577">
        <w:rPr>
          <w:b/>
          <w:color w:val="F79646" w:themeColor="accent6"/>
          <w:sz w:val="22"/>
        </w:rPr>
        <w:t>Potvynis</w:t>
      </w:r>
      <w:r w:rsidRPr="00271577">
        <w:rPr>
          <w:b/>
          <w:color w:val="F79646" w:themeColor="accent6"/>
          <w:sz w:val="22"/>
        </w:rPr>
        <w:t>“</w:t>
      </w:r>
      <w:r w:rsidR="008415C9" w:rsidRPr="00271577">
        <w:rPr>
          <w:sz w:val="22"/>
        </w:rPr>
        <w:t xml:space="preserve"> (</w:t>
      </w:r>
      <w:r w:rsidR="008415C9" w:rsidRPr="00271577">
        <w:rPr>
          <w:i/>
          <w:sz w:val="22"/>
        </w:rPr>
        <w:t>Flooding</w:t>
      </w:r>
      <w:r w:rsidR="008415C9" w:rsidRPr="00271577">
        <w:rPr>
          <w:sz w:val="22"/>
        </w:rPr>
        <w:t>): tikslingas žiniasklaidos sistemos perpildymas didelės apimties daugiakanaline dezinformacija. Keli komentatoriai, tiek botai, tiek realūs vartotojai, sukuria be galo daug įrašų su nesąmoningu turiniu, kad užgožtų teisingą informaciją.</w:t>
      </w:r>
    </w:p>
    <w:p w14:paraId="55232E61"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Klastotė</w:t>
      </w:r>
      <w:r w:rsidRPr="00271577">
        <w:rPr>
          <w:sz w:val="22"/>
        </w:rPr>
        <w:t xml:space="preserve"> (</w:t>
      </w:r>
      <w:r w:rsidRPr="00271577">
        <w:rPr>
          <w:i/>
          <w:sz w:val="22"/>
        </w:rPr>
        <w:t>Forgery</w:t>
      </w:r>
      <w:r w:rsidRPr="00271577">
        <w:rPr>
          <w:sz w:val="22"/>
        </w:rPr>
        <w:t>): produktas ar turinys yra visiškai ar iš dalies sukurtas taip, kad priskirtų melagingą šaltinį.</w:t>
      </w:r>
    </w:p>
    <w:p w14:paraId="41B72092"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Įsilaužimas</w:t>
      </w:r>
      <w:r w:rsidRPr="00271577">
        <w:rPr>
          <w:sz w:val="22"/>
        </w:rPr>
        <w:t xml:space="preserve"> (</w:t>
      </w:r>
      <w:r w:rsidRPr="00271577">
        <w:rPr>
          <w:i/>
          <w:sz w:val="22"/>
        </w:rPr>
        <w:t>Hacking</w:t>
      </w:r>
      <w:r w:rsidRPr="00271577">
        <w:rPr>
          <w:sz w:val="22"/>
        </w:rPr>
        <w:t>): neteisėtų priemonių naudojimas, neteisėtai patekti į platformą arba kitaip sutrikdyti jos veikimą.</w:t>
      </w:r>
    </w:p>
    <w:p w14:paraId="29695902"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„Užgrobimas“</w:t>
      </w:r>
      <w:r w:rsidRPr="00271577">
        <w:rPr>
          <w:sz w:val="22"/>
        </w:rPr>
        <w:t xml:space="preserve"> (</w:t>
      </w:r>
      <w:r w:rsidRPr="00271577">
        <w:rPr>
          <w:i/>
          <w:sz w:val="22"/>
        </w:rPr>
        <w:t>Highjacking</w:t>
      </w:r>
      <w:r w:rsidRPr="00271577">
        <w:rPr>
          <w:sz w:val="22"/>
        </w:rPr>
        <w:t>): neteisėtas kompiuterio ar paskyros užvaldymas. Svetainę, žymą, memą, įvykį ar socialinį judėjimą perima priešininkas, konkurentas ar kažkas kitas, turintis kitokių tikslų.</w:t>
      </w:r>
    </w:p>
    <w:p w14:paraId="49885EA5"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„Išskalbimas“</w:t>
      </w:r>
      <w:r w:rsidRPr="00271577">
        <w:rPr>
          <w:sz w:val="22"/>
        </w:rPr>
        <w:t xml:space="preserve"> (</w:t>
      </w:r>
      <w:r w:rsidRPr="00271577">
        <w:rPr>
          <w:i/>
          <w:sz w:val="22"/>
        </w:rPr>
        <w:t>Laundering</w:t>
      </w:r>
      <w:r w:rsidRPr="00271577">
        <w:rPr>
          <w:sz w:val="22"/>
        </w:rPr>
        <w:t>): dezinformacijos perdavimo, kaip teisingos, patvirtintos, teisiškos informacijos, procesas, ją palaipsniui iškreipiant ir nuslepiant jos tikrąją kilmę.</w:t>
      </w:r>
    </w:p>
    <w:p w14:paraId="0FA3AD45"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Nutekinimas</w:t>
      </w:r>
      <w:r w:rsidRPr="00271577">
        <w:rPr>
          <w:sz w:val="22"/>
        </w:rPr>
        <w:t xml:space="preserve"> (</w:t>
      </w:r>
      <w:r w:rsidRPr="00271577">
        <w:rPr>
          <w:i/>
          <w:sz w:val="22"/>
        </w:rPr>
        <w:t>Leaking</w:t>
      </w:r>
      <w:r w:rsidRPr="00271577">
        <w:rPr>
          <w:sz w:val="22"/>
        </w:rPr>
        <w:t>): neteisėtai gautos informacijos sklaida.</w:t>
      </w:r>
    </w:p>
    <w:p w14:paraId="153AF4EE"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Šmeižikiška retorika</w:t>
      </w:r>
      <w:r w:rsidRPr="00271577">
        <w:rPr>
          <w:color w:val="F79646" w:themeColor="accent6"/>
          <w:sz w:val="22"/>
        </w:rPr>
        <w:t xml:space="preserve"> </w:t>
      </w:r>
      <w:r w:rsidRPr="00271577">
        <w:rPr>
          <w:sz w:val="22"/>
        </w:rPr>
        <w:t>(</w:t>
      </w:r>
      <w:r w:rsidRPr="00271577">
        <w:rPr>
          <w:i/>
          <w:sz w:val="22"/>
        </w:rPr>
        <w:t>Malign Rhetoric</w:t>
      </w:r>
      <w:r w:rsidRPr="00271577">
        <w:rPr>
          <w:sz w:val="22"/>
        </w:rPr>
        <w:t xml:space="preserve">): kalbinės suktybės, skirtos nutildyti pagrįstas bei </w:t>
      </w:r>
      <w:r w:rsidR="000A121D">
        <w:rPr>
          <w:sz w:val="22"/>
        </w:rPr>
        <w:t>teisėtas diskusijas ir nuomones:</w:t>
      </w:r>
    </w:p>
    <w:p w14:paraId="11D2FF2B" w14:textId="77777777" w:rsidR="008415C9" w:rsidRPr="00271577" w:rsidRDefault="008415C9" w:rsidP="00443812">
      <w:pPr>
        <w:pStyle w:val="ListParagraph"/>
        <w:numPr>
          <w:ilvl w:val="1"/>
          <w:numId w:val="126"/>
        </w:numPr>
        <w:jc w:val="both"/>
        <w:rPr>
          <w:sz w:val="22"/>
        </w:rPr>
      </w:pPr>
      <w:r w:rsidRPr="00271577">
        <w:rPr>
          <w:b/>
          <w:color w:val="F79646" w:themeColor="accent6"/>
          <w:sz w:val="22"/>
        </w:rPr>
        <w:t>Pravardžiavimas</w:t>
      </w:r>
      <w:r w:rsidRPr="00271577">
        <w:rPr>
          <w:sz w:val="22"/>
        </w:rPr>
        <w:t xml:space="preserve"> (</w:t>
      </w:r>
      <w:r w:rsidRPr="00271577">
        <w:rPr>
          <w:i/>
          <w:sz w:val="22"/>
        </w:rPr>
        <w:t>Name Calling</w:t>
      </w:r>
      <w:r w:rsidRPr="00271577">
        <w:rPr>
          <w:sz w:val="22"/>
        </w:rPr>
        <w:t>): klasikinė propagandos technika, pagrįsta užgaulia ar įžeidžiančia kalba, nukreipta prieš asmenį ar grupę.</w:t>
      </w:r>
    </w:p>
    <w:p w14:paraId="6693CAA4" w14:textId="77777777" w:rsidR="008415C9" w:rsidRPr="00271577" w:rsidRDefault="008415C9" w:rsidP="00443812">
      <w:pPr>
        <w:pStyle w:val="ListParagraph"/>
        <w:numPr>
          <w:ilvl w:val="1"/>
          <w:numId w:val="126"/>
        </w:numPr>
        <w:jc w:val="both"/>
        <w:rPr>
          <w:sz w:val="22"/>
        </w:rPr>
      </w:pPr>
      <w:r w:rsidRPr="00271577">
        <w:rPr>
          <w:b/>
          <w:i/>
          <w:color w:val="F79646" w:themeColor="accent6"/>
          <w:sz w:val="22"/>
        </w:rPr>
        <w:t>Argumentas prieš žmogų</w:t>
      </w:r>
      <w:r w:rsidRPr="00271577">
        <w:rPr>
          <w:color w:val="F79646" w:themeColor="accent6"/>
          <w:sz w:val="22"/>
        </w:rPr>
        <w:t xml:space="preserve"> </w:t>
      </w:r>
      <w:r w:rsidRPr="00271577">
        <w:rPr>
          <w:sz w:val="22"/>
        </w:rPr>
        <w:t>(</w:t>
      </w:r>
      <w:r w:rsidRPr="00271577">
        <w:rPr>
          <w:i/>
          <w:sz w:val="22"/>
        </w:rPr>
        <w:t>Ad Hominem</w:t>
      </w:r>
      <w:r w:rsidRPr="00271577">
        <w:rPr>
          <w:sz w:val="22"/>
        </w:rPr>
        <w:t>): argumentavimo strategija, atakuojanti argumentą pateikiantį asmenį, o ne argumento turinį.</w:t>
      </w:r>
    </w:p>
    <w:p w14:paraId="4ED1F45B" w14:textId="77777777" w:rsidR="008415C9" w:rsidRPr="00271577" w:rsidRDefault="008415C9" w:rsidP="00443812">
      <w:pPr>
        <w:pStyle w:val="ListParagraph"/>
        <w:numPr>
          <w:ilvl w:val="1"/>
          <w:numId w:val="126"/>
        </w:numPr>
        <w:jc w:val="both"/>
        <w:rPr>
          <w:sz w:val="22"/>
        </w:rPr>
      </w:pPr>
      <w:r w:rsidRPr="00271577">
        <w:rPr>
          <w:b/>
          <w:color w:val="F79646" w:themeColor="accent6"/>
          <w:sz w:val="22"/>
        </w:rPr>
        <w:t>„O kaip dėl?..“</w:t>
      </w:r>
      <w:r w:rsidRPr="00271577">
        <w:rPr>
          <w:color w:val="F79646" w:themeColor="accent6"/>
          <w:sz w:val="22"/>
        </w:rPr>
        <w:t xml:space="preserve"> </w:t>
      </w:r>
      <w:r w:rsidRPr="00271577">
        <w:rPr>
          <w:sz w:val="22"/>
        </w:rPr>
        <w:t>(</w:t>
      </w:r>
      <w:r w:rsidRPr="00271577">
        <w:rPr>
          <w:i/>
          <w:sz w:val="22"/>
        </w:rPr>
        <w:t>Whataboutery</w:t>
      </w:r>
      <w:r w:rsidRPr="00271577">
        <w:rPr>
          <w:sz w:val="22"/>
        </w:rPr>
        <w:t>): retorinis manevras, diskredituojantis oponento poziciją, apkaltinant jį su aptariamu dalyku nesusijusiais dalykais.</w:t>
      </w:r>
    </w:p>
    <w:p w14:paraId="67982DC8" w14:textId="4342BC49" w:rsidR="008415C9" w:rsidRPr="00271577" w:rsidRDefault="008415C9" w:rsidP="00443812">
      <w:pPr>
        <w:pStyle w:val="ListParagraph"/>
        <w:numPr>
          <w:ilvl w:val="1"/>
          <w:numId w:val="126"/>
        </w:numPr>
        <w:jc w:val="both"/>
        <w:rPr>
          <w:sz w:val="22"/>
        </w:rPr>
      </w:pPr>
      <w:r w:rsidRPr="00271577">
        <w:rPr>
          <w:b/>
          <w:color w:val="F79646" w:themeColor="accent6"/>
          <w:sz w:val="22"/>
        </w:rPr>
        <w:t>„Gish‘o puolimas“</w:t>
      </w:r>
      <w:r w:rsidRPr="00271577">
        <w:rPr>
          <w:sz w:val="22"/>
        </w:rPr>
        <w:t xml:space="preserve"> (</w:t>
      </w:r>
      <w:r w:rsidRPr="00271577">
        <w:rPr>
          <w:i/>
          <w:sz w:val="22"/>
        </w:rPr>
        <w:t>Gish Gallop</w:t>
      </w:r>
      <w:r w:rsidRPr="00271577">
        <w:rPr>
          <w:sz w:val="22"/>
        </w:rPr>
        <w:t>): diskusijų taktika, skirta „paskandinti“ oponentą daugybėje silpnų argumentų taip, kad visų paneigimui reiktų labai daug pastangų ir neužtektų laiko.</w:t>
      </w:r>
      <w:r w:rsidR="0032382F" w:rsidRPr="00271577">
        <w:rPr>
          <w:sz w:val="22"/>
        </w:rPr>
        <w:t xml:space="preserve"> </w:t>
      </w:r>
      <w:r w:rsidR="00E5516C" w:rsidRPr="00271577">
        <w:rPr>
          <w:sz w:val="22"/>
        </w:rPr>
        <w:t>Terminą sugalvojo Eugenie Scott</w:t>
      </w:r>
      <w:r w:rsidR="00F7010C" w:rsidRPr="00271577">
        <w:rPr>
          <w:sz w:val="22"/>
        </w:rPr>
        <w:t xml:space="preserve"> (</w:t>
      </w:r>
      <w:r w:rsidR="00C95F18" w:rsidRPr="00271577">
        <w:rPr>
          <w:sz w:val="22"/>
        </w:rPr>
        <w:t>a</w:t>
      </w:r>
      <w:r w:rsidR="00F7010C" w:rsidRPr="00271577">
        <w:rPr>
          <w:sz w:val="22"/>
        </w:rPr>
        <w:t>merik</w:t>
      </w:r>
      <w:r w:rsidR="00C95F18" w:rsidRPr="00271577">
        <w:rPr>
          <w:sz w:val="22"/>
        </w:rPr>
        <w:t>iečių</w:t>
      </w:r>
      <w:r w:rsidR="00F7010C" w:rsidRPr="00271577">
        <w:rPr>
          <w:sz w:val="22"/>
        </w:rPr>
        <w:t xml:space="preserve"> fizinės antropol</w:t>
      </w:r>
      <w:r w:rsidR="00C95F18" w:rsidRPr="00271577">
        <w:rPr>
          <w:sz w:val="22"/>
        </w:rPr>
        <w:t>o</w:t>
      </w:r>
      <w:r w:rsidR="00F7010C" w:rsidRPr="00271577">
        <w:rPr>
          <w:sz w:val="22"/>
        </w:rPr>
        <w:t xml:space="preserve">gijos </w:t>
      </w:r>
      <w:r w:rsidR="00233E6F" w:rsidRPr="00271577">
        <w:rPr>
          <w:sz w:val="22"/>
        </w:rPr>
        <w:t>mokslininkė</w:t>
      </w:r>
      <w:r w:rsidR="00F7010C" w:rsidRPr="00271577">
        <w:rPr>
          <w:sz w:val="22"/>
        </w:rPr>
        <w:t>)</w:t>
      </w:r>
      <w:r w:rsidR="00E5516C" w:rsidRPr="00271577">
        <w:rPr>
          <w:sz w:val="22"/>
        </w:rPr>
        <w:t xml:space="preserve">, pavadinusi jį Duane Gish </w:t>
      </w:r>
      <w:r w:rsidR="00C95F18" w:rsidRPr="00271577">
        <w:rPr>
          <w:sz w:val="22"/>
        </w:rPr>
        <w:t xml:space="preserve">(amerikiečių biochemikas) </w:t>
      </w:r>
      <w:r w:rsidR="00E5516C" w:rsidRPr="00271577">
        <w:rPr>
          <w:sz w:val="22"/>
        </w:rPr>
        <w:t>vardu. Scott teigė, kad Gish dažnai naudojo šią techniką, kai ginčijo mokslinį evoliucijos faktą.</w:t>
      </w:r>
    </w:p>
    <w:p w14:paraId="542152FB" w14:textId="77777777" w:rsidR="008415C9" w:rsidRPr="00271577" w:rsidRDefault="008415C9" w:rsidP="00443812">
      <w:pPr>
        <w:pStyle w:val="ListParagraph"/>
        <w:numPr>
          <w:ilvl w:val="1"/>
          <w:numId w:val="126"/>
        </w:numPr>
        <w:jc w:val="both"/>
        <w:rPr>
          <w:sz w:val="22"/>
        </w:rPr>
      </w:pPr>
      <w:r w:rsidRPr="00271577">
        <w:rPr>
          <w:b/>
          <w:color w:val="F79646" w:themeColor="accent6"/>
          <w:sz w:val="22"/>
        </w:rPr>
        <w:t>„Perkėlimas“</w:t>
      </w:r>
      <w:r w:rsidRPr="00271577">
        <w:rPr>
          <w:sz w:val="22"/>
        </w:rPr>
        <w:t xml:space="preserve"> (</w:t>
      </w:r>
      <w:r w:rsidRPr="00271577">
        <w:rPr>
          <w:i/>
          <w:sz w:val="22"/>
        </w:rPr>
        <w:t>Transfer</w:t>
      </w:r>
      <w:r w:rsidRPr="00271577">
        <w:rPr>
          <w:sz w:val="22"/>
        </w:rPr>
        <w:t>): klasikinė propagandos technika, pagrįsta kaltės ar atsakomybės „perkėlimu“, susiejant argumentus su žavinčiomis ar niekinamomis kategorijomis.</w:t>
      </w:r>
    </w:p>
    <w:p w14:paraId="1D7954A8" w14:textId="77777777" w:rsidR="008415C9" w:rsidRPr="00271577" w:rsidRDefault="008415C9" w:rsidP="00443812">
      <w:pPr>
        <w:pStyle w:val="ListParagraph"/>
        <w:numPr>
          <w:ilvl w:val="1"/>
          <w:numId w:val="126"/>
        </w:numPr>
        <w:jc w:val="both"/>
        <w:rPr>
          <w:sz w:val="22"/>
        </w:rPr>
      </w:pPr>
      <w:r w:rsidRPr="00271577">
        <w:rPr>
          <w:b/>
          <w:color w:val="F79646" w:themeColor="accent6"/>
          <w:sz w:val="22"/>
        </w:rPr>
        <w:t>„Žvirblių baidyklė“</w:t>
      </w:r>
      <w:r w:rsidRPr="00271577">
        <w:rPr>
          <w:color w:val="F79646" w:themeColor="accent6"/>
          <w:sz w:val="22"/>
        </w:rPr>
        <w:t xml:space="preserve"> </w:t>
      </w:r>
      <w:r w:rsidRPr="00271577">
        <w:rPr>
          <w:sz w:val="22"/>
        </w:rPr>
        <w:t>(</w:t>
      </w:r>
      <w:r w:rsidRPr="00271577">
        <w:rPr>
          <w:i/>
          <w:sz w:val="22"/>
        </w:rPr>
        <w:t>Strawman</w:t>
      </w:r>
      <w:r w:rsidRPr="00271577">
        <w:rPr>
          <w:sz w:val="22"/>
        </w:rPr>
        <w:t>): Forma ar argumentas, kuriuo nusitaikoma ir paneigiamas toks argumentas, kurio diskusijoje nebuvo.</w:t>
      </w:r>
    </w:p>
    <w:p w14:paraId="52B172F8"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Manipuliavimas</w:t>
      </w:r>
      <w:r w:rsidRPr="00271577">
        <w:rPr>
          <w:sz w:val="22"/>
        </w:rPr>
        <w:t xml:space="preserve"> (</w:t>
      </w:r>
      <w:r w:rsidRPr="00271577">
        <w:rPr>
          <w:i/>
          <w:sz w:val="22"/>
        </w:rPr>
        <w:t>Manipulation</w:t>
      </w:r>
      <w:r w:rsidRPr="00271577">
        <w:rPr>
          <w:sz w:val="22"/>
        </w:rPr>
        <w:t>): turinio keitimas, siekiant pakeisti jo prasmę.</w:t>
      </w:r>
    </w:p>
    <w:p w14:paraId="50DE90C2" w14:textId="5A3AA6E0" w:rsidR="00233E6F" w:rsidRPr="00443812" w:rsidRDefault="008415C9" w:rsidP="00BA4D37">
      <w:pPr>
        <w:pStyle w:val="ListParagraph"/>
        <w:numPr>
          <w:ilvl w:val="0"/>
          <w:numId w:val="126"/>
        </w:numPr>
        <w:ind w:left="709"/>
        <w:jc w:val="both"/>
        <w:rPr>
          <w:sz w:val="22"/>
        </w:rPr>
      </w:pPr>
      <w:r w:rsidRPr="00443812">
        <w:rPr>
          <w:b/>
          <w:color w:val="F79646" w:themeColor="accent6"/>
          <w:sz w:val="22"/>
        </w:rPr>
        <w:t>Neteisėtas pasisavinimas</w:t>
      </w:r>
      <w:r w:rsidRPr="00443812">
        <w:rPr>
          <w:color w:val="F79646" w:themeColor="accent6"/>
          <w:sz w:val="22"/>
        </w:rPr>
        <w:t xml:space="preserve"> </w:t>
      </w:r>
      <w:r w:rsidRPr="00443812">
        <w:rPr>
          <w:sz w:val="22"/>
        </w:rPr>
        <w:t>(</w:t>
      </w:r>
      <w:r w:rsidRPr="00443812">
        <w:rPr>
          <w:i/>
          <w:sz w:val="22"/>
        </w:rPr>
        <w:t>Misappropriation</w:t>
      </w:r>
      <w:r w:rsidRPr="00443812">
        <w:rPr>
          <w:sz w:val="22"/>
        </w:rPr>
        <w:t>): melagingas argumento ar pozicijos priskyrimas kitam autoriui</w:t>
      </w:r>
      <w:r w:rsidR="0068170F">
        <w:rPr>
          <w:sz w:val="22"/>
        </w:rPr>
        <w:t xml:space="preserve"> /</w:t>
      </w:r>
      <w:r w:rsidRPr="00443812">
        <w:rPr>
          <w:sz w:val="22"/>
        </w:rPr>
        <w:t xml:space="preserve"> asmeniui</w:t>
      </w:r>
      <w:r w:rsidR="0068170F">
        <w:rPr>
          <w:sz w:val="22"/>
        </w:rPr>
        <w:t xml:space="preserve"> /</w:t>
      </w:r>
      <w:r w:rsidRPr="00443812">
        <w:rPr>
          <w:sz w:val="22"/>
        </w:rPr>
        <w:t xml:space="preserve"> šaltiniui.</w:t>
      </w:r>
    </w:p>
    <w:p w14:paraId="75251629" w14:textId="77777777" w:rsidR="00233E6F" w:rsidRPr="00233E6F" w:rsidRDefault="00233E6F" w:rsidP="00233E6F">
      <w:pPr>
        <w:ind w:left="349"/>
        <w:rPr>
          <w:sz w:val="22"/>
        </w:rPr>
      </w:pPr>
    </w:p>
    <w:p w14:paraId="646445D7" w14:textId="05645532" w:rsidR="008415C9" w:rsidRPr="00271577" w:rsidRDefault="008415C9" w:rsidP="00443812">
      <w:pPr>
        <w:pStyle w:val="ListParagraph"/>
        <w:numPr>
          <w:ilvl w:val="0"/>
          <w:numId w:val="126"/>
        </w:numPr>
        <w:ind w:left="709"/>
        <w:jc w:val="both"/>
        <w:rPr>
          <w:sz w:val="22"/>
        </w:rPr>
      </w:pPr>
      <w:r w:rsidRPr="00271577">
        <w:rPr>
          <w:b/>
          <w:color w:val="F79646" w:themeColor="accent6"/>
          <w:sz w:val="22"/>
        </w:rPr>
        <w:t>Sukčiavimas</w:t>
      </w:r>
      <w:r w:rsidRPr="00271577">
        <w:rPr>
          <w:sz w:val="22"/>
        </w:rPr>
        <w:t xml:space="preserve"> (</w:t>
      </w:r>
      <w:r w:rsidRPr="00271577">
        <w:rPr>
          <w:i/>
          <w:sz w:val="22"/>
        </w:rPr>
        <w:t>Phishing</w:t>
      </w:r>
      <w:r w:rsidRPr="00271577">
        <w:rPr>
          <w:sz w:val="22"/>
        </w:rPr>
        <w:t>): metodas neteisėtai gauti informaciją internete per kenkėjiškas programas, platinamas el. laiškais ar interneto platformose.</w:t>
      </w:r>
    </w:p>
    <w:p w14:paraId="75D8396C" w14:textId="6087B7F6" w:rsidR="008415C9" w:rsidRPr="00271577" w:rsidRDefault="008415C9" w:rsidP="00443812">
      <w:pPr>
        <w:pStyle w:val="ListParagraph"/>
        <w:numPr>
          <w:ilvl w:val="0"/>
          <w:numId w:val="126"/>
        </w:numPr>
        <w:ind w:left="709"/>
        <w:jc w:val="both"/>
        <w:rPr>
          <w:sz w:val="22"/>
        </w:rPr>
      </w:pPr>
      <w:r w:rsidRPr="00271577">
        <w:rPr>
          <w:b/>
          <w:color w:val="F79646" w:themeColor="accent6"/>
          <w:sz w:val="22"/>
        </w:rPr>
        <w:t>„Pabrėžk ir rėk“</w:t>
      </w:r>
      <w:r w:rsidRPr="00271577">
        <w:rPr>
          <w:color w:val="F79646" w:themeColor="accent6"/>
          <w:sz w:val="22"/>
        </w:rPr>
        <w:t xml:space="preserve"> </w:t>
      </w:r>
      <w:r w:rsidRPr="00271577">
        <w:rPr>
          <w:sz w:val="22"/>
        </w:rPr>
        <w:t>(</w:t>
      </w:r>
      <w:r w:rsidRPr="00271577">
        <w:rPr>
          <w:i/>
          <w:sz w:val="22"/>
        </w:rPr>
        <w:t>Point and Shriek</w:t>
      </w:r>
      <w:r w:rsidRPr="00271577">
        <w:rPr>
          <w:sz w:val="22"/>
        </w:rPr>
        <w:t>): jautrumo visuomenės suvoktai neteisybei išnaudojimas, siekiant sukelti pasipiktinimą. Pvz., komentatorius nukreipia dėmesį nuo nagrinėjamos tikros problemos, akcentuodamas tikėtino</w:t>
      </w:r>
      <w:r w:rsidR="0068170F">
        <w:rPr>
          <w:sz w:val="22"/>
        </w:rPr>
        <w:t xml:space="preserve"> /</w:t>
      </w:r>
      <w:r w:rsidRPr="00271577">
        <w:rPr>
          <w:sz w:val="22"/>
        </w:rPr>
        <w:t xml:space="preserve"> galimo įvykio, „žaidžiančio“ egzistuojančiomis socialinėmis nuoskaudomis, įžūlumą.</w:t>
      </w:r>
    </w:p>
    <w:p w14:paraId="031FC8CB"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„Potiomkino kaimas“</w:t>
      </w:r>
      <w:r w:rsidRPr="00271577">
        <w:rPr>
          <w:color w:val="F79646" w:themeColor="accent6"/>
          <w:sz w:val="22"/>
        </w:rPr>
        <w:t xml:space="preserve"> </w:t>
      </w:r>
      <w:r w:rsidRPr="00271577">
        <w:rPr>
          <w:sz w:val="22"/>
        </w:rPr>
        <w:t>(</w:t>
      </w:r>
      <w:r w:rsidRPr="00271577">
        <w:rPr>
          <w:i/>
          <w:sz w:val="22"/>
        </w:rPr>
        <w:t>Potemkin Village</w:t>
      </w:r>
      <w:r w:rsidRPr="00271577">
        <w:rPr>
          <w:sz w:val="22"/>
        </w:rPr>
        <w:t>): institucijų ir (arba) platformų „dūmų uždanga“, sukurta siekiant apgauti auditoriją. Tai sudėtingas netikrų „idėjų kalvių“ (</w:t>
      </w:r>
      <w:r w:rsidRPr="00271577">
        <w:rPr>
          <w:i/>
          <w:sz w:val="22"/>
        </w:rPr>
        <w:t>think tanks</w:t>
      </w:r>
      <w:r w:rsidRPr="00271577">
        <w:rPr>
          <w:sz w:val="22"/>
        </w:rPr>
        <w:t>) tinklas, skirtas skleisti dezinformaciją, kuri atrodo teisėta dėl suvokto tinklo teisėtumo.</w:t>
      </w:r>
    </w:p>
    <w:p w14:paraId="7566BE3A" w14:textId="63904612" w:rsidR="008415C9" w:rsidRPr="00271577" w:rsidRDefault="008415C9" w:rsidP="00443812">
      <w:pPr>
        <w:pStyle w:val="ListParagraph"/>
        <w:numPr>
          <w:ilvl w:val="0"/>
          <w:numId w:val="126"/>
        </w:numPr>
        <w:ind w:left="709"/>
        <w:jc w:val="both"/>
        <w:rPr>
          <w:sz w:val="22"/>
        </w:rPr>
      </w:pPr>
      <w:r w:rsidRPr="00271577">
        <w:rPr>
          <w:b/>
          <w:color w:val="F79646" w:themeColor="accent6"/>
          <w:sz w:val="22"/>
        </w:rPr>
        <w:t>„Reidas</w:t>
      </w:r>
      <w:r w:rsidR="0068170F">
        <w:rPr>
          <w:b/>
          <w:color w:val="F79646" w:themeColor="accent6"/>
          <w:sz w:val="22"/>
        </w:rPr>
        <w:t xml:space="preserve"> /</w:t>
      </w:r>
      <w:r w:rsidRPr="00271577">
        <w:rPr>
          <w:b/>
          <w:color w:val="F79646" w:themeColor="accent6"/>
          <w:sz w:val="22"/>
        </w:rPr>
        <w:t xml:space="preserve"> Išpuolis“</w:t>
      </w:r>
      <w:r w:rsidRPr="00271577">
        <w:rPr>
          <w:color w:val="F79646" w:themeColor="accent6"/>
          <w:sz w:val="22"/>
        </w:rPr>
        <w:t xml:space="preserve"> </w:t>
      </w:r>
      <w:r w:rsidRPr="00271577">
        <w:rPr>
          <w:sz w:val="22"/>
        </w:rPr>
        <w:t>(</w:t>
      </w:r>
      <w:r w:rsidRPr="00271577">
        <w:rPr>
          <w:i/>
          <w:sz w:val="22"/>
        </w:rPr>
        <w:t>Raiding</w:t>
      </w:r>
      <w:r w:rsidRPr="00271577">
        <w:rPr>
          <w:sz w:val="22"/>
        </w:rPr>
        <w:t>): laikinas platformos, renginio ar pokalbio sutrikdymas, staigiu „jėgos“ demonstravimu.</w:t>
      </w:r>
    </w:p>
    <w:p w14:paraId="019CB6E8" w14:textId="7AFCF1C4" w:rsidR="008415C9" w:rsidRPr="00271577" w:rsidRDefault="008415C9" w:rsidP="00443812">
      <w:pPr>
        <w:pStyle w:val="ListParagraph"/>
        <w:numPr>
          <w:ilvl w:val="0"/>
          <w:numId w:val="126"/>
        </w:numPr>
        <w:ind w:left="709"/>
        <w:jc w:val="both"/>
        <w:rPr>
          <w:sz w:val="22"/>
        </w:rPr>
      </w:pPr>
      <w:r w:rsidRPr="00271577">
        <w:rPr>
          <w:b/>
          <w:color w:val="F79646" w:themeColor="accent6"/>
          <w:sz w:val="22"/>
        </w:rPr>
        <w:t>Šilingas</w:t>
      </w:r>
      <w:r w:rsidRPr="00271577">
        <w:rPr>
          <w:sz w:val="22"/>
        </w:rPr>
        <w:t xml:space="preserve"> (</w:t>
      </w:r>
      <w:r w:rsidRPr="00271577">
        <w:rPr>
          <w:i/>
          <w:sz w:val="22"/>
        </w:rPr>
        <w:t>Shilling</w:t>
      </w:r>
      <w:r w:rsidRPr="00271577">
        <w:rPr>
          <w:sz w:val="22"/>
        </w:rPr>
        <w:t>): patikimumo suteikimas asmeniui ar pranešimui, neatskleidžiant už to slypinčių siekių ar sąsajų. A</w:t>
      </w:r>
      <w:r w:rsidR="000C294B">
        <w:rPr>
          <w:sz w:val="22"/>
        </w:rPr>
        <w:t>utorius</w:t>
      </w:r>
      <w:r w:rsidRPr="00271577">
        <w:rPr>
          <w:sz w:val="22"/>
        </w:rPr>
        <w:t xml:space="preserve"> atrodo neutraliai, pritaria tam tikram turiniui, tačiau iš tikrųjų yra </w:t>
      </w:r>
      <w:r w:rsidR="000C294B">
        <w:rPr>
          <w:sz w:val="22"/>
        </w:rPr>
        <w:t>prisiekęs</w:t>
      </w:r>
      <w:r w:rsidRPr="00271577">
        <w:rPr>
          <w:sz w:val="22"/>
        </w:rPr>
        <w:t xml:space="preserve"> propagandistas.</w:t>
      </w:r>
    </w:p>
    <w:p w14:paraId="742181D3" w14:textId="2A303962" w:rsidR="008415C9" w:rsidRPr="00271577" w:rsidRDefault="008415C9" w:rsidP="00443812">
      <w:pPr>
        <w:pStyle w:val="ListParagraph"/>
        <w:numPr>
          <w:ilvl w:val="0"/>
          <w:numId w:val="126"/>
        </w:numPr>
        <w:ind w:left="709"/>
        <w:jc w:val="both"/>
        <w:rPr>
          <w:sz w:val="22"/>
        </w:rPr>
      </w:pPr>
      <w:r w:rsidRPr="00271577">
        <w:rPr>
          <w:b/>
          <w:color w:val="F79646" w:themeColor="accent6"/>
          <w:sz w:val="22"/>
        </w:rPr>
        <w:t>„Skudurinės lėlės“</w:t>
      </w:r>
      <w:r w:rsidRPr="00271577">
        <w:rPr>
          <w:color w:val="F79646" w:themeColor="accent6"/>
          <w:sz w:val="22"/>
        </w:rPr>
        <w:t xml:space="preserve"> </w:t>
      </w:r>
      <w:r w:rsidRPr="00271577">
        <w:rPr>
          <w:sz w:val="22"/>
        </w:rPr>
        <w:t>(</w:t>
      </w:r>
      <w:r w:rsidRPr="00271577">
        <w:rPr>
          <w:i/>
          <w:sz w:val="22"/>
        </w:rPr>
        <w:t>Sockpuppets</w:t>
      </w:r>
      <w:r w:rsidRPr="00271577">
        <w:rPr>
          <w:sz w:val="22"/>
        </w:rPr>
        <w:t>): skaitmeninių technologijų naudojimas tapatybei užmaskuoti, siekiant „žaisti“ abiejose diskusijos pusėse. Vartotojas sukuria dvi ar daugiau socialinės žiniasklaidos paskyrų, „atstovaujančių“ priešingas idėjas</w:t>
      </w:r>
      <w:r w:rsidR="0068170F">
        <w:rPr>
          <w:sz w:val="22"/>
        </w:rPr>
        <w:t xml:space="preserve"> /</w:t>
      </w:r>
      <w:r w:rsidRPr="00271577">
        <w:rPr>
          <w:sz w:val="22"/>
        </w:rPr>
        <w:t xml:space="preserve"> įsitikinimus (pvz., vieną – „už“ lapių medžioklę, kitą – „prieš“), siekdamas imituoti dviejų priešingybių diskusiją.</w:t>
      </w:r>
    </w:p>
    <w:p w14:paraId="447E678D" w14:textId="05367383" w:rsidR="008415C9" w:rsidRPr="00271577" w:rsidRDefault="008415C9" w:rsidP="00443812">
      <w:pPr>
        <w:pStyle w:val="ListParagraph"/>
        <w:numPr>
          <w:ilvl w:val="0"/>
          <w:numId w:val="126"/>
        </w:numPr>
        <w:ind w:left="709"/>
        <w:jc w:val="both"/>
        <w:rPr>
          <w:sz w:val="22"/>
        </w:rPr>
      </w:pPr>
      <w:r w:rsidRPr="00271577">
        <w:rPr>
          <w:b/>
          <w:color w:val="F79646" w:themeColor="accent6"/>
          <w:sz w:val="22"/>
        </w:rPr>
        <w:t>Užuomina</w:t>
      </w:r>
      <w:r w:rsidRPr="00271577">
        <w:rPr>
          <w:color w:val="F79646" w:themeColor="accent6"/>
          <w:sz w:val="22"/>
        </w:rPr>
        <w:t xml:space="preserve"> </w:t>
      </w:r>
      <w:r w:rsidRPr="00271577">
        <w:rPr>
          <w:sz w:val="22"/>
        </w:rPr>
        <w:t>(</w:t>
      </w:r>
      <w:r w:rsidRPr="00271577">
        <w:rPr>
          <w:i/>
          <w:sz w:val="22"/>
        </w:rPr>
        <w:t>Symbolic Action</w:t>
      </w:r>
      <w:r w:rsidRPr="00271577">
        <w:rPr>
          <w:sz w:val="22"/>
        </w:rPr>
        <w:t>): tai veiksmai, kuriuose naudojamos užuominos, simboliai, ženklai „apie ką nors“, siekiant auditorijos atsako. Vartotojas naudoja</w:t>
      </w:r>
      <w:r w:rsidR="00714C01">
        <w:rPr>
          <w:sz w:val="22"/>
        </w:rPr>
        <w:t xml:space="preserve"> </w:t>
      </w:r>
      <w:r w:rsidRPr="00271577">
        <w:rPr>
          <w:sz w:val="22"/>
        </w:rPr>
        <w:t>visuotinai suprantamus simbolinius ženklus, pvz. teroro išpuolių, siekdamas sukurti baimės atmosferą.</w:t>
      </w:r>
    </w:p>
    <w:p w14:paraId="405760D1" w14:textId="4A10361D" w:rsidR="008415C9" w:rsidRPr="00271577" w:rsidRDefault="008415C9" w:rsidP="00443812">
      <w:pPr>
        <w:pStyle w:val="ListParagraph"/>
        <w:numPr>
          <w:ilvl w:val="0"/>
          <w:numId w:val="126"/>
        </w:numPr>
        <w:ind w:left="709"/>
        <w:jc w:val="both"/>
        <w:rPr>
          <w:sz w:val="22"/>
        </w:rPr>
      </w:pPr>
      <w:r w:rsidRPr="00271577">
        <w:rPr>
          <w:b/>
          <w:color w:val="F79646" w:themeColor="accent6"/>
          <w:sz w:val="22"/>
        </w:rPr>
        <w:t>„Užteršimas“</w:t>
      </w:r>
      <w:r w:rsidRPr="00271577">
        <w:rPr>
          <w:color w:val="F79646" w:themeColor="accent6"/>
          <w:sz w:val="22"/>
        </w:rPr>
        <w:t xml:space="preserve"> </w:t>
      </w:r>
      <w:r w:rsidRPr="00271577">
        <w:rPr>
          <w:sz w:val="22"/>
        </w:rPr>
        <w:t>(</w:t>
      </w:r>
      <w:r w:rsidRPr="00271577">
        <w:rPr>
          <w:i/>
          <w:sz w:val="22"/>
        </w:rPr>
        <w:t>Tainting</w:t>
      </w:r>
      <w:r w:rsidRPr="00271577">
        <w:rPr>
          <w:sz w:val="22"/>
        </w:rPr>
        <w:t>): nutekėjęs</w:t>
      </w:r>
      <w:r w:rsidR="0068170F">
        <w:rPr>
          <w:sz w:val="22"/>
        </w:rPr>
        <w:t xml:space="preserve"> /</w:t>
      </w:r>
      <w:r w:rsidRPr="00271577">
        <w:rPr>
          <w:sz w:val="22"/>
        </w:rPr>
        <w:t xml:space="preserve"> nutekintas turinys užteršiamas klastotėmis.</w:t>
      </w:r>
    </w:p>
    <w:p w14:paraId="732A0E89" w14:textId="77777777" w:rsidR="008415C9" w:rsidRPr="00271577" w:rsidRDefault="008415C9" w:rsidP="00443812">
      <w:pPr>
        <w:pStyle w:val="ListParagraph"/>
        <w:numPr>
          <w:ilvl w:val="0"/>
          <w:numId w:val="126"/>
        </w:numPr>
        <w:ind w:left="709"/>
        <w:jc w:val="both"/>
        <w:rPr>
          <w:sz w:val="22"/>
        </w:rPr>
      </w:pPr>
      <w:r w:rsidRPr="00271577">
        <w:rPr>
          <w:b/>
          <w:color w:val="F79646" w:themeColor="accent6"/>
          <w:sz w:val="22"/>
        </w:rPr>
        <w:t>Terorizmas</w:t>
      </w:r>
      <w:r w:rsidRPr="00271577">
        <w:rPr>
          <w:sz w:val="22"/>
        </w:rPr>
        <w:t xml:space="preserve"> (</w:t>
      </w:r>
      <w:r w:rsidRPr="00271577">
        <w:rPr>
          <w:i/>
          <w:sz w:val="22"/>
        </w:rPr>
        <w:t>Terrorism</w:t>
      </w:r>
      <w:r w:rsidRPr="00271577">
        <w:rPr>
          <w:sz w:val="22"/>
        </w:rPr>
        <w:t>): vaizdai iš realių pasaulinių įvykių naudojami politiniams reikalavimams reikšti.</w:t>
      </w:r>
    </w:p>
    <w:p w14:paraId="2F7C8B17" w14:textId="24AAE6E3" w:rsidR="008415C9" w:rsidRPr="00271577" w:rsidRDefault="008415C9" w:rsidP="00443812">
      <w:pPr>
        <w:pStyle w:val="ListParagraph"/>
        <w:numPr>
          <w:ilvl w:val="0"/>
          <w:numId w:val="126"/>
        </w:numPr>
        <w:ind w:left="709"/>
        <w:jc w:val="both"/>
        <w:rPr>
          <w:sz w:val="22"/>
        </w:rPr>
      </w:pPr>
      <w:r w:rsidRPr="00271577">
        <w:rPr>
          <w:b/>
          <w:color w:val="F79646" w:themeColor="accent6"/>
          <w:sz w:val="22"/>
        </w:rPr>
        <w:t>Kartojimo efektas</w:t>
      </w:r>
      <w:r w:rsidRPr="00271577">
        <w:rPr>
          <w:color w:val="F79646" w:themeColor="accent6"/>
          <w:sz w:val="22"/>
        </w:rPr>
        <w:t xml:space="preserve"> </w:t>
      </w:r>
      <w:r w:rsidRPr="00271577">
        <w:rPr>
          <w:sz w:val="22"/>
        </w:rPr>
        <w:t>(</w:t>
      </w:r>
      <w:r w:rsidRPr="00271577">
        <w:rPr>
          <w:i/>
          <w:sz w:val="22"/>
        </w:rPr>
        <w:t>Woozle Effect</w:t>
      </w:r>
      <w:r w:rsidRPr="00271577">
        <w:rPr>
          <w:sz w:val="22"/>
        </w:rPr>
        <w:t>): savaiminis įrodymas pakartotinai cituojant. Klaidingas šaltinis yra pakartotinai cituojamas t</w:t>
      </w:r>
      <w:r w:rsidR="00B36487">
        <w:rPr>
          <w:sz w:val="22"/>
        </w:rPr>
        <w:t>ol</w:t>
      </w:r>
      <w:r w:rsidRPr="00271577">
        <w:rPr>
          <w:sz w:val="22"/>
        </w:rPr>
        <w:t>, k</w:t>
      </w:r>
      <w:r w:rsidR="00B36487">
        <w:rPr>
          <w:sz w:val="22"/>
        </w:rPr>
        <w:t>ol</w:t>
      </w:r>
      <w:r w:rsidRPr="00271577">
        <w:rPr>
          <w:sz w:val="22"/>
        </w:rPr>
        <w:t xml:space="preserve"> patikima, jog jis yra teisingas.</w:t>
      </w:r>
    </w:p>
    <w:p w14:paraId="57F0CBCB" w14:textId="77777777" w:rsidR="008415C9" w:rsidRPr="00271577" w:rsidRDefault="008415C9" w:rsidP="008A5B50">
      <w:pPr>
        <w:pStyle w:val="Heading3"/>
      </w:pPr>
      <w:bookmarkStart w:id="305" w:name="_heading=h.7i0qb493fnra" w:colFirst="0" w:colLast="0"/>
      <w:bookmarkEnd w:id="305"/>
      <w:r w:rsidRPr="00271577">
        <w:t>5.</w:t>
      </w:r>
      <w:r w:rsidR="00C95F18" w:rsidRPr="00271577">
        <w:t xml:space="preserve"> </w:t>
      </w:r>
      <w:r w:rsidR="0065292C" w:rsidRPr="00271577">
        <w:t xml:space="preserve">Dezinformacijos </w:t>
      </w:r>
      <w:r w:rsidRPr="00271577">
        <w:t>pažinimas</w:t>
      </w:r>
    </w:p>
    <w:p w14:paraId="4BC70DCD" w14:textId="77777777" w:rsidR="008415C9" w:rsidRPr="00271577" w:rsidRDefault="008415C9" w:rsidP="00443812">
      <w:pPr>
        <w:jc w:val="both"/>
        <w:rPr>
          <w:sz w:val="22"/>
        </w:rPr>
      </w:pPr>
      <w:r w:rsidRPr="00271577">
        <w:rPr>
          <w:sz w:val="22"/>
        </w:rPr>
        <w:t>Dezinformacija yra apie įtaką. Ją skleidžiantys žmonės nenori, kad visuomenės nariai priimtų pagrįstus ir apgalvotus sprendimus. Jie bando pasiekti šį tikslą, sąmoningai sutrumpindami įprastus sprendimų priėmimo procesus.</w:t>
      </w:r>
    </w:p>
    <w:p w14:paraId="2E695042" w14:textId="4EDEE88D" w:rsidR="008415C9" w:rsidRPr="00271577" w:rsidRDefault="008415C9" w:rsidP="00443812">
      <w:pPr>
        <w:jc w:val="both"/>
        <w:rPr>
          <w:sz w:val="22"/>
        </w:rPr>
      </w:pPr>
      <w:r w:rsidRPr="00271577">
        <w:rPr>
          <w:sz w:val="22"/>
        </w:rPr>
        <w:t>Dezinformacija daro įtaką politikai, demokratijai, naujienų gavimo būdui ir pasitikėjimui.</w:t>
      </w:r>
    </w:p>
    <w:p w14:paraId="1938C534" w14:textId="77777777" w:rsidR="008415C9" w:rsidRPr="00271577" w:rsidRDefault="008415C9" w:rsidP="00443812">
      <w:pPr>
        <w:jc w:val="both"/>
        <w:rPr>
          <w:sz w:val="22"/>
        </w:rPr>
      </w:pPr>
      <w:r w:rsidRPr="00271577">
        <w:rPr>
          <w:sz w:val="22"/>
        </w:rPr>
        <w:t>Kai sąmoningai supainiojama informacinė aplinka, tai gali:</w:t>
      </w:r>
    </w:p>
    <w:p w14:paraId="31F20B79" w14:textId="77777777" w:rsidR="008415C9" w:rsidRPr="00271577" w:rsidRDefault="008415C9" w:rsidP="00443812">
      <w:pPr>
        <w:pStyle w:val="ListParagraph"/>
        <w:numPr>
          <w:ilvl w:val="0"/>
          <w:numId w:val="127"/>
        </w:numPr>
        <w:ind w:left="709"/>
        <w:jc w:val="both"/>
        <w:rPr>
          <w:sz w:val="22"/>
        </w:rPr>
      </w:pPr>
      <w:r w:rsidRPr="00271577">
        <w:rPr>
          <w:sz w:val="22"/>
        </w:rPr>
        <w:t>kelti grėsmę visuomenės saugumui;</w:t>
      </w:r>
    </w:p>
    <w:p w14:paraId="2DAEE18C" w14:textId="77777777" w:rsidR="008415C9" w:rsidRPr="00271577" w:rsidRDefault="008415C9" w:rsidP="00443812">
      <w:pPr>
        <w:pStyle w:val="ListParagraph"/>
        <w:numPr>
          <w:ilvl w:val="0"/>
          <w:numId w:val="127"/>
        </w:numPr>
        <w:ind w:left="709"/>
        <w:jc w:val="both"/>
        <w:rPr>
          <w:sz w:val="22"/>
        </w:rPr>
      </w:pPr>
      <w:r w:rsidRPr="00271577">
        <w:rPr>
          <w:sz w:val="22"/>
        </w:rPr>
        <w:t>sugriauti bendruomenės sanglaudą;</w:t>
      </w:r>
    </w:p>
    <w:p w14:paraId="290F815E" w14:textId="77777777" w:rsidR="008415C9" w:rsidRPr="00271577" w:rsidRDefault="008415C9" w:rsidP="00443812">
      <w:pPr>
        <w:pStyle w:val="ListParagraph"/>
        <w:numPr>
          <w:ilvl w:val="0"/>
          <w:numId w:val="127"/>
        </w:numPr>
        <w:ind w:left="709"/>
        <w:jc w:val="both"/>
        <w:rPr>
          <w:sz w:val="22"/>
        </w:rPr>
      </w:pPr>
      <w:r w:rsidRPr="00271577">
        <w:rPr>
          <w:sz w:val="22"/>
        </w:rPr>
        <w:t>mažinti pasitikėjimą institucijomis ir žiniasklaida;</w:t>
      </w:r>
    </w:p>
    <w:p w14:paraId="52E2ADE4" w14:textId="77777777" w:rsidR="008415C9" w:rsidRPr="00271577" w:rsidRDefault="008415C9" w:rsidP="00443812">
      <w:pPr>
        <w:pStyle w:val="ListParagraph"/>
        <w:numPr>
          <w:ilvl w:val="0"/>
          <w:numId w:val="127"/>
        </w:numPr>
        <w:ind w:left="709"/>
        <w:jc w:val="both"/>
        <w:rPr>
          <w:sz w:val="22"/>
        </w:rPr>
      </w:pPr>
      <w:r w:rsidRPr="00271577">
        <w:rPr>
          <w:sz w:val="22"/>
        </w:rPr>
        <w:t>pakirsti visuomenės pasitikėjimą mokslo vaidmeniu politikos formavime ir įgyvendinime;</w:t>
      </w:r>
    </w:p>
    <w:p w14:paraId="5D35ED40" w14:textId="77777777" w:rsidR="0065292C" w:rsidRPr="00271577" w:rsidRDefault="008415C9" w:rsidP="00443812">
      <w:pPr>
        <w:pStyle w:val="ListParagraph"/>
        <w:numPr>
          <w:ilvl w:val="0"/>
          <w:numId w:val="127"/>
        </w:numPr>
        <w:ind w:left="709"/>
        <w:jc w:val="both"/>
        <w:rPr>
          <w:sz w:val="22"/>
        </w:rPr>
      </w:pPr>
      <w:r w:rsidRPr="00271577">
        <w:rPr>
          <w:sz w:val="22"/>
        </w:rPr>
        <w:t>pakenkti mūsų ekonominei gerovei ir pasaulinei įtakai;</w:t>
      </w:r>
    </w:p>
    <w:p w14:paraId="78DB9FE4" w14:textId="77777777" w:rsidR="0065292C" w:rsidRPr="00271577" w:rsidRDefault="0065292C" w:rsidP="00443812">
      <w:pPr>
        <w:pStyle w:val="ListParagraph"/>
        <w:numPr>
          <w:ilvl w:val="0"/>
          <w:numId w:val="127"/>
        </w:numPr>
        <w:ind w:left="709"/>
        <w:jc w:val="both"/>
        <w:rPr>
          <w:sz w:val="20"/>
        </w:rPr>
      </w:pPr>
      <w:r w:rsidRPr="00271577">
        <w:rPr>
          <w:sz w:val="22"/>
          <w:szCs w:val="24"/>
        </w:rPr>
        <w:t>pakenkti valdžios vientisumui, konstitucijai ir mūsų demokratiniams procesams.</w:t>
      </w:r>
    </w:p>
    <w:p w14:paraId="7385B977" w14:textId="77777777" w:rsidR="00E86656" w:rsidRDefault="00E86656" w:rsidP="00E86656">
      <w:pPr>
        <w:rPr>
          <w:sz w:val="22"/>
        </w:rPr>
      </w:pPr>
    </w:p>
    <w:p w14:paraId="2602F6B4" w14:textId="5ABF2F48" w:rsidR="00E86656" w:rsidRDefault="00E86656" w:rsidP="00E86656">
      <w:pPr>
        <w:rPr>
          <w:sz w:val="22"/>
        </w:rPr>
        <w:sectPr w:rsidR="00E86656" w:rsidSect="00443812">
          <w:headerReference w:type="default" r:id="rId177"/>
          <w:pgSz w:w="11909" w:h="16834" w:code="9"/>
          <w:pgMar w:top="1800" w:right="1021" w:bottom="1134" w:left="1418" w:header="454" w:footer="454" w:gutter="0"/>
          <w:cols w:space="720"/>
        </w:sectPr>
      </w:pPr>
    </w:p>
    <w:p w14:paraId="0D9A86BF" w14:textId="2A3069D7" w:rsidR="002616E0" w:rsidRDefault="009C1F47" w:rsidP="0087130B">
      <w:pPr>
        <w:pStyle w:val="Heading2"/>
      </w:pPr>
      <w:bookmarkStart w:id="306" w:name="_heading=h.wzso291wbdo4"/>
      <w:bookmarkStart w:id="307" w:name="_heading=h.hv26kuqxf1b5"/>
      <w:bookmarkStart w:id="308" w:name="_heading=h.z6yvu22ykjxe"/>
      <w:bookmarkStart w:id="309" w:name="_Ref85726502"/>
      <w:bookmarkStart w:id="310" w:name="_Ref85727160"/>
      <w:bookmarkStart w:id="311" w:name="_Ref85799441"/>
      <w:bookmarkStart w:id="312" w:name="_Toc95915275"/>
      <w:bookmarkEnd w:id="306"/>
      <w:bookmarkEnd w:id="307"/>
      <w:bookmarkEnd w:id="308"/>
      <w:r>
        <w:t>9.</w:t>
      </w:r>
      <w:r w:rsidR="00C171FA" w:rsidRPr="00271577">
        <w:t xml:space="preserve">3 </w:t>
      </w:r>
      <w:r>
        <w:t xml:space="preserve">3 </w:t>
      </w:r>
      <w:r w:rsidR="00C171FA" w:rsidRPr="00271577">
        <w:t>priedas</w:t>
      </w:r>
      <w:r w:rsidR="00E86656">
        <w:t>.</w:t>
      </w:r>
      <w:r w:rsidR="00C171FA" w:rsidRPr="00271577">
        <w:t xml:space="preserve"> Kova su dezinformacija naudojant kritinį skaitmeninį raštingumą</w:t>
      </w:r>
      <w:bookmarkEnd w:id="309"/>
      <w:bookmarkEnd w:id="310"/>
      <w:bookmarkEnd w:id="311"/>
      <w:bookmarkEnd w:id="312"/>
    </w:p>
    <w:p w14:paraId="5AA078CE" w14:textId="77777777" w:rsidR="00C171FA" w:rsidRPr="00271577" w:rsidRDefault="00C171FA" w:rsidP="00C171FA">
      <w:pPr>
        <w:shd w:val="clear" w:color="auto" w:fill="FFFFFF"/>
        <w:spacing w:after="0"/>
        <w:jc w:val="both"/>
        <w:rPr>
          <w:sz w:val="22"/>
          <w:szCs w:val="24"/>
        </w:rPr>
      </w:pPr>
      <w:r w:rsidRPr="00271577">
        <w:rPr>
          <w:sz w:val="22"/>
          <w:szCs w:val="24"/>
        </w:rPr>
        <w:t>Gebėjimas kritiškai mąstyti apima tris dalykus:</w:t>
      </w:r>
    </w:p>
    <w:p w14:paraId="59476DE5" w14:textId="5C225F3E" w:rsidR="00C171FA" w:rsidRPr="00271577" w:rsidRDefault="00313573" w:rsidP="001E7999">
      <w:pPr>
        <w:pStyle w:val="ListParagraph"/>
        <w:numPr>
          <w:ilvl w:val="3"/>
          <w:numId w:val="131"/>
        </w:numPr>
        <w:shd w:val="clear" w:color="auto" w:fill="FFFFFF"/>
        <w:spacing w:after="0"/>
        <w:ind w:left="709"/>
        <w:jc w:val="both"/>
        <w:rPr>
          <w:sz w:val="22"/>
          <w:szCs w:val="24"/>
        </w:rPr>
      </w:pPr>
      <w:r>
        <w:rPr>
          <w:sz w:val="22"/>
          <w:szCs w:val="24"/>
        </w:rPr>
        <w:t>n</w:t>
      </w:r>
      <w:r w:rsidR="00C171FA" w:rsidRPr="00271577">
        <w:rPr>
          <w:sz w:val="22"/>
          <w:szCs w:val="24"/>
        </w:rPr>
        <w:t>usiteikimą apgalvotai apsvarstyti problemas ir dalykus, kurie patenka į žmogaus patirties lauką</w:t>
      </w:r>
      <w:r>
        <w:rPr>
          <w:sz w:val="22"/>
          <w:szCs w:val="24"/>
        </w:rPr>
        <w:t>;</w:t>
      </w:r>
    </w:p>
    <w:p w14:paraId="244FDC16" w14:textId="01B3E883" w:rsidR="00C171FA" w:rsidRPr="00271577" w:rsidRDefault="00313573" w:rsidP="001E7999">
      <w:pPr>
        <w:pStyle w:val="ListParagraph"/>
        <w:numPr>
          <w:ilvl w:val="3"/>
          <w:numId w:val="131"/>
        </w:numPr>
        <w:shd w:val="clear" w:color="auto" w:fill="FFFFFF"/>
        <w:spacing w:after="0"/>
        <w:ind w:left="709"/>
        <w:jc w:val="both"/>
        <w:rPr>
          <w:sz w:val="22"/>
          <w:szCs w:val="24"/>
        </w:rPr>
      </w:pPr>
      <w:r>
        <w:rPr>
          <w:sz w:val="22"/>
          <w:szCs w:val="24"/>
        </w:rPr>
        <w:t>l</w:t>
      </w:r>
      <w:r w:rsidR="00C171FA" w:rsidRPr="00271577">
        <w:rPr>
          <w:sz w:val="22"/>
          <w:szCs w:val="24"/>
        </w:rPr>
        <w:t>oginio tyrinėjimo ir samprotavimo metodų išmanymą</w:t>
      </w:r>
      <w:r>
        <w:rPr>
          <w:sz w:val="22"/>
          <w:szCs w:val="24"/>
        </w:rPr>
        <w:t>;</w:t>
      </w:r>
    </w:p>
    <w:p w14:paraId="26BAEF11" w14:textId="4887A18B" w:rsidR="00C171FA" w:rsidRPr="00271577" w:rsidRDefault="00313573" w:rsidP="001E7999">
      <w:pPr>
        <w:pStyle w:val="ListParagraph"/>
        <w:numPr>
          <w:ilvl w:val="3"/>
          <w:numId w:val="131"/>
        </w:numPr>
        <w:shd w:val="clear" w:color="auto" w:fill="FFFFFF"/>
        <w:spacing w:after="0"/>
        <w:ind w:left="709"/>
        <w:jc w:val="both"/>
        <w:rPr>
          <w:sz w:val="22"/>
          <w:szCs w:val="24"/>
        </w:rPr>
      </w:pPr>
      <w:r>
        <w:rPr>
          <w:sz w:val="22"/>
          <w:szCs w:val="24"/>
        </w:rPr>
        <w:t>t</w:t>
      </w:r>
      <w:r w:rsidR="00C171FA" w:rsidRPr="00271577">
        <w:rPr>
          <w:sz w:val="22"/>
          <w:szCs w:val="24"/>
        </w:rPr>
        <w:t xml:space="preserve">am tikrų įgūdžių </w:t>
      </w:r>
      <w:r>
        <w:rPr>
          <w:sz w:val="22"/>
          <w:szCs w:val="24"/>
        </w:rPr>
        <w:t xml:space="preserve">demonstravimą </w:t>
      </w:r>
      <w:r w:rsidR="00C171FA" w:rsidRPr="00271577">
        <w:rPr>
          <w:sz w:val="22"/>
          <w:szCs w:val="24"/>
        </w:rPr>
        <w:t>taikant tuos metodus</w:t>
      </w:r>
      <w:r>
        <w:rPr>
          <w:sz w:val="22"/>
          <w:szCs w:val="24"/>
        </w:rPr>
        <w:t xml:space="preserve"> praktikoje</w:t>
      </w:r>
      <w:r w:rsidR="00C171FA" w:rsidRPr="00271577">
        <w:rPr>
          <w:vertAlign w:val="superscript"/>
        </w:rPr>
        <w:footnoteReference w:id="12"/>
      </w:r>
    </w:p>
    <w:p w14:paraId="722AE0D7" w14:textId="77777777" w:rsidR="00C171FA" w:rsidRPr="00271577" w:rsidRDefault="00C171FA" w:rsidP="00443812">
      <w:pPr>
        <w:pStyle w:val="Heading3"/>
      </w:pPr>
      <w:bookmarkStart w:id="313" w:name="_heading=h.b83kc8lg3b8r" w:colFirst="0" w:colLast="0"/>
      <w:bookmarkEnd w:id="313"/>
      <w:r w:rsidRPr="00271577">
        <w:t>Kritinis mąstymas ir kova su dezinformacija</w:t>
      </w:r>
    </w:p>
    <w:p w14:paraId="72009EC0" w14:textId="77777777" w:rsidR="00C171FA" w:rsidRPr="00271577" w:rsidRDefault="00C171FA" w:rsidP="00C171FA">
      <w:pPr>
        <w:shd w:val="clear" w:color="auto" w:fill="FFFFFF"/>
        <w:spacing w:after="0"/>
        <w:jc w:val="both"/>
        <w:rPr>
          <w:sz w:val="22"/>
          <w:szCs w:val="24"/>
        </w:rPr>
      </w:pPr>
      <w:r w:rsidRPr="00271577">
        <w:rPr>
          <w:sz w:val="22"/>
          <w:szCs w:val="24"/>
        </w:rPr>
        <w:t>Kritiškai mąstydami galime:</w:t>
      </w:r>
    </w:p>
    <w:p w14:paraId="1CD71554" w14:textId="605409E8" w:rsidR="00C171FA" w:rsidRPr="00271577" w:rsidRDefault="006502E2" w:rsidP="001E7999">
      <w:pPr>
        <w:pStyle w:val="ListParagraph"/>
        <w:numPr>
          <w:ilvl w:val="0"/>
          <w:numId w:val="132"/>
        </w:numPr>
        <w:shd w:val="clear" w:color="auto" w:fill="FFFFFF"/>
        <w:spacing w:after="0"/>
        <w:ind w:left="709"/>
        <w:jc w:val="both"/>
        <w:rPr>
          <w:sz w:val="22"/>
          <w:szCs w:val="24"/>
        </w:rPr>
      </w:pPr>
      <w:r>
        <w:rPr>
          <w:sz w:val="22"/>
          <w:szCs w:val="24"/>
        </w:rPr>
        <w:t>p</w:t>
      </w:r>
      <w:r w:rsidR="00C171FA" w:rsidRPr="00271577">
        <w:rPr>
          <w:sz w:val="22"/>
          <w:szCs w:val="24"/>
        </w:rPr>
        <w:t>asverti, kiek pasitikime perskaityta informacija;</w:t>
      </w:r>
    </w:p>
    <w:p w14:paraId="0259E873" w14:textId="753A76D6" w:rsidR="00C171FA" w:rsidRPr="00271577" w:rsidRDefault="006502E2" w:rsidP="001E7999">
      <w:pPr>
        <w:pStyle w:val="ListParagraph"/>
        <w:numPr>
          <w:ilvl w:val="0"/>
          <w:numId w:val="132"/>
        </w:numPr>
        <w:shd w:val="clear" w:color="auto" w:fill="FFFFFF"/>
        <w:spacing w:after="0"/>
        <w:ind w:left="709"/>
        <w:jc w:val="both"/>
        <w:rPr>
          <w:sz w:val="22"/>
          <w:szCs w:val="24"/>
        </w:rPr>
      </w:pPr>
      <w:r>
        <w:rPr>
          <w:sz w:val="22"/>
          <w:szCs w:val="24"/>
        </w:rPr>
        <w:t>į</w:t>
      </w:r>
      <w:r w:rsidR="00C171FA" w:rsidRPr="00271577">
        <w:rPr>
          <w:sz w:val="22"/>
          <w:szCs w:val="24"/>
        </w:rPr>
        <w:t>vertinti komunikuojamo turinio ir informacijos pagrįstumą;</w:t>
      </w:r>
    </w:p>
    <w:p w14:paraId="4E372858" w14:textId="6A6859A8" w:rsidR="00C171FA" w:rsidRPr="00271577" w:rsidRDefault="006502E2" w:rsidP="001E7999">
      <w:pPr>
        <w:pStyle w:val="ListParagraph"/>
        <w:numPr>
          <w:ilvl w:val="0"/>
          <w:numId w:val="132"/>
        </w:numPr>
        <w:shd w:val="clear" w:color="auto" w:fill="FFFFFF"/>
        <w:spacing w:after="0"/>
        <w:ind w:left="709"/>
        <w:jc w:val="both"/>
        <w:rPr>
          <w:sz w:val="22"/>
          <w:szCs w:val="24"/>
        </w:rPr>
      </w:pPr>
      <w:r>
        <w:rPr>
          <w:sz w:val="22"/>
          <w:szCs w:val="24"/>
        </w:rPr>
        <w:t>a</w:t>
      </w:r>
      <w:r w:rsidR="00C171FA" w:rsidRPr="00271577">
        <w:rPr>
          <w:sz w:val="22"/>
          <w:szCs w:val="24"/>
        </w:rPr>
        <w:t>bejoti autoriaus teiginiais;</w:t>
      </w:r>
    </w:p>
    <w:p w14:paraId="35138406" w14:textId="1D98BCBE" w:rsidR="00C171FA" w:rsidRPr="00271577" w:rsidRDefault="006502E2" w:rsidP="001E7999">
      <w:pPr>
        <w:pStyle w:val="ListParagraph"/>
        <w:numPr>
          <w:ilvl w:val="0"/>
          <w:numId w:val="132"/>
        </w:numPr>
        <w:shd w:val="clear" w:color="auto" w:fill="FFFFFF"/>
        <w:spacing w:after="0"/>
        <w:ind w:left="709"/>
        <w:jc w:val="both"/>
        <w:rPr>
          <w:sz w:val="22"/>
          <w:szCs w:val="24"/>
        </w:rPr>
      </w:pPr>
      <w:r>
        <w:rPr>
          <w:sz w:val="22"/>
          <w:szCs w:val="24"/>
        </w:rPr>
        <w:t>s</w:t>
      </w:r>
      <w:r w:rsidR="00C171FA" w:rsidRPr="00271577">
        <w:rPr>
          <w:sz w:val="22"/>
          <w:szCs w:val="24"/>
        </w:rPr>
        <w:t>tengtis išlaikyti, kiek įmanoma, objektyvią poziciją.</w:t>
      </w:r>
    </w:p>
    <w:p w14:paraId="48BCB2AB" w14:textId="48413615" w:rsidR="00C171FA" w:rsidRPr="00271577" w:rsidRDefault="006502E2" w:rsidP="001E7999">
      <w:pPr>
        <w:pStyle w:val="ListParagraph"/>
        <w:numPr>
          <w:ilvl w:val="0"/>
          <w:numId w:val="132"/>
        </w:numPr>
        <w:shd w:val="clear" w:color="auto" w:fill="FFFFFF"/>
        <w:spacing w:after="0"/>
        <w:ind w:left="709"/>
        <w:jc w:val="both"/>
        <w:rPr>
          <w:sz w:val="22"/>
          <w:szCs w:val="24"/>
        </w:rPr>
      </w:pPr>
      <w:r>
        <w:rPr>
          <w:sz w:val="22"/>
          <w:szCs w:val="24"/>
        </w:rPr>
        <w:t>s</w:t>
      </w:r>
      <w:r w:rsidR="00C171FA" w:rsidRPr="00271577">
        <w:rPr>
          <w:sz w:val="22"/>
          <w:szCs w:val="24"/>
        </w:rPr>
        <w:t xml:space="preserve">uprasti, kad faktų tikrinimas nėra raketų mokslas, </w:t>
      </w:r>
      <w:r>
        <w:rPr>
          <w:sz w:val="22"/>
          <w:szCs w:val="24"/>
        </w:rPr>
        <w:t xml:space="preserve">tik reikia užduoti </w:t>
      </w:r>
      <w:r w:rsidR="00C171FA" w:rsidRPr="00271577">
        <w:rPr>
          <w:sz w:val="22"/>
          <w:szCs w:val="24"/>
        </w:rPr>
        <w:t>klausim</w:t>
      </w:r>
      <w:r>
        <w:rPr>
          <w:sz w:val="22"/>
          <w:szCs w:val="24"/>
        </w:rPr>
        <w:t>ą</w:t>
      </w:r>
      <w:r w:rsidR="00C171FA" w:rsidRPr="00271577">
        <w:rPr>
          <w:sz w:val="22"/>
          <w:szCs w:val="24"/>
        </w:rPr>
        <w:t>: „</w:t>
      </w:r>
      <w:r>
        <w:rPr>
          <w:sz w:val="22"/>
          <w:szCs w:val="24"/>
        </w:rPr>
        <w:t xml:space="preserve"> Iš kur mes tai žinome ir kaip </w:t>
      </w:r>
      <w:r w:rsidR="00C171FA" w:rsidRPr="00271577">
        <w:rPr>
          <w:sz w:val="22"/>
          <w:szCs w:val="24"/>
        </w:rPr>
        <w:t>žinome?“</w:t>
      </w:r>
    </w:p>
    <w:p w14:paraId="0A1F37D2" w14:textId="58337F72" w:rsidR="00C171FA" w:rsidRPr="00271577" w:rsidRDefault="00C171FA" w:rsidP="008A5B50">
      <w:pPr>
        <w:pStyle w:val="Heading3"/>
      </w:pPr>
      <w:bookmarkStart w:id="314" w:name="_heading=h.xfn4c4vpgzt1" w:colFirst="0" w:colLast="0"/>
      <w:bookmarkEnd w:id="314"/>
      <w:r w:rsidRPr="00271577">
        <w:t>3 kritinio mąstymo taikymo etapai dezinformacijai atpažinti: Analizuoti –</w:t>
      </w:r>
      <w:r w:rsidR="00714C01">
        <w:t xml:space="preserve"> </w:t>
      </w:r>
      <w:r w:rsidRPr="00271577">
        <w:t>Iššifruoti – Veikti</w:t>
      </w:r>
    </w:p>
    <w:p w14:paraId="6AAD23C4" w14:textId="77777777" w:rsidR="00C171FA" w:rsidRPr="00271577" w:rsidRDefault="00C171FA" w:rsidP="00443812">
      <w:pPr>
        <w:pStyle w:val="Heading4"/>
      </w:pPr>
      <w:bookmarkStart w:id="315" w:name="_heading=h.grnao79bpoti" w:colFirst="0" w:colLast="0"/>
      <w:bookmarkEnd w:id="315"/>
      <w:r w:rsidRPr="00271577">
        <w:t>1. Analizė</w:t>
      </w:r>
    </w:p>
    <w:p w14:paraId="0F42040D" w14:textId="77777777" w:rsidR="00C171FA" w:rsidRPr="00271577" w:rsidRDefault="00C171FA" w:rsidP="00C171FA">
      <w:pPr>
        <w:shd w:val="clear" w:color="auto" w:fill="FFFFFF"/>
        <w:spacing w:after="0"/>
        <w:jc w:val="both"/>
        <w:rPr>
          <w:sz w:val="22"/>
          <w:szCs w:val="24"/>
        </w:rPr>
      </w:pPr>
      <w:r w:rsidRPr="00271577">
        <w:rPr>
          <w:sz w:val="22"/>
          <w:szCs w:val="24"/>
        </w:rPr>
        <w:t>Norint išanalizuoti dezinformaciją, galima naudoti daugybę įrankių, iš kurių trys pateikiami čia:</w:t>
      </w:r>
    </w:p>
    <w:p w14:paraId="72A22523" w14:textId="77777777" w:rsidR="00C171FA" w:rsidRPr="00271577" w:rsidRDefault="00C171FA" w:rsidP="001E7999">
      <w:pPr>
        <w:pStyle w:val="ListParagraph"/>
        <w:numPr>
          <w:ilvl w:val="0"/>
          <w:numId w:val="133"/>
        </w:numPr>
        <w:shd w:val="clear" w:color="auto" w:fill="FFFFFF"/>
        <w:spacing w:after="0"/>
        <w:ind w:left="709"/>
        <w:jc w:val="both"/>
        <w:rPr>
          <w:sz w:val="22"/>
          <w:szCs w:val="24"/>
        </w:rPr>
      </w:pPr>
      <w:r w:rsidRPr="00271577">
        <w:rPr>
          <w:sz w:val="22"/>
          <w:szCs w:val="24"/>
        </w:rPr>
        <w:t>Dezinformacijos „veikėjai“ – iniciatorius, pranešimas ir interpretatorius.</w:t>
      </w:r>
    </w:p>
    <w:p w14:paraId="51779551" w14:textId="77777777" w:rsidR="00C171FA" w:rsidRPr="00271577" w:rsidRDefault="00C171FA" w:rsidP="001E7999">
      <w:pPr>
        <w:pStyle w:val="ListParagraph"/>
        <w:numPr>
          <w:ilvl w:val="0"/>
          <w:numId w:val="133"/>
        </w:numPr>
        <w:shd w:val="clear" w:color="auto" w:fill="FFFFFF"/>
        <w:spacing w:after="0"/>
        <w:ind w:left="709"/>
        <w:jc w:val="both"/>
        <w:rPr>
          <w:sz w:val="22"/>
          <w:szCs w:val="24"/>
        </w:rPr>
      </w:pPr>
      <w:r w:rsidRPr="00271577">
        <w:rPr>
          <w:sz w:val="22"/>
          <w:szCs w:val="24"/>
        </w:rPr>
        <w:t>Faktų tikrinimo metodas „Šviesoforas“.</w:t>
      </w:r>
    </w:p>
    <w:p w14:paraId="73A829F3" w14:textId="77777777" w:rsidR="00C171FA" w:rsidRPr="00271577" w:rsidRDefault="00C171FA" w:rsidP="001E7999">
      <w:pPr>
        <w:pStyle w:val="ListParagraph"/>
        <w:numPr>
          <w:ilvl w:val="0"/>
          <w:numId w:val="133"/>
        </w:numPr>
        <w:shd w:val="clear" w:color="auto" w:fill="FFFFFF"/>
        <w:spacing w:after="0"/>
        <w:ind w:left="709"/>
        <w:jc w:val="both"/>
        <w:rPr>
          <w:sz w:val="22"/>
          <w:szCs w:val="24"/>
        </w:rPr>
      </w:pPr>
      <w:r w:rsidRPr="00271577">
        <w:rPr>
          <w:sz w:val="22"/>
          <w:szCs w:val="24"/>
        </w:rPr>
        <w:t>CRAAP</w:t>
      </w:r>
      <w:r w:rsidRPr="00271577">
        <w:rPr>
          <w:vertAlign w:val="superscript"/>
        </w:rPr>
        <w:footnoteReference w:id="13"/>
      </w:r>
      <w:r w:rsidRPr="00271577">
        <w:rPr>
          <w:sz w:val="22"/>
          <w:szCs w:val="24"/>
        </w:rPr>
        <w:t xml:space="preserve"> metodas.</w:t>
      </w:r>
    </w:p>
    <w:p w14:paraId="155E5434" w14:textId="77777777" w:rsidR="00C171FA" w:rsidRPr="00271577" w:rsidRDefault="00C171FA" w:rsidP="00443812">
      <w:pPr>
        <w:pStyle w:val="Heading5"/>
        <w:spacing w:after="120"/>
      </w:pPr>
      <w:bookmarkStart w:id="316" w:name="_heading=h.par8hrjywzr4" w:colFirst="0" w:colLast="0"/>
      <w:bookmarkEnd w:id="316"/>
      <w:r w:rsidRPr="002F4B37">
        <w:rPr>
          <w:color w:val="E36C0A" w:themeColor="accent6" w:themeShade="BF"/>
        </w:rPr>
        <w:t>A.</w:t>
      </w:r>
      <w:r w:rsidRPr="00271577">
        <w:t xml:space="preserve"> </w:t>
      </w:r>
      <w:r w:rsidRPr="002F4B37">
        <w:rPr>
          <w:color w:val="E36C0A" w:themeColor="accent6" w:themeShade="BF"/>
        </w:rPr>
        <w:t>Dezinformacijos „veikėjai</w:t>
      </w:r>
      <w:r w:rsidRPr="00271577">
        <w:t xml:space="preserve">“: </w:t>
      </w:r>
    </w:p>
    <w:p w14:paraId="5ED10B5B" w14:textId="77777777" w:rsidR="00C171FA" w:rsidRPr="00271577" w:rsidRDefault="00C171FA" w:rsidP="00C171FA">
      <w:pPr>
        <w:shd w:val="clear" w:color="auto" w:fill="FFFFFF"/>
        <w:spacing w:after="0"/>
        <w:jc w:val="both"/>
        <w:rPr>
          <w:sz w:val="22"/>
          <w:szCs w:val="24"/>
        </w:rPr>
      </w:pPr>
      <w:r w:rsidRPr="00271577">
        <w:rPr>
          <w:sz w:val="22"/>
          <w:szCs w:val="24"/>
        </w:rPr>
        <w:t>Dezinformacijai atsiradimas – tai veiksmų grandinė, sudaryta iš 3 etapų – sukūrimo, gamybos ir platinimo, bei 3 pagrindinių veikėjų:</w:t>
      </w:r>
    </w:p>
    <w:p w14:paraId="6BEBF201" w14:textId="151FA686" w:rsidR="000B4913" w:rsidRPr="00443812" w:rsidRDefault="00C171FA" w:rsidP="00BA4D37">
      <w:pPr>
        <w:pStyle w:val="ListParagraph"/>
        <w:numPr>
          <w:ilvl w:val="0"/>
          <w:numId w:val="134"/>
        </w:numPr>
        <w:shd w:val="clear" w:color="auto" w:fill="FFFFFF"/>
        <w:spacing w:after="0"/>
        <w:ind w:left="349"/>
        <w:jc w:val="both"/>
        <w:rPr>
          <w:sz w:val="22"/>
          <w:szCs w:val="24"/>
        </w:rPr>
      </w:pPr>
      <w:r w:rsidRPr="00443812">
        <w:rPr>
          <w:sz w:val="22"/>
          <w:szCs w:val="24"/>
        </w:rPr>
        <w:t xml:space="preserve">Iniciatorius: </w:t>
      </w:r>
      <w:r w:rsidR="000B4913" w:rsidRPr="00443812">
        <w:rPr>
          <w:sz w:val="22"/>
          <w:szCs w:val="24"/>
        </w:rPr>
        <w:t>jis</w:t>
      </w:r>
      <w:r w:rsidRPr="00443812">
        <w:rPr>
          <w:sz w:val="22"/>
          <w:szCs w:val="24"/>
        </w:rPr>
        <w:t xml:space="preserve"> dalyvauja visose trijose dezinformacijos grandinės etapuose</w:t>
      </w:r>
      <w:r w:rsidR="000B4913" w:rsidRPr="00443812">
        <w:rPr>
          <w:sz w:val="22"/>
          <w:szCs w:val="24"/>
        </w:rPr>
        <w:t xml:space="preserve">, bet juo </w:t>
      </w:r>
      <w:r w:rsidRPr="00443812">
        <w:rPr>
          <w:sz w:val="22"/>
          <w:szCs w:val="24"/>
        </w:rPr>
        <w:t>gali būti 3 skirtingi žmonės – iniciatorius, sukūręs pranešimą, iniciatorius, pagaminęs pranešimą ir iniciatorius, išplatinęs pranešimą</w:t>
      </w:r>
      <w:r w:rsidR="00443812" w:rsidRPr="00443812">
        <w:rPr>
          <w:sz w:val="22"/>
          <w:szCs w:val="24"/>
        </w:rPr>
        <w:t>.</w:t>
      </w:r>
    </w:p>
    <w:p w14:paraId="61D2718E" w14:textId="650E73AD" w:rsidR="00C171FA" w:rsidRPr="00271577" w:rsidRDefault="00C171FA" w:rsidP="00443812">
      <w:pPr>
        <w:pStyle w:val="ListParagraph"/>
        <w:numPr>
          <w:ilvl w:val="0"/>
          <w:numId w:val="134"/>
        </w:numPr>
        <w:shd w:val="clear" w:color="auto" w:fill="FFFFFF"/>
        <w:spacing w:after="0"/>
        <w:ind w:left="360"/>
        <w:jc w:val="both"/>
        <w:rPr>
          <w:sz w:val="22"/>
          <w:szCs w:val="24"/>
        </w:rPr>
      </w:pPr>
      <w:r w:rsidRPr="00271577">
        <w:rPr>
          <w:sz w:val="22"/>
          <w:szCs w:val="24"/>
        </w:rPr>
        <w:t>Pranešimas: dezinformacijos turinys. Jis gali būti</w:t>
      </w:r>
      <w:r w:rsidR="00714C01">
        <w:rPr>
          <w:sz w:val="22"/>
          <w:szCs w:val="24"/>
        </w:rPr>
        <w:t xml:space="preserve"> </w:t>
      </w:r>
      <w:r w:rsidRPr="00271577">
        <w:rPr>
          <w:sz w:val="22"/>
          <w:szCs w:val="24"/>
        </w:rPr>
        <w:t>iniciatorių pranešamas asmeniškai (per apkalbas</w:t>
      </w:r>
      <w:r w:rsidR="000B4913">
        <w:rPr>
          <w:sz w:val="22"/>
          <w:szCs w:val="24"/>
        </w:rPr>
        <w:t xml:space="preserve"> </w:t>
      </w:r>
      <w:r w:rsidRPr="00271577">
        <w:rPr>
          <w:sz w:val="22"/>
          <w:szCs w:val="24"/>
        </w:rPr>
        <w:t>ir pan.), tekstu (laikraščių straipsniai, socialinės žiniasklaidos įrašai, svetainės turinys ir kt.) arba garso</w:t>
      </w:r>
      <w:r w:rsidR="0068170F">
        <w:rPr>
          <w:sz w:val="22"/>
          <w:szCs w:val="24"/>
        </w:rPr>
        <w:t xml:space="preserve"> /</w:t>
      </w:r>
      <w:r w:rsidRPr="00271577">
        <w:rPr>
          <w:sz w:val="22"/>
          <w:szCs w:val="24"/>
        </w:rPr>
        <w:t xml:space="preserve"> vaizdo medžiaga (vaizdai, vaizdo įrašai, TV, redaguotas garso įrašas ir kt.).</w:t>
      </w:r>
    </w:p>
    <w:p w14:paraId="615B4FC4" w14:textId="77777777" w:rsidR="00C171FA" w:rsidRPr="00271577" w:rsidRDefault="00C171FA" w:rsidP="00443812">
      <w:pPr>
        <w:pStyle w:val="ListParagraph"/>
        <w:numPr>
          <w:ilvl w:val="0"/>
          <w:numId w:val="134"/>
        </w:numPr>
        <w:shd w:val="clear" w:color="auto" w:fill="FFFFFF"/>
        <w:spacing w:after="0"/>
        <w:ind w:left="360"/>
        <w:jc w:val="both"/>
        <w:rPr>
          <w:sz w:val="22"/>
          <w:szCs w:val="24"/>
        </w:rPr>
      </w:pPr>
      <w:r w:rsidRPr="00271577">
        <w:rPr>
          <w:sz w:val="22"/>
          <w:szCs w:val="24"/>
        </w:rPr>
        <w:t>Interpretatorius: auditorija, kurią sudaro įvairūs asmenys, kurių kiekvienas interpretuoja informaciją pagal savo vertybes, įsitikinimus, politines pozicijas ir asmeninę patirtį.</w:t>
      </w:r>
    </w:p>
    <w:p w14:paraId="071003B9" w14:textId="77777777" w:rsidR="00C171FA" w:rsidRPr="002F4B37" w:rsidRDefault="00C171FA" w:rsidP="00443812">
      <w:pPr>
        <w:pStyle w:val="Heading5"/>
        <w:spacing w:after="120"/>
        <w:rPr>
          <w:color w:val="E36C0A" w:themeColor="accent6" w:themeShade="BF"/>
        </w:rPr>
      </w:pPr>
      <w:bookmarkStart w:id="317" w:name="_heading=h.r675jutrjbma" w:colFirst="0" w:colLast="0"/>
      <w:bookmarkEnd w:id="317"/>
      <w:r w:rsidRPr="002F4B37">
        <w:rPr>
          <w:color w:val="E36C0A" w:themeColor="accent6" w:themeShade="BF"/>
        </w:rPr>
        <w:t>B. Faktų tikrinimo metodas „Šviesoforas“</w:t>
      </w:r>
    </w:p>
    <w:p w14:paraId="0C6B8ACE" w14:textId="77777777" w:rsidR="00C171FA" w:rsidRPr="00271577" w:rsidRDefault="00C171FA" w:rsidP="00C171FA">
      <w:pPr>
        <w:shd w:val="clear" w:color="auto" w:fill="FFFFFF"/>
        <w:spacing w:after="0"/>
        <w:jc w:val="both"/>
        <w:rPr>
          <w:sz w:val="22"/>
          <w:szCs w:val="24"/>
        </w:rPr>
      </w:pPr>
      <w:r w:rsidRPr="00271577">
        <w:rPr>
          <w:sz w:val="22"/>
          <w:szCs w:val="24"/>
        </w:rPr>
        <w:t>Norint išanalizuoti teiginį, naudinga atskirti, ką galima patikrinti, o ko – ne.</w:t>
      </w:r>
    </w:p>
    <w:p w14:paraId="14B8B5F7" w14:textId="77777777" w:rsidR="00C171FA" w:rsidRPr="00271577" w:rsidRDefault="00C171FA" w:rsidP="00C171FA">
      <w:pPr>
        <w:shd w:val="clear" w:color="auto" w:fill="FFFFFF"/>
        <w:spacing w:after="0"/>
        <w:jc w:val="both"/>
        <w:rPr>
          <w:sz w:val="22"/>
          <w:szCs w:val="24"/>
        </w:rPr>
      </w:pPr>
      <w:r w:rsidRPr="00271577">
        <w:rPr>
          <w:sz w:val="22"/>
          <w:szCs w:val="24"/>
        </w:rPr>
        <w:t>Pavyzdžiui:</w:t>
      </w:r>
    </w:p>
    <w:p w14:paraId="0D296FE5" w14:textId="77777777" w:rsidR="00C171FA" w:rsidRPr="00271577" w:rsidRDefault="00C171FA" w:rsidP="001E7999">
      <w:pPr>
        <w:pStyle w:val="ListParagraph"/>
        <w:numPr>
          <w:ilvl w:val="0"/>
          <w:numId w:val="135"/>
        </w:numPr>
        <w:shd w:val="clear" w:color="auto" w:fill="FFFFFF"/>
        <w:spacing w:before="0" w:after="0"/>
        <w:ind w:left="709"/>
        <w:jc w:val="both"/>
        <w:rPr>
          <w:sz w:val="22"/>
          <w:szCs w:val="24"/>
        </w:rPr>
      </w:pPr>
      <w:r w:rsidRPr="00271577">
        <w:rPr>
          <w:sz w:val="22"/>
          <w:szCs w:val="24"/>
        </w:rPr>
        <w:t>„Net senoliai sako, kad neprisimena tokios šaltos žiemos, kaip ši“.</w:t>
      </w:r>
    </w:p>
    <w:p w14:paraId="09B64949" w14:textId="77777777" w:rsidR="00C171FA" w:rsidRPr="00271577" w:rsidRDefault="00C171FA" w:rsidP="00C171FA">
      <w:pPr>
        <w:shd w:val="clear" w:color="auto" w:fill="FFFFFF"/>
        <w:spacing w:after="0"/>
        <w:jc w:val="both"/>
        <w:rPr>
          <w:sz w:val="22"/>
          <w:szCs w:val="24"/>
        </w:rPr>
      </w:pPr>
      <w:r w:rsidRPr="00271577">
        <w:rPr>
          <w:sz w:val="22"/>
          <w:szCs w:val="24"/>
        </w:rPr>
        <w:t>Šio teiginio neįmanoma patikrinti, tuo tarpu šį – galima:</w:t>
      </w:r>
    </w:p>
    <w:p w14:paraId="312625A0" w14:textId="77777777" w:rsidR="00C171FA" w:rsidRPr="00271577" w:rsidRDefault="00C171FA" w:rsidP="001E7999">
      <w:pPr>
        <w:numPr>
          <w:ilvl w:val="0"/>
          <w:numId w:val="128"/>
        </w:numPr>
        <w:shd w:val="clear" w:color="auto" w:fill="FFFFFF"/>
        <w:spacing w:before="0" w:after="0"/>
        <w:jc w:val="both"/>
        <w:rPr>
          <w:sz w:val="22"/>
          <w:szCs w:val="24"/>
        </w:rPr>
      </w:pPr>
      <w:r w:rsidRPr="00271577">
        <w:rPr>
          <w:sz w:val="22"/>
          <w:szCs w:val="24"/>
        </w:rPr>
        <w:t>„Šiandien temperatūra mieste pasiekė visų laikų rekordą“.</w:t>
      </w:r>
    </w:p>
    <w:p w14:paraId="1F7E3621" w14:textId="77777777" w:rsidR="00C171FA" w:rsidRPr="00271577" w:rsidRDefault="00C171FA" w:rsidP="00C171FA">
      <w:pPr>
        <w:shd w:val="clear" w:color="auto" w:fill="FFFFFF"/>
        <w:spacing w:after="0"/>
        <w:jc w:val="both"/>
        <w:rPr>
          <w:sz w:val="22"/>
          <w:szCs w:val="24"/>
        </w:rPr>
      </w:pPr>
      <w:r w:rsidRPr="00271577">
        <w:rPr>
          <w:sz w:val="22"/>
          <w:szCs w:val="24"/>
        </w:rPr>
        <w:t>Naujienas, visuomenės veikėjų kalbas, socialinės žiniasklaidos įrašus ir visą skleidžiamą informaciją galima patikrinti ieškant faktų ir (arba) skaičių, kurių teisingumą galima objektyviai patvirtinti.</w:t>
      </w:r>
    </w:p>
    <w:p w14:paraId="47EF6302" w14:textId="77777777" w:rsidR="00C171FA" w:rsidRPr="00271577" w:rsidRDefault="00C171FA" w:rsidP="001E7999">
      <w:pPr>
        <w:pStyle w:val="ListParagraph"/>
        <w:numPr>
          <w:ilvl w:val="0"/>
          <w:numId w:val="136"/>
        </w:numPr>
        <w:shd w:val="clear" w:color="auto" w:fill="FFFFFF"/>
        <w:spacing w:after="0"/>
        <w:jc w:val="both"/>
        <w:rPr>
          <w:sz w:val="22"/>
          <w:szCs w:val="24"/>
        </w:rPr>
      </w:pPr>
      <w:r w:rsidRPr="000B4913">
        <w:rPr>
          <w:b/>
          <w:color w:val="00B050"/>
          <w:sz w:val="22"/>
          <w:szCs w:val="24"/>
        </w:rPr>
        <w:t>Žalia</w:t>
      </w:r>
      <w:r w:rsidRPr="00271577">
        <w:rPr>
          <w:sz w:val="22"/>
          <w:szCs w:val="24"/>
        </w:rPr>
        <w:t xml:space="preserve"> – tai teiginiai, kuriuos galima patikrinti ir patvirtinti oficialiais informacijos šaltiniais;</w:t>
      </w:r>
    </w:p>
    <w:p w14:paraId="45B62775" w14:textId="77777777" w:rsidR="00C171FA" w:rsidRPr="00271577" w:rsidRDefault="00C171FA" w:rsidP="001E7999">
      <w:pPr>
        <w:pStyle w:val="ListParagraph"/>
        <w:numPr>
          <w:ilvl w:val="0"/>
          <w:numId w:val="136"/>
        </w:numPr>
        <w:shd w:val="clear" w:color="auto" w:fill="FFFFFF"/>
        <w:spacing w:after="0"/>
        <w:jc w:val="both"/>
        <w:rPr>
          <w:sz w:val="22"/>
          <w:szCs w:val="24"/>
        </w:rPr>
      </w:pPr>
      <w:r w:rsidRPr="000B4913">
        <w:rPr>
          <w:b/>
          <w:color w:val="FF0000"/>
          <w:sz w:val="22"/>
          <w:szCs w:val="24"/>
        </w:rPr>
        <w:t>Raudona</w:t>
      </w:r>
      <w:r w:rsidRPr="00271577">
        <w:rPr>
          <w:sz w:val="22"/>
          <w:szCs w:val="24"/>
        </w:rPr>
        <w:t xml:space="preserve"> – teiginiai, kurių negalima patikrinti;</w:t>
      </w:r>
    </w:p>
    <w:p w14:paraId="78148446" w14:textId="77777777" w:rsidR="00C171FA" w:rsidRPr="00271577" w:rsidRDefault="00C171FA" w:rsidP="001E7999">
      <w:pPr>
        <w:pStyle w:val="ListParagraph"/>
        <w:numPr>
          <w:ilvl w:val="0"/>
          <w:numId w:val="136"/>
        </w:numPr>
        <w:shd w:val="clear" w:color="auto" w:fill="FFFFFF"/>
        <w:spacing w:after="0"/>
        <w:jc w:val="both"/>
        <w:rPr>
          <w:sz w:val="22"/>
          <w:szCs w:val="24"/>
        </w:rPr>
      </w:pPr>
      <w:r w:rsidRPr="000B4913">
        <w:rPr>
          <w:b/>
          <w:color w:val="FFFF00"/>
          <w:sz w:val="22"/>
          <w:szCs w:val="24"/>
        </w:rPr>
        <w:t>Geltona</w:t>
      </w:r>
      <w:r w:rsidRPr="00271577">
        <w:rPr>
          <w:sz w:val="22"/>
          <w:szCs w:val="24"/>
        </w:rPr>
        <w:t xml:space="preserve"> – tai teiginiai, esantys tarp „raudona“ ir „žalia“.</w:t>
      </w:r>
    </w:p>
    <w:p w14:paraId="57B17245" w14:textId="77777777" w:rsidR="00C171FA" w:rsidRPr="002F4B37" w:rsidRDefault="00C171FA" w:rsidP="001E6070">
      <w:pPr>
        <w:pStyle w:val="Heading5"/>
        <w:rPr>
          <w:color w:val="E36C0A" w:themeColor="accent6" w:themeShade="BF"/>
        </w:rPr>
      </w:pPr>
      <w:bookmarkStart w:id="318" w:name="_heading=h.f7uftc4aecy3" w:colFirst="0" w:colLast="0"/>
      <w:bookmarkEnd w:id="318"/>
      <w:r w:rsidRPr="002F4B37">
        <w:rPr>
          <w:color w:val="E36C0A" w:themeColor="accent6" w:themeShade="BF"/>
        </w:rPr>
        <w:t>C. CRAAP metodas</w:t>
      </w:r>
    </w:p>
    <w:p w14:paraId="4D79B5A8" w14:textId="3FF1B880" w:rsidR="001E6070" w:rsidRPr="00271577" w:rsidRDefault="001E6070" w:rsidP="00443812">
      <w:pPr>
        <w:pBdr>
          <w:top w:val="nil"/>
          <w:left w:val="nil"/>
          <w:bottom w:val="nil"/>
          <w:right w:val="nil"/>
          <w:between w:val="nil"/>
        </w:pBdr>
        <w:shd w:val="clear" w:color="auto" w:fill="FFFFFF"/>
        <w:spacing w:after="300" w:line="252" w:lineRule="auto"/>
        <w:jc w:val="both"/>
        <w:rPr>
          <w:szCs w:val="24"/>
        </w:rPr>
      </w:pPr>
      <w:r w:rsidRPr="00271577">
        <w:rPr>
          <w:szCs w:val="24"/>
        </w:rPr>
        <w:t xml:space="preserve">JAV bibliotekininkų komanda sukūrė </w:t>
      </w:r>
      <w:r w:rsidR="002F4B37">
        <w:rPr>
          <w:szCs w:val="24"/>
        </w:rPr>
        <w:t>kriterijų</w:t>
      </w:r>
      <w:r w:rsidRPr="00271577">
        <w:rPr>
          <w:szCs w:val="24"/>
        </w:rPr>
        <w:t>, padedančių nustatyti, ar šaltinis yra patikimas, rinkinį.</w:t>
      </w:r>
    </w:p>
    <w:p w14:paraId="513AB9C8" w14:textId="77777777" w:rsidR="00C171FA" w:rsidRPr="00271577" w:rsidRDefault="00C171FA" w:rsidP="00443812">
      <w:pPr>
        <w:shd w:val="clear" w:color="auto" w:fill="FFFFFF"/>
        <w:spacing w:after="0"/>
        <w:jc w:val="both"/>
        <w:rPr>
          <w:sz w:val="22"/>
          <w:szCs w:val="24"/>
        </w:rPr>
      </w:pPr>
      <w:r w:rsidRPr="00271577">
        <w:rPr>
          <w:sz w:val="22"/>
          <w:szCs w:val="24"/>
        </w:rPr>
        <w:t>CRAAP metodas apima 5 pagrindinius patikimumo vertinimo kriterijus:</w:t>
      </w:r>
    </w:p>
    <w:p w14:paraId="54F61FFF" w14:textId="77777777" w:rsidR="00C171FA" w:rsidRPr="00271577" w:rsidRDefault="00C171FA" w:rsidP="00443812">
      <w:pPr>
        <w:pStyle w:val="ListParagraph"/>
        <w:numPr>
          <w:ilvl w:val="0"/>
          <w:numId w:val="137"/>
        </w:numPr>
        <w:shd w:val="clear" w:color="auto" w:fill="FFFFFF"/>
        <w:spacing w:after="0"/>
        <w:jc w:val="both"/>
        <w:rPr>
          <w:sz w:val="22"/>
          <w:szCs w:val="24"/>
        </w:rPr>
      </w:pPr>
      <w:r w:rsidRPr="00271577">
        <w:rPr>
          <w:rFonts w:ascii="MS Gothic" w:eastAsia="MS Gothic" w:hAnsi="MS Gothic" w:cs="MS Gothic"/>
          <w:sz w:val="22"/>
          <w:szCs w:val="24"/>
        </w:rPr>
        <w:t>➔</w:t>
      </w:r>
      <w:r w:rsidRPr="00271577">
        <w:rPr>
          <w:sz w:val="22"/>
          <w:szCs w:val="24"/>
        </w:rPr>
        <w:t xml:space="preserve"> Laikas (savalaikiškumas)</w:t>
      </w:r>
    </w:p>
    <w:p w14:paraId="01365A86" w14:textId="77777777" w:rsidR="00C171FA" w:rsidRPr="00271577" w:rsidRDefault="00C171FA" w:rsidP="00443812">
      <w:pPr>
        <w:pStyle w:val="ListParagraph"/>
        <w:numPr>
          <w:ilvl w:val="0"/>
          <w:numId w:val="137"/>
        </w:numPr>
        <w:shd w:val="clear" w:color="auto" w:fill="FFFFFF"/>
        <w:spacing w:after="0"/>
        <w:jc w:val="both"/>
        <w:rPr>
          <w:sz w:val="22"/>
          <w:szCs w:val="24"/>
        </w:rPr>
      </w:pPr>
      <w:r w:rsidRPr="00271577">
        <w:rPr>
          <w:rFonts w:ascii="MS Gothic" w:eastAsia="MS Gothic" w:hAnsi="MS Gothic" w:cs="MS Gothic"/>
          <w:sz w:val="22"/>
          <w:szCs w:val="24"/>
        </w:rPr>
        <w:t>➔</w:t>
      </w:r>
      <w:r w:rsidRPr="00271577">
        <w:rPr>
          <w:sz w:val="22"/>
          <w:szCs w:val="24"/>
        </w:rPr>
        <w:t xml:space="preserve"> Aktualumas (svarba)</w:t>
      </w:r>
    </w:p>
    <w:p w14:paraId="1D3B74D7" w14:textId="0D1685A0" w:rsidR="00C171FA" w:rsidRPr="00271577" w:rsidRDefault="00C171FA" w:rsidP="00443812">
      <w:pPr>
        <w:pStyle w:val="ListParagraph"/>
        <w:numPr>
          <w:ilvl w:val="0"/>
          <w:numId w:val="137"/>
        </w:numPr>
        <w:shd w:val="clear" w:color="auto" w:fill="FFFFFF"/>
        <w:spacing w:after="0"/>
        <w:jc w:val="both"/>
        <w:rPr>
          <w:sz w:val="22"/>
          <w:szCs w:val="24"/>
        </w:rPr>
      </w:pPr>
      <w:r w:rsidRPr="00271577">
        <w:rPr>
          <w:rFonts w:ascii="MS Gothic" w:eastAsia="MS Gothic" w:hAnsi="MS Gothic" w:cs="MS Gothic"/>
          <w:sz w:val="22"/>
          <w:szCs w:val="24"/>
        </w:rPr>
        <w:t>➔</w:t>
      </w:r>
      <w:r w:rsidRPr="00271577">
        <w:rPr>
          <w:sz w:val="22"/>
          <w:szCs w:val="24"/>
        </w:rPr>
        <w:t xml:space="preserve"> Kompetencija</w:t>
      </w:r>
      <w:r w:rsidR="0068170F">
        <w:rPr>
          <w:sz w:val="22"/>
          <w:szCs w:val="24"/>
        </w:rPr>
        <w:t xml:space="preserve"> /</w:t>
      </w:r>
      <w:r w:rsidRPr="00271577">
        <w:rPr>
          <w:sz w:val="22"/>
          <w:szCs w:val="24"/>
        </w:rPr>
        <w:t xml:space="preserve"> įrodymai (šaltinis)</w:t>
      </w:r>
    </w:p>
    <w:p w14:paraId="0CFE0B64" w14:textId="77777777" w:rsidR="00C171FA" w:rsidRPr="00271577" w:rsidRDefault="00C171FA" w:rsidP="00443812">
      <w:pPr>
        <w:pStyle w:val="ListParagraph"/>
        <w:numPr>
          <w:ilvl w:val="0"/>
          <w:numId w:val="137"/>
        </w:numPr>
        <w:shd w:val="clear" w:color="auto" w:fill="FFFFFF"/>
        <w:spacing w:after="0"/>
        <w:jc w:val="both"/>
        <w:rPr>
          <w:sz w:val="22"/>
          <w:szCs w:val="24"/>
        </w:rPr>
      </w:pPr>
      <w:r w:rsidRPr="00271577">
        <w:rPr>
          <w:rFonts w:ascii="MS Gothic" w:eastAsia="MS Gothic" w:hAnsi="MS Gothic" w:cs="MS Gothic"/>
          <w:sz w:val="22"/>
          <w:szCs w:val="24"/>
        </w:rPr>
        <w:t>➔</w:t>
      </w:r>
      <w:r w:rsidRPr="00271577">
        <w:rPr>
          <w:sz w:val="22"/>
          <w:szCs w:val="24"/>
        </w:rPr>
        <w:t xml:space="preserve"> Tikslumas (patikimumas)</w:t>
      </w:r>
    </w:p>
    <w:p w14:paraId="0907AB8C" w14:textId="77777777" w:rsidR="00C171FA" w:rsidRPr="00271577" w:rsidRDefault="00C171FA" w:rsidP="00443812">
      <w:pPr>
        <w:pStyle w:val="ListParagraph"/>
        <w:numPr>
          <w:ilvl w:val="0"/>
          <w:numId w:val="137"/>
        </w:numPr>
        <w:shd w:val="clear" w:color="auto" w:fill="FFFFFF"/>
        <w:spacing w:after="0"/>
        <w:jc w:val="both"/>
        <w:rPr>
          <w:sz w:val="22"/>
          <w:szCs w:val="24"/>
        </w:rPr>
      </w:pPr>
      <w:r w:rsidRPr="00271577">
        <w:rPr>
          <w:rFonts w:ascii="MS Gothic" w:eastAsia="MS Gothic" w:hAnsi="MS Gothic" w:cs="MS Gothic"/>
          <w:sz w:val="22"/>
          <w:szCs w:val="24"/>
        </w:rPr>
        <w:t>➔</w:t>
      </w:r>
      <w:r w:rsidRPr="00271577">
        <w:rPr>
          <w:sz w:val="22"/>
          <w:szCs w:val="24"/>
        </w:rPr>
        <w:t xml:space="preserve"> Tikslas (priežastis)</w:t>
      </w:r>
    </w:p>
    <w:p w14:paraId="064CDC23" w14:textId="77777777" w:rsidR="00C171FA" w:rsidRPr="00271577" w:rsidRDefault="00C171FA" w:rsidP="00443812">
      <w:pPr>
        <w:shd w:val="clear" w:color="auto" w:fill="FFFFFF"/>
        <w:spacing w:after="0"/>
        <w:jc w:val="both"/>
        <w:rPr>
          <w:i/>
          <w:sz w:val="22"/>
          <w:szCs w:val="24"/>
        </w:rPr>
      </w:pPr>
      <w:r w:rsidRPr="00271577">
        <w:rPr>
          <w:b/>
          <w:i/>
          <w:sz w:val="22"/>
          <w:szCs w:val="24"/>
        </w:rPr>
        <w:t>C</w:t>
      </w:r>
      <w:r w:rsidRPr="00271577">
        <w:rPr>
          <w:i/>
          <w:sz w:val="22"/>
          <w:szCs w:val="24"/>
        </w:rPr>
        <w:t>: Currency – Laikas, šaltinių naujumas</w:t>
      </w:r>
    </w:p>
    <w:p w14:paraId="4DA5E45F" w14:textId="77777777" w:rsidR="00C171FA" w:rsidRPr="00271577" w:rsidRDefault="00C171FA" w:rsidP="00443812">
      <w:pPr>
        <w:pStyle w:val="ListParagraph"/>
        <w:numPr>
          <w:ilvl w:val="0"/>
          <w:numId w:val="138"/>
        </w:numPr>
        <w:shd w:val="clear" w:color="auto" w:fill="FFFFFF"/>
        <w:spacing w:after="0"/>
        <w:ind w:left="709"/>
        <w:jc w:val="both"/>
        <w:rPr>
          <w:sz w:val="22"/>
          <w:szCs w:val="24"/>
        </w:rPr>
      </w:pPr>
      <w:r w:rsidRPr="00271577">
        <w:rPr>
          <w:sz w:val="22"/>
          <w:szCs w:val="24"/>
        </w:rPr>
        <w:t>Kada informacija buvo paskelbta?</w:t>
      </w:r>
    </w:p>
    <w:p w14:paraId="7036F4CD" w14:textId="77777777" w:rsidR="00C171FA" w:rsidRPr="00271577" w:rsidRDefault="00C171FA" w:rsidP="00443812">
      <w:pPr>
        <w:pStyle w:val="ListParagraph"/>
        <w:numPr>
          <w:ilvl w:val="0"/>
          <w:numId w:val="138"/>
        </w:numPr>
        <w:shd w:val="clear" w:color="auto" w:fill="FFFFFF"/>
        <w:spacing w:after="0"/>
        <w:ind w:left="709"/>
        <w:jc w:val="both"/>
        <w:rPr>
          <w:sz w:val="22"/>
          <w:szCs w:val="24"/>
        </w:rPr>
      </w:pPr>
      <w:r w:rsidRPr="00271577">
        <w:rPr>
          <w:sz w:val="22"/>
          <w:szCs w:val="24"/>
        </w:rPr>
        <w:t>Kiek nauja yra informacija?</w:t>
      </w:r>
    </w:p>
    <w:p w14:paraId="075A4E5E" w14:textId="77777777" w:rsidR="00C171FA" w:rsidRPr="00271577" w:rsidRDefault="00C171FA" w:rsidP="00443812">
      <w:pPr>
        <w:pStyle w:val="ListParagraph"/>
        <w:numPr>
          <w:ilvl w:val="0"/>
          <w:numId w:val="138"/>
        </w:numPr>
        <w:shd w:val="clear" w:color="auto" w:fill="FFFFFF"/>
        <w:spacing w:after="0"/>
        <w:ind w:left="709"/>
        <w:jc w:val="both"/>
        <w:rPr>
          <w:sz w:val="22"/>
          <w:szCs w:val="24"/>
        </w:rPr>
      </w:pPr>
      <w:r w:rsidRPr="00271577">
        <w:rPr>
          <w:sz w:val="22"/>
          <w:szCs w:val="24"/>
        </w:rPr>
        <w:t>Ar informacija buvo yra peržiūrėta, papildyta, atnaujinta?</w:t>
      </w:r>
    </w:p>
    <w:p w14:paraId="2E7D2339" w14:textId="584F218C" w:rsidR="00C171FA" w:rsidRPr="00271577" w:rsidRDefault="002F4B37" w:rsidP="00443812">
      <w:pPr>
        <w:pStyle w:val="ListParagraph"/>
        <w:numPr>
          <w:ilvl w:val="0"/>
          <w:numId w:val="138"/>
        </w:numPr>
        <w:shd w:val="clear" w:color="auto" w:fill="FFFFFF"/>
        <w:spacing w:after="0"/>
        <w:ind w:left="709"/>
        <w:jc w:val="both"/>
        <w:rPr>
          <w:sz w:val="22"/>
          <w:szCs w:val="24"/>
        </w:rPr>
      </w:pPr>
      <w:r>
        <w:rPr>
          <w:sz w:val="22"/>
          <w:szCs w:val="24"/>
        </w:rPr>
        <w:t>Ar i</w:t>
      </w:r>
      <w:r w:rsidR="00C171FA" w:rsidRPr="00271577">
        <w:rPr>
          <w:sz w:val="22"/>
          <w:szCs w:val="24"/>
        </w:rPr>
        <w:t>nformacija yra aktuali ar pasenusi konkreči</w:t>
      </w:r>
      <w:r w:rsidR="00CA6726" w:rsidRPr="00271577">
        <w:rPr>
          <w:sz w:val="22"/>
          <w:szCs w:val="24"/>
        </w:rPr>
        <w:t xml:space="preserve">os </w:t>
      </w:r>
      <w:r w:rsidR="00C171FA" w:rsidRPr="00271577">
        <w:rPr>
          <w:sz w:val="22"/>
          <w:szCs w:val="24"/>
        </w:rPr>
        <w:t>tem</w:t>
      </w:r>
      <w:r w:rsidR="00CA6726" w:rsidRPr="00271577">
        <w:rPr>
          <w:sz w:val="22"/>
          <w:szCs w:val="24"/>
        </w:rPr>
        <w:t>os atžvilgiu</w:t>
      </w:r>
      <w:r w:rsidR="00C171FA" w:rsidRPr="00271577">
        <w:rPr>
          <w:sz w:val="22"/>
          <w:szCs w:val="24"/>
        </w:rPr>
        <w:t>?</w:t>
      </w:r>
    </w:p>
    <w:p w14:paraId="11BD0898" w14:textId="77777777" w:rsidR="00C171FA" w:rsidRPr="00271577" w:rsidRDefault="00C171FA" w:rsidP="00443812">
      <w:pPr>
        <w:pStyle w:val="ListParagraph"/>
        <w:numPr>
          <w:ilvl w:val="0"/>
          <w:numId w:val="138"/>
        </w:numPr>
        <w:shd w:val="clear" w:color="auto" w:fill="FFFFFF"/>
        <w:spacing w:after="0"/>
        <w:ind w:left="709"/>
        <w:jc w:val="both"/>
        <w:rPr>
          <w:sz w:val="22"/>
          <w:szCs w:val="24"/>
        </w:rPr>
      </w:pPr>
      <w:r w:rsidRPr="00271577">
        <w:rPr>
          <w:sz w:val="22"/>
          <w:szCs w:val="24"/>
        </w:rPr>
        <w:t xml:space="preserve">Ar nuorodos </w:t>
      </w:r>
      <w:r w:rsidR="00CA6726" w:rsidRPr="00271577">
        <w:rPr>
          <w:sz w:val="22"/>
          <w:szCs w:val="24"/>
        </w:rPr>
        <w:t>aktyvios (</w:t>
      </w:r>
      <w:r w:rsidRPr="00271577">
        <w:rPr>
          <w:sz w:val="22"/>
          <w:szCs w:val="24"/>
        </w:rPr>
        <w:t>veikia</w:t>
      </w:r>
      <w:r w:rsidR="00CA6726" w:rsidRPr="00271577">
        <w:rPr>
          <w:sz w:val="22"/>
          <w:szCs w:val="24"/>
        </w:rPr>
        <w:t>nčios)</w:t>
      </w:r>
      <w:r w:rsidRPr="00271577">
        <w:rPr>
          <w:sz w:val="22"/>
          <w:szCs w:val="24"/>
        </w:rPr>
        <w:t>?</w:t>
      </w:r>
    </w:p>
    <w:p w14:paraId="5F83CDE0" w14:textId="77777777" w:rsidR="002F4B37" w:rsidRDefault="002F4B37" w:rsidP="00C171FA">
      <w:pPr>
        <w:shd w:val="clear" w:color="auto" w:fill="FFFFFF"/>
        <w:spacing w:after="0"/>
        <w:jc w:val="both"/>
        <w:rPr>
          <w:b/>
          <w:i/>
          <w:sz w:val="22"/>
          <w:szCs w:val="24"/>
        </w:rPr>
      </w:pPr>
    </w:p>
    <w:p w14:paraId="1BFF5C41" w14:textId="6EC6E673" w:rsidR="00C171FA" w:rsidRPr="00271577" w:rsidRDefault="00C171FA" w:rsidP="00443812">
      <w:pPr>
        <w:shd w:val="clear" w:color="auto" w:fill="FFFFFF"/>
        <w:spacing w:after="0"/>
        <w:rPr>
          <w:i/>
          <w:sz w:val="22"/>
          <w:szCs w:val="24"/>
        </w:rPr>
      </w:pPr>
      <w:r w:rsidRPr="00271577">
        <w:rPr>
          <w:b/>
          <w:i/>
          <w:sz w:val="22"/>
          <w:szCs w:val="24"/>
        </w:rPr>
        <w:t>R:</w:t>
      </w:r>
      <w:r w:rsidRPr="00271577">
        <w:rPr>
          <w:i/>
          <w:sz w:val="22"/>
          <w:szCs w:val="24"/>
        </w:rPr>
        <w:t xml:space="preserve"> Relevance – Aktualumas, svarba</w:t>
      </w:r>
    </w:p>
    <w:p w14:paraId="2E82E376" w14:textId="0C8B1A08" w:rsidR="00C171FA" w:rsidRPr="00271577" w:rsidRDefault="00C171FA" w:rsidP="00443812">
      <w:pPr>
        <w:pStyle w:val="ListParagraph"/>
        <w:numPr>
          <w:ilvl w:val="0"/>
          <w:numId w:val="85"/>
        </w:numPr>
        <w:shd w:val="clear" w:color="auto" w:fill="FFFFFF"/>
        <w:spacing w:after="0"/>
        <w:rPr>
          <w:sz w:val="22"/>
          <w:szCs w:val="24"/>
        </w:rPr>
      </w:pPr>
      <w:r w:rsidRPr="00271577">
        <w:rPr>
          <w:sz w:val="22"/>
          <w:szCs w:val="24"/>
        </w:rPr>
        <w:t>Ar informacija susijusi su jūsų tema</w:t>
      </w:r>
      <w:r w:rsidR="0068170F">
        <w:rPr>
          <w:sz w:val="22"/>
          <w:szCs w:val="24"/>
        </w:rPr>
        <w:t xml:space="preserve"> /</w:t>
      </w:r>
      <w:r w:rsidRPr="00271577">
        <w:rPr>
          <w:sz w:val="22"/>
          <w:szCs w:val="24"/>
        </w:rPr>
        <w:t xml:space="preserve"> atsako į jūsų klausimą?</w:t>
      </w:r>
    </w:p>
    <w:p w14:paraId="6E5CE208" w14:textId="77777777" w:rsidR="00C171FA" w:rsidRPr="00271577" w:rsidRDefault="00C171FA" w:rsidP="00443812">
      <w:pPr>
        <w:pStyle w:val="ListParagraph"/>
        <w:numPr>
          <w:ilvl w:val="0"/>
          <w:numId w:val="85"/>
        </w:numPr>
        <w:shd w:val="clear" w:color="auto" w:fill="FFFFFF"/>
        <w:spacing w:after="0"/>
        <w:rPr>
          <w:sz w:val="22"/>
          <w:szCs w:val="24"/>
        </w:rPr>
      </w:pPr>
      <w:r w:rsidRPr="00271577">
        <w:rPr>
          <w:sz w:val="22"/>
          <w:szCs w:val="24"/>
        </w:rPr>
        <w:t>Kas yra norima auditorija?</w:t>
      </w:r>
    </w:p>
    <w:p w14:paraId="7C5847A3" w14:textId="72E3202E" w:rsidR="00C171FA" w:rsidRPr="00271577" w:rsidRDefault="00C171FA" w:rsidP="00443812">
      <w:pPr>
        <w:pStyle w:val="ListParagraph"/>
        <w:numPr>
          <w:ilvl w:val="0"/>
          <w:numId w:val="85"/>
        </w:numPr>
        <w:shd w:val="clear" w:color="auto" w:fill="FFFFFF"/>
        <w:spacing w:after="0"/>
        <w:rPr>
          <w:sz w:val="22"/>
          <w:szCs w:val="24"/>
        </w:rPr>
      </w:pPr>
      <w:r w:rsidRPr="00271577">
        <w:rPr>
          <w:sz w:val="22"/>
          <w:szCs w:val="24"/>
        </w:rPr>
        <w:t>Ar informacija yra tinkamo lygio (t. y. ne per elementari</w:t>
      </w:r>
      <w:r w:rsidR="0068170F">
        <w:rPr>
          <w:sz w:val="22"/>
          <w:szCs w:val="24"/>
        </w:rPr>
        <w:t xml:space="preserve"> /</w:t>
      </w:r>
      <w:r w:rsidRPr="00271577">
        <w:rPr>
          <w:sz w:val="22"/>
          <w:szCs w:val="24"/>
        </w:rPr>
        <w:t xml:space="preserve"> ne per sudėtinga jūsų poreikiams)?</w:t>
      </w:r>
    </w:p>
    <w:p w14:paraId="61C1266F" w14:textId="77777777" w:rsidR="00C171FA" w:rsidRPr="00271577" w:rsidRDefault="00C171FA" w:rsidP="00443812">
      <w:pPr>
        <w:pStyle w:val="ListParagraph"/>
        <w:numPr>
          <w:ilvl w:val="0"/>
          <w:numId w:val="85"/>
        </w:numPr>
        <w:shd w:val="clear" w:color="auto" w:fill="FFFFFF"/>
        <w:spacing w:after="0"/>
        <w:rPr>
          <w:sz w:val="22"/>
          <w:szCs w:val="24"/>
        </w:rPr>
      </w:pPr>
      <w:r w:rsidRPr="00271577">
        <w:rPr>
          <w:sz w:val="22"/>
          <w:szCs w:val="24"/>
        </w:rPr>
        <w:t>Ar pasirinkdami naudoti šį konkretų šaltinį, p</w:t>
      </w:r>
      <w:r w:rsidR="00A436A5" w:rsidRPr="00271577">
        <w:rPr>
          <w:sz w:val="22"/>
          <w:szCs w:val="24"/>
        </w:rPr>
        <w:t>er</w:t>
      </w:r>
      <w:r w:rsidRPr="00271577">
        <w:rPr>
          <w:sz w:val="22"/>
          <w:szCs w:val="24"/>
        </w:rPr>
        <w:t>žvelgėte įvairius kitus šaltinius?</w:t>
      </w:r>
    </w:p>
    <w:p w14:paraId="49EC51A8" w14:textId="77777777" w:rsidR="00C171FA" w:rsidRPr="00271577" w:rsidRDefault="00C171FA" w:rsidP="00443812">
      <w:pPr>
        <w:pStyle w:val="ListParagraph"/>
        <w:numPr>
          <w:ilvl w:val="0"/>
          <w:numId w:val="85"/>
        </w:numPr>
        <w:shd w:val="clear" w:color="auto" w:fill="FFFFFF"/>
        <w:spacing w:after="0"/>
        <w:rPr>
          <w:sz w:val="22"/>
          <w:szCs w:val="24"/>
        </w:rPr>
      </w:pPr>
      <w:r w:rsidRPr="00271577">
        <w:rPr>
          <w:sz w:val="22"/>
          <w:szCs w:val="24"/>
        </w:rPr>
        <w:t>Ar jaustumėtės užtikrintai naudodami šį šaltinį tiriamajam darbui?</w:t>
      </w:r>
    </w:p>
    <w:p w14:paraId="0A057200" w14:textId="77777777" w:rsidR="00C171FA" w:rsidRPr="00271577" w:rsidRDefault="00C171FA" w:rsidP="00443812">
      <w:pPr>
        <w:pStyle w:val="ListParagraph"/>
        <w:numPr>
          <w:ilvl w:val="0"/>
          <w:numId w:val="85"/>
        </w:numPr>
        <w:shd w:val="clear" w:color="auto" w:fill="FFFFFF"/>
        <w:spacing w:after="0"/>
        <w:rPr>
          <w:sz w:val="22"/>
          <w:szCs w:val="24"/>
        </w:rPr>
      </w:pPr>
      <w:r w:rsidRPr="00271577">
        <w:rPr>
          <w:sz w:val="22"/>
          <w:szCs w:val="24"/>
        </w:rPr>
        <w:t>Kokia informacija įtraukta į šaltinį?</w:t>
      </w:r>
    </w:p>
    <w:p w14:paraId="0DF326EC" w14:textId="77777777" w:rsidR="00C171FA" w:rsidRPr="00271577" w:rsidRDefault="00C171FA" w:rsidP="00443812">
      <w:pPr>
        <w:pStyle w:val="ListParagraph"/>
        <w:numPr>
          <w:ilvl w:val="0"/>
          <w:numId w:val="85"/>
        </w:numPr>
        <w:shd w:val="clear" w:color="auto" w:fill="FFFFFF"/>
        <w:spacing w:after="0"/>
        <w:rPr>
          <w:sz w:val="22"/>
          <w:szCs w:val="24"/>
        </w:rPr>
      </w:pPr>
      <w:r w:rsidRPr="00271577">
        <w:rPr>
          <w:sz w:val="22"/>
          <w:szCs w:val="24"/>
        </w:rPr>
        <w:t>Ar šaltinio turinys yra faktas ar nuomonė? Ar</w:t>
      </w:r>
      <w:r w:rsidR="008F66DE" w:rsidRPr="00271577">
        <w:rPr>
          <w:sz w:val="22"/>
          <w:szCs w:val="24"/>
        </w:rPr>
        <w:t xml:space="preserve"> tai </w:t>
      </w:r>
      <w:r w:rsidRPr="00271577">
        <w:rPr>
          <w:sz w:val="22"/>
          <w:szCs w:val="24"/>
        </w:rPr>
        <w:t>subalansuota?</w:t>
      </w:r>
    </w:p>
    <w:p w14:paraId="4428D2B2" w14:textId="77777777" w:rsidR="00C171FA" w:rsidRPr="00271577" w:rsidRDefault="00C171FA" w:rsidP="00443812">
      <w:pPr>
        <w:pStyle w:val="ListParagraph"/>
        <w:numPr>
          <w:ilvl w:val="0"/>
          <w:numId w:val="85"/>
        </w:numPr>
        <w:shd w:val="clear" w:color="auto" w:fill="FFFFFF"/>
        <w:spacing w:after="0"/>
        <w:rPr>
          <w:sz w:val="22"/>
          <w:szCs w:val="24"/>
        </w:rPr>
      </w:pPr>
      <w:r w:rsidRPr="00271577">
        <w:rPr>
          <w:sz w:val="22"/>
          <w:szCs w:val="24"/>
        </w:rPr>
        <w:t>Ar kūrėjas pateikia duomenų ar citatų nuorodas bei šaltinius?</w:t>
      </w:r>
    </w:p>
    <w:p w14:paraId="2E119888" w14:textId="77777777" w:rsidR="00C171FA" w:rsidRPr="00271577" w:rsidRDefault="00C171FA" w:rsidP="00443812">
      <w:pPr>
        <w:shd w:val="clear" w:color="auto" w:fill="FFFFFF"/>
        <w:spacing w:after="0"/>
        <w:rPr>
          <w:i/>
          <w:sz w:val="22"/>
          <w:szCs w:val="24"/>
        </w:rPr>
      </w:pPr>
      <w:r w:rsidRPr="00271577">
        <w:rPr>
          <w:b/>
          <w:i/>
          <w:sz w:val="22"/>
          <w:szCs w:val="24"/>
        </w:rPr>
        <w:t>A</w:t>
      </w:r>
      <w:r w:rsidRPr="00271577">
        <w:rPr>
          <w:i/>
          <w:sz w:val="22"/>
          <w:szCs w:val="24"/>
        </w:rPr>
        <w:t>: Authority – Kompetencija, įrodymai, šaltinio patikimumas</w:t>
      </w:r>
    </w:p>
    <w:p w14:paraId="741575F1" w14:textId="731C6DC4" w:rsidR="00C171FA" w:rsidRPr="00271577" w:rsidRDefault="00C171FA" w:rsidP="00443812">
      <w:pPr>
        <w:pStyle w:val="ListParagraph"/>
        <w:numPr>
          <w:ilvl w:val="0"/>
          <w:numId w:val="139"/>
        </w:numPr>
        <w:shd w:val="clear" w:color="auto" w:fill="FFFFFF"/>
        <w:spacing w:after="0"/>
        <w:rPr>
          <w:sz w:val="22"/>
          <w:szCs w:val="24"/>
        </w:rPr>
      </w:pPr>
      <w:r w:rsidRPr="00271577">
        <w:rPr>
          <w:sz w:val="22"/>
          <w:szCs w:val="24"/>
        </w:rPr>
        <w:t>Kas autorius</w:t>
      </w:r>
      <w:r w:rsidR="0068170F">
        <w:rPr>
          <w:sz w:val="22"/>
          <w:szCs w:val="24"/>
        </w:rPr>
        <w:t xml:space="preserve"> /</w:t>
      </w:r>
      <w:r w:rsidRPr="00271577">
        <w:rPr>
          <w:sz w:val="22"/>
          <w:szCs w:val="24"/>
        </w:rPr>
        <w:t xml:space="preserve"> leidėjas</w:t>
      </w:r>
      <w:r w:rsidR="0068170F">
        <w:rPr>
          <w:sz w:val="22"/>
          <w:szCs w:val="24"/>
        </w:rPr>
        <w:t xml:space="preserve"> /</w:t>
      </w:r>
      <w:r w:rsidRPr="00271577">
        <w:rPr>
          <w:sz w:val="22"/>
          <w:szCs w:val="24"/>
        </w:rPr>
        <w:t xml:space="preserve"> šaltinis</w:t>
      </w:r>
      <w:r w:rsidR="0068170F">
        <w:rPr>
          <w:sz w:val="22"/>
          <w:szCs w:val="24"/>
        </w:rPr>
        <w:t xml:space="preserve"> /</w:t>
      </w:r>
      <w:r w:rsidRPr="00271577">
        <w:rPr>
          <w:sz w:val="22"/>
          <w:szCs w:val="24"/>
        </w:rPr>
        <w:t xml:space="preserve"> rėmėjas?</w:t>
      </w:r>
    </w:p>
    <w:p w14:paraId="765A84E6" w14:textId="77777777" w:rsidR="00C171FA" w:rsidRPr="00271577" w:rsidRDefault="00C171FA" w:rsidP="00443812">
      <w:pPr>
        <w:pStyle w:val="ListParagraph"/>
        <w:numPr>
          <w:ilvl w:val="0"/>
          <w:numId w:val="139"/>
        </w:numPr>
        <w:shd w:val="clear" w:color="auto" w:fill="FFFFFF"/>
        <w:spacing w:after="0"/>
        <w:rPr>
          <w:sz w:val="22"/>
          <w:szCs w:val="24"/>
        </w:rPr>
      </w:pPr>
      <w:r w:rsidRPr="00271577">
        <w:rPr>
          <w:sz w:val="22"/>
          <w:szCs w:val="24"/>
        </w:rPr>
        <w:t>Ar nurodomi autoriaus įgaliojimai ar organizacinė priklausomybė?</w:t>
      </w:r>
    </w:p>
    <w:p w14:paraId="09A9708E" w14:textId="77777777" w:rsidR="00C171FA" w:rsidRPr="00271577" w:rsidRDefault="00C171FA" w:rsidP="00443812">
      <w:pPr>
        <w:pStyle w:val="ListParagraph"/>
        <w:numPr>
          <w:ilvl w:val="0"/>
          <w:numId w:val="139"/>
        </w:numPr>
        <w:shd w:val="clear" w:color="auto" w:fill="FFFFFF"/>
        <w:spacing w:after="0"/>
        <w:rPr>
          <w:sz w:val="22"/>
          <w:szCs w:val="24"/>
        </w:rPr>
      </w:pPr>
      <w:r w:rsidRPr="00271577">
        <w:rPr>
          <w:sz w:val="22"/>
          <w:szCs w:val="24"/>
        </w:rPr>
        <w:t>Kokie yra autoriaus įgaliojimai ar organizacinė priklausomybė?</w:t>
      </w:r>
    </w:p>
    <w:p w14:paraId="444FBAF2" w14:textId="77777777" w:rsidR="00C171FA" w:rsidRPr="00271577" w:rsidRDefault="00C171FA" w:rsidP="00443812">
      <w:pPr>
        <w:pStyle w:val="ListParagraph"/>
        <w:numPr>
          <w:ilvl w:val="0"/>
          <w:numId w:val="139"/>
        </w:numPr>
        <w:shd w:val="clear" w:color="auto" w:fill="FFFFFF"/>
        <w:spacing w:after="0"/>
        <w:rPr>
          <w:sz w:val="22"/>
          <w:szCs w:val="24"/>
        </w:rPr>
      </w:pPr>
      <w:r w:rsidRPr="00271577">
        <w:rPr>
          <w:sz w:val="22"/>
          <w:szCs w:val="24"/>
        </w:rPr>
        <w:t>Kokia autoriaus kvalifikacija rašyti šia tema?</w:t>
      </w:r>
    </w:p>
    <w:p w14:paraId="41C3BB11" w14:textId="77777777" w:rsidR="00C171FA" w:rsidRPr="00271577" w:rsidRDefault="00C171FA" w:rsidP="00443812">
      <w:pPr>
        <w:pStyle w:val="ListParagraph"/>
        <w:numPr>
          <w:ilvl w:val="0"/>
          <w:numId w:val="139"/>
        </w:numPr>
        <w:shd w:val="clear" w:color="auto" w:fill="FFFFFF"/>
        <w:spacing w:after="0"/>
        <w:rPr>
          <w:sz w:val="22"/>
          <w:szCs w:val="24"/>
        </w:rPr>
      </w:pPr>
      <w:r w:rsidRPr="00271577">
        <w:rPr>
          <w:sz w:val="22"/>
          <w:szCs w:val="24"/>
        </w:rPr>
        <w:t>Ar yra kontaktinė informacija, pvz., leidėjo, ar el. pašto adresas?</w:t>
      </w:r>
    </w:p>
    <w:p w14:paraId="0CEC5D43" w14:textId="77777777" w:rsidR="00C171FA" w:rsidRPr="00271577" w:rsidRDefault="00C171FA" w:rsidP="00443812">
      <w:pPr>
        <w:pStyle w:val="ListParagraph"/>
        <w:numPr>
          <w:ilvl w:val="0"/>
          <w:numId w:val="139"/>
        </w:numPr>
        <w:shd w:val="clear" w:color="auto" w:fill="FFFFFF"/>
        <w:spacing w:after="0"/>
        <w:rPr>
          <w:sz w:val="22"/>
          <w:szCs w:val="24"/>
        </w:rPr>
      </w:pPr>
      <w:r w:rsidRPr="00271577">
        <w:rPr>
          <w:sz w:val="22"/>
          <w:szCs w:val="24"/>
        </w:rPr>
        <w:t>Ar interneto adresas (URL) atskleidžia ką nors apie autorių ar šaltinį?</w:t>
      </w:r>
    </w:p>
    <w:p w14:paraId="62C27DE6" w14:textId="77777777" w:rsidR="00C171FA" w:rsidRPr="00271577" w:rsidRDefault="00C171FA" w:rsidP="00443812">
      <w:pPr>
        <w:pStyle w:val="ListParagraph"/>
        <w:numPr>
          <w:ilvl w:val="0"/>
          <w:numId w:val="139"/>
        </w:numPr>
        <w:shd w:val="clear" w:color="auto" w:fill="FFFFFF"/>
        <w:spacing w:after="0"/>
        <w:rPr>
          <w:sz w:val="22"/>
          <w:szCs w:val="24"/>
        </w:rPr>
      </w:pPr>
      <w:r w:rsidRPr="00271577">
        <w:rPr>
          <w:sz w:val="22"/>
          <w:szCs w:val="24"/>
        </w:rPr>
        <w:t>Ar svetainėje yra reklamų?</w:t>
      </w:r>
    </w:p>
    <w:p w14:paraId="5A64C0FC" w14:textId="77777777" w:rsidR="00C171FA" w:rsidRPr="00271577" w:rsidRDefault="00C171FA" w:rsidP="00443812">
      <w:pPr>
        <w:shd w:val="clear" w:color="auto" w:fill="FFFFFF"/>
        <w:spacing w:after="0"/>
        <w:rPr>
          <w:i/>
          <w:sz w:val="22"/>
          <w:szCs w:val="24"/>
        </w:rPr>
      </w:pPr>
      <w:r w:rsidRPr="00271577">
        <w:rPr>
          <w:b/>
          <w:i/>
          <w:sz w:val="22"/>
          <w:szCs w:val="24"/>
        </w:rPr>
        <w:t xml:space="preserve">A: </w:t>
      </w:r>
      <w:r w:rsidRPr="00271577">
        <w:rPr>
          <w:i/>
          <w:sz w:val="22"/>
          <w:szCs w:val="24"/>
        </w:rPr>
        <w:t>Accuracy – Patikimumas ir tikrumas</w:t>
      </w:r>
    </w:p>
    <w:p w14:paraId="664C7AFB" w14:textId="77777777" w:rsidR="00C171FA" w:rsidRPr="00271577" w:rsidRDefault="00C171FA" w:rsidP="00443812">
      <w:pPr>
        <w:pStyle w:val="ListParagraph"/>
        <w:numPr>
          <w:ilvl w:val="0"/>
          <w:numId w:val="140"/>
        </w:numPr>
        <w:shd w:val="clear" w:color="auto" w:fill="FFFFFF"/>
        <w:spacing w:after="0"/>
        <w:ind w:left="709"/>
        <w:rPr>
          <w:sz w:val="22"/>
          <w:szCs w:val="24"/>
        </w:rPr>
      </w:pPr>
      <w:r w:rsidRPr="00271577">
        <w:rPr>
          <w:sz w:val="22"/>
          <w:szCs w:val="24"/>
        </w:rPr>
        <w:t>Iš kur gauta informacija?</w:t>
      </w:r>
    </w:p>
    <w:p w14:paraId="1F16DD8E" w14:textId="77777777" w:rsidR="00C171FA" w:rsidRPr="00271577" w:rsidRDefault="00C171FA" w:rsidP="00443812">
      <w:pPr>
        <w:pStyle w:val="ListParagraph"/>
        <w:numPr>
          <w:ilvl w:val="0"/>
          <w:numId w:val="140"/>
        </w:numPr>
        <w:shd w:val="clear" w:color="auto" w:fill="FFFFFF"/>
        <w:spacing w:after="0"/>
        <w:ind w:left="709"/>
        <w:rPr>
          <w:sz w:val="22"/>
          <w:szCs w:val="24"/>
        </w:rPr>
      </w:pPr>
      <w:r w:rsidRPr="00271577">
        <w:rPr>
          <w:sz w:val="22"/>
          <w:szCs w:val="24"/>
        </w:rPr>
        <w:t>Ar informacija pagrįsta įrodymais?</w:t>
      </w:r>
    </w:p>
    <w:p w14:paraId="4B3E596A" w14:textId="77777777" w:rsidR="00C171FA" w:rsidRPr="00271577" w:rsidRDefault="00C171FA" w:rsidP="00443812">
      <w:pPr>
        <w:pStyle w:val="ListParagraph"/>
        <w:numPr>
          <w:ilvl w:val="0"/>
          <w:numId w:val="140"/>
        </w:numPr>
        <w:shd w:val="clear" w:color="auto" w:fill="FFFFFF"/>
        <w:spacing w:after="0"/>
        <w:ind w:left="709"/>
        <w:rPr>
          <w:sz w:val="22"/>
          <w:szCs w:val="24"/>
        </w:rPr>
      </w:pPr>
      <w:r w:rsidRPr="00271577">
        <w:rPr>
          <w:sz w:val="22"/>
          <w:szCs w:val="24"/>
        </w:rPr>
        <w:t>Ar informacija buvo peržiūrėta, nurodyta?</w:t>
      </w:r>
    </w:p>
    <w:p w14:paraId="31F926A1" w14:textId="77777777" w:rsidR="00C171FA" w:rsidRPr="00271577" w:rsidRDefault="00C171FA" w:rsidP="00443812">
      <w:pPr>
        <w:pStyle w:val="ListParagraph"/>
        <w:numPr>
          <w:ilvl w:val="0"/>
          <w:numId w:val="140"/>
        </w:numPr>
        <w:shd w:val="clear" w:color="auto" w:fill="FFFFFF"/>
        <w:spacing w:after="0"/>
        <w:ind w:left="709"/>
        <w:rPr>
          <w:sz w:val="22"/>
          <w:szCs w:val="24"/>
        </w:rPr>
      </w:pPr>
      <w:r w:rsidRPr="00271577">
        <w:rPr>
          <w:sz w:val="22"/>
          <w:szCs w:val="24"/>
        </w:rPr>
        <w:t>Ar galite patikrinti šią informaciją kitame šaltinyje ar iš asmeninių žinių?</w:t>
      </w:r>
    </w:p>
    <w:p w14:paraId="3E4BB047" w14:textId="77777777" w:rsidR="00C171FA" w:rsidRPr="00271577" w:rsidRDefault="00C171FA" w:rsidP="00443812">
      <w:pPr>
        <w:pStyle w:val="ListParagraph"/>
        <w:numPr>
          <w:ilvl w:val="0"/>
          <w:numId w:val="140"/>
        </w:numPr>
        <w:shd w:val="clear" w:color="auto" w:fill="FFFFFF"/>
        <w:spacing w:after="0"/>
        <w:ind w:left="709"/>
        <w:rPr>
          <w:sz w:val="22"/>
          <w:szCs w:val="24"/>
        </w:rPr>
      </w:pPr>
      <w:r w:rsidRPr="00271577">
        <w:rPr>
          <w:sz w:val="22"/>
          <w:szCs w:val="24"/>
        </w:rPr>
        <w:t>Ar kalba, tonas atrodo nešališkas ir be emocijų?</w:t>
      </w:r>
    </w:p>
    <w:p w14:paraId="78B659B3" w14:textId="77777777" w:rsidR="00C171FA" w:rsidRPr="00271577" w:rsidRDefault="00C171FA" w:rsidP="00443812">
      <w:pPr>
        <w:pStyle w:val="ListParagraph"/>
        <w:numPr>
          <w:ilvl w:val="0"/>
          <w:numId w:val="140"/>
        </w:numPr>
        <w:shd w:val="clear" w:color="auto" w:fill="FFFFFF"/>
        <w:spacing w:after="0"/>
        <w:ind w:left="709"/>
        <w:rPr>
          <w:sz w:val="22"/>
          <w:szCs w:val="24"/>
        </w:rPr>
      </w:pPr>
      <w:r w:rsidRPr="00271577">
        <w:rPr>
          <w:sz w:val="22"/>
          <w:szCs w:val="24"/>
        </w:rPr>
        <w:t>Ar yra rašybos, gramatikos ar kitų spausdinimo klaidų?</w:t>
      </w:r>
    </w:p>
    <w:p w14:paraId="069C13EE" w14:textId="7015B130" w:rsidR="00C171FA" w:rsidRPr="00271577" w:rsidRDefault="00C171FA" w:rsidP="00443812">
      <w:pPr>
        <w:shd w:val="clear" w:color="auto" w:fill="FFFFFF"/>
        <w:spacing w:after="0"/>
        <w:rPr>
          <w:i/>
          <w:sz w:val="22"/>
          <w:szCs w:val="24"/>
        </w:rPr>
      </w:pPr>
      <w:r w:rsidRPr="00271577">
        <w:rPr>
          <w:b/>
          <w:i/>
          <w:sz w:val="22"/>
          <w:szCs w:val="24"/>
        </w:rPr>
        <w:t>P:</w:t>
      </w:r>
      <w:r w:rsidRPr="00271577">
        <w:rPr>
          <w:i/>
          <w:sz w:val="22"/>
          <w:szCs w:val="24"/>
        </w:rPr>
        <w:t xml:space="preserve"> Purpose – </w:t>
      </w:r>
      <w:r w:rsidR="00CB00D0" w:rsidRPr="00271577">
        <w:rPr>
          <w:i/>
          <w:sz w:val="22"/>
          <w:szCs w:val="24"/>
        </w:rPr>
        <w:t xml:space="preserve">Tikslas, </w:t>
      </w:r>
      <w:r w:rsidRPr="00271577">
        <w:rPr>
          <w:i/>
          <w:sz w:val="22"/>
          <w:szCs w:val="24"/>
        </w:rPr>
        <w:t>kodėl</w:t>
      </w:r>
      <w:r w:rsidR="0068170F">
        <w:rPr>
          <w:i/>
          <w:sz w:val="22"/>
          <w:szCs w:val="24"/>
        </w:rPr>
        <w:t xml:space="preserve"> /</w:t>
      </w:r>
      <w:r w:rsidRPr="00271577">
        <w:rPr>
          <w:i/>
          <w:sz w:val="22"/>
          <w:szCs w:val="24"/>
        </w:rPr>
        <w:t xml:space="preserve"> kam reikalinga ši informacija </w:t>
      </w:r>
    </w:p>
    <w:p w14:paraId="2CB53427" w14:textId="77777777" w:rsidR="00C171FA" w:rsidRPr="00271577" w:rsidRDefault="00C171FA" w:rsidP="00443812">
      <w:pPr>
        <w:pStyle w:val="ListParagraph"/>
        <w:numPr>
          <w:ilvl w:val="0"/>
          <w:numId w:val="141"/>
        </w:numPr>
        <w:shd w:val="clear" w:color="auto" w:fill="FFFFFF"/>
        <w:spacing w:after="0"/>
        <w:ind w:left="709"/>
        <w:rPr>
          <w:sz w:val="22"/>
          <w:szCs w:val="24"/>
        </w:rPr>
      </w:pPr>
      <w:r w:rsidRPr="00271577">
        <w:rPr>
          <w:sz w:val="22"/>
          <w:szCs w:val="24"/>
        </w:rPr>
        <w:t>Koks yra informacijos tikslas? Informuoti? Mokyti? Parduoti? Suteikti pramogą? Įtikinti? Manipuliuoti?</w:t>
      </w:r>
    </w:p>
    <w:p w14:paraId="3E9E99D4" w14:textId="012071D0" w:rsidR="00C171FA" w:rsidRPr="00271577" w:rsidRDefault="00C171FA" w:rsidP="00443812">
      <w:pPr>
        <w:pStyle w:val="ListParagraph"/>
        <w:numPr>
          <w:ilvl w:val="0"/>
          <w:numId w:val="141"/>
        </w:numPr>
        <w:shd w:val="clear" w:color="auto" w:fill="FFFFFF"/>
        <w:spacing w:after="0"/>
        <w:ind w:left="709"/>
        <w:rPr>
          <w:sz w:val="22"/>
          <w:szCs w:val="24"/>
        </w:rPr>
      </w:pPr>
      <w:r w:rsidRPr="00271577">
        <w:rPr>
          <w:sz w:val="22"/>
          <w:szCs w:val="24"/>
        </w:rPr>
        <w:t>Ar autoriai</w:t>
      </w:r>
      <w:r w:rsidR="0068170F">
        <w:rPr>
          <w:sz w:val="22"/>
          <w:szCs w:val="24"/>
        </w:rPr>
        <w:t xml:space="preserve"> /</w:t>
      </w:r>
      <w:r w:rsidRPr="00271577">
        <w:rPr>
          <w:sz w:val="22"/>
          <w:szCs w:val="24"/>
        </w:rPr>
        <w:t xml:space="preserve"> rėmėjai aiškiai nurodo savo ketinimus ar tikslą?</w:t>
      </w:r>
    </w:p>
    <w:p w14:paraId="658035CD" w14:textId="77777777" w:rsidR="00C171FA" w:rsidRPr="00271577" w:rsidRDefault="00C171FA" w:rsidP="00443812">
      <w:pPr>
        <w:pStyle w:val="ListParagraph"/>
        <w:numPr>
          <w:ilvl w:val="0"/>
          <w:numId w:val="141"/>
        </w:numPr>
        <w:shd w:val="clear" w:color="auto" w:fill="FFFFFF"/>
        <w:spacing w:after="0"/>
        <w:ind w:left="709"/>
        <w:rPr>
          <w:sz w:val="22"/>
          <w:szCs w:val="24"/>
        </w:rPr>
      </w:pPr>
      <w:r w:rsidRPr="00271577">
        <w:rPr>
          <w:sz w:val="22"/>
          <w:szCs w:val="24"/>
        </w:rPr>
        <w:t>Ar informacija yra faktas? Nuomonė? Propaganda?</w:t>
      </w:r>
    </w:p>
    <w:p w14:paraId="029CE6DF" w14:textId="77777777" w:rsidR="00C171FA" w:rsidRPr="00271577" w:rsidRDefault="00C171FA" w:rsidP="00443812">
      <w:pPr>
        <w:pStyle w:val="ListParagraph"/>
        <w:numPr>
          <w:ilvl w:val="0"/>
          <w:numId w:val="141"/>
        </w:numPr>
        <w:shd w:val="clear" w:color="auto" w:fill="FFFFFF"/>
        <w:spacing w:after="0"/>
        <w:ind w:left="709"/>
        <w:rPr>
          <w:sz w:val="22"/>
          <w:szCs w:val="24"/>
        </w:rPr>
      </w:pPr>
      <w:r w:rsidRPr="00271577">
        <w:rPr>
          <w:sz w:val="22"/>
          <w:szCs w:val="24"/>
        </w:rPr>
        <w:t>Ar požiūris atrodo objektyvus ir nešališkas?</w:t>
      </w:r>
    </w:p>
    <w:p w14:paraId="5851B3FB" w14:textId="77777777" w:rsidR="00C171FA" w:rsidRPr="00271577" w:rsidRDefault="00C171FA" w:rsidP="00443812">
      <w:pPr>
        <w:pStyle w:val="ListParagraph"/>
        <w:numPr>
          <w:ilvl w:val="0"/>
          <w:numId w:val="141"/>
        </w:numPr>
        <w:shd w:val="clear" w:color="auto" w:fill="FFFFFF"/>
        <w:spacing w:after="0"/>
        <w:ind w:left="709"/>
        <w:rPr>
          <w:sz w:val="22"/>
          <w:szCs w:val="24"/>
        </w:rPr>
      </w:pPr>
      <w:r w:rsidRPr="00271577">
        <w:rPr>
          <w:sz w:val="22"/>
          <w:szCs w:val="24"/>
        </w:rPr>
        <w:t>Ar yra politinių, ideologinių, kultūrinių, religinių, institucinių ar asmeninių šališkumų?</w:t>
      </w:r>
    </w:p>
    <w:p w14:paraId="51727C27" w14:textId="3C3E7E92" w:rsidR="00C171FA" w:rsidRPr="00271577" w:rsidRDefault="00C171FA" w:rsidP="00443812">
      <w:pPr>
        <w:pStyle w:val="ListParagraph"/>
        <w:numPr>
          <w:ilvl w:val="0"/>
          <w:numId w:val="141"/>
        </w:numPr>
        <w:shd w:val="clear" w:color="auto" w:fill="FFFFFF"/>
        <w:spacing w:after="0"/>
        <w:ind w:left="709"/>
        <w:rPr>
          <w:sz w:val="22"/>
          <w:szCs w:val="24"/>
        </w:rPr>
      </w:pPr>
      <w:r w:rsidRPr="00271577">
        <w:rPr>
          <w:sz w:val="22"/>
          <w:szCs w:val="24"/>
        </w:rPr>
        <w:t>Ar kūrėjas</w:t>
      </w:r>
      <w:r w:rsidR="0068170F">
        <w:rPr>
          <w:sz w:val="22"/>
          <w:szCs w:val="24"/>
        </w:rPr>
        <w:t xml:space="preserve"> /</w:t>
      </w:r>
      <w:r w:rsidRPr="00271577">
        <w:rPr>
          <w:sz w:val="22"/>
          <w:szCs w:val="24"/>
        </w:rPr>
        <w:t xml:space="preserve"> autorius bando jums ką nors parduoti</w:t>
      </w:r>
      <w:r w:rsidR="0068170F">
        <w:rPr>
          <w:sz w:val="22"/>
          <w:szCs w:val="24"/>
        </w:rPr>
        <w:t xml:space="preserve"> /</w:t>
      </w:r>
      <w:r w:rsidRPr="00271577">
        <w:rPr>
          <w:sz w:val="22"/>
          <w:szCs w:val="24"/>
        </w:rPr>
        <w:t xml:space="preserve"> įsiūlyti?</w:t>
      </w:r>
    </w:p>
    <w:p w14:paraId="3011B817" w14:textId="77777777" w:rsidR="00C171FA" w:rsidRPr="00271577" w:rsidRDefault="00C171FA" w:rsidP="00443812">
      <w:pPr>
        <w:pStyle w:val="ListParagraph"/>
        <w:numPr>
          <w:ilvl w:val="0"/>
          <w:numId w:val="141"/>
        </w:numPr>
        <w:shd w:val="clear" w:color="auto" w:fill="FFFFFF"/>
        <w:spacing w:after="0"/>
        <w:ind w:left="709"/>
        <w:rPr>
          <w:sz w:val="22"/>
          <w:szCs w:val="24"/>
        </w:rPr>
      </w:pPr>
      <w:r w:rsidRPr="00271577">
        <w:rPr>
          <w:sz w:val="22"/>
          <w:szCs w:val="24"/>
        </w:rPr>
        <w:t>Ar tai šališka?</w:t>
      </w:r>
    </w:p>
    <w:p w14:paraId="32D00E9E" w14:textId="77777777" w:rsidR="00C171FA" w:rsidRPr="00271577" w:rsidRDefault="00C171FA" w:rsidP="00443812">
      <w:pPr>
        <w:pStyle w:val="Heading4"/>
      </w:pPr>
      <w:bookmarkStart w:id="319" w:name="_heading=h.yffx8wbca2uh" w:colFirst="0" w:colLast="0"/>
      <w:bookmarkEnd w:id="319"/>
      <w:r w:rsidRPr="00271577">
        <w:t>2. Iššifravimas</w:t>
      </w:r>
    </w:p>
    <w:p w14:paraId="72CD8914" w14:textId="77777777" w:rsidR="00C171FA" w:rsidRPr="00271577" w:rsidRDefault="00C171FA" w:rsidP="00C171FA">
      <w:pPr>
        <w:shd w:val="clear" w:color="auto" w:fill="FFFFFF"/>
        <w:spacing w:after="0"/>
        <w:jc w:val="both"/>
        <w:rPr>
          <w:sz w:val="22"/>
          <w:szCs w:val="24"/>
        </w:rPr>
      </w:pPr>
      <w:r w:rsidRPr="00271577">
        <w:rPr>
          <w:sz w:val="22"/>
          <w:szCs w:val="24"/>
        </w:rPr>
        <w:t>Šioje dalyje yra:</w:t>
      </w:r>
    </w:p>
    <w:p w14:paraId="5210C19F" w14:textId="117BFE08" w:rsidR="00C171FA" w:rsidRPr="00271577" w:rsidRDefault="00C171FA" w:rsidP="001E7999">
      <w:pPr>
        <w:pStyle w:val="ListParagraph"/>
        <w:numPr>
          <w:ilvl w:val="0"/>
          <w:numId w:val="142"/>
        </w:numPr>
        <w:shd w:val="clear" w:color="auto" w:fill="FFFFFF"/>
        <w:spacing w:after="0"/>
        <w:ind w:left="709"/>
        <w:jc w:val="both"/>
        <w:rPr>
          <w:sz w:val="22"/>
          <w:szCs w:val="24"/>
        </w:rPr>
      </w:pPr>
      <w:r w:rsidRPr="00271577">
        <w:rPr>
          <w:sz w:val="22"/>
          <w:szCs w:val="24"/>
        </w:rPr>
        <w:t>Pratimas „Akcentas svarbu“, skirtas pranešimui</w:t>
      </w:r>
      <w:r w:rsidR="0068170F">
        <w:rPr>
          <w:sz w:val="22"/>
          <w:szCs w:val="24"/>
        </w:rPr>
        <w:t xml:space="preserve"> /</w:t>
      </w:r>
      <w:r w:rsidRPr="00271577">
        <w:rPr>
          <w:sz w:val="22"/>
          <w:szCs w:val="24"/>
        </w:rPr>
        <w:t xml:space="preserve"> žinutei iššifruoti.</w:t>
      </w:r>
    </w:p>
    <w:p w14:paraId="0CDCFC0A" w14:textId="77777777" w:rsidR="002F4B37" w:rsidRPr="002F4B37" w:rsidRDefault="002F4B37" w:rsidP="002F4B37">
      <w:pPr>
        <w:shd w:val="clear" w:color="auto" w:fill="FFFFFF"/>
        <w:spacing w:after="0"/>
        <w:ind w:left="349"/>
        <w:jc w:val="both"/>
        <w:rPr>
          <w:sz w:val="22"/>
          <w:szCs w:val="24"/>
        </w:rPr>
      </w:pPr>
    </w:p>
    <w:p w14:paraId="67E0C641" w14:textId="1F5CC75F" w:rsidR="00C171FA" w:rsidRPr="00271577" w:rsidRDefault="00C171FA" w:rsidP="001E7999">
      <w:pPr>
        <w:pStyle w:val="ListParagraph"/>
        <w:numPr>
          <w:ilvl w:val="0"/>
          <w:numId w:val="142"/>
        </w:numPr>
        <w:shd w:val="clear" w:color="auto" w:fill="FFFFFF"/>
        <w:spacing w:after="0"/>
        <w:ind w:left="709"/>
        <w:jc w:val="both"/>
        <w:rPr>
          <w:sz w:val="22"/>
          <w:szCs w:val="24"/>
        </w:rPr>
      </w:pPr>
      <w:r w:rsidRPr="00271577">
        <w:rPr>
          <w:sz w:val="22"/>
          <w:szCs w:val="24"/>
        </w:rPr>
        <w:t xml:space="preserve">Netikrų naujienų detektyvas – įrankiai, skirti </w:t>
      </w:r>
      <w:r w:rsidR="002F4B37">
        <w:rPr>
          <w:sz w:val="22"/>
          <w:szCs w:val="24"/>
        </w:rPr>
        <w:t>„</w:t>
      </w:r>
      <w:r w:rsidRPr="00271577">
        <w:rPr>
          <w:sz w:val="22"/>
          <w:szCs w:val="24"/>
        </w:rPr>
        <w:t>melagienoms</w:t>
      </w:r>
      <w:r w:rsidR="002F4B37">
        <w:rPr>
          <w:sz w:val="22"/>
          <w:szCs w:val="24"/>
        </w:rPr>
        <w:t>“</w:t>
      </w:r>
      <w:r w:rsidR="00714C01">
        <w:rPr>
          <w:sz w:val="22"/>
          <w:szCs w:val="24"/>
        </w:rPr>
        <w:t xml:space="preserve"> </w:t>
      </w:r>
      <w:r w:rsidRPr="00271577">
        <w:rPr>
          <w:sz w:val="22"/>
          <w:szCs w:val="24"/>
        </w:rPr>
        <w:t>aptikti.</w:t>
      </w:r>
    </w:p>
    <w:p w14:paraId="35228F1E" w14:textId="77777777" w:rsidR="00C171FA" w:rsidRPr="00271577" w:rsidRDefault="00C171FA" w:rsidP="00443812">
      <w:pPr>
        <w:pStyle w:val="Heading5"/>
        <w:spacing w:after="120"/>
      </w:pPr>
      <w:bookmarkStart w:id="320" w:name="_heading=h.lja1mqn35kbb" w:colFirst="0" w:colLast="0"/>
      <w:bookmarkEnd w:id="320"/>
      <w:r w:rsidRPr="002F4B37">
        <w:rPr>
          <w:color w:val="E36C0A" w:themeColor="accent6" w:themeShade="BF"/>
        </w:rPr>
        <w:t>„Akcentas svarbu“</w:t>
      </w:r>
    </w:p>
    <w:p w14:paraId="09D95422" w14:textId="494019D6" w:rsidR="00C171FA" w:rsidRPr="00271577" w:rsidRDefault="00C171FA" w:rsidP="00C171FA">
      <w:pPr>
        <w:shd w:val="clear" w:color="auto" w:fill="FFFFFF"/>
        <w:spacing w:after="0"/>
        <w:jc w:val="both"/>
        <w:rPr>
          <w:sz w:val="22"/>
          <w:szCs w:val="24"/>
        </w:rPr>
      </w:pPr>
      <w:r w:rsidRPr="00271577">
        <w:rPr>
          <w:sz w:val="22"/>
          <w:szCs w:val="24"/>
        </w:rPr>
        <w:t>Akcentas yra labai svarbi pranešimo</w:t>
      </w:r>
      <w:r w:rsidR="0068170F">
        <w:rPr>
          <w:sz w:val="22"/>
          <w:szCs w:val="24"/>
        </w:rPr>
        <w:t xml:space="preserve"> /</w:t>
      </w:r>
      <w:r w:rsidRPr="00271577">
        <w:rPr>
          <w:sz w:val="22"/>
          <w:szCs w:val="24"/>
        </w:rPr>
        <w:t xml:space="preserve"> žinutės dalis. Kartais nedideli formos pakeitimai, gali sukurti visai kitokią prasmę. Norint iššifruoti pranešimą, reikia atkreipti dėmesį į mažas detales, kurios gali jį drastiškai pakeisti. Čia galima pamatyti, kaip vien sakinio akcento pakeitimas suteikia kitokią prasmę.</w:t>
      </w:r>
    </w:p>
    <w:p w14:paraId="717D54D8" w14:textId="77777777" w:rsidR="00C171FA" w:rsidRPr="00271577" w:rsidRDefault="00C171FA" w:rsidP="00C171FA">
      <w:pPr>
        <w:shd w:val="clear" w:color="auto" w:fill="FFFFFF"/>
        <w:spacing w:after="0"/>
        <w:jc w:val="both"/>
        <w:rPr>
          <w:sz w:val="22"/>
          <w:szCs w:val="24"/>
        </w:rPr>
      </w:pPr>
      <w:r w:rsidRPr="00271577">
        <w:rPr>
          <w:sz w:val="22"/>
          <w:szCs w:val="24"/>
        </w:rPr>
        <w:t>Tie patys žodžiai, skirtingi pranešimai, keičiant akcentą...</w:t>
      </w:r>
    </w:p>
    <w:p w14:paraId="702CE105" w14:textId="77777777" w:rsidR="00C171FA" w:rsidRPr="002F4B37" w:rsidRDefault="00C171FA" w:rsidP="002F4B37">
      <w:pPr>
        <w:shd w:val="clear" w:color="auto" w:fill="FFFFFF"/>
        <w:spacing w:before="0" w:after="0"/>
        <w:ind w:left="66"/>
        <w:jc w:val="both"/>
        <w:rPr>
          <w:i/>
          <w:sz w:val="22"/>
          <w:szCs w:val="24"/>
        </w:rPr>
      </w:pPr>
      <w:r w:rsidRPr="002F4B37">
        <w:rPr>
          <w:i/>
          <w:sz w:val="22"/>
          <w:szCs w:val="24"/>
        </w:rPr>
        <w:t>Antradienį Jūs ketinate kalbėtis su direktoriumi vienas?</w:t>
      </w:r>
    </w:p>
    <w:p w14:paraId="04C17515" w14:textId="77777777" w:rsidR="00C171FA" w:rsidRPr="00271577" w:rsidRDefault="00C171FA" w:rsidP="001E7999">
      <w:pPr>
        <w:numPr>
          <w:ilvl w:val="3"/>
          <w:numId w:val="129"/>
        </w:numPr>
        <w:shd w:val="clear" w:color="auto" w:fill="FFFFFF"/>
        <w:spacing w:before="0" w:after="0"/>
        <w:ind w:left="426"/>
        <w:jc w:val="both"/>
        <w:rPr>
          <w:sz w:val="22"/>
          <w:szCs w:val="24"/>
        </w:rPr>
      </w:pPr>
      <w:r w:rsidRPr="00271577">
        <w:rPr>
          <w:sz w:val="22"/>
          <w:szCs w:val="24"/>
        </w:rPr>
        <w:t xml:space="preserve">Antradienį </w:t>
      </w:r>
      <w:r w:rsidRPr="00271577">
        <w:rPr>
          <w:b/>
          <w:color w:val="F79646" w:themeColor="accent6"/>
          <w:sz w:val="22"/>
          <w:szCs w:val="24"/>
        </w:rPr>
        <w:t>Jūs</w:t>
      </w:r>
      <w:r w:rsidRPr="00271577">
        <w:rPr>
          <w:sz w:val="22"/>
          <w:szCs w:val="24"/>
        </w:rPr>
        <w:t xml:space="preserve"> ketinate kalbėtis su direktoriumi vienas.</w:t>
      </w:r>
    </w:p>
    <w:p w14:paraId="0CB54846" w14:textId="77777777" w:rsidR="00C171FA" w:rsidRPr="00271577" w:rsidRDefault="00C171FA" w:rsidP="001E7999">
      <w:pPr>
        <w:numPr>
          <w:ilvl w:val="3"/>
          <w:numId w:val="129"/>
        </w:numPr>
        <w:shd w:val="clear" w:color="auto" w:fill="FFFFFF"/>
        <w:spacing w:before="0" w:after="0"/>
        <w:ind w:left="426"/>
        <w:jc w:val="both"/>
        <w:rPr>
          <w:sz w:val="22"/>
          <w:szCs w:val="24"/>
        </w:rPr>
      </w:pPr>
      <w:r w:rsidRPr="00271577">
        <w:rPr>
          <w:sz w:val="22"/>
          <w:szCs w:val="24"/>
        </w:rPr>
        <w:t xml:space="preserve">Antradienį Jūs ketinate kalbėtis su </w:t>
      </w:r>
      <w:r w:rsidRPr="00271577">
        <w:rPr>
          <w:b/>
          <w:color w:val="F79646" w:themeColor="accent6"/>
          <w:sz w:val="22"/>
          <w:szCs w:val="24"/>
        </w:rPr>
        <w:t>direktoriumi</w:t>
      </w:r>
      <w:r w:rsidRPr="00271577">
        <w:rPr>
          <w:sz w:val="22"/>
          <w:szCs w:val="24"/>
        </w:rPr>
        <w:t xml:space="preserve"> vienas.</w:t>
      </w:r>
    </w:p>
    <w:p w14:paraId="21A26E43" w14:textId="77777777" w:rsidR="00C171FA" w:rsidRPr="00271577" w:rsidRDefault="00C171FA" w:rsidP="001E7999">
      <w:pPr>
        <w:numPr>
          <w:ilvl w:val="3"/>
          <w:numId w:val="129"/>
        </w:numPr>
        <w:shd w:val="clear" w:color="auto" w:fill="FFFFFF"/>
        <w:spacing w:before="0" w:after="0"/>
        <w:ind w:left="426"/>
        <w:jc w:val="both"/>
        <w:rPr>
          <w:sz w:val="22"/>
          <w:szCs w:val="24"/>
        </w:rPr>
      </w:pPr>
      <w:r w:rsidRPr="00271577">
        <w:rPr>
          <w:sz w:val="22"/>
          <w:szCs w:val="24"/>
        </w:rPr>
        <w:t xml:space="preserve">Antradienį Jūs ketinate kalbėtis su direktoriumi </w:t>
      </w:r>
      <w:r w:rsidRPr="00271577">
        <w:rPr>
          <w:b/>
          <w:color w:val="F79646" w:themeColor="accent6"/>
          <w:sz w:val="22"/>
          <w:szCs w:val="24"/>
        </w:rPr>
        <w:t>vienas</w:t>
      </w:r>
      <w:r w:rsidRPr="00271577">
        <w:rPr>
          <w:sz w:val="22"/>
          <w:szCs w:val="24"/>
        </w:rPr>
        <w:t>.</w:t>
      </w:r>
    </w:p>
    <w:p w14:paraId="6F6CC918" w14:textId="77777777" w:rsidR="00C171FA" w:rsidRPr="00271577" w:rsidRDefault="00C171FA" w:rsidP="001E7999">
      <w:pPr>
        <w:numPr>
          <w:ilvl w:val="3"/>
          <w:numId w:val="129"/>
        </w:numPr>
        <w:shd w:val="clear" w:color="auto" w:fill="FFFFFF"/>
        <w:spacing w:before="0" w:after="0"/>
        <w:ind w:left="426"/>
        <w:jc w:val="both"/>
        <w:rPr>
          <w:sz w:val="22"/>
          <w:szCs w:val="24"/>
        </w:rPr>
      </w:pPr>
      <w:r w:rsidRPr="00271577">
        <w:rPr>
          <w:b/>
          <w:color w:val="F79646" w:themeColor="accent6"/>
          <w:sz w:val="22"/>
          <w:szCs w:val="24"/>
        </w:rPr>
        <w:t>Antradienį</w:t>
      </w:r>
      <w:r w:rsidRPr="00271577">
        <w:rPr>
          <w:sz w:val="22"/>
          <w:szCs w:val="24"/>
        </w:rPr>
        <w:t xml:space="preserve"> Jūs ketinate kalbėtis su direktoriumi vienas.</w:t>
      </w:r>
    </w:p>
    <w:p w14:paraId="3B6B85DF" w14:textId="77777777" w:rsidR="00C171FA" w:rsidRPr="00271577" w:rsidRDefault="00C171FA" w:rsidP="001E7999">
      <w:pPr>
        <w:numPr>
          <w:ilvl w:val="3"/>
          <w:numId w:val="129"/>
        </w:numPr>
        <w:shd w:val="clear" w:color="auto" w:fill="FFFFFF"/>
        <w:spacing w:before="0" w:after="0"/>
        <w:ind w:left="426"/>
        <w:jc w:val="both"/>
        <w:rPr>
          <w:sz w:val="22"/>
          <w:szCs w:val="24"/>
        </w:rPr>
      </w:pPr>
      <w:r w:rsidRPr="00271577">
        <w:rPr>
          <w:sz w:val="22"/>
          <w:szCs w:val="24"/>
        </w:rPr>
        <w:t xml:space="preserve">Antradienį Jūs ketinate </w:t>
      </w:r>
      <w:r w:rsidRPr="00271577">
        <w:rPr>
          <w:b/>
          <w:color w:val="F79646" w:themeColor="accent6"/>
          <w:sz w:val="22"/>
          <w:szCs w:val="24"/>
        </w:rPr>
        <w:t>kalbėtis</w:t>
      </w:r>
      <w:r w:rsidRPr="00271577">
        <w:rPr>
          <w:sz w:val="22"/>
          <w:szCs w:val="24"/>
        </w:rPr>
        <w:t xml:space="preserve"> su direktoriumi vienas.</w:t>
      </w:r>
    </w:p>
    <w:p w14:paraId="26FB8212" w14:textId="77777777" w:rsidR="004B2D9E" w:rsidRPr="00271577" w:rsidRDefault="004B2D9E" w:rsidP="004B2D9E">
      <w:pPr>
        <w:shd w:val="clear" w:color="auto" w:fill="FFFFFF"/>
        <w:spacing w:before="0" w:after="0"/>
        <w:ind w:left="426"/>
        <w:jc w:val="both"/>
        <w:rPr>
          <w:sz w:val="22"/>
          <w:szCs w:val="24"/>
        </w:rPr>
      </w:pPr>
    </w:p>
    <w:p w14:paraId="0607F3E8" w14:textId="77777777" w:rsidR="00C171FA" w:rsidRPr="00271577" w:rsidRDefault="00C171FA" w:rsidP="001E7999">
      <w:pPr>
        <w:numPr>
          <w:ilvl w:val="1"/>
          <w:numId w:val="130"/>
        </w:numPr>
        <w:shd w:val="clear" w:color="auto" w:fill="FFFFFF"/>
        <w:spacing w:before="0" w:after="0"/>
        <w:ind w:left="426"/>
        <w:jc w:val="both"/>
        <w:rPr>
          <w:sz w:val="22"/>
          <w:szCs w:val="24"/>
        </w:rPr>
      </w:pPr>
      <w:r w:rsidRPr="00271577">
        <w:rPr>
          <w:sz w:val="22"/>
          <w:szCs w:val="24"/>
        </w:rPr>
        <w:t xml:space="preserve">Aš nekalbėsiu su direktoriumi. Jūs tai padarysite. </w:t>
      </w:r>
    </w:p>
    <w:p w14:paraId="7A24C353" w14:textId="77777777" w:rsidR="00C171FA" w:rsidRPr="00271577" w:rsidRDefault="00C171FA" w:rsidP="001E7999">
      <w:pPr>
        <w:numPr>
          <w:ilvl w:val="1"/>
          <w:numId w:val="130"/>
        </w:numPr>
        <w:shd w:val="clear" w:color="auto" w:fill="FFFFFF"/>
        <w:spacing w:before="0" w:after="0"/>
        <w:ind w:left="426"/>
        <w:jc w:val="both"/>
        <w:rPr>
          <w:sz w:val="22"/>
          <w:szCs w:val="24"/>
        </w:rPr>
      </w:pPr>
      <w:r w:rsidRPr="00271577">
        <w:rPr>
          <w:sz w:val="22"/>
          <w:szCs w:val="24"/>
        </w:rPr>
        <w:t>Daugiau su jumis nekalbėsiu. Eikite su savo problema direktoriui.</w:t>
      </w:r>
    </w:p>
    <w:p w14:paraId="6F664242" w14:textId="2757C275" w:rsidR="00C171FA" w:rsidRPr="00271577" w:rsidRDefault="004D5FF0" w:rsidP="001E7999">
      <w:pPr>
        <w:numPr>
          <w:ilvl w:val="1"/>
          <w:numId w:val="130"/>
        </w:numPr>
        <w:shd w:val="clear" w:color="auto" w:fill="FFFFFF"/>
        <w:spacing w:before="0" w:after="0"/>
        <w:ind w:left="426"/>
        <w:jc w:val="both"/>
        <w:rPr>
          <w:sz w:val="22"/>
          <w:szCs w:val="24"/>
        </w:rPr>
      </w:pPr>
      <w:r>
        <w:rPr>
          <w:sz w:val="22"/>
          <w:szCs w:val="24"/>
        </w:rPr>
        <w:t>Aš</w:t>
      </w:r>
      <w:r w:rsidR="00C171FA" w:rsidRPr="00271577">
        <w:rPr>
          <w:sz w:val="22"/>
          <w:szCs w:val="24"/>
        </w:rPr>
        <w:t xml:space="preserve"> neisi</w:t>
      </w:r>
      <w:r>
        <w:rPr>
          <w:sz w:val="22"/>
          <w:szCs w:val="24"/>
        </w:rPr>
        <w:t xml:space="preserve">u </w:t>
      </w:r>
      <w:r w:rsidR="00C171FA" w:rsidRPr="00271577">
        <w:rPr>
          <w:sz w:val="22"/>
          <w:szCs w:val="24"/>
        </w:rPr>
        <w:t xml:space="preserve">su Jumis. Jūs būsite vienas. </w:t>
      </w:r>
    </w:p>
    <w:p w14:paraId="4108C89A" w14:textId="77777777" w:rsidR="00C171FA" w:rsidRPr="00271577" w:rsidRDefault="00C171FA" w:rsidP="001E7999">
      <w:pPr>
        <w:numPr>
          <w:ilvl w:val="1"/>
          <w:numId w:val="130"/>
        </w:numPr>
        <w:shd w:val="clear" w:color="auto" w:fill="FFFFFF"/>
        <w:spacing w:before="0" w:after="0"/>
        <w:ind w:left="426"/>
        <w:jc w:val="both"/>
        <w:rPr>
          <w:sz w:val="22"/>
          <w:szCs w:val="24"/>
        </w:rPr>
      </w:pPr>
      <w:r w:rsidRPr="00271577">
        <w:rPr>
          <w:sz w:val="22"/>
          <w:szCs w:val="24"/>
        </w:rPr>
        <w:t>Direktorius pirmadienį užsiėmęs. Tada jis su Jumis nesusitiks.</w:t>
      </w:r>
    </w:p>
    <w:p w14:paraId="090481B5" w14:textId="77777777" w:rsidR="00C171FA" w:rsidRPr="00271577" w:rsidRDefault="00C171FA" w:rsidP="001E7999">
      <w:pPr>
        <w:numPr>
          <w:ilvl w:val="1"/>
          <w:numId w:val="130"/>
        </w:numPr>
        <w:shd w:val="clear" w:color="auto" w:fill="FFFFFF"/>
        <w:spacing w:before="0" w:after="0"/>
        <w:ind w:left="426"/>
        <w:jc w:val="both"/>
        <w:rPr>
          <w:sz w:val="22"/>
          <w:szCs w:val="24"/>
        </w:rPr>
      </w:pPr>
      <w:r w:rsidRPr="00271577">
        <w:rPr>
          <w:sz w:val="22"/>
          <w:szCs w:val="24"/>
        </w:rPr>
        <w:t>Aš suorganizavau jums asmeninį susitikimą. Daugiau jokių el. laiškų.</w:t>
      </w:r>
    </w:p>
    <w:p w14:paraId="0CF0B45B" w14:textId="4DABCAAE" w:rsidR="00C171FA" w:rsidRPr="00271577" w:rsidRDefault="002F4B37" w:rsidP="00443812">
      <w:pPr>
        <w:pStyle w:val="Heading5"/>
        <w:spacing w:after="120"/>
      </w:pPr>
      <w:r w:rsidRPr="002F4B37">
        <w:rPr>
          <w:color w:val="E36C0A" w:themeColor="accent6" w:themeShade="BF"/>
        </w:rPr>
        <w:t>„</w:t>
      </w:r>
      <w:r w:rsidR="00C171FA" w:rsidRPr="002F4B37">
        <w:rPr>
          <w:color w:val="E36C0A" w:themeColor="accent6" w:themeShade="BF"/>
        </w:rPr>
        <w:t>Melagienų</w:t>
      </w:r>
      <w:r w:rsidRPr="002F4B37">
        <w:rPr>
          <w:color w:val="E36C0A" w:themeColor="accent6" w:themeShade="BF"/>
        </w:rPr>
        <w:t>“</w:t>
      </w:r>
      <w:r w:rsidR="00C171FA" w:rsidRPr="002F4B37">
        <w:rPr>
          <w:color w:val="E36C0A" w:themeColor="accent6" w:themeShade="BF"/>
        </w:rPr>
        <w:t xml:space="preserve"> detektyvas </w:t>
      </w:r>
    </w:p>
    <w:p w14:paraId="0943B1FF" w14:textId="77777777" w:rsidR="00C171FA" w:rsidRPr="00271577" w:rsidRDefault="00C171FA" w:rsidP="00C171FA">
      <w:pPr>
        <w:shd w:val="clear" w:color="auto" w:fill="FFFFFF"/>
        <w:spacing w:after="0"/>
        <w:jc w:val="both"/>
        <w:rPr>
          <w:sz w:val="22"/>
          <w:szCs w:val="24"/>
        </w:rPr>
      </w:pPr>
      <w:r w:rsidRPr="00271577">
        <w:rPr>
          <w:sz w:val="22"/>
          <w:szCs w:val="24"/>
        </w:rPr>
        <w:t>Atskirti tai, kas tikra, o kas ne, gali būti gana sudėtinga. Tačiau yra įrankių, kuriuos galima naudoti, kai reikia:</w:t>
      </w:r>
    </w:p>
    <w:p w14:paraId="05103A30" w14:textId="254F8113" w:rsidR="00C171FA" w:rsidRPr="00271577" w:rsidRDefault="002F4B37" w:rsidP="001E7999">
      <w:pPr>
        <w:pStyle w:val="ListParagraph"/>
        <w:numPr>
          <w:ilvl w:val="0"/>
          <w:numId w:val="143"/>
        </w:numPr>
        <w:shd w:val="clear" w:color="auto" w:fill="FFFFFF"/>
        <w:spacing w:after="0"/>
        <w:ind w:left="709"/>
        <w:jc w:val="both"/>
        <w:rPr>
          <w:sz w:val="22"/>
          <w:szCs w:val="24"/>
        </w:rPr>
      </w:pPr>
      <w:r>
        <w:rPr>
          <w:sz w:val="22"/>
          <w:szCs w:val="24"/>
        </w:rPr>
        <w:t>p</w:t>
      </w:r>
      <w:r w:rsidR="00C171FA" w:rsidRPr="00271577">
        <w:rPr>
          <w:sz w:val="22"/>
          <w:szCs w:val="24"/>
        </w:rPr>
        <w:t>atikrinti, ar nuotrauka</w:t>
      </w:r>
      <w:r w:rsidR="0068170F">
        <w:rPr>
          <w:sz w:val="22"/>
          <w:szCs w:val="24"/>
        </w:rPr>
        <w:t xml:space="preserve"> /</w:t>
      </w:r>
      <w:r w:rsidR="00C171FA" w:rsidRPr="00271577">
        <w:rPr>
          <w:sz w:val="22"/>
          <w:szCs w:val="24"/>
        </w:rPr>
        <w:t xml:space="preserve"> vaizdas yra tikras ar pakeistas;</w:t>
      </w:r>
    </w:p>
    <w:p w14:paraId="5A94FFE7" w14:textId="140CC66A" w:rsidR="00C171FA" w:rsidRPr="00271577" w:rsidRDefault="002F4B37" w:rsidP="001E7999">
      <w:pPr>
        <w:pStyle w:val="ListParagraph"/>
        <w:numPr>
          <w:ilvl w:val="0"/>
          <w:numId w:val="143"/>
        </w:numPr>
        <w:shd w:val="clear" w:color="auto" w:fill="FFFFFF"/>
        <w:spacing w:after="0"/>
        <w:ind w:left="709"/>
        <w:jc w:val="both"/>
        <w:rPr>
          <w:sz w:val="22"/>
          <w:szCs w:val="24"/>
        </w:rPr>
      </w:pPr>
      <w:r>
        <w:rPr>
          <w:sz w:val="22"/>
          <w:szCs w:val="24"/>
        </w:rPr>
        <w:t>i</w:t>
      </w:r>
      <w:r w:rsidR="00C171FA" w:rsidRPr="00271577">
        <w:rPr>
          <w:sz w:val="22"/>
          <w:szCs w:val="24"/>
        </w:rPr>
        <w:t>štirti svetainės autentiškumą;</w:t>
      </w:r>
    </w:p>
    <w:p w14:paraId="212A312A" w14:textId="1BAB4C68" w:rsidR="00C171FA" w:rsidRPr="00271577" w:rsidRDefault="002F4B37" w:rsidP="001E7999">
      <w:pPr>
        <w:pStyle w:val="ListParagraph"/>
        <w:numPr>
          <w:ilvl w:val="0"/>
          <w:numId w:val="143"/>
        </w:numPr>
        <w:shd w:val="clear" w:color="auto" w:fill="FFFFFF"/>
        <w:spacing w:after="0"/>
        <w:ind w:left="709"/>
        <w:jc w:val="both"/>
        <w:rPr>
          <w:sz w:val="22"/>
          <w:szCs w:val="24"/>
        </w:rPr>
      </w:pPr>
      <w:r>
        <w:rPr>
          <w:sz w:val="22"/>
          <w:szCs w:val="24"/>
        </w:rPr>
        <w:t>i</w:t>
      </w:r>
      <w:r w:rsidR="00C171FA" w:rsidRPr="00271577">
        <w:rPr>
          <w:sz w:val="22"/>
          <w:szCs w:val="24"/>
        </w:rPr>
        <w:t>r net sužinoti, ar naujiena galima pasitikėti.</w:t>
      </w:r>
    </w:p>
    <w:p w14:paraId="6AACCF7A" w14:textId="237D51DA" w:rsidR="00C171FA" w:rsidRPr="00271577" w:rsidRDefault="00C171FA" w:rsidP="00C171FA">
      <w:pPr>
        <w:shd w:val="clear" w:color="auto" w:fill="FFFFFF"/>
        <w:spacing w:after="0"/>
        <w:jc w:val="both"/>
        <w:rPr>
          <w:sz w:val="22"/>
          <w:szCs w:val="24"/>
        </w:rPr>
      </w:pPr>
      <w:r w:rsidRPr="00271577">
        <w:rPr>
          <w:sz w:val="22"/>
          <w:szCs w:val="24"/>
        </w:rPr>
        <w:t>Toliau viskas priklauso nuo turimų įgūdžių naudoti šiuos įrankius aiškin</w:t>
      </w:r>
      <w:r w:rsidR="002F4B37">
        <w:rPr>
          <w:sz w:val="22"/>
          <w:szCs w:val="24"/>
        </w:rPr>
        <w:t>an</w:t>
      </w:r>
      <w:r w:rsidRPr="00271577">
        <w:rPr>
          <w:sz w:val="22"/>
          <w:szCs w:val="24"/>
        </w:rPr>
        <w:t>tis tiesą.</w:t>
      </w:r>
    </w:p>
    <w:p w14:paraId="02A07682" w14:textId="7DF5A018" w:rsidR="00C171FA" w:rsidRPr="00271577" w:rsidRDefault="00C171FA" w:rsidP="00C171FA">
      <w:pPr>
        <w:shd w:val="clear" w:color="auto" w:fill="FFFFFF"/>
        <w:spacing w:after="0"/>
        <w:jc w:val="both"/>
        <w:rPr>
          <w:sz w:val="22"/>
          <w:szCs w:val="24"/>
        </w:rPr>
      </w:pPr>
      <w:r w:rsidRPr="002F4B37">
        <w:rPr>
          <w:color w:val="E36C0A" w:themeColor="accent6" w:themeShade="BF"/>
          <w:sz w:val="22"/>
          <w:szCs w:val="24"/>
        </w:rPr>
        <w:t>Pakeisti</w:t>
      </w:r>
      <w:r w:rsidR="0068170F">
        <w:rPr>
          <w:color w:val="E36C0A" w:themeColor="accent6" w:themeShade="BF"/>
          <w:sz w:val="22"/>
          <w:szCs w:val="24"/>
        </w:rPr>
        <w:t xml:space="preserve"> /</w:t>
      </w:r>
      <w:r w:rsidRPr="002F4B37">
        <w:rPr>
          <w:color w:val="E36C0A" w:themeColor="accent6" w:themeShade="BF"/>
          <w:sz w:val="22"/>
          <w:szCs w:val="24"/>
        </w:rPr>
        <w:t xml:space="preserve"> suklastoti vaizdai</w:t>
      </w:r>
      <w:r w:rsidRPr="00271577">
        <w:rPr>
          <w:sz w:val="22"/>
          <w:szCs w:val="24"/>
        </w:rPr>
        <w:t>: Kartais suklastotus vaizdus lengva pastebėti, ypač jei žinote, kad tai, kas jums rodoma, negali būti tikra. Nuo XX a. pradžios politinės jėgos naudojo nuotraukų keitimo technikas, kad pašalintų savo priešus arba įtrauktų savo draugus į istorines nuotraukas.</w:t>
      </w:r>
    </w:p>
    <w:p w14:paraId="60EEFE04" w14:textId="77777777" w:rsidR="00C171FA" w:rsidRPr="00271577" w:rsidRDefault="00C171FA" w:rsidP="00C171FA">
      <w:pPr>
        <w:shd w:val="clear" w:color="auto" w:fill="FFFFFF"/>
        <w:spacing w:after="0"/>
        <w:jc w:val="both"/>
        <w:rPr>
          <w:sz w:val="22"/>
          <w:szCs w:val="24"/>
        </w:rPr>
      </w:pPr>
      <w:r w:rsidRPr="00271577">
        <w:rPr>
          <w:sz w:val="22"/>
          <w:szCs w:val="24"/>
        </w:rPr>
        <w:t>Nuo tada, vaizdų redagavimas „nuėjo“ ilgą kelią. Šiais laikais geros kokybės klastotė gali būti praktiškai neatskiriama nuo tikrojo vaizdo – tikri atskiri elementai gali būti kokybiškai sujungiami į naują vaizdą.</w:t>
      </w:r>
    </w:p>
    <w:p w14:paraId="4B93C06A" w14:textId="77777777" w:rsidR="00C171FA" w:rsidRPr="00271577" w:rsidRDefault="004B2D9E" w:rsidP="00C171FA">
      <w:pPr>
        <w:shd w:val="clear" w:color="auto" w:fill="FFFFFF"/>
        <w:spacing w:after="0"/>
        <w:jc w:val="both"/>
        <w:rPr>
          <w:sz w:val="22"/>
          <w:szCs w:val="24"/>
        </w:rPr>
      </w:pPr>
      <w:r w:rsidRPr="00271577">
        <w:rPr>
          <w:sz w:val="22"/>
          <w:szCs w:val="24"/>
        </w:rPr>
        <w:t xml:space="preserve">Ypač pavojingos </w:t>
      </w:r>
      <w:r w:rsidR="00C171FA" w:rsidRPr="00271577">
        <w:rPr>
          <w:i/>
          <w:sz w:val="22"/>
          <w:szCs w:val="24"/>
        </w:rPr>
        <w:t>gilios</w:t>
      </w:r>
      <w:r w:rsidR="00C171FA" w:rsidRPr="00271577">
        <w:rPr>
          <w:sz w:val="22"/>
          <w:szCs w:val="24"/>
        </w:rPr>
        <w:t xml:space="preserve"> klastotės (gilios žinios + melagystė), pvz. – vieno žmogaus pakeitimas kitu sukuriant tikroviškai atrodančius vaizdus ar net vaizdo įrašus.</w:t>
      </w:r>
    </w:p>
    <w:p w14:paraId="7E496EA2" w14:textId="77777777" w:rsidR="00C171FA" w:rsidRPr="00271577" w:rsidRDefault="00C171FA" w:rsidP="00C171FA">
      <w:pPr>
        <w:shd w:val="clear" w:color="auto" w:fill="FFFFFF"/>
        <w:spacing w:after="0"/>
        <w:jc w:val="both"/>
        <w:rPr>
          <w:sz w:val="22"/>
          <w:szCs w:val="24"/>
        </w:rPr>
      </w:pPr>
      <w:r w:rsidRPr="00271577">
        <w:rPr>
          <w:sz w:val="22"/>
          <w:szCs w:val="24"/>
        </w:rPr>
        <w:t>Daugybė žmonių tampa tam tikros vaizdo manipuliacijos aukomis. Toliau pateikiamoje nuorodoje – 30 pavyzdžių, kuriuose:</w:t>
      </w:r>
    </w:p>
    <w:p w14:paraId="62262BAB" w14:textId="740362C3" w:rsidR="00C171FA" w:rsidRPr="00271577" w:rsidRDefault="002F4B37" w:rsidP="001E7999">
      <w:pPr>
        <w:pStyle w:val="ListParagraph"/>
        <w:numPr>
          <w:ilvl w:val="0"/>
          <w:numId w:val="144"/>
        </w:numPr>
        <w:shd w:val="clear" w:color="auto" w:fill="FFFFFF"/>
        <w:spacing w:after="0"/>
        <w:ind w:left="709"/>
        <w:jc w:val="both"/>
        <w:rPr>
          <w:sz w:val="22"/>
          <w:szCs w:val="24"/>
        </w:rPr>
      </w:pPr>
      <w:r>
        <w:rPr>
          <w:sz w:val="22"/>
          <w:szCs w:val="24"/>
        </w:rPr>
        <w:t>i</w:t>
      </w:r>
      <w:r w:rsidR="00C171FA" w:rsidRPr="00271577">
        <w:rPr>
          <w:sz w:val="22"/>
          <w:szCs w:val="24"/>
        </w:rPr>
        <w:t>škirptos kai kurios vaizdo dalys;</w:t>
      </w:r>
    </w:p>
    <w:p w14:paraId="6D6631D5" w14:textId="724A59D3" w:rsidR="00C171FA" w:rsidRPr="00271577" w:rsidRDefault="002F4B37" w:rsidP="001E7999">
      <w:pPr>
        <w:pStyle w:val="ListParagraph"/>
        <w:numPr>
          <w:ilvl w:val="0"/>
          <w:numId w:val="144"/>
        </w:numPr>
        <w:shd w:val="clear" w:color="auto" w:fill="FFFFFF"/>
        <w:spacing w:after="0"/>
        <w:ind w:left="709"/>
        <w:jc w:val="both"/>
        <w:rPr>
          <w:sz w:val="22"/>
          <w:szCs w:val="24"/>
        </w:rPr>
      </w:pPr>
      <w:r>
        <w:rPr>
          <w:sz w:val="22"/>
          <w:szCs w:val="24"/>
        </w:rPr>
        <w:t>s</w:t>
      </w:r>
      <w:r w:rsidR="00C171FA" w:rsidRPr="00271577">
        <w:rPr>
          <w:sz w:val="22"/>
          <w:szCs w:val="24"/>
        </w:rPr>
        <w:t>ujungti du vaizdai;</w:t>
      </w:r>
    </w:p>
    <w:p w14:paraId="0492BC1B" w14:textId="216D446A" w:rsidR="00C171FA" w:rsidRPr="00271577" w:rsidRDefault="002F4B37" w:rsidP="001E7999">
      <w:pPr>
        <w:pStyle w:val="ListParagraph"/>
        <w:numPr>
          <w:ilvl w:val="0"/>
          <w:numId w:val="144"/>
        </w:numPr>
        <w:shd w:val="clear" w:color="auto" w:fill="FFFFFF"/>
        <w:spacing w:after="0"/>
        <w:ind w:left="709"/>
        <w:jc w:val="both"/>
        <w:rPr>
          <w:sz w:val="22"/>
          <w:szCs w:val="24"/>
        </w:rPr>
      </w:pPr>
      <w:r>
        <w:rPr>
          <w:sz w:val="22"/>
          <w:szCs w:val="24"/>
        </w:rPr>
        <w:t>d</w:t>
      </w:r>
      <w:r w:rsidR="00C171FA" w:rsidRPr="00271577">
        <w:rPr>
          <w:sz w:val="22"/>
          <w:szCs w:val="24"/>
        </w:rPr>
        <w:t>alis vaizdo skaitmeniniu būdu pakeista;</w:t>
      </w:r>
    </w:p>
    <w:p w14:paraId="0C4717E0" w14:textId="59943000" w:rsidR="00C171FA" w:rsidRPr="00271577" w:rsidRDefault="002F4B37" w:rsidP="001E7999">
      <w:pPr>
        <w:pStyle w:val="ListParagraph"/>
        <w:numPr>
          <w:ilvl w:val="0"/>
          <w:numId w:val="144"/>
        </w:numPr>
        <w:shd w:val="clear" w:color="auto" w:fill="FFFFFF"/>
        <w:spacing w:after="0"/>
        <w:ind w:left="709"/>
        <w:jc w:val="both"/>
        <w:rPr>
          <w:sz w:val="22"/>
          <w:szCs w:val="24"/>
        </w:rPr>
      </w:pPr>
      <w:r>
        <w:rPr>
          <w:sz w:val="22"/>
          <w:szCs w:val="24"/>
        </w:rPr>
        <w:t>ž</w:t>
      </w:r>
      <w:r w:rsidR="00C171FA" w:rsidRPr="00271577">
        <w:rPr>
          <w:sz w:val="22"/>
          <w:szCs w:val="24"/>
        </w:rPr>
        <w:t>monės sąmoningai sukūrė tam tikrą nuotrauką.</w:t>
      </w:r>
    </w:p>
    <w:p w14:paraId="1E6BAB78" w14:textId="77777777" w:rsidR="00C171FA" w:rsidRPr="00271577" w:rsidRDefault="00C171FA" w:rsidP="00C171FA">
      <w:pPr>
        <w:shd w:val="clear" w:color="auto" w:fill="FFFFFF"/>
        <w:spacing w:after="0"/>
        <w:jc w:val="both"/>
        <w:rPr>
          <w:sz w:val="22"/>
          <w:szCs w:val="24"/>
        </w:rPr>
      </w:pPr>
      <w:r w:rsidRPr="00271577">
        <w:rPr>
          <w:sz w:val="22"/>
          <w:szCs w:val="24"/>
        </w:rPr>
        <w:t>Viskas tam, kad būtų sukurtas toli nuo realybės esantis vaizdas. Kartais tik pramogai. Dažniau – ne tik pramogai, o dėl kur kas mažiau nekaltų motyvų:</w:t>
      </w:r>
    </w:p>
    <w:p w14:paraId="239DCBD3" w14:textId="77777777" w:rsidR="00C171FA" w:rsidRPr="00271577" w:rsidRDefault="00CB1A2C" w:rsidP="00C171FA">
      <w:pPr>
        <w:shd w:val="clear" w:color="auto" w:fill="FFFFFF"/>
        <w:spacing w:after="0"/>
        <w:jc w:val="both"/>
        <w:rPr>
          <w:sz w:val="22"/>
          <w:szCs w:val="24"/>
        </w:rPr>
      </w:pPr>
      <w:hyperlink r:id="rId178">
        <w:r w:rsidR="00C171FA" w:rsidRPr="00271577">
          <w:rPr>
            <w:rStyle w:val="Hyperlink"/>
            <w:sz w:val="22"/>
            <w:szCs w:val="24"/>
          </w:rPr>
          <w:t>https://www.boredpanda.com/fake-news-photos-viral-photoshop/?utm_source=google&amp;utm_medium=organic&amp;utm_campaign=organic</w:t>
        </w:r>
      </w:hyperlink>
      <w:r w:rsidR="00C171FA" w:rsidRPr="00271577">
        <w:rPr>
          <w:sz w:val="22"/>
          <w:szCs w:val="24"/>
        </w:rPr>
        <w:t xml:space="preserve"> </w:t>
      </w:r>
    </w:p>
    <w:p w14:paraId="77A11E16" w14:textId="77777777" w:rsidR="00C171FA" w:rsidRPr="00271577" w:rsidRDefault="00C171FA" w:rsidP="00C171FA">
      <w:pPr>
        <w:shd w:val="clear" w:color="auto" w:fill="FFFFFF"/>
        <w:spacing w:after="0"/>
        <w:jc w:val="both"/>
        <w:rPr>
          <w:sz w:val="22"/>
          <w:szCs w:val="24"/>
        </w:rPr>
      </w:pPr>
      <w:r w:rsidRPr="00271577">
        <w:rPr>
          <w:sz w:val="22"/>
          <w:szCs w:val="24"/>
        </w:rPr>
        <w:t>Ką galima padaryti?</w:t>
      </w:r>
    </w:p>
    <w:p w14:paraId="7B0C3A49" w14:textId="77777777" w:rsidR="00C171FA" w:rsidRPr="00271577" w:rsidRDefault="00C171FA" w:rsidP="001E7999">
      <w:pPr>
        <w:pStyle w:val="ListParagraph"/>
        <w:numPr>
          <w:ilvl w:val="0"/>
          <w:numId w:val="145"/>
        </w:numPr>
        <w:shd w:val="clear" w:color="auto" w:fill="FFFFFF"/>
        <w:spacing w:after="0"/>
        <w:ind w:left="709"/>
        <w:jc w:val="both"/>
        <w:rPr>
          <w:sz w:val="22"/>
          <w:szCs w:val="24"/>
        </w:rPr>
      </w:pPr>
      <w:r w:rsidRPr="00271577">
        <w:rPr>
          <w:sz w:val="22"/>
          <w:szCs w:val="24"/>
        </w:rPr>
        <w:t xml:space="preserve">„Atgalinė paieška“: patikrinimas, kur dar internete naudojamas vaizdas. </w:t>
      </w:r>
    </w:p>
    <w:p w14:paraId="1F24EBF2" w14:textId="530BA823" w:rsidR="00C171FA" w:rsidRPr="00271577" w:rsidRDefault="00C171FA" w:rsidP="001E7999">
      <w:pPr>
        <w:pStyle w:val="ListParagraph"/>
        <w:numPr>
          <w:ilvl w:val="0"/>
          <w:numId w:val="145"/>
        </w:numPr>
        <w:shd w:val="clear" w:color="auto" w:fill="FFFFFF"/>
        <w:spacing w:after="0"/>
        <w:ind w:left="709"/>
        <w:jc w:val="both"/>
        <w:rPr>
          <w:sz w:val="22"/>
          <w:szCs w:val="24"/>
        </w:rPr>
      </w:pPr>
      <w:r w:rsidRPr="00271577">
        <w:rPr>
          <w:sz w:val="22"/>
          <w:szCs w:val="24"/>
        </w:rPr>
        <w:t>Plagijavimo paieška: patikrinimas, ar failas</w:t>
      </w:r>
      <w:r w:rsidR="0068170F">
        <w:rPr>
          <w:sz w:val="22"/>
          <w:szCs w:val="24"/>
        </w:rPr>
        <w:t xml:space="preserve"> </w:t>
      </w:r>
      <w:r w:rsidRPr="00271577">
        <w:rPr>
          <w:sz w:val="22"/>
          <w:szCs w:val="24"/>
        </w:rPr>
        <w:t>/ vaizdas yra originalus ar plagijuotas.</w:t>
      </w:r>
    </w:p>
    <w:p w14:paraId="667C6C44" w14:textId="77777777" w:rsidR="00C171FA" w:rsidRPr="00271577" w:rsidRDefault="00C171FA" w:rsidP="001E7999">
      <w:pPr>
        <w:pStyle w:val="ListParagraph"/>
        <w:numPr>
          <w:ilvl w:val="0"/>
          <w:numId w:val="145"/>
        </w:numPr>
        <w:shd w:val="clear" w:color="auto" w:fill="FFFFFF"/>
        <w:spacing w:after="0"/>
        <w:ind w:left="709"/>
        <w:jc w:val="both"/>
        <w:rPr>
          <w:sz w:val="22"/>
          <w:szCs w:val="24"/>
        </w:rPr>
      </w:pPr>
      <w:r w:rsidRPr="00271577">
        <w:rPr>
          <w:sz w:val="22"/>
          <w:szCs w:val="24"/>
        </w:rPr>
        <w:t>Domeno ir atgalinės nuorodos patikrinimas: įsitikinimui, kad galima pasitikėti informacijos šaltiniu.</w:t>
      </w:r>
    </w:p>
    <w:p w14:paraId="4E52663C" w14:textId="77777777" w:rsidR="00C171FA" w:rsidRPr="00271577" w:rsidRDefault="00C171FA" w:rsidP="001E7999">
      <w:pPr>
        <w:pStyle w:val="ListParagraph"/>
        <w:numPr>
          <w:ilvl w:val="0"/>
          <w:numId w:val="145"/>
        </w:numPr>
        <w:shd w:val="clear" w:color="auto" w:fill="FFFFFF"/>
        <w:spacing w:after="0"/>
        <w:ind w:left="709"/>
        <w:jc w:val="both"/>
        <w:rPr>
          <w:sz w:val="22"/>
          <w:szCs w:val="24"/>
        </w:rPr>
      </w:pPr>
      <w:r w:rsidRPr="00271577">
        <w:rPr>
          <w:sz w:val="22"/>
          <w:szCs w:val="24"/>
        </w:rPr>
        <w:t>Faktų tikrinimas: profesionalų atlikti ir skelbiami patikrinimai.</w:t>
      </w:r>
    </w:p>
    <w:p w14:paraId="4A28FD76" w14:textId="77777777" w:rsidR="00C171FA" w:rsidRPr="00271577" w:rsidRDefault="00C171FA" w:rsidP="00C171FA">
      <w:pPr>
        <w:shd w:val="clear" w:color="auto" w:fill="FFFFFF"/>
        <w:spacing w:after="0"/>
        <w:jc w:val="both"/>
        <w:rPr>
          <w:sz w:val="22"/>
          <w:szCs w:val="24"/>
        </w:rPr>
      </w:pPr>
      <w:r w:rsidRPr="00271577">
        <w:rPr>
          <w:b/>
          <w:sz w:val="22"/>
          <w:szCs w:val="24"/>
        </w:rPr>
        <w:t>TinEye</w:t>
      </w:r>
      <w:r w:rsidRPr="00271577">
        <w:rPr>
          <w:sz w:val="22"/>
          <w:szCs w:val="24"/>
        </w:rPr>
        <w:t xml:space="preserve">: </w:t>
      </w:r>
      <w:r w:rsidRPr="00271577">
        <w:rPr>
          <w:i/>
          <w:sz w:val="22"/>
          <w:szCs w:val="24"/>
        </w:rPr>
        <w:t>TinEye</w:t>
      </w:r>
      <w:r w:rsidRPr="00271577">
        <w:rPr>
          <w:sz w:val="22"/>
          <w:szCs w:val="24"/>
        </w:rPr>
        <w:t xml:space="preserve"> ​​(</w:t>
      </w:r>
      <w:hyperlink r:id="rId179" w:history="1">
        <w:r w:rsidRPr="00271577">
          <w:rPr>
            <w:rStyle w:val="Hyperlink"/>
            <w:sz w:val="22"/>
            <w:szCs w:val="24"/>
          </w:rPr>
          <w:t>https://tineye.com/</w:t>
        </w:r>
      </w:hyperlink>
      <w:r w:rsidRPr="00271577">
        <w:rPr>
          <w:sz w:val="22"/>
          <w:szCs w:val="24"/>
        </w:rPr>
        <w:t>) yra naudinga svetainė „atgalinei“ vaizdo paieškai. Įkėlus vaizdą arba nukopijavus URL, svetainė nurodys, kur jis dar naudojamas internete. Tokiu būdu galima sužinoti, ar tas vaizdas buvo pakeistas.</w:t>
      </w:r>
    </w:p>
    <w:p w14:paraId="219086C3" w14:textId="77777777" w:rsidR="00C171FA" w:rsidRPr="00271577" w:rsidRDefault="00C171FA" w:rsidP="00C171FA">
      <w:pPr>
        <w:shd w:val="clear" w:color="auto" w:fill="FFFFFF"/>
        <w:spacing w:after="0"/>
        <w:jc w:val="both"/>
        <w:rPr>
          <w:sz w:val="22"/>
          <w:szCs w:val="24"/>
        </w:rPr>
      </w:pPr>
      <w:r w:rsidRPr="00271577">
        <w:rPr>
          <w:sz w:val="22"/>
          <w:szCs w:val="24"/>
        </w:rPr>
        <w:t xml:space="preserve">Kitas būdas patikrinti vaizdą yra naudojant </w:t>
      </w:r>
      <w:r w:rsidRPr="00271577">
        <w:rPr>
          <w:b/>
          <w:sz w:val="22"/>
          <w:szCs w:val="24"/>
        </w:rPr>
        <w:t>Google Images</w:t>
      </w:r>
      <w:r w:rsidRPr="00271577">
        <w:rPr>
          <w:sz w:val="22"/>
          <w:szCs w:val="24"/>
        </w:rPr>
        <w:t xml:space="preserve"> „atgalinę“ paiešką.</w:t>
      </w:r>
    </w:p>
    <w:p w14:paraId="408EBA16" w14:textId="48093288" w:rsidR="00C171FA" w:rsidRPr="00271577" w:rsidRDefault="00C171FA" w:rsidP="00C171FA">
      <w:pPr>
        <w:shd w:val="clear" w:color="auto" w:fill="FFFFFF"/>
        <w:spacing w:after="0"/>
        <w:jc w:val="both"/>
        <w:rPr>
          <w:sz w:val="22"/>
          <w:szCs w:val="24"/>
        </w:rPr>
      </w:pPr>
      <w:r w:rsidRPr="00271577">
        <w:rPr>
          <w:b/>
          <w:sz w:val="22"/>
          <w:szCs w:val="24"/>
        </w:rPr>
        <w:t>Copyscape</w:t>
      </w:r>
      <w:r w:rsidRPr="00271577">
        <w:rPr>
          <w:sz w:val="22"/>
          <w:szCs w:val="24"/>
        </w:rPr>
        <w:t>: kai norima išsiaiškinti, ar vaizdas</w:t>
      </w:r>
      <w:r w:rsidR="0068170F">
        <w:rPr>
          <w:sz w:val="22"/>
          <w:szCs w:val="24"/>
        </w:rPr>
        <w:t xml:space="preserve"> /</w:t>
      </w:r>
      <w:r w:rsidRPr="00271577">
        <w:rPr>
          <w:sz w:val="22"/>
          <w:szCs w:val="24"/>
        </w:rPr>
        <w:t xml:space="preserve"> failas yra originalus ar plagijuotas: </w:t>
      </w:r>
      <w:hyperlink r:id="rId180" w:history="1">
        <w:r w:rsidRPr="00271577">
          <w:rPr>
            <w:rStyle w:val="Hyperlink"/>
            <w:sz w:val="22"/>
            <w:szCs w:val="24"/>
          </w:rPr>
          <w:t>https://www.copyscape.com</w:t>
        </w:r>
      </w:hyperlink>
      <w:r w:rsidRPr="00271577">
        <w:rPr>
          <w:sz w:val="22"/>
          <w:szCs w:val="24"/>
        </w:rPr>
        <w:t xml:space="preserve">. </w:t>
      </w:r>
    </w:p>
    <w:p w14:paraId="3E85B044" w14:textId="77777777" w:rsidR="00C171FA" w:rsidRPr="00271577" w:rsidRDefault="00C171FA" w:rsidP="00C171FA">
      <w:pPr>
        <w:shd w:val="clear" w:color="auto" w:fill="FFFFFF"/>
        <w:spacing w:after="0"/>
        <w:jc w:val="both"/>
        <w:rPr>
          <w:sz w:val="22"/>
          <w:szCs w:val="24"/>
        </w:rPr>
      </w:pPr>
      <w:r w:rsidRPr="00271577">
        <w:rPr>
          <w:b/>
          <w:sz w:val="22"/>
          <w:szCs w:val="24"/>
        </w:rPr>
        <w:t>FotoForensics</w:t>
      </w:r>
      <w:r w:rsidRPr="00271577">
        <w:rPr>
          <w:sz w:val="22"/>
          <w:szCs w:val="24"/>
        </w:rPr>
        <w:t xml:space="preserve">: </w:t>
      </w:r>
      <w:r w:rsidRPr="00271577">
        <w:rPr>
          <w:i/>
          <w:sz w:val="22"/>
          <w:szCs w:val="24"/>
        </w:rPr>
        <w:t>FotoForensics</w:t>
      </w:r>
      <w:r w:rsidRPr="00271577">
        <w:rPr>
          <w:sz w:val="22"/>
          <w:szCs w:val="24"/>
        </w:rPr>
        <w:t xml:space="preserve"> yra nemokama paslauga, kuri supažindina su nuotraukų kriminalistika: </w:t>
      </w:r>
      <w:hyperlink r:id="rId181" w:history="1">
        <w:r w:rsidRPr="00271577">
          <w:rPr>
            <w:rStyle w:val="Hyperlink"/>
            <w:sz w:val="22"/>
            <w:szCs w:val="24"/>
          </w:rPr>
          <w:t>http://fotoforensics.com</w:t>
        </w:r>
      </w:hyperlink>
      <w:r w:rsidRPr="00271577">
        <w:rPr>
          <w:sz w:val="22"/>
          <w:szCs w:val="24"/>
        </w:rPr>
        <w:t>. Šios paslaugos pagalba galima išsiaiškinti, ar nuotrauka yra tikra, ar kompiuterinė grafika, ar ji buvo modifikuota ir, netgi, kaip ji buvo modifikuota.</w:t>
      </w:r>
    </w:p>
    <w:p w14:paraId="29C7E51D" w14:textId="77777777" w:rsidR="00C171FA" w:rsidRPr="00271577" w:rsidRDefault="00C171FA" w:rsidP="00C171FA">
      <w:pPr>
        <w:shd w:val="clear" w:color="auto" w:fill="FFFFFF"/>
        <w:spacing w:after="0"/>
        <w:jc w:val="both"/>
        <w:rPr>
          <w:sz w:val="22"/>
          <w:szCs w:val="24"/>
        </w:rPr>
      </w:pPr>
      <w:r w:rsidRPr="00271577">
        <w:rPr>
          <w:b/>
          <w:sz w:val="22"/>
          <w:szCs w:val="24"/>
        </w:rPr>
        <w:t>Google Fact Check Explore</w:t>
      </w:r>
      <w:r w:rsidRPr="00271577">
        <w:rPr>
          <w:sz w:val="22"/>
          <w:szCs w:val="24"/>
        </w:rPr>
        <w:t xml:space="preserve">: „Google“ suteikia galimybę rasti žurnalistų ir tyrėjų atliktus faktų patikrinimus: </w:t>
      </w:r>
      <w:hyperlink r:id="rId182" w:history="1">
        <w:r w:rsidRPr="00271577">
          <w:rPr>
            <w:rStyle w:val="Hyperlink"/>
            <w:sz w:val="22"/>
            <w:szCs w:val="24"/>
          </w:rPr>
          <w:t>https://toolbox.google.com/factcheck/explorer</w:t>
        </w:r>
      </w:hyperlink>
      <w:r w:rsidRPr="00271577">
        <w:rPr>
          <w:sz w:val="22"/>
          <w:szCs w:val="24"/>
        </w:rPr>
        <w:t xml:space="preserve">. </w:t>
      </w:r>
    </w:p>
    <w:p w14:paraId="74AD5D27" w14:textId="77777777" w:rsidR="00C171FA" w:rsidRPr="00271577" w:rsidRDefault="00C171FA" w:rsidP="00C171FA">
      <w:pPr>
        <w:shd w:val="clear" w:color="auto" w:fill="FFFFFF"/>
        <w:spacing w:after="0"/>
        <w:jc w:val="both"/>
        <w:rPr>
          <w:sz w:val="22"/>
          <w:szCs w:val="24"/>
        </w:rPr>
      </w:pPr>
      <w:r w:rsidRPr="00271577">
        <w:rPr>
          <w:b/>
          <w:sz w:val="22"/>
          <w:szCs w:val="24"/>
        </w:rPr>
        <w:t>Snopes</w:t>
      </w:r>
      <w:r w:rsidRPr="00271577">
        <w:rPr>
          <w:sz w:val="22"/>
          <w:szCs w:val="24"/>
        </w:rPr>
        <w:t xml:space="preserve">: </w:t>
      </w:r>
      <w:r w:rsidRPr="00271577">
        <w:rPr>
          <w:i/>
          <w:sz w:val="22"/>
          <w:szCs w:val="24"/>
        </w:rPr>
        <w:t>Snopes</w:t>
      </w:r>
      <w:r w:rsidRPr="00271577">
        <w:rPr>
          <w:sz w:val="22"/>
          <w:szCs w:val="24"/>
        </w:rPr>
        <w:t xml:space="preserve"> didžiuojasi tuo, kad yra seniausia ir didžiausia faktų tikrinimo svetainė internete </w:t>
      </w:r>
      <w:hyperlink r:id="rId183" w:history="1">
        <w:r w:rsidRPr="00271577">
          <w:rPr>
            <w:rStyle w:val="Hyperlink"/>
            <w:sz w:val="22"/>
            <w:szCs w:val="24"/>
          </w:rPr>
          <w:t>https://www.snopes.com/fact-check</w:t>
        </w:r>
      </w:hyperlink>
      <w:r w:rsidRPr="00271577">
        <w:rPr>
          <w:sz w:val="22"/>
          <w:szCs w:val="24"/>
        </w:rPr>
        <w:t xml:space="preserve">. </w:t>
      </w:r>
    </w:p>
    <w:p w14:paraId="39DB9648" w14:textId="0E5D2463" w:rsidR="00C171FA" w:rsidRPr="00271577" w:rsidRDefault="00C171FA" w:rsidP="00C171FA">
      <w:pPr>
        <w:shd w:val="clear" w:color="auto" w:fill="FFFFFF"/>
        <w:spacing w:after="0"/>
        <w:jc w:val="both"/>
        <w:rPr>
          <w:b/>
          <w:sz w:val="22"/>
          <w:szCs w:val="24"/>
        </w:rPr>
      </w:pPr>
      <w:r w:rsidRPr="00271577">
        <w:rPr>
          <w:b/>
          <w:sz w:val="22"/>
          <w:szCs w:val="24"/>
        </w:rPr>
        <w:t>Pažengę</w:t>
      </w:r>
      <w:r w:rsidR="0068170F">
        <w:rPr>
          <w:b/>
          <w:sz w:val="22"/>
          <w:szCs w:val="24"/>
        </w:rPr>
        <w:t xml:space="preserve"> /</w:t>
      </w:r>
      <w:r w:rsidRPr="00271577">
        <w:rPr>
          <w:b/>
          <w:sz w:val="22"/>
          <w:szCs w:val="24"/>
        </w:rPr>
        <w:t xml:space="preserve"> išplėstiniai interneto įrankiai dezinformacijai aptikti:</w:t>
      </w:r>
    </w:p>
    <w:p w14:paraId="38211E66" w14:textId="77777777" w:rsidR="00C171FA" w:rsidRPr="00271577" w:rsidRDefault="00CB1A2C" w:rsidP="001E7999">
      <w:pPr>
        <w:pStyle w:val="ListParagraph"/>
        <w:numPr>
          <w:ilvl w:val="0"/>
          <w:numId w:val="146"/>
        </w:numPr>
        <w:shd w:val="clear" w:color="auto" w:fill="FFFFFF"/>
        <w:spacing w:after="0"/>
        <w:ind w:left="709"/>
        <w:jc w:val="both"/>
        <w:rPr>
          <w:sz w:val="22"/>
          <w:szCs w:val="24"/>
        </w:rPr>
      </w:pPr>
      <w:hyperlink r:id="rId184" w:history="1">
        <w:r w:rsidR="00C171FA" w:rsidRPr="00271577">
          <w:rPr>
            <w:rStyle w:val="Hyperlink"/>
            <w:sz w:val="22"/>
            <w:szCs w:val="24"/>
          </w:rPr>
          <w:t>http://whois.domaintools.com/</w:t>
        </w:r>
      </w:hyperlink>
      <w:r w:rsidR="00C171FA" w:rsidRPr="00271577">
        <w:rPr>
          <w:sz w:val="22"/>
          <w:szCs w:val="24"/>
        </w:rPr>
        <w:t xml:space="preserve"> – leidžia sužinoti, kas yra konkretaus domeno savininkas, nesvarbu, ar jis tikras, ar klaidinantis, ar galbūt turintis užslėptų ketinimų. </w:t>
      </w:r>
    </w:p>
    <w:p w14:paraId="69980B84" w14:textId="77777777" w:rsidR="00C171FA" w:rsidRPr="00271577" w:rsidRDefault="00CB1A2C" w:rsidP="001E7999">
      <w:pPr>
        <w:pStyle w:val="ListParagraph"/>
        <w:numPr>
          <w:ilvl w:val="0"/>
          <w:numId w:val="146"/>
        </w:numPr>
        <w:shd w:val="clear" w:color="auto" w:fill="FFFFFF"/>
        <w:spacing w:after="0"/>
        <w:ind w:left="709"/>
        <w:jc w:val="both"/>
        <w:rPr>
          <w:sz w:val="22"/>
          <w:szCs w:val="24"/>
        </w:rPr>
      </w:pPr>
      <w:hyperlink r:id="rId185" w:history="1">
        <w:r w:rsidR="00C171FA" w:rsidRPr="00271577">
          <w:rPr>
            <w:rStyle w:val="Hyperlink"/>
            <w:sz w:val="22"/>
            <w:szCs w:val="24"/>
          </w:rPr>
          <w:t>http://backlinkwatch.com/</w:t>
        </w:r>
      </w:hyperlink>
      <w:r w:rsidR="00C171FA" w:rsidRPr="00271577">
        <w:rPr>
          <w:sz w:val="22"/>
          <w:szCs w:val="24"/>
        </w:rPr>
        <w:t xml:space="preserve"> – atgalinių nuorodų tikrintuvas. Atgalinės nuorodos yra nuorodos, vedančios į svetainę iš kitos svetainės. </w:t>
      </w:r>
    </w:p>
    <w:p w14:paraId="08FEA657" w14:textId="77777777" w:rsidR="00C171FA" w:rsidRPr="00271577" w:rsidRDefault="00CB1A2C" w:rsidP="001E7999">
      <w:pPr>
        <w:pStyle w:val="ListParagraph"/>
        <w:numPr>
          <w:ilvl w:val="0"/>
          <w:numId w:val="146"/>
        </w:numPr>
        <w:shd w:val="clear" w:color="auto" w:fill="FFFFFF"/>
        <w:spacing w:after="0"/>
        <w:ind w:left="709"/>
        <w:jc w:val="both"/>
        <w:rPr>
          <w:sz w:val="22"/>
          <w:szCs w:val="24"/>
        </w:rPr>
      </w:pPr>
      <w:hyperlink r:id="rId186" w:history="1">
        <w:r w:rsidR="00C171FA" w:rsidRPr="00271577">
          <w:rPr>
            <w:rStyle w:val="Hyperlink"/>
            <w:sz w:val="22"/>
            <w:szCs w:val="24"/>
          </w:rPr>
          <w:t>https://hoaxy.iuni.iu.edu/</w:t>
        </w:r>
      </w:hyperlink>
      <w:r w:rsidR="00C171FA" w:rsidRPr="00271577">
        <w:rPr>
          <w:sz w:val="22"/>
          <w:szCs w:val="24"/>
        </w:rPr>
        <w:t xml:space="preserve"> – tai priemonė aptikti tam tikras temas ar straipsnius. Galite sužinoti, ar straipsnis yra dezinformacija, taip pat – ar yra panašių straipsnių ta pačia tema.</w:t>
      </w:r>
    </w:p>
    <w:p w14:paraId="2C4013D9" w14:textId="25025D2C" w:rsidR="00C171FA" w:rsidRPr="00271577" w:rsidRDefault="00C171FA" w:rsidP="00443812">
      <w:pPr>
        <w:pStyle w:val="Heading4"/>
      </w:pPr>
      <w:bookmarkStart w:id="321" w:name="_heading=h.54ev8e8jj55w" w:colFirst="0" w:colLast="0"/>
      <w:bookmarkEnd w:id="321"/>
      <w:r w:rsidRPr="00271577">
        <w:t xml:space="preserve">3. Veiksmas </w:t>
      </w:r>
    </w:p>
    <w:p w14:paraId="3146472C" w14:textId="77777777" w:rsidR="00C171FA" w:rsidRPr="00271577" w:rsidRDefault="00C171FA" w:rsidP="00C171FA">
      <w:pPr>
        <w:shd w:val="clear" w:color="auto" w:fill="FFFFFF"/>
        <w:spacing w:after="0"/>
        <w:jc w:val="both"/>
        <w:rPr>
          <w:sz w:val="22"/>
          <w:szCs w:val="24"/>
        </w:rPr>
      </w:pPr>
      <w:r w:rsidRPr="00271577">
        <w:rPr>
          <w:sz w:val="22"/>
          <w:szCs w:val="24"/>
        </w:rPr>
        <w:t>Ši dalis apima informaciją ir patarimus:</w:t>
      </w:r>
    </w:p>
    <w:p w14:paraId="70252691" w14:textId="1259E7B4" w:rsidR="00C171FA" w:rsidRPr="00271577" w:rsidRDefault="002F4B37" w:rsidP="001E7999">
      <w:pPr>
        <w:pStyle w:val="ListParagraph"/>
        <w:numPr>
          <w:ilvl w:val="0"/>
          <w:numId w:val="147"/>
        </w:numPr>
        <w:shd w:val="clear" w:color="auto" w:fill="FFFFFF"/>
        <w:spacing w:after="0"/>
        <w:ind w:left="709"/>
        <w:jc w:val="both"/>
        <w:rPr>
          <w:sz w:val="22"/>
          <w:szCs w:val="24"/>
        </w:rPr>
      </w:pPr>
      <w:r>
        <w:rPr>
          <w:sz w:val="22"/>
          <w:szCs w:val="24"/>
        </w:rPr>
        <w:t>k</w:t>
      </w:r>
      <w:r w:rsidR="00C171FA" w:rsidRPr="00271577">
        <w:rPr>
          <w:sz w:val="22"/>
          <w:szCs w:val="24"/>
        </w:rPr>
        <w:t xml:space="preserve">aip pranešti apie </w:t>
      </w:r>
      <w:r>
        <w:rPr>
          <w:sz w:val="22"/>
          <w:szCs w:val="24"/>
        </w:rPr>
        <w:t>„</w:t>
      </w:r>
      <w:r w:rsidR="00C171FA" w:rsidRPr="00271577">
        <w:rPr>
          <w:sz w:val="22"/>
          <w:szCs w:val="24"/>
        </w:rPr>
        <w:t>melagienas</w:t>
      </w:r>
      <w:r>
        <w:rPr>
          <w:sz w:val="22"/>
          <w:szCs w:val="24"/>
        </w:rPr>
        <w:t>“</w:t>
      </w:r>
      <w:r w:rsidR="00C171FA" w:rsidRPr="00271577">
        <w:rPr>
          <w:sz w:val="22"/>
          <w:szCs w:val="24"/>
        </w:rPr>
        <w:t xml:space="preserve"> – pranešimo priemonės ir metodai</w:t>
      </w:r>
      <w:r>
        <w:rPr>
          <w:sz w:val="22"/>
          <w:szCs w:val="24"/>
        </w:rPr>
        <w:t>;</w:t>
      </w:r>
    </w:p>
    <w:p w14:paraId="5C4582BC" w14:textId="7C245E1F" w:rsidR="00C171FA" w:rsidRPr="00271577" w:rsidRDefault="002F4B37" w:rsidP="001E7999">
      <w:pPr>
        <w:pStyle w:val="ListParagraph"/>
        <w:numPr>
          <w:ilvl w:val="0"/>
          <w:numId w:val="147"/>
        </w:numPr>
        <w:shd w:val="clear" w:color="auto" w:fill="FFFFFF"/>
        <w:spacing w:after="0"/>
        <w:ind w:left="709"/>
        <w:jc w:val="both"/>
        <w:rPr>
          <w:sz w:val="22"/>
          <w:szCs w:val="24"/>
        </w:rPr>
      </w:pPr>
      <w:r>
        <w:rPr>
          <w:sz w:val="22"/>
          <w:szCs w:val="24"/>
        </w:rPr>
        <w:t>k</w:t>
      </w:r>
      <w:r w:rsidR="00C171FA" w:rsidRPr="00271577">
        <w:rPr>
          <w:sz w:val="22"/>
          <w:szCs w:val="24"/>
        </w:rPr>
        <w:t>as yra kritinis rašymas – kaip argumentuoti savo poziciją dalinantis ir komentuojant.</w:t>
      </w:r>
    </w:p>
    <w:p w14:paraId="71B53C16" w14:textId="77777777" w:rsidR="00C171FA" w:rsidRPr="002F4B37" w:rsidRDefault="00C171FA" w:rsidP="00443812">
      <w:pPr>
        <w:pStyle w:val="Heading5"/>
        <w:spacing w:after="120"/>
        <w:rPr>
          <w:b w:val="0"/>
          <w:color w:val="E36C0A" w:themeColor="accent6" w:themeShade="BF"/>
        </w:rPr>
      </w:pPr>
      <w:r w:rsidRPr="002F4B37">
        <w:rPr>
          <w:b w:val="0"/>
          <w:color w:val="E36C0A" w:themeColor="accent6" w:themeShade="BF"/>
        </w:rPr>
        <w:t>Pranešimas apie dezinformaciją</w:t>
      </w:r>
    </w:p>
    <w:p w14:paraId="50CF175F" w14:textId="77777777" w:rsidR="00C171FA" w:rsidRPr="00271577" w:rsidRDefault="00C171FA" w:rsidP="00C171FA">
      <w:pPr>
        <w:shd w:val="clear" w:color="auto" w:fill="FFFFFF"/>
        <w:spacing w:after="0"/>
        <w:jc w:val="both"/>
        <w:rPr>
          <w:sz w:val="22"/>
          <w:szCs w:val="24"/>
        </w:rPr>
      </w:pPr>
      <w:r w:rsidRPr="00271577">
        <w:rPr>
          <w:sz w:val="22"/>
          <w:szCs w:val="24"/>
        </w:rPr>
        <w:t>Kai išmokstame atskirti, kuris žiniasklaidos turinys yra dezinformacija, kyla klausimas, „o kas toliau?“. Galima pranešti žiniasklaidos priemonei apie aptiktą dezinformacinį turinį. Paprastai žiniasklaidos priemonės neužsiima tyčiniu dezinformacijos skelbimu ir imsis veiksmų, kai gaus pranešimą.</w:t>
      </w:r>
    </w:p>
    <w:p w14:paraId="33C06942" w14:textId="77777777" w:rsidR="00C171FA" w:rsidRPr="00271577" w:rsidRDefault="00C171FA" w:rsidP="00C171FA">
      <w:pPr>
        <w:shd w:val="clear" w:color="auto" w:fill="FFFFFF"/>
        <w:spacing w:after="0"/>
        <w:jc w:val="both"/>
        <w:rPr>
          <w:sz w:val="22"/>
          <w:szCs w:val="24"/>
        </w:rPr>
      </w:pPr>
      <w:r w:rsidRPr="00271577">
        <w:rPr>
          <w:sz w:val="22"/>
          <w:szCs w:val="24"/>
        </w:rPr>
        <w:t>Apie dezinformaciją galima pranešti:</w:t>
      </w:r>
    </w:p>
    <w:p w14:paraId="7792E955" w14:textId="77777777" w:rsidR="00C171FA" w:rsidRPr="00271577" w:rsidRDefault="00C171FA" w:rsidP="001E7999">
      <w:pPr>
        <w:pStyle w:val="ListParagraph"/>
        <w:numPr>
          <w:ilvl w:val="0"/>
          <w:numId w:val="148"/>
        </w:numPr>
        <w:shd w:val="clear" w:color="auto" w:fill="FFFFFF"/>
        <w:spacing w:after="0"/>
        <w:ind w:left="709"/>
        <w:jc w:val="both"/>
        <w:rPr>
          <w:i/>
          <w:sz w:val="22"/>
          <w:szCs w:val="24"/>
        </w:rPr>
      </w:pPr>
      <w:r w:rsidRPr="00271577">
        <w:rPr>
          <w:i/>
          <w:sz w:val="22"/>
          <w:szCs w:val="24"/>
        </w:rPr>
        <w:t>Google</w:t>
      </w:r>
    </w:p>
    <w:p w14:paraId="5A0E5258" w14:textId="77777777" w:rsidR="00C171FA" w:rsidRPr="00271577" w:rsidRDefault="00C171FA" w:rsidP="001E7999">
      <w:pPr>
        <w:pStyle w:val="ListParagraph"/>
        <w:numPr>
          <w:ilvl w:val="0"/>
          <w:numId w:val="148"/>
        </w:numPr>
        <w:shd w:val="clear" w:color="auto" w:fill="FFFFFF"/>
        <w:spacing w:after="0"/>
        <w:ind w:left="709"/>
        <w:jc w:val="both"/>
        <w:rPr>
          <w:i/>
          <w:sz w:val="22"/>
          <w:szCs w:val="24"/>
        </w:rPr>
      </w:pPr>
      <w:r w:rsidRPr="00271577">
        <w:rPr>
          <w:i/>
          <w:sz w:val="22"/>
          <w:szCs w:val="24"/>
        </w:rPr>
        <w:t xml:space="preserve">Facebook </w:t>
      </w:r>
      <w:r w:rsidRPr="00271577">
        <w:rPr>
          <w:sz w:val="22"/>
          <w:szCs w:val="24"/>
        </w:rPr>
        <w:t xml:space="preserve">ir </w:t>
      </w:r>
      <w:r w:rsidRPr="00271577">
        <w:rPr>
          <w:i/>
          <w:sz w:val="22"/>
          <w:szCs w:val="24"/>
        </w:rPr>
        <w:t>Instagram</w:t>
      </w:r>
    </w:p>
    <w:p w14:paraId="7279EC88" w14:textId="77777777" w:rsidR="00C171FA" w:rsidRPr="00271577" w:rsidRDefault="00C171FA" w:rsidP="001E7999">
      <w:pPr>
        <w:pStyle w:val="ListParagraph"/>
        <w:numPr>
          <w:ilvl w:val="0"/>
          <w:numId w:val="148"/>
        </w:numPr>
        <w:shd w:val="clear" w:color="auto" w:fill="FFFFFF"/>
        <w:spacing w:after="0"/>
        <w:ind w:left="709"/>
        <w:jc w:val="both"/>
        <w:rPr>
          <w:sz w:val="22"/>
          <w:szCs w:val="24"/>
        </w:rPr>
      </w:pPr>
      <w:r w:rsidRPr="00271577">
        <w:rPr>
          <w:i/>
          <w:sz w:val="22"/>
          <w:szCs w:val="24"/>
        </w:rPr>
        <w:t>Twitter</w:t>
      </w:r>
    </w:p>
    <w:p w14:paraId="4A741331" w14:textId="77777777" w:rsidR="00C171FA" w:rsidRPr="00271577" w:rsidRDefault="00C171FA" w:rsidP="001E7999">
      <w:pPr>
        <w:pStyle w:val="ListParagraph"/>
        <w:numPr>
          <w:ilvl w:val="0"/>
          <w:numId w:val="148"/>
        </w:numPr>
        <w:shd w:val="clear" w:color="auto" w:fill="FFFFFF"/>
        <w:spacing w:after="0"/>
        <w:ind w:left="709"/>
        <w:jc w:val="both"/>
        <w:rPr>
          <w:sz w:val="22"/>
          <w:szCs w:val="24"/>
        </w:rPr>
      </w:pPr>
      <w:r w:rsidRPr="00271577">
        <w:rPr>
          <w:sz w:val="22"/>
          <w:szCs w:val="24"/>
        </w:rPr>
        <w:t>ir naudojantis kitais įrankiais</w:t>
      </w:r>
    </w:p>
    <w:p w14:paraId="62112D51" w14:textId="77777777" w:rsidR="004B2D9E" w:rsidRPr="00271577" w:rsidRDefault="00C171FA" w:rsidP="00C171FA">
      <w:pPr>
        <w:shd w:val="clear" w:color="auto" w:fill="FFFFFF"/>
        <w:spacing w:after="0"/>
        <w:jc w:val="both"/>
        <w:rPr>
          <w:b/>
          <w:i/>
          <w:color w:val="F79646" w:themeColor="accent6"/>
          <w:sz w:val="22"/>
          <w:szCs w:val="24"/>
        </w:rPr>
      </w:pPr>
      <w:r w:rsidRPr="00271577">
        <w:rPr>
          <w:b/>
          <w:color w:val="F79646" w:themeColor="accent6"/>
          <w:sz w:val="22"/>
          <w:szCs w:val="24"/>
        </w:rPr>
        <w:t xml:space="preserve">Pranešimas </w:t>
      </w:r>
      <w:r w:rsidRPr="00271577">
        <w:rPr>
          <w:b/>
          <w:i/>
          <w:color w:val="F79646" w:themeColor="accent6"/>
          <w:sz w:val="22"/>
          <w:szCs w:val="24"/>
        </w:rPr>
        <w:t>Google</w:t>
      </w:r>
    </w:p>
    <w:p w14:paraId="4804798E" w14:textId="6F2740DF" w:rsidR="00C171FA" w:rsidRPr="00271577" w:rsidRDefault="004B2D9E" w:rsidP="00C171FA">
      <w:pPr>
        <w:shd w:val="clear" w:color="auto" w:fill="FFFFFF"/>
        <w:spacing w:after="0"/>
        <w:jc w:val="both"/>
        <w:rPr>
          <w:sz w:val="22"/>
          <w:szCs w:val="24"/>
        </w:rPr>
      </w:pPr>
      <w:r w:rsidRPr="00271577">
        <w:rPr>
          <w:color w:val="000000" w:themeColor="text1"/>
          <w:sz w:val="22"/>
          <w:szCs w:val="24"/>
        </w:rPr>
        <w:t>A</w:t>
      </w:r>
      <w:r w:rsidR="00C171FA" w:rsidRPr="00271577">
        <w:rPr>
          <w:color w:val="000000" w:themeColor="text1"/>
          <w:sz w:val="22"/>
          <w:szCs w:val="24"/>
        </w:rPr>
        <w:t>ti</w:t>
      </w:r>
      <w:r w:rsidR="00C171FA" w:rsidRPr="00271577">
        <w:rPr>
          <w:sz w:val="22"/>
          <w:szCs w:val="24"/>
        </w:rPr>
        <w:t>daroma „Chrome“ naršyklė. Adreso juostos dešinėje spaudžiama „Daugiau“ ir apačioje spaudžiama „Siųsti atsiliepimą“. Rekomenduojama: pridėti detalesnės informacijos, įskaitant žingsnius, kurie padėtų išspręsti iškilusią problemą; paaiškinti, kas negerai, ir nepamiršti pridėti ekrano kopijos kaip problemos įrodymo</w:t>
      </w:r>
      <w:r w:rsidR="0068170F">
        <w:rPr>
          <w:sz w:val="22"/>
          <w:szCs w:val="24"/>
        </w:rPr>
        <w:t xml:space="preserve"> /</w:t>
      </w:r>
      <w:r w:rsidR="00C171FA" w:rsidRPr="00271577">
        <w:rPr>
          <w:sz w:val="22"/>
          <w:szCs w:val="24"/>
        </w:rPr>
        <w:t xml:space="preserve"> patvirtinimo.</w:t>
      </w:r>
    </w:p>
    <w:p w14:paraId="6EB82376" w14:textId="77777777" w:rsidR="00C171FA" w:rsidRPr="00271577" w:rsidRDefault="00C171FA" w:rsidP="00C171FA">
      <w:pPr>
        <w:shd w:val="clear" w:color="auto" w:fill="FFFFFF"/>
        <w:spacing w:after="0"/>
        <w:jc w:val="both"/>
        <w:rPr>
          <w:sz w:val="22"/>
          <w:szCs w:val="24"/>
        </w:rPr>
      </w:pPr>
      <w:r w:rsidRPr="00271577">
        <w:rPr>
          <w:sz w:val="22"/>
          <w:szCs w:val="24"/>
        </w:rPr>
        <w:t>Taip pat galima:</w:t>
      </w:r>
    </w:p>
    <w:p w14:paraId="29354EC5" w14:textId="77777777" w:rsidR="00C171FA" w:rsidRPr="00271577" w:rsidRDefault="00C171FA" w:rsidP="001E7999">
      <w:pPr>
        <w:pStyle w:val="ListParagraph"/>
        <w:numPr>
          <w:ilvl w:val="0"/>
          <w:numId w:val="149"/>
        </w:numPr>
        <w:shd w:val="clear" w:color="auto" w:fill="FFFFFF"/>
        <w:spacing w:after="0"/>
        <w:ind w:left="709"/>
        <w:jc w:val="both"/>
        <w:rPr>
          <w:sz w:val="22"/>
          <w:szCs w:val="24"/>
        </w:rPr>
      </w:pPr>
      <w:r w:rsidRPr="00271577">
        <w:rPr>
          <w:sz w:val="22"/>
          <w:szCs w:val="24"/>
        </w:rPr>
        <w:t>prašyti pašalinti melagingą informaciją iš „Google“ žemėlapių</w:t>
      </w:r>
      <w:r w:rsidR="004B2D9E" w:rsidRPr="00271577">
        <w:rPr>
          <w:sz w:val="22"/>
          <w:szCs w:val="24"/>
        </w:rPr>
        <w:t>,</w:t>
      </w:r>
    </w:p>
    <w:p w14:paraId="7D1B9A6E" w14:textId="77777777" w:rsidR="00C171FA" w:rsidRPr="00271577" w:rsidRDefault="00C171FA" w:rsidP="001E7999">
      <w:pPr>
        <w:pStyle w:val="ListParagraph"/>
        <w:numPr>
          <w:ilvl w:val="0"/>
          <w:numId w:val="149"/>
        </w:numPr>
        <w:shd w:val="clear" w:color="auto" w:fill="FFFFFF"/>
        <w:spacing w:after="0"/>
        <w:ind w:left="709"/>
        <w:jc w:val="both"/>
        <w:rPr>
          <w:sz w:val="22"/>
          <w:szCs w:val="24"/>
        </w:rPr>
      </w:pPr>
      <w:r w:rsidRPr="00271577">
        <w:rPr>
          <w:sz w:val="22"/>
          <w:szCs w:val="24"/>
        </w:rPr>
        <w:t>pažymėkite atsiliepimus, nuotraukas, vaizdo įrašus, klausimus ir atsakymus</w:t>
      </w:r>
      <w:r w:rsidR="004B2D9E" w:rsidRPr="00271577">
        <w:rPr>
          <w:sz w:val="22"/>
          <w:szCs w:val="24"/>
        </w:rPr>
        <w:t>,</w:t>
      </w:r>
    </w:p>
    <w:p w14:paraId="27005703" w14:textId="77777777" w:rsidR="00C171FA" w:rsidRPr="00271577" w:rsidRDefault="00C171FA" w:rsidP="001E7999">
      <w:pPr>
        <w:pStyle w:val="ListParagraph"/>
        <w:numPr>
          <w:ilvl w:val="0"/>
          <w:numId w:val="149"/>
        </w:numPr>
        <w:shd w:val="clear" w:color="auto" w:fill="FFFFFF"/>
        <w:spacing w:after="0"/>
        <w:ind w:left="709"/>
        <w:jc w:val="both"/>
        <w:rPr>
          <w:sz w:val="22"/>
          <w:szCs w:val="24"/>
        </w:rPr>
      </w:pPr>
      <w:r w:rsidRPr="00271577">
        <w:rPr>
          <w:sz w:val="22"/>
          <w:szCs w:val="24"/>
        </w:rPr>
        <w:t>NB: Prieš tai darant, būtina susipažinti su „Google“ peržiūros ir nuotraukų politika</w:t>
      </w:r>
      <w:r w:rsidR="004B2D9E" w:rsidRPr="00271577">
        <w:rPr>
          <w:sz w:val="22"/>
          <w:szCs w:val="24"/>
        </w:rPr>
        <w:t>.</w:t>
      </w:r>
    </w:p>
    <w:p w14:paraId="5316DB0A" w14:textId="77777777" w:rsidR="00C171FA" w:rsidRPr="00271577" w:rsidRDefault="004B2D9E" w:rsidP="00C171FA">
      <w:pPr>
        <w:shd w:val="clear" w:color="auto" w:fill="FFFFFF"/>
        <w:spacing w:after="0"/>
        <w:jc w:val="both"/>
        <w:rPr>
          <w:b/>
          <w:sz w:val="22"/>
          <w:szCs w:val="24"/>
        </w:rPr>
      </w:pPr>
      <w:r w:rsidRPr="00271577">
        <w:rPr>
          <w:b/>
          <w:color w:val="F79646" w:themeColor="accent6"/>
          <w:sz w:val="22"/>
          <w:szCs w:val="24"/>
        </w:rPr>
        <w:t xml:space="preserve">Pranešimai </w:t>
      </w:r>
      <w:r w:rsidRPr="00271577">
        <w:rPr>
          <w:b/>
          <w:i/>
          <w:color w:val="F79646" w:themeColor="accent6"/>
          <w:sz w:val="22"/>
          <w:szCs w:val="24"/>
        </w:rPr>
        <w:t>Facebook</w:t>
      </w:r>
      <w:r w:rsidR="00C171FA" w:rsidRPr="00271577">
        <w:rPr>
          <w:b/>
          <w:color w:val="F79646" w:themeColor="accent6"/>
          <w:sz w:val="22"/>
          <w:szCs w:val="24"/>
        </w:rPr>
        <w:t xml:space="preserve"> ir </w:t>
      </w:r>
      <w:r w:rsidRPr="00271577">
        <w:rPr>
          <w:b/>
          <w:i/>
          <w:color w:val="F79646" w:themeColor="accent6"/>
          <w:sz w:val="22"/>
          <w:szCs w:val="24"/>
        </w:rPr>
        <w:t>Instagram</w:t>
      </w:r>
    </w:p>
    <w:p w14:paraId="2EDDFD61" w14:textId="5A6482A9" w:rsidR="00C171FA" w:rsidRPr="00271577" w:rsidRDefault="00C171FA" w:rsidP="00C171FA">
      <w:pPr>
        <w:shd w:val="clear" w:color="auto" w:fill="FFFFFF"/>
        <w:spacing w:after="0"/>
        <w:jc w:val="both"/>
        <w:rPr>
          <w:sz w:val="22"/>
          <w:szCs w:val="24"/>
        </w:rPr>
      </w:pPr>
      <w:r w:rsidRPr="00271577">
        <w:rPr>
          <w:sz w:val="22"/>
          <w:szCs w:val="24"/>
        </w:rPr>
        <w:t>Norint „Facebook“ pranešti, kad naujiena yra galimai</w:t>
      </w:r>
      <w:r w:rsidR="0068170F">
        <w:rPr>
          <w:sz w:val="22"/>
          <w:szCs w:val="24"/>
        </w:rPr>
        <w:t xml:space="preserve"> /</w:t>
      </w:r>
      <w:r w:rsidRPr="00271577">
        <w:rPr>
          <w:sz w:val="22"/>
          <w:szCs w:val="24"/>
        </w:rPr>
        <w:t xml:space="preserve"> tikrai </w:t>
      </w:r>
      <w:r w:rsidR="002F4B37">
        <w:rPr>
          <w:sz w:val="22"/>
          <w:szCs w:val="24"/>
        </w:rPr>
        <w:t>„</w:t>
      </w:r>
      <w:r w:rsidRPr="00271577">
        <w:rPr>
          <w:sz w:val="22"/>
          <w:szCs w:val="24"/>
        </w:rPr>
        <w:t>melagiena</w:t>
      </w:r>
      <w:r w:rsidR="002F4B37">
        <w:rPr>
          <w:sz w:val="22"/>
          <w:szCs w:val="24"/>
        </w:rPr>
        <w:t>“</w:t>
      </w:r>
      <w:r w:rsidRPr="00271577">
        <w:rPr>
          <w:sz w:val="22"/>
          <w:szCs w:val="24"/>
        </w:rPr>
        <w:t>, viskas, ką reikia padaryti – paspausti dešinįjį pelės mygtuką ir pažymėti įrašą vėliavėle. Nuo to momento istoriją tikrina nepriklausoma trečioji šalis.</w:t>
      </w:r>
    </w:p>
    <w:p w14:paraId="154E378D" w14:textId="4FFBBE25" w:rsidR="00C171FA" w:rsidRPr="00271577" w:rsidRDefault="00C171FA" w:rsidP="001E7999">
      <w:pPr>
        <w:pStyle w:val="ListParagraph"/>
        <w:numPr>
          <w:ilvl w:val="0"/>
          <w:numId w:val="150"/>
        </w:numPr>
        <w:shd w:val="clear" w:color="auto" w:fill="FFFFFF"/>
        <w:spacing w:after="0"/>
        <w:ind w:left="709"/>
        <w:jc w:val="both"/>
        <w:rPr>
          <w:sz w:val="22"/>
          <w:szCs w:val="24"/>
        </w:rPr>
      </w:pPr>
      <w:r w:rsidRPr="00271577">
        <w:rPr>
          <w:sz w:val="22"/>
          <w:szCs w:val="24"/>
        </w:rPr>
        <w:t>Jei nepriklausoma šalis patvirtins, kad istorija neteisinga, žmonės bus įspėti, kad tai, ką jie ketina pamatyti</w:t>
      </w:r>
      <w:r w:rsidR="0068170F">
        <w:rPr>
          <w:sz w:val="22"/>
          <w:szCs w:val="24"/>
        </w:rPr>
        <w:t xml:space="preserve"> /</w:t>
      </w:r>
      <w:r w:rsidRPr="00271577">
        <w:rPr>
          <w:sz w:val="22"/>
          <w:szCs w:val="24"/>
        </w:rPr>
        <w:t xml:space="preserve"> perskaityti, yra </w:t>
      </w:r>
      <w:r w:rsidR="005F109F">
        <w:rPr>
          <w:sz w:val="22"/>
          <w:szCs w:val="24"/>
        </w:rPr>
        <w:t>„</w:t>
      </w:r>
      <w:r w:rsidRPr="00271577">
        <w:rPr>
          <w:sz w:val="22"/>
          <w:szCs w:val="24"/>
        </w:rPr>
        <w:t>melagiena</w:t>
      </w:r>
      <w:r w:rsidR="005F109F">
        <w:rPr>
          <w:sz w:val="22"/>
          <w:szCs w:val="24"/>
        </w:rPr>
        <w:t>“</w:t>
      </w:r>
      <w:r w:rsidRPr="00271577">
        <w:rPr>
          <w:sz w:val="22"/>
          <w:szCs w:val="24"/>
        </w:rPr>
        <w:t>.</w:t>
      </w:r>
    </w:p>
    <w:p w14:paraId="74B5D05F" w14:textId="77777777" w:rsidR="00C171FA" w:rsidRPr="00271577" w:rsidRDefault="00C171FA" w:rsidP="001E7999">
      <w:pPr>
        <w:pStyle w:val="ListParagraph"/>
        <w:numPr>
          <w:ilvl w:val="0"/>
          <w:numId w:val="150"/>
        </w:numPr>
        <w:shd w:val="clear" w:color="auto" w:fill="FFFFFF"/>
        <w:spacing w:after="0"/>
        <w:ind w:left="709"/>
        <w:jc w:val="both"/>
        <w:rPr>
          <w:sz w:val="22"/>
          <w:szCs w:val="24"/>
        </w:rPr>
      </w:pPr>
      <w:r w:rsidRPr="00271577">
        <w:rPr>
          <w:sz w:val="22"/>
          <w:szCs w:val="24"/>
        </w:rPr>
        <w:t>Tačiau vartotojai vis tiek galės tai peržiūrėti ir teikti savo nuomonę.</w:t>
      </w:r>
    </w:p>
    <w:p w14:paraId="7E07B688" w14:textId="77777777" w:rsidR="00C171FA" w:rsidRPr="00271577" w:rsidRDefault="00C171FA" w:rsidP="001E7999">
      <w:pPr>
        <w:pStyle w:val="ListParagraph"/>
        <w:numPr>
          <w:ilvl w:val="0"/>
          <w:numId w:val="150"/>
        </w:numPr>
        <w:shd w:val="clear" w:color="auto" w:fill="FFFFFF"/>
        <w:spacing w:after="0"/>
        <w:ind w:left="709"/>
        <w:jc w:val="both"/>
        <w:rPr>
          <w:sz w:val="22"/>
          <w:szCs w:val="24"/>
        </w:rPr>
      </w:pPr>
      <w:r w:rsidRPr="00271577">
        <w:rPr>
          <w:sz w:val="22"/>
          <w:szCs w:val="24"/>
        </w:rPr>
        <w:t>Ginčytinoms istorijoms bus taip pridėtas įspėjimas.</w:t>
      </w:r>
    </w:p>
    <w:p w14:paraId="08F28083" w14:textId="77777777" w:rsidR="00C171FA" w:rsidRPr="00271577" w:rsidRDefault="00C171FA" w:rsidP="00C171FA">
      <w:pPr>
        <w:shd w:val="clear" w:color="auto" w:fill="FFFFFF"/>
        <w:spacing w:after="0"/>
        <w:jc w:val="both"/>
        <w:rPr>
          <w:sz w:val="22"/>
          <w:szCs w:val="24"/>
        </w:rPr>
      </w:pPr>
      <w:r w:rsidRPr="00271577">
        <w:rPr>
          <w:sz w:val="22"/>
          <w:szCs w:val="24"/>
        </w:rPr>
        <w:t>Nepriklausomi „Facebook“ veikėjai, siūlo daugiau galimybių:</w:t>
      </w:r>
    </w:p>
    <w:p w14:paraId="5A38D3DE" w14:textId="77777777" w:rsidR="00C171FA" w:rsidRPr="00271577" w:rsidRDefault="00C171FA" w:rsidP="001E7999">
      <w:pPr>
        <w:pStyle w:val="ListParagraph"/>
        <w:numPr>
          <w:ilvl w:val="0"/>
          <w:numId w:val="151"/>
        </w:numPr>
        <w:shd w:val="clear" w:color="auto" w:fill="FFFFFF"/>
        <w:spacing w:after="0"/>
        <w:ind w:left="709"/>
        <w:jc w:val="both"/>
        <w:rPr>
          <w:sz w:val="22"/>
          <w:szCs w:val="24"/>
        </w:rPr>
      </w:pPr>
      <w:r w:rsidRPr="00271577">
        <w:rPr>
          <w:i/>
          <w:sz w:val="22"/>
          <w:szCs w:val="24"/>
        </w:rPr>
        <w:t>Graph.tips</w:t>
      </w:r>
      <w:r w:rsidRPr="00271577">
        <w:rPr>
          <w:sz w:val="22"/>
          <w:szCs w:val="24"/>
        </w:rPr>
        <w:t xml:space="preserve"> – bandomoji grafikos paieška.</w:t>
      </w:r>
    </w:p>
    <w:p w14:paraId="5124C0EB" w14:textId="672AB4C8" w:rsidR="00C171FA" w:rsidRPr="00271577" w:rsidRDefault="00C171FA" w:rsidP="001E7999">
      <w:pPr>
        <w:pStyle w:val="ListParagraph"/>
        <w:numPr>
          <w:ilvl w:val="0"/>
          <w:numId w:val="151"/>
        </w:numPr>
        <w:shd w:val="clear" w:color="auto" w:fill="FFFFFF"/>
        <w:spacing w:after="0"/>
        <w:ind w:left="709"/>
        <w:jc w:val="both"/>
        <w:rPr>
          <w:sz w:val="22"/>
          <w:szCs w:val="24"/>
        </w:rPr>
      </w:pPr>
      <w:r w:rsidRPr="00271577">
        <w:rPr>
          <w:i/>
          <w:sz w:val="22"/>
          <w:szCs w:val="24"/>
        </w:rPr>
        <w:t>StalkScan</w:t>
      </w:r>
      <w:r w:rsidRPr="00271577">
        <w:rPr>
          <w:sz w:val="22"/>
          <w:szCs w:val="24"/>
        </w:rPr>
        <w:t xml:space="preserve"> – įrankis, leidžiantis nuskaityti visą viešą informaciją apie profilį, šiuo metu veikia tik su savo profiliu.</w:t>
      </w:r>
    </w:p>
    <w:p w14:paraId="0A09C5F9" w14:textId="77777777" w:rsidR="00C171FA" w:rsidRPr="00271577" w:rsidRDefault="00C171FA" w:rsidP="001E7999">
      <w:pPr>
        <w:pStyle w:val="ListParagraph"/>
        <w:numPr>
          <w:ilvl w:val="0"/>
          <w:numId w:val="151"/>
        </w:numPr>
        <w:shd w:val="clear" w:color="auto" w:fill="FFFFFF"/>
        <w:spacing w:after="0"/>
        <w:ind w:left="709"/>
        <w:jc w:val="both"/>
        <w:rPr>
          <w:sz w:val="22"/>
          <w:szCs w:val="24"/>
        </w:rPr>
      </w:pPr>
      <w:r w:rsidRPr="00271577">
        <w:rPr>
          <w:i/>
          <w:sz w:val="22"/>
          <w:szCs w:val="24"/>
        </w:rPr>
        <w:t>WhoPostedWhat.com</w:t>
      </w:r>
      <w:r w:rsidRPr="00271577">
        <w:rPr>
          <w:sz w:val="22"/>
          <w:szCs w:val="24"/>
        </w:rPr>
        <w:t xml:space="preserve"> – raktinių žodžių paieška žmonėms, dirbantiems viešojo intereso labui.</w:t>
      </w:r>
    </w:p>
    <w:p w14:paraId="33FCA9B0" w14:textId="77777777" w:rsidR="00C171FA" w:rsidRPr="00271577" w:rsidRDefault="004B2D9E" w:rsidP="00C171FA">
      <w:pPr>
        <w:shd w:val="clear" w:color="auto" w:fill="FFFFFF"/>
        <w:spacing w:after="0"/>
        <w:jc w:val="both"/>
        <w:rPr>
          <w:b/>
          <w:color w:val="F79646" w:themeColor="accent6"/>
          <w:sz w:val="22"/>
          <w:szCs w:val="24"/>
        </w:rPr>
      </w:pPr>
      <w:r w:rsidRPr="00271577">
        <w:rPr>
          <w:b/>
          <w:color w:val="F79646" w:themeColor="accent6"/>
          <w:sz w:val="22"/>
          <w:szCs w:val="24"/>
        </w:rPr>
        <w:t xml:space="preserve">Pranešimo galimybės </w:t>
      </w:r>
      <w:r w:rsidRPr="00271577">
        <w:rPr>
          <w:b/>
          <w:i/>
          <w:color w:val="F79646" w:themeColor="accent6"/>
          <w:sz w:val="22"/>
          <w:szCs w:val="24"/>
        </w:rPr>
        <w:t>Twitter</w:t>
      </w:r>
    </w:p>
    <w:p w14:paraId="7F06A2AB" w14:textId="185BBC2E" w:rsidR="00C70482" w:rsidRPr="00271577" w:rsidRDefault="00C171FA" w:rsidP="00C171FA">
      <w:pPr>
        <w:shd w:val="clear" w:color="auto" w:fill="FFFFFF"/>
        <w:spacing w:after="0"/>
        <w:jc w:val="both"/>
        <w:rPr>
          <w:sz w:val="22"/>
          <w:szCs w:val="24"/>
        </w:rPr>
      </w:pPr>
      <w:r w:rsidRPr="00271577">
        <w:rPr>
          <w:sz w:val="22"/>
          <w:szCs w:val="24"/>
        </w:rPr>
        <w:t>Deja, „Twitter“ yra daug ribotesnė nei kitos platformos. Ji neleidžia pranešti apie istoriją kaip apie galimą</w:t>
      </w:r>
      <w:r w:rsidR="0068170F">
        <w:rPr>
          <w:sz w:val="22"/>
          <w:szCs w:val="24"/>
        </w:rPr>
        <w:t xml:space="preserve"> /</w:t>
      </w:r>
      <w:r w:rsidRPr="00271577">
        <w:rPr>
          <w:sz w:val="22"/>
          <w:szCs w:val="24"/>
        </w:rPr>
        <w:t xml:space="preserve"> tikrą dezinformaciją. Galima pranešti apie įrašą dėl paslaugų teikimo sąlygų pažeidimo, bet reikia būti kūrybingiems motyvuojant.</w:t>
      </w:r>
    </w:p>
    <w:p w14:paraId="3C9B833E" w14:textId="77777777" w:rsidR="007F1EC9" w:rsidRPr="00271577" w:rsidRDefault="007F1EC9" w:rsidP="00C171FA">
      <w:pPr>
        <w:shd w:val="clear" w:color="auto" w:fill="FFFFFF"/>
        <w:spacing w:after="0"/>
        <w:jc w:val="both"/>
        <w:rPr>
          <w:sz w:val="22"/>
          <w:szCs w:val="24"/>
        </w:rPr>
      </w:pPr>
    </w:p>
    <w:p w14:paraId="3506A496" w14:textId="77777777" w:rsidR="007F1EC9" w:rsidRPr="00271577" w:rsidRDefault="007F1EC9" w:rsidP="00C171FA">
      <w:pPr>
        <w:shd w:val="clear" w:color="auto" w:fill="FFFFFF"/>
        <w:spacing w:after="0"/>
        <w:jc w:val="both"/>
        <w:rPr>
          <w:sz w:val="22"/>
          <w:szCs w:val="24"/>
        </w:rPr>
        <w:sectPr w:rsidR="007F1EC9" w:rsidRPr="00271577" w:rsidSect="00443812">
          <w:headerReference w:type="default" r:id="rId187"/>
          <w:pgSz w:w="11909" w:h="16834" w:code="9"/>
          <w:pgMar w:top="1800" w:right="1021" w:bottom="1134" w:left="1418" w:header="454" w:footer="454" w:gutter="0"/>
          <w:cols w:space="720"/>
        </w:sectPr>
      </w:pPr>
    </w:p>
    <w:p w14:paraId="5AE4D7C5" w14:textId="17CC9104" w:rsidR="00F336D4" w:rsidRPr="00271577" w:rsidRDefault="009C1F47" w:rsidP="00F668F0">
      <w:pPr>
        <w:pStyle w:val="Heading2"/>
      </w:pPr>
      <w:bookmarkStart w:id="322" w:name="_heading=h.aks74bbfh5a2"/>
      <w:bookmarkStart w:id="323" w:name="_heading=h.bvq3guq9vrkt"/>
      <w:bookmarkStart w:id="324" w:name="_Ref85726582"/>
      <w:bookmarkStart w:id="325" w:name="_Ref85726584"/>
      <w:bookmarkStart w:id="326" w:name="_Ref85726585"/>
      <w:bookmarkStart w:id="327" w:name="_Ref85726854"/>
      <w:bookmarkStart w:id="328" w:name="_Ref85799489"/>
      <w:bookmarkStart w:id="329" w:name="_Toc95915276"/>
      <w:bookmarkEnd w:id="322"/>
      <w:bookmarkEnd w:id="323"/>
      <w:r>
        <w:t>9.</w:t>
      </w:r>
      <w:r w:rsidR="00C05CFB" w:rsidRPr="00271577">
        <w:t>4</w:t>
      </w:r>
      <w:r>
        <w:t xml:space="preserve"> 4</w:t>
      </w:r>
      <w:r w:rsidR="00C05CFB" w:rsidRPr="00271577">
        <w:t xml:space="preserve"> priedas</w:t>
      </w:r>
      <w:r w:rsidR="00554CA0">
        <w:t>.</w:t>
      </w:r>
      <w:r w:rsidR="00C05CFB" w:rsidRPr="00271577">
        <w:t xml:space="preserve"> Techninės galimybės</w:t>
      </w:r>
      <w:bookmarkEnd w:id="324"/>
      <w:bookmarkEnd w:id="325"/>
      <w:bookmarkEnd w:id="326"/>
      <w:bookmarkEnd w:id="327"/>
      <w:bookmarkEnd w:id="328"/>
      <w:bookmarkEnd w:id="329"/>
    </w:p>
    <w:p w14:paraId="18369322" w14:textId="77777777" w:rsidR="00A00A1F" w:rsidRPr="00271577" w:rsidRDefault="00A00A1F" w:rsidP="00F668F0">
      <w:pPr>
        <w:pStyle w:val="Heading3"/>
      </w:pPr>
      <w:r w:rsidRPr="00271577">
        <w:t>1. Antivirusinės programos</w:t>
      </w:r>
    </w:p>
    <w:p w14:paraId="00B74EC8" w14:textId="77777777" w:rsidR="00A00A1F" w:rsidRPr="00271577" w:rsidRDefault="00A00A1F" w:rsidP="00F668F0">
      <w:pPr>
        <w:jc w:val="both"/>
        <w:rPr>
          <w:sz w:val="22"/>
        </w:rPr>
      </w:pPr>
      <w:r w:rsidRPr="00271577">
        <w:rPr>
          <w:sz w:val="22"/>
        </w:rPr>
        <w:t>Kompiuterinis virusas yra panašus į gripą. Tai programa arba programos kodas, skirtas pakenkti jūsų kompiuteriui, sugadinant sistemos failus, eikvojant išteklius, sunaikinant duomenis ar sukeliant kitus pavojus. Kompiuteriniai virusai gali „daugintis“ failuose ar kompiuteriuose ir multiplikuotis patys, be vartotojo sutikimo.</w:t>
      </w:r>
    </w:p>
    <w:p w14:paraId="1355F074" w14:textId="77777777" w:rsidR="00A00A1F" w:rsidRPr="00271577" w:rsidRDefault="00A00A1F" w:rsidP="00F668F0">
      <w:pPr>
        <w:jc w:val="both"/>
        <w:rPr>
          <w:sz w:val="22"/>
        </w:rPr>
      </w:pPr>
      <w:r w:rsidRPr="00271577">
        <w:rPr>
          <w:sz w:val="22"/>
        </w:rPr>
        <w:t>Svarbu apsaugoti kompiuterį nuo kompiuterinių virusų. Tam tinka antivirusinės programos arba virusų skaitytuvai. Ypatingai atakuojami „Windows“ kompiuteriai dėl jų plataus naudojimo. Todėl rekomenduojama programa, skirta apsaugoti asmeninį kompiuterį, kad pavojingi failai nebūtų atsitiktinai perduodami kitiems.</w:t>
      </w:r>
    </w:p>
    <w:p w14:paraId="62F6428B" w14:textId="77777777" w:rsidR="00A00A1F" w:rsidRPr="00271577" w:rsidRDefault="00A00A1F" w:rsidP="00F668F0">
      <w:pPr>
        <w:jc w:val="both"/>
        <w:rPr>
          <w:sz w:val="22"/>
        </w:rPr>
      </w:pPr>
      <w:r w:rsidRPr="00271577">
        <w:rPr>
          <w:sz w:val="22"/>
        </w:rPr>
        <w:t xml:space="preserve">Antivirusinė programinė įranga nuskaito naujus failus, el. laiškų priedus ir visą kompiuterį tikrindama, ar nėra viruso „infekcijos“ požymių. Programa palygina jūsų kompiuterio duomenis su žinomų kenkėjiškų programų </w:t>
      </w:r>
      <w:r w:rsidRPr="00271577">
        <w:rPr>
          <w:i/>
          <w:sz w:val="22"/>
        </w:rPr>
        <w:t>parašais</w:t>
      </w:r>
      <w:r w:rsidRPr="00271577">
        <w:rPr>
          <w:sz w:val="22"/>
        </w:rPr>
        <w:t xml:space="preserve"> (virus signatures). Kadangi nauji kompiuteriniai kenkėjiškų programų variantai atsiranda kiekvieną dieną, </w:t>
      </w:r>
      <w:r w:rsidRPr="00271577">
        <w:rPr>
          <w:i/>
          <w:sz w:val="22"/>
        </w:rPr>
        <w:t>parašai</w:t>
      </w:r>
      <w:r w:rsidRPr="00271577">
        <w:rPr>
          <w:sz w:val="22"/>
        </w:rPr>
        <w:t xml:space="preserve"> turi būti reguliariai atnaujinami. Tai galima padaryti naudojant antivirusinės programos automatinio atnaujinimo funkciją arba atsisiunčiant atnaujinimus tiesiai iš antivirusinės programos kūrėjo svetainės.</w:t>
      </w:r>
    </w:p>
    <w:p w14:paraId="1C63C0E0" w14:textId="77777777" w:rsidR="00A00A1F" w:rsidRPr="00271577" w:rsidRDefault="00A00A1F" w:rsidP="00F668F0">
      <w:pPr>
        <w:jc w:val="both"/>
        <w:rPr>
          <w:sz w:val="22"/>
        </w:rPr>
      </w:pPr>
      <w:r w:rsidRPr="00271577">
        <w:rPr>
          <w:sz w:val="22"/>
        </w:rPr>
        <w:t>Vietoj antivirusinės programos įdiegimo kompiuteryje, kaip alternatyvą, galima naudoti ir internetinį virusų skaitytuvą (</w:t>
      </w:r>
      <w:r w:rsidRPr="00271577">
        <w:rPr>
          <w:i/>
          <w:sz w:val="22"/>
        </w:rPr>
        <w:t>online virus scanner</w:t>
      </w:r>
      <w:r w:rsidRPr="00271577">
        <w:rPr>
          <w:sz w:val="22"/>
        </w:rPr>
        <w:t xml:space="preserve">). Internetiniai virusų skaitytuvai yra prieinami su visais atnaujinimais, todėl ir </w:t>
      </w:r>
      <w:r w:rsidRPr="00271577">
        <w:rPr>
          <w:i/>
          <w:sz w:val="22"/>
        </w:rPr>
        <w:t>viruso parašas</w:t>
      </w:r>
      <w:r w:rsidRPr="00271577">
        <w:rPr>
          <w:sz w:val="22"/>
        </w:rPr>
        <w:t xml:space="preserve"> (</w:t>
      </w:r>
      <w:r w:rsidRPr="00271577">
        <w:rPr>
          <w:i/>
          <w:sz w:val="22"/>
        </w:rPr>
        <w:t>virus signature</w:t>
      </w:r>
      <w:r w:rsidRPr="00271577">
        <w:rPr>
          <w:sz w:val="22"/>
        </w:rPr>
        <w:t xml:space="preserve">) yra visada atnaujintas. Tačiau internetiniai virusų skaitytuvai neapima taip plačiai visas antivirusinis paketas, todėl negali pilnai pakeisti antivirusinės programinės įrangos. Jei kaip apsauga naudojamas tik internetinis skaitytuvas, trūksta </w:t>
      </w:r>
      <w:r w:rsidRPr="00271577">
        <w:rPr>
          <w:i/>
          <w:sz w:val="22"/>
        </w:rPr>
        <w:t>bazinės apsaugos</w:t>
      </w:r>
      <w:r w:rsidRPr="00271577">
        <w:rPr>
          <w:sz w:val="22"/>
        </w:rPr>
        <w:t xml:space="preserve"> (</w:t>
      </w:r>
      <w:r w:rsidRPr="00271577">
        <w:rPr>
          <w:i/>
          <w:sz w:val="22"/>
        </w:rPr>
        <w:t>background guard</w:t>
      </w:r>
      <w:r w:rsidRPr="00271577">
        <w:rPr>
          <w:sz w:val="22"/>
        </w:rPr>
        <w:t xml:space="preserve">). </w:t>
      </w:r>
      <w:r w:rsidRPr="00271577">
        <w:rPr>
          <w:i/>
          <w:sz w:val="22"/>
        </w:rPr>
        <w:t>Bazinė apsauga</w:t>
      </w:r>
      <w:r w:rsidRPr="00271577">
        <w:rPr>
          <w:sz w:val="22"/>
        </w:rPr>
        <w:t xml:space="preserve"> tikrina kiekvieną apdorojamą / naudojamą failą kompiuteryje. Norint pasiekti panašų efektą su internetiniu virusų skaitytuvu, naujai pridėti failai turėtų būti patikrinami internetiniu skaitytuvu</w:t>
      </w:r>
      <w:bookmarkStart w:id="330" w:name="_heading=h.lfz1mfezcnw2" w:colFirst="0" w:colLast="0"/>
      <w:bookmarkEnd w:id="330"/>
      <w:r w:rsidRPr="00271577">
        <w:rPr>
          <w:sz w:val="22"/>
        </w:rPr>
        <w:t>.</w:t>
      </w:r>
    </w:p>
    <w:p w14:paraId="39EB2299" w14:textId="77777777" w:rsidR="00A00A1F" w:rsidRPr="00271577" w:rsidRDefault="00A00A1F" w:rsidP="00F668F0">
      <w:pPr>
        <w:pStyle w:val="Heading3"/>
      </w:pPr>
      <w:bookmarkStart w:id="331" w:name="_heading=h.nppd7yleyhgi" w:colFirst="0" w:colLast="0"/>
      <w:bookmarkEnd w:id="331"/>
      <w:r w:rsidRPr="00271577">
        <w:t>2. Internetiniai virusų skaitytuvai</w:t>
      </w:r>
    </w:p>
    <w:p w14:paraId="0C9B1D87" w14:textId="6D25EAA4" w:rsidR="00A00A1F" w:rsidRPr="00271577" w:rsidRDefault="00A00A1F" w:rsidP="00F668F0">
      <w:pPr>
        <w:jc w:val="both"/>
        <w:rPr>
          <w:sz w:val="22"/>
        </w:rPr>
      </w:pPr>
      <w:r w:rsidRPr="00271577">
        <w:rPr>
          <w:b/>
          <w:sz w:val="22"/>
        </w:rPr>
        <w:t>Internetiniai virusų skaitytuvai turi du trūkumus:</w:t>
      </w:r>
    </w:p>
    <w:p w14:paraId="35C884A2" w14:textId="77777777" w:rsidR="00A00A1F" w:rsidRPr="00271577" w:rsidRDefault="00A00A1F" w:rsidP="00F668F0">
      <w:pPr>
        <w:jc w:val="both"/>
        <w:rPr>
          <w:sz w:val="22"/>
        </w:rPr>
      </w:pPr>
      <w:r w:rsidRPr="00271577">
        <w:rPr>
          <w:sz w:val="22"/>
        </w:rPr>
        <w:t xml:space="preserve">Jūs privalote turėti aktyvuotą „ActiveX“. Tačiau, apskritai, kiek įmanoma, naršyklėje reikėtų vengti „ActiveX“, nes joje nėra jokių apsauginių mechanizmų. Kai jau yra konkrečių įtarimų, kad kompiuteris užkrėstas, reikėtų kiek įmanoma vengti interneto naudojimo, nes kiekvieno prisijungimo metu virusas plinta toliau. Ir, jei kompiuteris turi vadinamąjį </w:t>
      </w:r>
      <w:r w:rsidRPr="00271577">
        <w:rPr>
          <w:i/>
          <w:sz w:val="22"/>
        </w:rPr>
        <w:t>rinkiklį</w:t>
      </w:r>
      <w:r w:rsidRPr="00271577">
        <w:rPr>
          <w:sz w:val="22"/>
        </w:rPr>
        <w:t xml:space="preserve"> (</w:t>
      </w:r>
      <w:r w:rsidRPr="00271577">
        <w:rPr>
          <w:i/>
          <w:sz w:val="22"/>
        </w:rPr>
        <w:t>dialer</w:t>
      </w:r>
      <w:r w:rsidRPr="00271577">
        <w:rPr>
          <w:sz w:val="22"/>
        </w:rPr>
        <w:t>), rinkimas į internetą gali būti atliekamas, blogiausiu atveju, per brangų numerį.</w:t>
      </w:r>
    </w:p>
    <w:p w14:paraId="6895045B" w14:textId="77777777" w:rsidR="00A00A1F" w:rsidRPr="00271577" w:rsidRDefault="00A00A1F" w:rsidP="00F668F0">
      <w:pPr>
        <w:jc w:val="both"/>
        <w:rPr>
          <w:sz w:val="22"/>
        </w:rPr>
      </w:pPr>
      <w:r w:rsidRPr="00271577">
        <w:rPr>
          <w:sz w:val="22"/>
        </w:rPr>
        <w:t xml:space="preserve">SVARBU: Visada atnaujinti antivirusines programas, kad būtų atnaujinti ir </w:t>
      </w:r>
      <w:r w:rsidRPr="00271577">
        <w:rPr>
          <w:i/>
          <w:sz w:val="22"/>
        </w:rPr>
        <w:t>viruso parašai (virus signatures)</w:t>
      </w:r>
      <w:r w:rsidRPr="00271577">
        <w:rPr>
          <w:sz w:val="22"/>
        </w:rPr>
        <w:t>!</w:t>
      </w:r>
      <w:bookmarkStart w:id="332" w:name="_heading=h.q6q031efypnq" w:colFirst="0" w:colLast="0"/>
      <w:bookmarkEnd w:id="332"/>
    </w:p>
    <w:p w14:paraId="37D4F82B" w14:textId="77777777" w:rsidR="00A00A1F" w:rsidRPr="00271577" w:rsidRDefault="00A00A1F" w:rsidP="00F668F0">
      <w:pPr>
        <w:pStyle w:val="Heading3"/>
      </w:pPr>
      <w:r w:rsidRPr="00271577">
        <w:t>3. Kaip apsaugoti vaikus nuo pavojų internete?</w:t>
      </w:r>
    </w:p>
    <w:p w14:paraId="1195A2CD" w14:textId="77777777" w:rsidR="00AE0007" w:rsidRDefault="00A00A1F" w:rsidP="00F668F0">
      <w:pPr>
        <w:jc w:val="both"/>
        <w:rPr>
          <w:sz w:val="22"/>
        </w:rPr>
      </w:pPr>
      <w:r w:rsidRPr="00271577">
        <w:rPr>
          <w:sz w:val="22"/>
        </w:rPr>
        <w:t xml:space="preserve">Tinkamai naudotis internetu naudinga visai šeimai. Suaugusieji visada turėtų rodyti gerą pavyzdį – vaikų akivaizdoje </w:t>
      </w:r>
      <w:r w:rsidR="00AE0007">
        <w:rPr>
          <w:sz w:val="22"/>
        </w:rPr>
        <w:t xml:space="preserve">pastoviai </w:t>
      </w:r>
      <w:r w:rsidRPr="00271577">
        <w:rPr>
          <w:sz w:val="22"/>
        </w:rPr>
        <w:t>nenaudoti išmaniųjų telefonų, planšečių ir kompiuterių</w:t>
      </w:r>
      <w:r w:rsidR="00AE0007">
        <w:rPr>
          <w:sz w:val="22"/>
        </w:rPr>
        <w:t>.</w:t>
      </w:r>
      <w:r w:rsidRPr="00271577">
        <w:rPr>
          <w:sz w:val="22"/>
        </w:rPr>
        <w:t xml:space="preserve"> Šeimos nariai turėtų parodyti vaikams, kaip tinkamai naudotis prietaisais, paaiškinti pavojų ir, svarbiausia, </w:t>
      </w:r>
    </w:p>
    <w:p w14:paraId="12034089" w14:textId="77777777" w:rsidR="00AE0007" w:rsidRDefault="00AE0007" w:rsidP="00F668F0">
      <w:pPr>
        <w:jc w:val="both"/>
        <w:rPr>
          <w:sz w:val="22"/>
        </w:rPr>
      </w:pPr>
    </w:p>
    <w:p w14:paraId="00414CB0" w14:textId="1A115BCE" w:rsidR="00A00A1F" w:rsidRPr="00271577" w:rsidRDefault="00A00A1F" w:rsidP="00F668F0">
      <w:pPr>
        <w:jc w:val="both"/>
        <w:rPr>
          <w:sz w:val="22"/>
        </w:rPr>
      </w:pPr>
      <w:r w:rsidRPr="00271577">
        <w:rPr>
          <w:sz w:val="22"/>
        </w:rPr>
        <w:t xml:space="preserve">interneto privalumus </w:t>
      </w:r>
      <w:r w:rsidR="00AE0007">
        <w:rPr>
          <w:sz w:val="22"/>
        </w:rPr>
        <w:t>bei</w:t>
      </w:r>
      <w:r w:rsidRPr="00271577">
        <w:rPr>
          <w:sz w:val="22"/>
        </w:rPr>
        <w:t xml:space="preserve"> padėti vaikams susikurti savarankišką, pačių kontroliuojamą, atsakingą santykį su skaitmeninėmis galimybėmis.</w:t>
      </w:r>
    </w:p>
    <w:p w14:paraId="64279EDA" w14:textId="0B63EBA5" w:rsidR="00A00A1F" w:rsidRPr="00271577" w:rsidRDefault="00A00A1F" w:rsidP="00F668F0">
      <w:pPr>
        <w:jc w:val="both"/>
        <w:rPr>
          <w:sz w:val="22"/>
        </w:rPr>
      </w:pPr>
      <w:r w:rsidRPr="00271577">
        <w:rPr>
          <w:sz w:val="22"/>
        </w:rPr>
        <w:t>Toliau pateiktos apsaugos priemonės padės susikurti bendrą internetinio saugumo</w:t>
      </w:r>
      <w:r w:rsidR="00714C01">
        <w:rPr>
          <w:sz w:val="22"/>
        </w:rPr>
        <w:t xml:space="preserve"> </w:t>
      </w:r>
      <w:r w:rsidRPr="00271577">
        <w:rPr>
          <w:sz w:val="22"/>
        </w:rPr>
        <w:t>vaizdą.</w:t>
      </w:r>
    </w:p>
    <w:p w14:paraId="5F0603C3" w14:textId="77777777" w:rsidR="00A00A1F" w:rsidRPr="00271577" w:rsidRDefault="00A00A1F" w:rsidP="00F668F0">
      <w:pPr>
        <w:pStyle w:val="Heading3"/>
      </w:pPr>
      <w:bookmarkStart w:id="333" w:name="_heading=h.2l8ge57q85cw" w:colFirst="0" w:colLast="0"/>
      <w:bookmarkStart w:id="334" w:name="_heading=h.aj49nlgsdx1b" w:colFirst="0" w:colLast="0"/>
      <w:bookmarkEnd w:id="333"/>
      <w:bookmarkEnd w:id="334"/>
      <w:r w:rsidRPr="00271577">
        <w:t>4. Tėvų kontrolė</w:t>
      </w:r>
    </w:p>
    <w:p w14:paraId="04CB2DA7" w14:textId="77777777" w:rsidR="00A00A1F" w:rsidRPr="00271577" w:rsidRDefault="00A00A1F" w:rsidP="00F668F0">
      <w:pPr>
        <w:jc w:val="both"/>
        <w:rPr>
          <w:sz w:val="22"/>
        </w:rPr>
      </w:pPr>
      <w:r w:rsidRPr="00271577">
        <w:rPr>
          <w:sz w:val="22"/>
        </w:rPr>
        <w:t xml:space="preserve">Vaikai jau ankstyvame amžiuje susiduria su daugybe interneto paslaugų naudodamiesi kompiuteriais, išmaniaisiais telefonais ir planšetėmis. Nemažai programėlių ir svetainių yra mokomosios, naudingos ir linksmos. Tačiau internetas kelia ir nemažai pavojų, siūlydamas, pavyzdžiui, pornografija, smurtą ar lošimus, nuo kurių norime apsaugoti savo vaikus. Todėl labai svarbu naudoti </w:t>
      </w:r>
      <w:r w:rsidRPr="00271577">
        <w:rPr>
          <w:i/>
          <w:sz w:val="22"/>
        </w:rPr>
        <w:t>Tėvų kontrolę</w:t>
      </w:r>
      <w:r w:rsidRPr="00271577">
        <w:rPr>
          <w:sz w:val="22"/>
        </w:rPr>
        <w:t>.</w:t>
      </w:r>
    </w:p>
    <w:p w14:paraId="01A32308" w14:textId="77777777" w:rsidR="00A00A1F" w:rsidRPr="00271577" w:rsidRDefault="00A00A1F" w:rsidP="00F668F0">
      <w:pPr>
        <w:jc w:val="both"/>
        <w:rPr>
          <w:sz w:val="22"/>
        </w:rPr>
      </w:pPr>
      <w:r w:rsidRPr="00271577">
        <w:rPr>
          <w:sz w:val="22"/>
        </w:rPr>
        <w:t xml:space="preserve">Svarbu ne tik mokyti vaikus naudotis internetu, bet ir naudoti </w:t>
      </w:r>
      <w:r w:rsidRPr="00271577">
        <w:rPr>
          <w:i/>
          <w:sz w:val="22"/>
        </w:rPr>
        <w:t>Tėvų kontrolę</w:t>
      </w:r>
      <w:r w:rsidRPr="00271577">
        <w:rPr>
          <w:sz w:val="22"/>
        </w:rPr>
        <w:t xml:space="preserve"> savo kompiuteryje. Yra daug įvairių apsaugos programų, kurios neleidžia jūsų vaikams nekontroliuojamai naršyti internete</w:t>
      </w:r>
    </w:p>
    <w:p w14:paraId="6A83A8B2" w14:textId="77777777" w:rsidR="00A00A1F" w:rsidRPr="00271577" w:rsidRDefault="00A00A1F" w:rsidP="00F668F0">
      <w:pPr>
        <w:jc w:val="both"/>
        <w:rPr>
          <w:sz w:val="22"/>
        </w:rPr>
      </w:pPr>
      <w:r w:rsidRPr="00271577">
        <w:rPr>
          <w:sz w:val="22"/>
        </w:rPr>
        <w:t>Pavyzdys: „</w:t>
      </w:r>
      <w:r w:rsidRPr="00271577">
        <w:rPr>
          <w:b/>
          <w:i/>
          <w:sz w:val="22"/>
        </w:rPr>
        <w:t>Tėvų kontrolės</w:t>
      </w:r>
      <w:r w:rsidRPr="00271577">
        <w:rPr>
          <w:b/>
          <w:sz w:val="22"/>
        </w:rPr>
        <w:t xml:space="preserve"> programinė įranga</w:t>
      </w:r>
      <w:r w:rsidRPr="00271577">
        <w:rPr>
          <w:sz w:val="22"/>
        </w:rPr>
        <w:t>“.</w:t>
      </w:r>
    </w:p>
    <w:p w14:paraId="57EB96BF" w14:textId="77777777" w:rsidR="00A00A1F" w:rsidRPr="00271577" w:rsidRDefault="00A00A1F" w:rsidP="00F668F0">
      <w:pPr>
        <w:jc w:val="both"/>
        <w:rPr>
          <w:sz w:val="22"/>
        </w:rPr>
      </w:pPr>
      <w:r w:rsidRPr="00271577">
        <w:rPr>
          <w:sz w:val="22"/>
        </w:rPr>
        <w:t xml:space="preserve">Šie programinės ir techninės įrangos sprendimai leidžia blokuoti nepageidaujamą interneto turinį, apriboti ekrano laiką, rizikingų programėlių naudojimą, suteikia kitų saugumo dalykų. Iš esmės, tai yra būdas padėti vaikams saugiau naudotis kompiuteriais ir mobiliaisiais įrenginiais. Prieš aktyvuojant bet kurią iš </w:t>
      </w:r>
      <w:r w:rsidRPr="00271577">
        <w:rPr>
          <w:i/>
          <w:sz w:val="22"/>
        </w:rPr>
        <w:t>Tėvų kontrolės</w:t>
      </w:r>
      <w:r w:rsidRPr="00271577">
        <w:rPr>
          <w:sz w:val="22"/>
        </w:rPr>
        <w:t xml:space="preserve"> parinkčių, būtina aptarti tai su vaikais, kad jie jaustų pagarbą jų privatumui. Priešingu atveju, jie būtinai ras būdą, kaip apeiti bet kokias apsaugas, nepaisydami to, kad jos įdiegtos jų pačių interesais.</w:t>
      </w:r>
    </w:p>
    <w:p w14:paraId="0402F9C7" w14:textId="77777777" w:rsidR="00A00A1F" w:rsidRPr="00271577" w:rsidRDefault="00A00A1F" w:rsidP="00F668F0">
      <w:pPr>
        <w:pStyle w:val="Heading3"/>
      </w:pPr>
      <w:bookmarkStart w:id="335" w:name="_heading=h.847n4nse1yjw" w:colFirst="0" w:colLast="0"/>
      <w:bookmarkStart w:id="336" w:name="_heading=h.asytk5sjhka6" w:colFirst="0" w:colLast="0"/>
      <w:bookmarkEnd w:id="335"/>
      <w:bookmarkEnd w:id="336"/>
      <w:r w:rsidRPr="00271577">
        <w:t>5. Pašto adresas vaikui</w:t>
      </w:r>
    </w:p>
    <w:p w14:paraId="0134F959" w14:textId="77777777" w:rsidR="00A00A1F" w:rsidRPr="00271577" w:rsidRDefault="00A00A1F" w:rsidP="00F668F0">
      <w:pPr>
        <w:jc w:val="both"/>
        <w:rPr>
          <w:sz w:val="22"/>
        </w:rPr>
      </w:pPr>
      <w:r w:rsidRPr="00271577">
        <w:rPr>
          <w:sz w:val="22"/>
        </w:rPr>
        <w:t xml:space="preserve">Jei vaikas nori turėti savo el. pašto adresą, kurį galėtų susirašinėti su draugais ir artimaisiais, turėtumėte sukurti saugią paskyrą. Yra specialių el. pašto paslaugų teikėjų, pavyzdžiui </w:t>
      </w:r>
      <w:hyperlink r:id="rId188" w:history="1">
        <w:r w:rsidRPr="00271577">
          <w:rPr>
            <w:rStyle w:val="Hyperlink"/>
            <w:i/>
            <w:sz w:val="22"/>
          </w:rPr>
          <w:t>www.</w:t>
        </w:r>
        <w:r w:rsidRPr="00271577">
          <w:rPr>
            <w:rStyle w:val="Hyperlink"/>
            <w:b/>
            <w:i/>
            <w:sz w:val="22"/>
          </w:rPr>
          <w:t>KidsEmail.org</w:t>
        </w:r>
      </w:hyperlink>
      <w:r w:rsidRPr="00271577">
        <w:rPr>
          <w:b/>
          <w:i/>
          <w:sz w:val="22"/>
        </w:rPr>
        <w:t xml:space="preserve">. </w:t>
      </w:r>
    </w:p>
    <w:p w14:paraId="684E8BB1" w14:textId="77777777" w:rsidR="00A00A1F" w:rsidRPr="00271577" w:rsidRDefault="00A00A1F" w:rsidP="00F668F0">
      <w:pPr>
        <w:jc w:val="both"/>
        <w:rPr>
          <w:sz w:val="22"/>
        </w:rPr>
      </w:pPr>
      <w:r w:rsidRPr="00271577">
        <w:rPr>
          <w:sz w:val="22"/>
        </w:rPr>
        <w:t>„KidsEmail.org“ yra saugi el. pašto paslauga vaikams ir šeimoms. Vaikai gali turėti saugią savo el. pašto paskyrą, o tėvai gali žinoti apie bet kokią korespondenciją, kurią siunčia ir gauna jų vaikai.</w:t>
      </w:r>
    </w:p>
    <w:p w14:paraId="285206A1" w14:textId="1300BD96" w:rsidR="00A00A1F" w:rsidRPr="00271577" w:rsidRDefault="00A00A1F" w:rsidP="00F668F0">
      <w:pPr>
        <w:jc w:val="both"/>
        <w:rPr>
          <w:sz w:val="22"/>
        </w:rPr>
      </w:pPr>
      <w:r w:rsidRPr="00271577">
        <w:rPr>
          <w:sz w:val="22"/>
        </w:rPr>
        <w:t>Galima sukurti vaikui ir „Google“ paskyrą, ir valdyti ją, naudojant „Family Link“. Naudodami „Google“ paskyras, vaikai gauna prieigą prie „Google“ produktų, pvz.,</w:t>
      </w:r>
      <w:r w:rsidR="00714C01">
        <w:rPr>
          <w:sz w:val="22"/>
        </w:rPr>
        <w:t xml:space="preserve"> </w:t>
      </w:r>
      <w:r w:rsidRPr="00271577">
        <w:rPr>
          <w:sz w:val="22"/>
        </w:rPr>
        <w:t xml:space="preserve">paieškos, „Chrome“ ir „Gmail“, o tėvai gali nustatyti pagrindines skaitmenines taisykles, kad juos prižiūrėtų. </w:t>
      </w:r>
    </w:p>
    <w:p w14:paraId="6DD5210F" w14:textId="77777777" w:rsidR="00A00A1F" w:rsidRPr="00271577" w:rsidRDefault="00A00A1F" w:rsidP="00F668F0">
      <w:pPr>
        <w:pStyle w:val="Heading3"/>
      </w:pPr>
      <w:bookmarkStart w:id="337" w:name="_heading=h.jeycpgod6br2" w:colFirst="0" w:colLast="0"/>
      <w:bookmarkEnd w:id="337"/>
      <w:r w:rsidRPr="00271577">
        <w:t xml:space="preserve">6. </w:t>
      </w:r>
      <w:r w:rsidRPr="00271577">
        <w:rPr>
          <w:i/>
        </w:rPr>
        <w:t>Tėvų kontrolė</w:t>
      </w:r>
      <w:r w:rsidRPr="00271577">
        <w:t xml:space="preserve"> išmaniajam telefonui ir planšetiniam kompiuteriui</w:t>
      </w:r>
    </w:p>
    <w:p w14:paraId="24621CBC" w14:textId="77777777" w:rsidR="00A00A1F" w:rsidRPr="00271577" w:rsidRDefault="00A00A1F" w:rsidP="00F668F0">
      <w:pPr>
        <w:jc w:val="both"/>
        <w:rPr>
          <w:sz w:val="22"/>
        </w:rPr>
      </w:pPr>
      <w:r w:rsidRPr="00271577">
        <w:rPr>
          <w:sz w:val="22"/>
        </w:rPr>
        <w:t xml:space="preserve">Išmanieji telefonai ir planšetiniai kompiuteriai yra ypač patrauklūs vaikams. Įrenginiai turi neribotą prieigą prie interneto ir mokamą programėlių parduotuvę. Dėl šių priežasčių </w:t>
      </w:r>
      <w:r w:rsidRPr="00271577">
        <w:rPr>
          <w:i/>
          <w:sz w:val="22"/>
        </w:rPr>
        <w:t>Tėvų kontrolė</w:t>
      </w:r>
      <w:r w:rsidRPr="00271577">
        <w:rPr>
          <w:sz w:val="22"/>
        </w:rPr>
        <w:t xml:space="preserve"> ir šiuose įrenginiuose yra protingas sprendimas:</w:t>
      </w:r>
    </w:p>
    <w:p w14:paraId="62F51B81" w14:textId="77777777" w:rsidR="00A00A1F" w:rsidRPr="00271577" w:rsidRDefault="00A00A1F" w:rsidP="00F668F0">
      <w:pPr>
        <w:numPr>
          <w:ilvl w:val="0"/>
          <w:numId w:val="152"/>
        </w:numPr>
        <w:jc w:val="both"/>
        <w:rPr>
          <w:b/>
          <w:color w:val="F79646" w:themeColor="accent6"/>
          <w:sz w:val="22"/>
        </w:rPr>
      </w:pPr>
      <w:r w:rsidRPr="00271577">
        <w:rPr>
          <w:b/>
          <w:color w:val="F79646" w:themeColor="accent6"/>
          <w:sz w:val="22"/>
        </w:rPr>
        <w:t>„App-Store“:</w:t>
      </w:r>
    </w:p>
    <w:p w14:paraId="22FFF6D8" w14:textId="77777777" w:rsidR="00AE0007" w:rsidRDefault="00AE0007" w:rsidP="00F668F0">
      <w:pPr>
        <w:ind w:left="709"/>
        <w:jc w:val="both"/>
        <w:rPr>
          <w:sz w:val="22"/>
        </w:rPr>
      </w:pPr>
    </w:p>
    <w:p w14:paraId="702D2171" w14:textId="26FBBFF6" w:rsidR="00A00A1F" w:rsidRPr="00271577" w:rsidRDefault="00A00A1F" w:rsidP="00F668F0">
      <w:pPr>
        <w:ind w:left="709"/>
        <w:jc w:val="both"/>
        <w:rPr>
          <w:sz w:val="22"/>
        </w:rPr>
      </w:pPr>
      <w:r w:rsidRPr="00271577">
        <w:rPr>
          <w:sz w:val="22"/>
        </w:rPr>
        <w:t xml:space="preserve">„Google Play“ parduotuvės nustatymuose yra </w:t>
      </w:r>
      <w:r w:rsidRPr="00271577">
        <w:rPr>
          <w:i/>
          <w:sz w:val="22"/>
        </w:rPr>
        <w:t>Tėvų kontrolės</w:t>
      </w:r>
      <w:r w:rsidRPr="00271577">
        <w:rPr>
          <w:sz w:val="22"/>
        </w:rPr>
        <w:t xml:space="preserve"> nustatymas. Čia galima nustatyti amžiaus apribojimą, kuris blokuoja tam tikrą turinį.</w:t>
      </w:r>
    </w:p>
    <w:p w14:paraId="0E68D661" w14:textId="77777777" w:rsidR="00A00A1F" w:rsidRPr="00271577" w:rsidRDefault="00A00A1F" w:rsidP="00F668F0">
      <w:pPr>
        <w:numPr>
          <w:ilvl w:val="0"/>
          <w:numId w:val="152"/>
        </w:numPr>
        <w:jc w:val="both"/>
        <w:rPr>
          <w:b/>
          <w:color w:val="F79646" w:themeColor="accent6"/>
          <w:sz w:val="22"/>
        </w:rPr>
      </w:pPr>
      <w:r w:rsidRPr="00271577">
        <w:rPr>
          <w:b/>
          <w:color w:val="F79646" w:themeColor="accent6"/>
          <w:sz w:val="22"/>
        </w:rPr>
        <w:t>Riboti naudotojų profiliai:</w:t>
      </w:r>
    </w:p>
    <w:p w14:paraId="66F4F11F" w14:textId="77777777" w:rsidR="00A00A1F" w:rsidRPr="00271577" w:rsidRDefault="00A00A1F" w:rsidP="00F668F0">
      <w:pPr>
        <w:ind w:left="709"/>
        <w:jc w:val="both"/>
        <w:rPr>
          <w:sz w:val="22"/>
        </w:rPr>
      </w:pPr>
      <w:r w:rsidRPr="00271577">
        <w:rPr>
          <w:sz w:val="22"/>
        </w:rPr>
        <w:t>„Android“ planšetiniuose kompiuteriuose galima nustatyti ribotą vartotojo profilį ir taip apibrėžti, kurias programėles galima naudoti. Galima netgi sukurti skirtingus profilius, jei keli vaikai naudoja tą pačią planšetę. Trūkumas tas, kad ši funkcija prieinama ne visoms „Android“ versijoms ir neprieinama išmaniesiems telefonams.</w:t>
      </w:r>
    </w:p>
    <w:p w14:paraId="5DD320B4" w14:textId="77777777" w:rsidR="00A00A1F" w:rsidRPr="00271577" w:rsidRDefault="00A00A1F" w:rsidP="00F668F0">
      <w:pPr>
        <w:numPr>
          <w:ilvl w:val="0"/>
          <w:numId w:val="152"/>
        </w:numPr>
        <w:jc w:val="both"/>
        <w:rPr>
          <w:b/>
          <w:color w:val="F79646" w:themeColor="accent6"/>
          <w:sz w:val="22"/>
        </w:rPr>
      </w:pPr>
      <w:r w:rsidRPr="00271577">
        <w:rPr>
          <w:b/>
          <w:color w:val="F79646" w:themeColor="accent6"/>
          <w:sz w:val="22"/>
        </w:rPr>
        <w:t>„Zoodles“ vaiko režimas:</w:t>
      </w:r>
    </w:p>
    <w:p w14:paraId="079A8F8E" w14:textId="77777777" w:rsidR="00A00A1F" w:rsidRPr="00271577" w:rsidRDefault="00A00A1F" w:rsidP="00F668F0">
      <w:pPr>
        <w:ind w:left="709"/>
        <w:jc w:val="both"/>
        <w:rPr>
          <w:sz w:val="22"/>
        </w:rPr>
      </w:pPr>
      <w:r w:rsidRPr="00271577">
        <w:rPr>
          <w:sz w:val="22"/>
        </w:rPr>
        <w:t xml:space="preserve">Ši </w:t>
      </w:r>
      <w:r w:rsidRPr="00271577">
        <w:rPr>
          <w:i/>
          <w:sz w:val="22"/>
        </w:rPr>
        <w:t>Tėvų kontrolės</w:t>
      </w:r>
      <w:r w:rsidRPr="00271577">
        <w:rPr>
          <w:sz w:val="22"/>
        </w:rPr>
        <w:t xml:space="preserve"> programėlė taip pat siūlo galimybę vartotojo sąsają apsaugoti nuo vaikų. Netinkamos programėlės ir mokami numeriai bus užblokuoti. Šis funkcionalumas taip pat</w:t>
      </w:r>
      <w:r w:rsidRPr="00271577">
        <w:rPr>
          <w:b/>
          <w:sz w:val="22"/>
        </w:rPr>
        <w:t xml:space="preserve"> </w:t>
      </w:r>
      <w:r w:rsidRPr="00271577">
        <w:rPr>
          <w:sz w:val="22"/>
        </w:rPr>
        <w:t>leidžia sukurti kelias paskyras skirtingoms amžiaus vaikams.</w:t>
      </w:r>
    </w:p>
    <w:p w14:paraId="4F81FF38" w14:textId="77777777" w:rsidR="00A00A1F" w:rsidRPr="00271577" w:rsidRDefault="00A00A1F" w:rsidP="00F668F0">
      <w:pPr>
        <w:pStyle w:val="Heading3"/>
      </w:pPr>
      <w:bookmarkStart w:id="338" w:name="_heading=h.s5yimud5all" w:colFirst="0" w:colLast="0"/>
      <w:bookmarkStart w:id="339" w:name="_heading=h.78fp69ydjixk" w:colFirst="0" w:colLast="0"/>
      <w:bookmarkEnd w:id="338"/>
      <w:bookmarkEnd w:id="339"/>
      <w:r w:rsidRPr="00271577">
        <w:t xml:space="preserve">7. </w:t>
      </w:r>
      <w:r w:rsidRPr="00271577">
        <w:rPr>
          <w:i/>
        </w:rPr>
        <w:t>Tėvų kontrolė</w:t>
      </w:r>
      <w:r w:rsidRPr="00271577">
        <w:t xml:space="preserve"> sistemoje „Windows“</w:t>
      </w:r>
    </w:p>
    <w:p w14:paraId="4928EFDE" w14:textId="77777777" w:rsidR="00A00A1F" w:rsidRPr="00271577" w:rsidRDefault="00A00A1F" w:rsidP="00F668F0">
      <w:pPr>
        <w:jc w:val="both"/>
        <w:rPr>
          <w:sz w:val="22"/>
        </w:rPr>
      </w:pPr>
      <w:r w:rsidRPr="00271577">
        <w:rPr>
          <w:b/>
          <w:i/>
          <w:sz w:val="22"/>
        </w:rPr>
        <w:t>Microsoft šeimos apsaugos</w:t>
      </w:r>
      <w:r w:rsidRPr="00271577">
        <w:rPr>
          <w:sz w:val="22"/>
        </w:rPr>
        <w:t xml:space="preserve"> funkcija leidžia jums sukurti „Windows 10“ naudotojų profilius, kurie gali apriboti vaiko veiklą. Suteikiama galimybė nustatyti turinio apribojimus naudojant specialius filtrus, blokuoti svetaines ir kontaktus. Taip pat el. paštu gaunamos automatinės ataskaitos, kuriose matomas vaiko elgesys internete.</w:t>
      </w:r>
    </w:p>
    <w:p w14:paraId="42870066" w14:textId="77777777" w:rsidR="00A00A1F" w:rsidRPr="00271577" w:rsidRDefault="00A00A1F" w:rsidP="00F668F0">
      <w:pPr>
        <w:pStyle w:val="Heading3"/>
      </w:pPr>
      <w:bookmarkStart w:id="340" w:name="_heading=h.2rx0y0lw4a0n" w:colFirst="0" w:colLast="0"/>
      <w:bookmarkStart w:id="341" w:name="_heading=h.fhqtnqhj1plp" w:colFirst="0" w:colLast="0"/>
      <w:bookmarkEnd w:id="340"/>
      <w:bookmarkEnd w:id="341"/>
      <w:r w:rsidRPr="00271577">
        <w:t>8. Filtrų programos</w:t>
      </w:r>
    </w:p>
    <w:p w14:paraId="50272058" w14:textId="2B3D48D3" w:rsidR="00A00A1F" w:rsidRPr="00271577" w:rsidRDefault="00A00A1F" w:rsidP="00F668F0">
      <w:pPr>
        <w:jc w:val="both"/>
        <w:rPr>
          <w:sz w:val="22"/>
        </w:rPr>
      </w:pPr>
      <w:r w:rsidRPr="00271577">
        <w:rPr>
          <w:sz w:val="22"/>
        </w:rPr>
        <w:t>Filtrų programos yra skirtos apsaugoti vaikus nuo nepageidaujamo turinio internete. Jos veikia skirtingais būdais ir turi skirtingas apsaugos galimybes. Nėra bendro atsakymo, kuri filtravimo programa iš kurio teikėjo geriausiai tinka turimai techninei įrangai, o svarbiausia – vaiko amžiui ir brandai. Filtrų programų veikimas dažnai paremtas tokiais mechanizmais kaip „baltasis sąrašas“ ir (arba) „juodasis sąrašas“, kad būtų pasiekiamos tik vaikams ir jaunimui „draugiškos“ svetainės arba gaunami pasiūlymai, ką pašalinti iš interneto, siekiant jaunų žmonių apsaugos. Be prieigos prie interneto, daugelis programų gali riboti</w:t>
      </w:r>
      <w:r w:rsidR="00714C01">
        <w:rPr>
          <w:sz w:val="22"/>
        </w:rPr>
        <w:t xml:space="preserve"> </w:t>
      </w:r>
      <w:r w:rsidRPr="00271577">
        <w:rPr>
          <w:sz w:val="22"/>
        </w:rPr>
        <w:t>ir bendrą kompiuterio naudojimą – todėl patartina sukurti paskyras visiems šeimos nariams ir iš anksto nustatyti, kiek valandų galima praleisti prie kompiuterio.</w:t>
      </w:r>
    </w:p>
    <w:p w14:paraId="0810C144" w14:textId="77777777" w:rsidR="00A00A1F" w:rsidRPr="00271577" w:rsidRDefault="00A00A1F" w:rsidP="00F668F0">
      <w:pPr>
        <w:pStyle w:val="Heading3"/>
      </w:pPr>
      <w:bookmarkStart w:id="342" w:name="_heading=h.1s2i0yesq1d1" w:colFirst="0" w:colLast="0"/>
      <w:bookmarkStart w:id="343" w:name="_heading=h.htyf1t7cl36j" w:colFirst="0" w:colLast="0"/>
      <w:bookmarkEnd w:id="342"/>
      <w:bookmarkEnd w:id="343"/>
      <w:r w:rsidRPr="00271577">
        <w:t>9. Nustatymų ir kontrolės parinktys naršyklėje</w:t>
      </w:r>
    </w:p>
    <w:p w14:paraId="05D2F365" w14:textId="77777777" w:rsidR="00A00A1F" w:rsidRPr="00271577" w:rsidRDefault="00A00A1F" w:rsidP="00F668F0">
      <w:pPr>
        <w:jc w:val="both"/>
        <w:rPr>
          <w:sz w:val="22"/>
        </w:rPr>
      </w:pPr>
      <w:r w:rsidRPr="00271577">
        <w:rPr>
          <w:sz w:val="22"/>
        </w:rPr>
        <w:t xml:space="preserve">Kita galimybė nustatyti </w:t>
      </w:r>
      <w:r w:rsidRPr="00271577">
        <w:rPr>
          <w:i/>
          <w:sz w:val="22"/>
        </w:rPr>
        <w:t>Tėvų kontrolę</w:t>
      </w:r>
      <w:r w:rsidRPr="00271577">
        <w:rPr>
          <w:sz w:val="22"/>
        </w:rPr>
        <w:t xml:space="preserve"> yra suteikiama per naršyklę. Pavyzdžiui, „Google Chrome“ siūlo „Family Link“, o „Internet Explorer“ naudoja „Windows“ </w:t>
      </w:r>
      <w:r w:rsidRPr="00271577">
        <w:rPr>
          <w:i/>
          <w:sz w:val="22"/>
        </w:rPr>
        <w:t>Šeimos saugumo</w:t>
      </w:r>
      <w:r w:rsidRPr="00271577">
        <w:rPr>
          <w:sz w:val="22"/>
        </w:rPr>
        <w:t xml:space="preserve"> funkciją, kad užblokuotų prieigą prie tam tikro turinio. Kad būtų galima nustatyti šią funkciją, nepilnamečiai vartotojai turi turėti savo standartinę vartotojo paskyrą, o vienas iš tėvų – administratoriaus paskyrą.</w:t>
      </w:r>
    </w:p>
    <w:p w14:paraId="08D02B2F" w14:textId="77777777" w:rsidR="00C70482" w:rsidRPr="00271577" w:rsidRDefault="00C70482" w:rsidP="00773846">
      <w:pPr>
        <w:spacing w:after="0"/>
        <w:jc w:val="both"/>
        <w:rPr>
          <w:szCs w:val="24"/>
        </w:rPr>
      </w:pPr>
      <w:bookmarkStart w:id="344" w:name="_heading=h.a5qrwihtjmug"/>
      <w:bookmarkEnd w:id="344"/>
    </w:p>
    <w:p w14:paraId="3515541C" w14:textId="77777777" w:rsidR="007F1EC9" w:rsidRPr="00271577" w:rsidRDefault="007F1EC9" w:rsidP="00773846">
      <w:pPr>
        <w:spacing w:after="0"/>
        <w:jc w:val="both"/>
        <w:rPr>
          <w:szCs w:val="24"/>
        </w:rPr>
        <w:sectPr w:rsidR="007F1EC9" w:rsidRPr="00271577" w:rsidSect="00443812">
          <w:headerReference w:type="default" r:id="rId189"/>
          <w:pgSz w:w="11909" w:h="16834" w:code="9"/>
          <w:pgMar w:top="1800" w:right="1021" w:bottom="1134" w:left="1418" w:header="454" w:footer="454" w:gutter="0"/>
          <w:cols w:space="720"/>
        </w:sectPr>
      </w:pPr>
    </w:p>
    <w:p w14:paraId="0E488C31" w14:textId="654FF3CB" w:rsidR="00A64E54" w:rsidRPr="00271577" w:rsidRDefault="009C1F47" w:rsidP="00BE526F">
      <w:pPr>
        <w:pStyle w:val="Heading2"/>
      </w:pPr>
      <w:bookmarkStart w:id="345" w:name="_heading=h.b2bfssrot9sl"/>
      <w:bookmarkStart w:id="346" w:name="_Ref85726812"/>
      <w:bookmarkStart w:id="347" w:name="_Ref85726815"/>
      <w:bookmarkStart w:id="348" w:name="_Ref85726816"/>
      <w:bookmarkStart w:id="349" w:name="_Ref85799540"/>
      <w:bookmarkStart w:id="350" w:name="_Toc95915277"/>
      <w:bookmarkEnd w:id="345"/>
      <w:r>
        <w:t>9.5</w:t>
      </w:r>
      <w:r w:rsidR="004B100A" w:rsidRPr="00271577">
        <w:t xml:space="preserve"> </w:t>
      </w:r>
      <w:r>
        <w:t xml:space="preserve">5 </w:t>
      </w:r>
      <w:r w:rsidR="004B100A" w:rsidRPr="00271577">
        <w:t>priedas</w:t>
      </w:r>
      <w:r w:rsidR="00554CA0">
        <w:t>.</w:t>
      </w:r>
      <w:r w:rsidR="004B100A" w:rsidRPr="00271577">
        <w:t xml:space="preserve"> Saugus elgesys naršant</w:t>
      </w:r>
      <w:bookmarkEnd w:id="346"/>
      <w:bookmarkEnd w:id="347"/>
      <w:bookmarkEnd w:id="348"/>
      <w:bookmarkEnd w:id="349"/>
      <w:bookmarkEnd w:id="350"/>
    </w:p>
    <w:p w14:paraId="1036FB5C" w14:textId="77777777" w:rsidR="00A75F99" w:rsidRPr="00271577" w:rsidRDefault="00A75F99" w:rsidP="00BE526F">
      <w:pPr>
        <w:pStyle w:val="Heading3"/>
      </w:pPr>
      <w:r w:rsidRPr="00271577">
        <w:t>1. Patikimo interneto šaltinio savybės [1]</w:t>
      </w:r>
    </w:p>
    <w:p w14:paraId="2855BDCF" w14:textId="77777777" w:rsidR="00A75F99" w:rsidRPr="00271577" w:rsidRDefault="00A75F99" w:rsidP="00BE526F">
      <w:pPr>
        <w:jc w:val="both"/>
        <w:rPr>
          <w:sz w:val="22"/>
        </w:rPr>
      </w:pPr>
      <w:r w:rsidRPr="00271577">
        <w:rPr>
          <w:sz w:val="22"/>
        </w:rPr>
        <w:t>1. Paieškos sistemoje, pvz., „Google“ paieškoje, įvedamas ieškomos svetainės pavadinimą. Remiantis gautais paieškos rezultatais, galima priimti preliminarų sprendimą. Vartotojų vertinimai ir jų tarpe populiarios svetainės rodomos aukščiau esančiuose paieškos rezultatuose. Peržiūrėkite atsiliepimus bei vertinimus ir iš šaltinių, nesusijusių su svetaine.</w:t>
      </w:r>
    </w:p>
    <w:p w14:paraId="7C5F6950" w14:textId="77777777" w:rsidR="00A75F99" w:rsidRPr="00271577" w:rsidRDefault="00A75F99" w:rsidP="00BE526F">
      <w:pPr>
        <w:jc w:val="both"/>
        <w:rPr>
          <w:sz w:val="22"/>
        </w:rPr>
      </w:pPr>
      <w:r w:rsidRPr="00271577">
        <w:rPr>
          <w:sz w:val="22"/>
        </w:rPr>
        <w:t>2. Jei svetainė prasideda „https“, ji paprastai yra saugesnė ir todėl patikimesnė nei puslapis su „http“. Nepaisant to, „https“ ryšys visgi gali būti nepatikimas. Geriausia patikrinti, ar svetainė naudoja kitas priemones. Svarbu įsitikinti, kad būtent svetainės mokėjimo puslapis yra „https“ puslapis.</w:t>
      </w:r>
    </w:p>
    <w:p w14:paraId="73582E53" w14:textId="7A9FD40F" w:rsidR="00A75F99" w:rsidRPr="00271577" w:rsidRDefault="00A75F99" w:rsidP="00BE526F">
      <w:pPr>
        <w:jc w:val="both"/>
        <w:rPr>
          <w:sz w:val="22"/>
        </w:rPr>
      </w:pPr>
      <w:r w:rsidRPr="00271577">
        <w:rPr>
          <w:sz w:val="22"/>
        </w:rPr>
        <w:t>3. Saugiose svetainėse kairėje svetainės adreso (URL) pusėje rodomas užrakto</w:t>
      </w:r>
      <w:r w:rsidR="0068170F">
        <w:rPr>
          <w:sz w:val="22"/>
        </w:rPr>
        <w:t xml:space="preserve"> /</w:t>
      </w:r>
      <w:r w:rsidRPr="00271577">
        <w:rPr>
          <w:sz w:val="22"/>
        </w:rPr>
        <w:t xml:space="preserve"> žalio užrakto simbolis. Adreso juostoje galima patikrinti svetainės saugos būseną. Spustelėjus spyną, galima gauti daugiau informacijos apie svetainę, pvz. Sertifikavimą ir naudojamą šifravimo tipą.</w:t>
      </w:r>
    </w:p>
    <w:p w14:paraId="18F6278E" w14:textId="77777777" w:rsidR="00A75F99" w:rsidRPr="00271577" w:rsidRDefault="00A75F99" w:rsidP="00BE526F">
      <w:pPr>
        <w:jc w:val="both"/>
        <w:rPr>
          <w:sz w:val="22"/>
        </w:rPr>
      </w:pPr>
      <w:r w:rsidRPr="00271577">
        <w:rPr>
          <w:sz w:val="22"/>
        </w:rPr>
        <w:t>4. Net ir nustačius, kad ryšys yra saugus, reikia atkreipti dėmesį į šiuos įspėjamuosius ženklus:</w:t>
      </w:r>
    </w:p>
    <w:p w14:paraId="365840BD" w14:textId="77777777" w:rsidR="00A75F99" w:rsidRPr="00271577" w:rsidRDefault="00A75F99" w:rsidP="00BE526F">
      <w:pPr>
        <w:pStyle w:val="ListParagraph"/>
        <w:numPr>
          <w:ilvl w:val="0"/>
          <w:numId w:val="153"/>
        </w:numPr>
        <w:ind w:left="709"/>
        <w:jc w:val="both"/>
        <w:rPr>
          <w:sz w:val="22"/>
        </w:rPr>
      </w:pPr>
      <w:r w:rsidRPr="00271577">
        <w:rPr>
          <w:sz w:val="22"/>
        </w:rPr>
        <w:t>Pasikartojantys brūkšniai ar simboliai domeno (domain) pavadinime.</w:t>
      </w:r>
    </w:p>
    <w:p w14:paraId="72B85771" w14:textId="77777777" w:rsidR="00A75F99" w:rsidRPr="00271577" w:rsidRDefault="00A75F99" w:rsidP="00BE526F">
      <w:pPr>
        <w:pStyle w:val="ListParagraph"/>
        <w:numPr>
          <w:ilvl w:val="0"/>
          <w:numId w:val="153"/>
        </w:numPr>
        <w:ind w:left="709"/>
        <w:jc w:val="both"/>
        <w:rPr>
          <w:sz w:val="22"/>
        </w:rPr>
      </w:pPr>
      <w:r w:rsidRPr="00271577">
        <w:rPr>
          <w:sz w:val="22"/>
        </w:rPr>
        <w:t>Domenų vardai, imituojantys tikras kompanijas (pvz., „Amaz0n“ arba „Nike Outlet“).</w:t>
      </w:r>
    </w:p>
    <w:p w14:paraId="24FF8084" w14:textId="77777777" w:rsidR="00A75F99" w:rsidRPr="00271577" w:rsidRDefault="00A75F99" w:rsidP="00BE526F">
      <w:pPr>
        <w:pStyle w:val="ListParagraph"/>
        <w:numPr>
          <w:ilvl w:val="0"/>
          <w:numId w:val="153"/>
        </w:numPr>
        <w:ind w:left="709"/>
        <w:jc w:val="both"/>
        <w:rPr>
          <w:sz w:val="22"/>
        </w:rPr>
      </w:pPr>
      <w:r w:rsidRPr="00271577">
        <w:rPr>
          <w:sz w:val="22"/>
        </w:rPr>
        <w:t>Atskiri puslapiai, kuriuose naudojami patikimų puslapių šablonai (pvz., „visihow“).</w:t>
      </w:r>
    </w:p>
    <w:p w14:paraId="78F2022B" w14:textId="77777777" w:rsidR="00A75F99" w:rsidRPr="00271577" w:rsidRDefault="00A75F99" w:rsidP="00BE526F">
      <w:pPr>
        <w:pStyle w:val="ListParagraph"/>
        <w:numPr>
          <w:ilvl w:val="0"/>
          <w:numId w:val="153"/>
        </w:numPr>
        <w:ind w:left="709"/>
        <w:jc w:val="both"/>
        <w:rPr>
          <w:sz w:val="22"/>
        </w:rPr>
      </w:pPr>
      <w:r w:rsidRPr="00271577">
        <w:rPr>
          <w:sz w:val="22"/>
        </w:rPr>
        <w:t>Domenų galūnės, tokios kaip „.biz“ ir „.info“. Šios svetainės paprastai nėra patikimos.</w:t>
      </w:r>
    </w:p>
    <w:p w14:paraId="774A30FE" w14:textId="77777777" w:rsidR="00A75F99" w:rsidRPr="00271577" w:rsidRDefault="00A75F99" w:rsidP="00BE526F">
      <w:pPr>
        <w:pStyle w:val="ListParagraph"/>
        <w:numPr>
          <w:ilvl w:val="0"/>
          <w:numId w:val="153"/>
        </w:numPr>
        <w:ind w:left="709"/>
        <w:jc w:val="both"/>
        <w:rPr>
          <w:sz w:val="22"/>
        </w:rPr>
      </w:pPr>
      <w:r w:rsidRPr="00271577">
        <w:rPr>
          <w:sz w:val="22"/>
        </w:rPr>
        <w:t>Taip pat, svarbu žinoti, kad „.com“ ir „.net“ yra lengviausiai gaunami domenų vardai, nors jie nebūtinai yra abejotini. Tačiau jie nėra tokie patikimi, kaip svetainė, kurios domenas baigiasi „.edu“ (švietimo įstaigoms) arba „.gov“ (vyriausybė).</w:t>
      </w:r>
    </w:p>
    <w:p w14:paraId="74466666" w14:textId="77777777" w:rsidR="00A75F99" w:rsidRPr="00271577" w:rsidRDefault="00A75F99" w:rsidP="00BE526F">
      <w:pPr>
        <w:jc w:val="both"/>
        <w:rPr>
          <w:sz w:val="22"/>
        </w:rPr>
      </w:pPr>
      <w:r w:rsidRPr="00271577">
        <w:rPr>
          <w:sz w:val="22"/>
        </w:rPr>
        <w:t>5. Svarbu atkreipti dėmesį į kalbą svetainėje. Daug neteisingai parašytų (arba trūkstamų) žodžių, daug gramatikos klaidų ar keistai suformuluoti sakiniai rodo, kad puslapis nėra patikimas. Reiktų abejoti tokiais puslapiais, net jei techniniu požiūriu svetainė atrodo profesionaliai.</w:t>
      </w:r>
    </w:p>
    <w:p w14:paraId="4BD34712" w14:textId="2556177D" w:rsidR="00A75F99" w:rsidRPr="00271577" w:rsidRDefault="00A75F99" w:rsidP="00BE526F">
      <w:pPr>
        <w:jc w:val="both"/>
        <w:rPr>
          <w:sz w:val="22"/>
        </w:rPr>
      </w:pPr>
      <w:r w:rsidRPr="00271577">
        <w:rPr>
          <w:sz w:val="22"/>
        </w:rPr>
        <w:t>6. Skelbimai</w:t>
      </w:r>
      <w:r w:rsidR="0068170F">
        <w:rPr>
          <w:sz w:val="22"/>
        </w:rPr>
        <w:t xml:space="preserve"> /</w:t>
      </w:r>
      <w:r w:rsidRPr="00271577">
        <w:rPr>
          <w:sz w:val="22"/>
        </w:rPr>
        <w:t xml:space="preserve"> reklamos taip pat gali nurodyti abejotinas svetaines. Reikia būti atsargiems, jei pastebimi šių tipų skelbimai:</w:t>
      </w:r>
    </w:p>
    <w:p w14:paraId="035A6CA9" w14:textId="2CD94917" w:rsidR="00A75F99" w:rsidRPr="00271577" w:rsidRDefault="00A75F99" w:rsidP="00BE526F">
      <w:pPr>
        <w:pStyle w:val="ListParagraph"/>
        <w:numPr>
          <w:ilvl w:val="0"/>
          <w:numId w:val="154"/>
        </w:numPr>
        <w:ind w:left="709"/>
        <w:jc w:val="both"/>
        <w:rPr>
          <w:sz w:val="22"/>
        </w:rPr>
      </w:pPr>
      <w:r w:rsidRPr="00271577">
        <w:rPr>
          <w:sz w:val="22"/>
        </w:rPr>
        <w:t>Skelbimai</w:t>
      </w:r>
      <w:r w:rsidR="0068170F">
        <w:rPr>
          <w:sz w:val="22"/>
        </w:rPr>
        <w:t xml:space="preserve"> /</w:t>
      </w:r>
      <w:r w:rsidRPr="00271577">
        <w:rPr>
          <w:sz w:val="22"/>
        </w:rPr>
        <w:t xml:space="preserve"> reklamos, užimančios visą puslapį.</w:t>
      </w:r>
    </w:p>
    <w:p w14:paraId="3F07512F" w14:textId="77777777" w:rsidR="00A75F99" w:rsidRPr="00271577" w:rsidRDefault="00A75F99" w:rsidP="00BE526F">
      <w:pPr>
        <w:pStyle w:val="ListParagraph"/>
        <w:numPr>
          <w:ilvl w:val="0"/>
          <w:numId w:val="154"/>
        </w:numPr>
        <w:ind w:left="709"/>
        <w:jc w:val="both"/>
        <w:rPr>
          <w:sz w:val="22"/>
        </w:rPr>
      </w:pPr>
      <w:r w:rsidRPr="00271577">
        <w:rPr>
          <w:sz w:val="22"/>
        </w:rPr>
        <w:t>Skelbimai, kuriuose, prieš tęsiant, reikia užpildyti apklausą (arba padaryti ką nors kita).</w:t>
      </w:r>
    </w:p>
    <w:p w14:paraId="16C23DFC" w14:textId="706EA35F" w:rsidR="00A75F99" w:rsidRPr="00271577" w:rsidRDefault="00A75F99" w:rsidP="00BE526F">
      <w:pPr>
        <w:pStyle w:val="ListParagraph"/>
        <w:numPr>
          <w:ilvl w:val="0"/>
          <w:numId w:val="154"/>
        </w:numPr>
        <w:ind w:left="709"/>
        <w:jc w:val="both"/>
        <w:rPr>
          <w:sz w:val="22"/>
        </w:rPr>
      </w:pPr>
      <w:r w:rsidRPr="00271577">
        <w:rPr>
          <w:sz w:val="22"/>
        </w:rPr>
        <w:t>Skelbimai</w:t>
      </w:r>
      <w:r w:rsidR="0068170F">
        <w:rPr>
          <w:sz w:val="22"/>
        </w:rPr>
        <w:t xml:space="preserve"> /</w:t>
      </w:r>
      <w:r w:rsidRPr="00271577">
        <w:rPr>
          <w:sz w:val="22"/>
        </w:rPr>
        <w:t xml:space="preserve"> reklamos, kurios nukreipia į kitą puslapį.</w:t>
      </w:r>
    </w:p>
    <w:p w14:paraId="34D0B215" w14:textId="77777777" w:rsidR="00A75F99" w:rsidRPr="00271577" w:rsidRDefault="00A75F99" w:rsidP="00BE526F">
      <w:pPr>
        <w:pStyle w:val="ListParagraph"/>
        <w:numPr>
          <w:ilvl w:val="0"/>
          <w:numId w:val="154"/>
        </w:numPr>
        <w:ind w:left="709"/>
        <w:jc w:val="both"/>
        <w:rPr>
          <w:sz w:val="22"/>
        </w:rPr>
      </w:pPr>
      <w:r w:rsidRPr="00271577">
        <w:rPr>
          <w:sz w:val="22"/>
        </w:rPr>
        <w:t>Suaugusiems skirta arba įžeidžianti reklama</w:t>
      </w:r>
    </w:p>
    <w:p w14:paraId="454C98AF" w14:textId="77777777" w:rsidR="00A75F99" w:rsidRPr="00271577" w:rsidRDefault="00A75F99" w:rsidP="00BE526F">
      <w:pPr>
        <w:jc w:val="both"/>
        <w:rPr>
          <w:sz w:val="22"/>
        </w:rPr>
      </w:pPr>
      <w:r w:rsidRPr="00271577">
        <w:rPr>
          <w:sz w:val="22"/>
        </w:rPr>
        <w:t>7. Būtina įsitikinti, kad svetainėje yra „Kontaktų“ puslapis. Dauguma svetainių turi kontaktų puslapį, kuriame galite susisiekti su svetainės savininku. Jei įmanoma, reikia paskambinti nurodytu numeriu arba parašyti nurodytu el. pašto adresu, kad būtų galima įsitikinti svetainės patikimumu. Jei svetainėje nėra kontaktinio puslapio, tai yra tiesioginis įspėjamasis ženklas.</w:t>
      </w:r>
    </w:p>
    <w:p w14:paraId="268A4F3D" w14:textId="77777777" w:rsidR="00A75F99" w:rsidRPr="00271577" w:rsidRDefault="00A75F99" w:rsidP="00BE526F">
      <w:pPr>
        <w:jc w:val="both"/>
        <w:rPr>
          <w:sz w:val="22"/>
        </w:rPr>
      </w:pPr>
      <w:r w:rsidRPr="00271577">
        <w:rPr>
          <w:sz w:val="22"/>
        </w:rPr>
        <w:t xml:space="preserve">8. Norint sužinoti, kas užregistravo svetainės domeną, galima naudoti puslapį „kas yra kas“. Anksčiau visi domenai turėjo turėti asmens ar įmonės kontaktinę informaciją. Šią informaciją galima rasti daugumoje domenų registravimo svetainių arba adresu </w:t>
      </w:r>
      <w:hyperlink r:id="rId190" w:history="1">
        <w:r w:rsidRPr="00271577">
          <w:rPr>
            <w:rStyle w:val="Hyperlink"/>
            <w:sz w:val="22"/>
          </w:rPr>
          <w:t>https://whois.check-domain.net//</w:t>
        </w:r>
      </w:hyperlink>
      <w:r w:rsidRPr="00271577">
        <w:rPr>
          <w:sz w:val="22"/>
        </w:rPr>
        <w:t xml:space="preserve"> (anglų kalba: </w:t>
      </w:r>
      <w:hyperlink r:id="rId191" w:history="1">
        <w:r w:rsidRPr="00271577">
          <w:rPr>
            <w:rStyle w:val="Hyperlink"/>
            <w:sz w:val="22"/>
          </w:rPr>
          <w:t>https://who.is/</w:t>
        </w:r>
      </w:hyperlink>
      <w:r w:rsidRPr="00271577">
        <w:rPr>
          <w:sz w:val="22"/>
        </w:rPr>
        <w:t>). Tačiau dėl Europos bendrojo duomenų apsaugos reglamento (ES-BDAR), pateikus užklausą, rodoma tik domeno būsena.</w:t>
      </w:r>
    </w:p>
    <w:p w14:paraId="00341D87" w14:textId="112A053B" w:rsidR="00A75F99" w:rsidRPr="00271577" w:rsidRDefault="00A75F99" w:rsidP="00BE526F">
      <w:pPr>
        <w:jc w:val="both"/>
        <w:rPr>
          <w:sz w:val="22"/>
        </w:rPr>
      </w:pPr>
      <w:r w:rsidRPr="00271577">
        <w:rPr>
          <w:sz w:val="22"/>
        </w:rPr>
        <w:t>9. Trūkstami arba neišsamūs duomenys taip pat yra indikacija. Remiantis Telemedijų Akto 5 straipsniu, komerciniai paslaugų teikėjai privalo nurodyti savo pavadinimą ir adresą, o juridinių asmenų atveju – teisinę formą. Kiekvienas asmuo, savo svetainėje rodantis bent vieną apmokėtą skelbimą</w:t>
      </w:r>
      <w:r w:rsidR="0068170F">
        <w:rPr>
          <w:sz w:val="22"/>
        </w:rPr>
        <w:t xml:space="preserve"> /</w:t>
      </w:r>
      <w:r w:rsidRPr="00271577">
        <w:rPr>
          <w:sz w:val="22"/>
        </w:rPr>
        <w:t xml:space="preserve"> reklamą, turi būti laikomas komerciniu teikėju.</w:t>
      </w:r>
    </w:p>
    <w:p w14:paraId="6A5D7F02" w14:textId="77777777" w:rsidR="00A75F99" w:rsidRPr="00271577" w:rsidRDefault="00A75F99" w:rsidP="00BE526F">
      <w:pPr>
        <w:jc w:val="both"/>
        <w:rPr>
          <w:sz w:val="22"/>
        </w:rPr>
      </w:pPr>
      <w:r w:rsidRPr="00271577">
        <w:rPr>
          <w:sz w:val="22"/>
        </w:rPr>
        <w:t>10. Išdėstymas [2] ir navigacija gali taip pat rodyti abejotiną teikėją. Patikimos svetainės paprastai turi aiškų ir glaustą išdėstymą, o navigacija leidžia greitai ir, iš esmės, intuityviai orientuotis svetainėje. Dėl painaus svetainės išdėstymo galima spustelėti nuorodą, už kurią imamas mokestis. Todėl svarbu atkreipti dėmesį ir į tai, ką sako intuicija.</w:t>
      </w:r>
    </w:p>
    <w:p w14:paraId="1FDE6E0F" w14:textId="77777777" w:rsidR="00A75F99" w:rsidRPr="00271577" w:rsidRDefault="00A75F99" w:rsidP="00BE526F">
      <w:pPr>
        <w:jc w:val="both"/>
        <w:rPr>
          <w:sz w:val="22"/>
        </w:rPr>
      </w:pPr>
      <w:r w:rsidRPr="00271577">
        <w:rPr>
          <w:sz w:val="22"/>
        </w:rPr>
        <w:t>Nespauskite nuorodų iš nežinomų ar abejotinų šaltinių! Siųskitės tik iš saugių šaltinių!</w:t>
      </w:r>
    </w:p>
    <w:p w14:paraId="333100C1" w14:textId="77777777" w:rsidR="00A75F99" w:rsidRPr="00271577" w:rsidRDefault="00A75F99" w:rsidP="00BE526F">
      <w:pPr>
        <w:pStyle w:val="Heading3"/>
      </w:pPr>
      <w:r w:rsidRPr="00271577">
        <w:t>2. Pavojų atpažinimas ir jų išvengimas</w:t>
      </w:r>
    </w:p>
    <w:p w14:paraId="79F6B4A4" w14:textId="73A1DB0C" w:rsidR="00A75F99" w:rsidRPr="00271577" w:rsidRDefault="00AE0007" w:rsidP="00BE526F">
      <w:pPr>
        <w:jc w:val="both"/>
        <w:rPr>
          <w:sz w:val="22"/>
        </w:rPr>
      </w:pPr>
      <w:r>
        <w:rPr>
          <w:sz w:val="22"/>
        </w:rPr>
        <w:t>I</w:t>
      </w:r>
      <w:r w:rsidR="00A75F99" w:rsidRPr="00271577">
        <w:rPr>
          <w:sz w:val="22"/>
        </w:rPr>
        <w:t>nterneto keliami pavojai dažnai yra nepakankamai įvertinami. Šie pavojai gali turėti rimtų neigiamų padarinių, ypač mažesniems vaikams. Ypatingai didelį pavojų kelia anonimiškumas. Internete galima kurti kitokią tapatybę. Suaugusieji pokalbiuose gali apsimesti vaikais ar paaugliais ir bendrauti su vaikais. Nepilnamečiai gali tapti (seksualinio) priekabiavimo aukomis. Jei smurtautojas įtikina nepilnamečius atsiųsti netinkamas savo nuotraukas arba susitikti su nepažįstamu asmeniu, tai gali būti labai pavojinga.</w:t>
      </w:r>
    </w:p>
    <w:p w14:paraId="087CF131" w14:textId="77777777" w:rsidR="00A75F99" w:rsidRPr="00271577" w:rsidRDefault="00A75F99" w:rsidP="00BE526F">
      <w:pPr>
        <w:jc w:val="both"/>
        <w:rPr>
          <w:sz w:val="22"/>
        </w:rPr>
      </w:pPr>
      <w:r w:rsidRPr="00271577">
        <w:rPr>
          <w:sz w:val="22"/>
        </w:rPr>
        <w:t xml:space="preserve">Viena iš šio anonimiškumo pasekmių gali būti patyčios internete, </w:t>
      </w:r>
      <w:r w:rsidRPr="00271577">
        <w:rPr>
          <w:i/>
          <w:sz w:val="22"/>
        </w:rPr>
        <w:t>sekstingas</w:t>
      </w:r>
      <w:r w:rsidRPr="00271577">
        <w:rPr>
          <w:sz w:val="22"/>
        </w:rPr>
        <w:t xml:space="preserve"> (nepadoraus turinio žinutės) ir neapykantos kurstymas. Deja, nėra jokių filtrų ar programėlių, apsaugančių nuo to. Tėvų ir vaikų kritinis mąstymas ir medijų kompetencija yra ypač svarbūs tokiose situacijose.</w:t>
      </w:r>
    </w:p>
    <w:p w14:paraId="3C3D90C9" w14:textId="77777777" w:rsidR="00A75F99" w:rsidRPr="00271577" w:rsidRDefault="00A75F99" w:rsidP="00BE526F">
      <w:pPr>
        <w:pStyle w:val="Heading3"/>
      </w:pPr>
      <w:r w:rsidRPr="00271577">
        <w:t xml:space="preserve"> </w:t>
      </w:r>
      <w:bookmarkStart w:id="351" w:name="_heading=h.gvlab0wi779h" w:colFirst="0" w:colLast="0"/>
      <w:bookmarkEnd w:id="351"/>
      <w:r w:rsidRPr="00271577">
        <w:t>3. Teisės internete</w:t>
      </w:r>
    </w:p>
    <w:p w14:paraId="20E83A66" w14:textId="77777777" w:rsidR="00A75F99" w:rsidRPr="00271577" w:rsidRDefault="00A75F99" w:rsidP="00BE526F">
      <w:pPr>
        <w:jc w:val="both"/>
        <w:rPr>
          <w:sz w:val="22"/>
        </w:rPr>
      </w:pPr>
      <w:r w:rsidRPr="00271577">
        <w:rPr>
          <w:sz w:val="22"/>
        </w:rPr>
        <w:t xml:space="preserve">Labai lengva iš interneto kopijuoti tekstus, atsisiųsti muziką ir filmus ar naudoti svetimas nuotraukas. Tačiau tai nėra teisiškai leidžiama. </w:t>
      </w:r>
    </w:p>
    <w:p w14:paraId="08152A8F" w14:textId="77777777" w:rsidR="00A75F99" w:rsidRPr="00271577" w:rsidRDefault="00A75F99" w:rsidP="00BE526F">
      <w:pPr>
        <w:jc w:val="both"/>
        <w:rPr>
          <w:sz w:val="22"/>
        </w:rPr>
      </w:pPr>
      <w:r w:rsidRPr="00271577">
        <w:rPr>
          <w:sz w:val="22"/>
        </w:rPr>
        <w:t>Jei norite publikuoti nuotraukas ar vaizdo įrašus internete, turite gauti visų nuotraukose ar vaizdo įrašuose esančių asmenų leidimą. Tai taip pat taikoma žmonėms, kurie buvo filmuojami ar fotografuojami tik iš nugaros arba buvo pakeisti naudojant filtrus.</w:t>
      </w:r>
    </w:p>
    <w:p w14:paraId="2F0E58B6" w14:textId="77777777" w:rsidR="00A75F99" w:rsidRPr="00271577" w:rsidRDefault="00A75F99" w:rsidP="00BE526F">
      <w:pPr>
        <w:jc w:val="both"/>
        <w:rPr>
          <w:sz w:val="22"/>
        </w:rPr>
      </w:pPr>
      <w:r w:rsidRPr="00271577">
        <w:rPr>
          <w:sz w:val="22"/>
        </w:rPr>
        <w:t>Jei aptinkate savo ar vaiko nuotraukas, kurios buvo neteisėtai paskelbtos internete, turėtumėte jas išsaugoti kaip įrodymus ir paprašyti svetainės operatorių jas ištrinti.</w:t>
      </w:r>
    </w:p>
    <w:p w14:paraId="546E10C3" w14:textId="6027E010" w:rsidR="00A75F99" w:rsidRPr="00271577" w:rsidRDefault="00A75F99" w:rsidP="00BE526F">
      <w:pPr>
        <w:jc w:val="both"/>
        <w:rPr>
          <w:sz w:val="22"/>
        </w:rPr>
      </w:pPr>
      <w:r w:rsidRPr="00271577">
        <w:rPr>
          <w:sz w:val="22"/>
        </w:rPr>
        <w:t>Visos nuotraukos, muzika ar filmai yra saugomi autorių teisių. Jei kino filmų kopijos pateikiamos internete, jų atsisiuntimas ir platinimas taip pat yra neteisėtas, už tai galima patraukti baudžiamojon atsakomybėn. Deja, daugelis žmonių to nelaiko vagyste, nes nieko fizinio nėra pavogta. Nepaisant to, tai yra intelektinės nuosavybės vagystė. Muziką</w:t>
      </w:r>
      <w:r w:rsidR="0068170F">
        <w:rPr>
          <w:sz w:val="22"/>
        </w:rPr>
        <w:t xml:space="preserve"> /</w:t>
      </w:r>
      <w:r w:rsidRPr="00271577">
        <w:rPr>
          <w:sz w:val="22"/>
        </w:rPr>
        <w:t xml:space="preserve"> filmus galima siųstis tik iš legalių šaltinių, net jei jie paprastai nėra nemokami. Pavyzdžiui, Vokietijoje už autorių teisių pažeidimą gresia didelės baudos arba net laisvės atėmimas.</w:t>
      </w:r>
    </w:p>
    <w:p w14:paraId="365887BC" w14:textId="3E187BE9" w:rsidR="00A75F99" w:rsidRPr="00271577" w:rsidRDefault="00A75F99" w:rsidP="00BE526F">
      <w:pPr>
        <w:jc w:val="both"/>
        <w:rPr>
          <w:sz w:val="22"/>
        </w:rPr>
      </w:pPr>
      <w:r w:rsidRPr="00271577">
        <w:rPr>
          <w:sz w:val="22"/>
        </w:rPr>
        <w:t>SVARBU: Pa</w:t>
      </w:r>
      <w:r w:rsidR="00B507A8" w:rsidRPr="00271577">
        <w:rPr>
          <w:sz w:val="22"/>
        </w:rPr>
        <w:t>si</w:t>
      </w:r>
      <w:r w:rsidRPr="00271577">
        <w:rPr>
          <w:sz w:val="22"/>
        </w:rPr>
        <w:t xml:space="preserve">tikrinkite autorių teises savo šalyje. </w:t>
      </w:r>
    </w:p>
    <w:p w14:paraId="7D5C07EB" w14:textId="77777777" w:rsidR="00A75F99" w:rsidRPr="00271577" w:rsidRDefault="00A75F99" w:rsidP="008A5B50">
      <w:pPr>
        <w:pStyle w:val="Heading3"/>
      </w:pPr>
      <w:bookmarkStart w:id="352" w:name="_heading=h.gv00mttc5gqo" w:colFirst="0" w:colLast="0"/>
      <w:bookmarkEnd w:id="352"/>
      <w:r w:rsidRPr="00271577">
        <w:t>4. Išlaidų spąstai: reklama</w:t>
      </w:r>
    </w:p>
    <w:p w14:paraId="4EA8AD4B" w14:textId="4C80983C" w:rsidR="00A75F99" w:rsidRPr="00271577" w:rsidRDefault="00A75F99" w:rsidP="00BE526F">
      <w:pPr>
        <w:jc w:val="both"/>
        <w:rPr>
          <w:sz w:val="22"/>
        </w:rPr>
      </w:pPr>
      <w:r w:rsidRPr="00271577">
        <w:rPr>
          <w:sz w:val="22"/>
        </w:rPr>
        <w:t>Kitas pavojus yra reklama. Kartais reklamos iš karto nematomos programėlėse ar tam tikrose svetainėse. Neteisingai ar neapgalvotai spustelėję galite pasinaudoti pasiūlymais arba būsite paprašyti pateikti savo duomenis. Prenumeratos ar pirkiniai taip pat gali būti paslėpti už paspaudimo, pvz. skambučių melodijos ar fonai. Nemokamuose žaidimuose galima suaktyvinti papildomas mokamas funkcijas ar naujus lygius. Šie pirkiniai apmokestinami per jūsų mobiliojo ryšio tiekėją, vadinamąjį WAP (</w:t>
      </w:r>
      <w:r w:rsidRPr="00271577">
        <w:rPr>
          <w:i/>
          <w:sz w:val="22"/>
        </w:rPr>
        <w:t>Wireless Application Protocol</w:t>
      </w:r>
      <w:r w:rsidRPr="00271577">
        <w:rPr>
          <w:sz w:val="22"/>
        </w:rPr>
        <w:t>) atsiskaitymą. Nusikaltėliai taip pat labai dažnai naudojasi tokia mokėjimo priemone, nes daugeliui vartotojų WAP atsiskaitymas nėra pakankamai aiškus.</w:t>
      </w:r>
    </w:p>
    <w:p w14:paraId="380CF7E1" w14:textId="77777777" w:rsidR="00A75F99" w:rsidRPr="00271577" w:rsidRDefault="00A75F99" w:rsidP="008A5B50">
      <w:pPr>
        <w:pStyle w:val="Heading3"/>
      </w:pPr>
      <w:bookmarkStart w:id="353" w:name="_heading=h.2d3uck4cwfrt" w:colFirst="0" w:colLast="0"/>
      <w:bookmarkEnd w:id="353"/>
      <w:r w:rsidRPr="00271577">
        <w:t>5. Priklausomybė nuo interneto</w:t>
      </w:r>
    </w:p>
    <w:p w14:paraId="648E4036" w14:textId="77777777" w:rsidR="00A75F99" w:rsidRPr="00271577" w:rsidRDefault="00A75F99" w:rsidP="00BE526F">
      <w:pPr>
        <w:jc w:val="both"/>
        <w:rPr>
          <w:sz w:val="22"/>
        </w:rPr>
      </w:pPr>
      <w:r w:rsidRPr="00271577">
        <w:rPr>
          <w:sz w:val="22"/>
        </w:rPr>
        <w:t>Internetas siūlo labai daug paslaugų, kuriomis galima naudotis visą parą. Nėra skirtumo tarp dienos ir nakties. Bet jei praleidžiate per daug laiko skaitmeniniame pasaulyje, galite prarasti ryšį su realiu pasauliu. Svarbu atkreipti dėmesį į interneto naudojimo laiką ir parodyti gerą pavyzdį savo vaikams.</w:t>
      </w:r>
    </w:p>
    <w:p w14:paraId="404250C7" w14:textId="77777777" w:rsidR="00A75F99" w:rsidRPr="00271577" w:rsidRDefault="00A75F99" w:rsidP="008A5B50">
      <w:pPr>
        <w:pStyle w:val="Heading3"/>
      </w:pPr>
      <w:r w:rsidRPr="00271577">
        <w:t xml:space="preserve"> </w:t>
      </w:r>
      <w:bookmarkStart w:id="354" w:name="_heading=h.k0gprhc565i4" w:colFirst="0" w:colLast="0"/>
      <w:bookmarkEnd w:id="354"/>
      <w:r w:rsidRPr="00271577">
        <w:t>6. Privatumas</w:t>
      </w:r>
    </w:p>
    <w:p w14:paraId="4B21B11E" w14:textId="77777777" w:rsidR="00A75F99" w:rsidRPr="00271577" w:rsidRDefault="00A75F99" w:rsidP="00BE526F">
      <w:pPr>
        <w:jc w:val="both"/>
        <w:rPr>
          <w:sz w:val="22"/>
        </w:rPr>
      </w:pPr>
      <w:r w:rsidRPr="00271577">
        <w:rPr>
          <w:sz w:val="22"/>
        </w:rPr>
        <w:t>Kiekvienas turi rūpintis savo privatumu internete. Nuotraukos ar telefono numeriai per greitai bendrinami internete. Naudinga visada prisiminti posakį: „Internetas niekada nepamiršta“. Kiekvienas įkeltas turinys tikriausiai bus saugomas internete amžinai. Prieš keliant nuotraukas ar asmeninę informaciją, visada reikia pagalvoti, ar pašnekovui tikrai reikia šio turinio, ar vėliau neteks gailėtis, kad juo pasidalinta. Be tinkamo įvertinimo, negalima niekur įvesti savo adreso ar sąskaitos numerio. Blogiausiu atveju, toks turinys gali pareikalauti išlaidų ar padaryti neigiamą įtaką kad nors vėliau.</w:t>
      </w:r>
    </w:p>
    <w:p w14:paraId="6694A908" w14:textId="77777777" w:rsidR="00A75F99" w:rsidRPr="00271577" w:rsidRDefault="00A75F99" w:rsidP="008A5B50">
      <w:pPr>
        <w:pStyle w:val="Heading3"/>
      </w:pPr>
      <w:bookmarkStart w:id="355" w:name="_heading=h.g0299nu97vgm" w:colFirst="0" w:colLast="0"/>
      <w:bookmarkEnd w:id="355"/>
      <w:r w:rsidRPr="00271577">
        <w:t>7. Slapukai</w:t>
      </w:r>
    </w:p>
    <w:p w14:paraId="70258FA4" w14:textId="77777777" w:rsidR="00A75F99" w:rsidRPr="00271577" w:rsidRDefault="00A75F99" w:rsidP="00BE526F">
      <w:pPr>
        <w:jc w:val="both"/>
        <w:rPr>
          <w:sz w:val="22"/>
        </w:rPr>
      </w:pPr>
      <w:r w:rsidRPr="00271577">
        <w:rPr>
          <w:sz w:val="22"/>
        </w:rPr>
        <w:t>Slapukai yra tekstinė informacija, kurią naršyklė automatiškai išsaugo, kai lankomasi svetainėse. Slapukai yra asmeninė informacija (ir nustatymai) apie lankomas svetaines. Slapukai naršyklėje turi ir teigiamų, ir neigiamų aspektų. Jei tinklalapis dažnai naudojamas pakartotinai, slapukai yra naudingi, nes nebūtina kiekvieną kartą iš naujo prisijungti ir suvesti ilgų slaptažodžių lankomame puslapyje. Trūkumas yra tas, kad taip pat saugomi asmeniniai duomenys. Apsilankius internetinėje parduotuvėje, kurioje buvo peržiūrėtos prekės, vėliau atitinkamos reklamos bus pasiūlytos kitose svetainėse.</w:t>
      </w:r>
    </w:p>
    <w:p w14:paraId="0074E94B" w14:textId="1DE6DEC0" w:rsidR="00A75F99" w:rsidRPr="00271577" w:rsidRDefault="00A75F99" w:rsidP="00BE526F">
      <w:pPr>
        <w:jc w:val="both"/>
        <w:rPr>
          <w:sz w:val="22"/>
        </w:rPr>
      </w:pPr>
      <w:r w:rsidRPr="00271577">
        <w:rPr>
          <w:sz w:val="22"/>
        </w:rPr>
        <w:t>Kadangi slapukai turi ir privalumų, ir trūkumų, kyla klausimas „Priimti ar blokuoti slapukus?</w:t>
      </w:r>
      <w:r w:rsidR="00AE0007">
        <w:rPr>
          <w:sz w:val="22"/>
        </w:rPr>
        <w:t xml:space="preserve"> </w:t>
      </w:r>
      <w:r w:rsidRPr="00271577">
        <w:rPr>
          <w:sz w:val="22"/>
        </w:rPr>
        <w:t xml:space="preserve">Nors slapukai ne visada yra naudingi, jie vis dar naudojami daugelyje sričių. Yra vadinamieji „stebėjimo slapukai“ ir „sesijos slapukai“. </w:t>
      </w:r>
      <w:r w:rsidR="00AE0007">
        <w:rPr>
          <w:sz w:val="22"/>
        </w:rPr>
        <w:t>„</w:t>
      </w:r>
      <w:r w:rsidRPr="00271577">
        <w:rPr>
          <w:sz w:val="22"/>
        </w:rPr>
        <w:t>Stebėjimo slapukai</w:t>
      </w:r>
      <w:r w:rsidR="00AE0007">
        <w:rPr>
          <w:sz w:val="22"/>
        </w:rPr>
        <w:t xml:space="preserve">“ </w:t>
      </w:r>
      <w:r w:rsidRPr="00271577">
        <w:rPr>
          <w:sz w:val="22"/>
        </w:rPr>
        <w:t>naudojami norint pereiti prie suasmenintos reklamos, o „sesijos slapukai“, naudojami, pavyzdžiui, internetinėje bankininkystėje, buvimo prisijungus metu. Kai tik vartotojas atsijungia, jie nedelsiant ištrinami. Daugelis internetinio turinio yra pagrįsti slapukų naudojimu. Kai kurie puslapiai gali būti naudojami tik ribotai arba beveik visai negali būti naudojami be slapukų.</w:t>
      </w:r>
    </w:p>
    <w:p w14:paraId="20268D2F" w14:textId="40BA7989" w:rsidR="00A75F99" w:rsidRPr="00271577" w:rsidRDefault="00A75F99" w:rsidP="00BE526F">
      <w:pPr>
        <w:jc w:val="both"/>
        <w:rPr>
          <w:sz w:val="22"/>
        </w:rPr>
      </w:pPr>
      <w:r w:rsidRPr="00271577">
        <w:rPr>
          <w:sz w:val="22"/>
        </w:rPr>
        <w:t>Naršyklės nustatymuose slapukai gali būti visiškai užblokuoti arba leidžiami: 1) tik tie, kurie yra iš aplankytų svetainių, 2) visi</w:t>
      </w:r>
      <w:r w:rsidR="00AE0007">
        <w:rPr>
          <w:sz w:val="22"/>
        </w:rPr>
        <w:t xml:space="preserve"> be išimties</w:t>
      </w:r>
      <w:r w:rsidRPr="00271577">
        <w:rPr>
          <w:sz w:val="22"/>
        </w:rPr>
        <w:t>. Trečiųjų šalių slapukai gali būti blokuojami nedvejojant. Leisti slapukus iš aplankytų svetainių yra „sveika“ pusiausvyra tarp privatumo ir naudos iš jų priėmimo.</w:t>
      </w:r>
    </w:p>
    <w:p w14:paraId="0202FAA1" w14:textId="77777777" w:rsidR="00A75F99" w:rsidRPr="00271577" w:rsidRDefault="00A75F99" w:rsidP="008A5B50">
      <w:pPr>
        <w:pStyle w:val="Heading3"/>
      </w:pPr>
      <w:r w:rsidRPr="00271577">
        <w:t xml:space="preserve"> </w:t>
      </w:r>
      <w:bookmarkStart w:id="356" w:name="_heading=h.dpz8r8yd2tsy" w:colFirst="0" w:colLast="0"/>
      <w:bookmarkEnd w:id="356"/>
      <w:r w:rsidRPr="00271577">
        <w:t>8. Rekomendacijos tėvams</w:t>
      </w:r>
    </w:p>
    <w:p w14:paraId="47559418" w14:textId="77777777" w:rsidR="00A75F99" w:rsidRPr="00271577" w:rsidRDefault="00A75F99" w:rsidP="00BE526F">
      <w:pPr>
        <w:jc w:val="both"/>
        <w:rPr>
          <w:sz w:val="22"/>
        </w:rPr>
      </w:pPr>
      <w:r w:rsidRPr="00271577">
        <w:rPr>
          <w:sz w:val="22"/>
        </w:rPr>
        <w:t>Visi šie pavojai atgraso žmones nuo naudojimosi internetu. Galima būtų uždrausti vaikams naudotis internetu. Tačiau tai neįmanoma, nes internetas tapo neatsiejama mūsų kasdienio gyvenimo dalimi. Tai neturi ir prasmės. Internetas supaprastina dalykus ir suteikia daug privalumų. Bet ar tėvai gali susidoroti su jo pavojais?</w:t>
      </w:r>
    </w:p>
    <w:p w14:paraId="391F3540" w14:textId="71AEA5BA" w:rsidR="00A75F99" w:rsidRPr="00271577" w:rsidRDefault="00A75F99" w:rsidP="00BE526F">
      <w:pPr>
        <w:jc w:val="both"/>
        <w:rPr>
          <w:sz w:val="22"/>
        </w:rPr>
      </w:pPr>
      <w:r w:rsidRPr="00271577">
        <w:rPr>
          <w:sz w:val="22"/>
        </w:rPr>
        <w:t>Viena rekomendacija, kaip tai spręsti, būtų pasiūlymas derinti technini</w:t>
      </w:r>
      <w:r w:rsidR="00AE0007">
        <w:rPr>
          <w:sz w:val="22"/>
        </w:rPr>
        <w:t>us</w:t>
      </w:r>
      <w:r w:rsidRPr="00271577">
        <w:rPr>
          <w:sz w:val="22"/>
        </w:rPr>
        <w:t xml:space="preserve"> apribojimus (žr. 7.2 skyrių) ir tėvų švietimą. Tačiau apribojimai taip pat turi savo ribas, todėl svarbu stiprinti vaikų </w:t>
      </w:r>
      <w:r w:rsidR="00AE0007">
        <w:rPr>
          <w:sz w:val="22"/>
        </w:rPr>
        <w:t xml:space="preserve">medijų raštingumo </w:t>
      </w:r>
      <w:r w:rsidRPr="00271577">
        <w:rPr>
          <w:sz w:val="22"/>
        </w:rPr>
        <w:t>kompetenciją</w:t>
      </w:r>
      <w:r w:rsidR="00AE0007">
        <w:rPr>
          <w:sz w:val="22"/>
        </w:rPr>
        <w:t>.</w:t>
      </w:r>
    </w:p>
    <w:p w14:paraId="7D4AA6D9" w14:textId="2588E5AB" w:rsidR="00A75F99" w:rsidRPr="00271577" w:rsidRDefault="00A75F99" w:rsidP="00BE526F">
      <w:pPr>
        <w:jc w:val="both"/>
        <w:rPr>
          <w:sz w:val="22"/>
        </w:rPr>
      </w:pPr>
      <w:r w:rsidRPr="00271577">
        <w:rPr>
          <w:sz w:val="22"/>
        </w:rPr>
        <w:t xml:space="preserve">Norint sustiprinti medijų </w:t>
      </w:r>
      <w:r w:rsidR="00AE0007">
        <w:rPr>
          <w:sz w:val="22"/>
        </w:rPr>
        <w:t xml:space="preserve">raštingumo </w:t>
      </w:r>
      <w:r w:rsidRPr="00271577">
        <w:rPr>
          <w:sz w:val="22"/>
        </w:rPr>
        <w:t xml:space="preserve">kompetenciją ir </w:t>
      </w:r>
      <w:r w:rsidR="00AE0007">
        <w:rPr>
          <w:sz w:val="22"/>
        </w:rPr>
        <w:t xml:space="preserve">ugdyti </w:t>
      </w:r>
      <w:r w:rsidRPr="00271577">
        <w:rPr>
          <w:sz w:val="22"/>
        </w:rPr>
        <w:t>vaikų sąmoningumą, reikia suprasti vaikų pasaulį</w:t>
      </w:r>
      <w:r w:rsidR="00AE0007">
        <w:rPr>
          <w:sz w:val="22"/>
        </w:rPr>
        <w:t>:</w:t>
      </w:r>
    </w:p>
    <w:p w14:paraId="33EFC16D" w14:textId="11B45C4B" w:rsidR="00A75F99" w:rsidRPr="00271577" w:rsidRDefault="00AE0007" w:rsidP="00BE526F">
      <w:pPr>
        <w:pStyle w:val="ListParagraph"/>
        <w:numPr>
          <w:ilvl w:val="0"/>
          <w:numId w:val="152"/>
        </w:numPr>
        <w:jc w:val="both"/>
        <w:rPr>
          <w:sz w:val="22"/>
        </w:rPr>
      </w:pPr>
      <w:r>
        <w:rPr>
          <w:sz w:val="22"/>
        </w:rPr>
        <w:t>k</w:t>
      </w:r>
      <w:r w:rsidR="00A75F99" w:rsidRPr="00271577">
        <w:rPr>
          <w:sz w:val="22"/>
        </w:rPr>
        <w:t>okias programėles naudoja vaikas?</w:t>
      </w:r>
    </w:p>
    <w:p w14:paraId="0FDC5056" w14:textId="466A50CB" w:rsidR="00A75F99" w:rsidRPr="00271577" w:rsidRDefault="00AE0007" w:rsidP="00BE526F">
      <w:pPr>
        <w:pStyle w:val="ListParagraph"/>
        <w:numPr>
          <w:ilvl w:val="0"/>
          <w:numId w:val="152"/>
        </w:numPr>
        <w:jc w:val="both"/>
        <w:rPr>
          <w:sz w:val="22"/>
        </w:rPr>
      </w:pPr>
      <w:r>
        <w:rPr>
          <w:sz w:val="22"/>
        </w:rPr>
        <w:t>k</w:t>
      </w:r>
      <w:r w:rsidR="00A75F99" w:rsidRPr="00271577">
        <w:rPr>
          <w:sz w:val="22"/>
        </w:rPr>
        <w:t>aip jis</w:t>
      </w:r>
      <w:r w:rsidR="0068170F">
        <w:rPr>
          <w:sz w:val="22"/>
        </w:rPr>
        <w:t xml:space="preserve"> /</w:t>
      </w:r>
      <w:r w:rsidR="00A75F99" w:rsidRPr="00271577">
        <w:rPr>
          <w:sz w:val="22"/>
        </w:rPr>
        <w:t xml:space="preserve"> ji dorojasi su šiomis programėlėmis?</w:t>
      </w:r>
    </w:p>
    <w:p w14:paraId="1202AFA3" w14:textId="5A9CC471" w:rsidR="00A75F99" w:rsidRPr="00271577" w:rsidRDefault="00AE0007" w:rsidP="00BE526F">
      <w:pPr>
        <w:pStyle w:val="ListParagraph"/>
        <w:numPr>
          <w:ilvl w:val="0"/>
          <w:numId w:val="152"/>
        </w:numPr>
        <w:jc w:val="both"/>
        <w:rPr>
          <w:sz w:val="22"/>
        </w:rPr>
      </w:pPr>
      <w:r>
        <w:rPr>
          <w:sz w:val="22"/>
        </w:rPr>
        <w:t>k</w:t>
      </w:r>
      <w:r w:rsidR="00A75F99" w:rsidRPr="00271577">
        <w:rPr>
          <w:sz w:val="22"/>
        </w:rPr>
        <w:t>okius žaidimus jis</w:t>
      </w:r>
      <w:r w:rsidR="0068170F">
        <w:rPr>
          <w:sz w:val="22"/>
        </w:rPr>
        <w:t xml:space="preserve"> /</w:t>
      </w:r>
      <w:r w:rsidR="00A75F99" w:rsidRPr="00271577">
        <w:rPr>
          <w:sz w:val="22"/>
        </w:rPr>
        <w:t xml:space="preserve"> ji mėgsta žaisti?</w:t>
      </w:r>
    </w:p>
    <w:p w14:paraId="0C18C321" w14:textId="1D8CEE1F" w:rsidR="00A75F99" w:rsidRPr="00271577" w:rsidRDefault="00AE0007" w:rsidP="00BE526F">
      <w:pPr>
        <w:pStyle w:val="ListParagraph"/>
        <w:numPr>
          <w:ilvl w:val="0"/>
          <w:numId w:val="152"/>
        </w:numPr>
        <w:jc w:val="both"/>
        <w:rPr>
          <w:sz w:val="22"/>
        </w:rPr>
      </w:pPr>
      <w:r>
        <w:rPr>
          <w:sz w:val="22"/>
        </w:rPr>
        <w:t>k</w:t>
      </w:r>
      <w:r w:rsidR="00A75F99" w:rsidRPr="00271577">
        <w:rPr>
          <w:sz w:val="22"/>
        </w:rPr>
        <w:t>okie serialai</w:t>
      </w:r>
      <w:r w:rsidR="0068170F">
        <w:rPr>
          <w:sz w:val="22"/>
        </w:rPr>
        <w:t xml:space="preserve"> /</w:t>
      </w:r>
      <w:r w:rsidR="00A75F99" w:rsidRPr="00271577">
        <w:rPr>
          <w:sz w:val="22"/>
        </w:rPr>
        <w:t xml:space="preserve"> filmai jį</w:t>
      </w:r>
      <w:r w:rsidR="0068170F">
        <w:rPr>
          <w:sz w:val="22"/>
        </w:rPr>
        <w:t xml:space="preserve"> /</w:t>
      </w:r>
      <w:r w:rsidR="00A75F99" w:rsidRPr="00271577">
        <w:rPr>
          <w:sz w:val="22"/>
        </w:rPr>
        <w:t xml:space="preserve"> ją domina?</w:t>
      </w:r>
    </w:p>
    <w:p w14:paraId="2D028455" w14:textId="77777777" w:rsidR="00A75F99" w:rsidRPr="00271577" w:rsidRDefault="00A75F99" w:rsidP="00BE526F">
      <w:pPr>
        <w:jc w:val="both"/>
        <w:rPr>
          <w:sz w:val="22"/>
        </w:rPr>
      </w:pPr>
      <w:r w:rsidRPr="00271577">
        <w:rPr>
          <w:sz w:val="22"/>
        </w:rPr>
        <w:t>Į šiuos klausimus galima geriausiai atsakyti, kai tėvai rodo vaikams savo susidomėjimą skaitmeninėmis tendencijomis. Vaikas turėtų galėti laisvai ir be baimės parodyti ir paaiškinti, ką daro internete. Būtų klaida tėvams sekti savo vaikus socialiniuose tinkluose arba kartu bandyti įveikti kompiuterinio žaidimo lygį.</w:t>
      </w:r>
    </w:p>
    <w:p w14:paraId="549B8552" w14:textId="77777777" w:rsidR="00A75F99" w:rsidRPr="00271577" w:rsidRDefault="00A75F99" w:rsidP="00BE526F">
      <w:pPr>
        <w:jc w:val="both"/>
        <w:rPr>
          <w:sz w:val="22"/>
        </w:rPr>
      </w:pPr>
      <w:r w:rsidRPr="00271577">
        <w:rPr>
          <w:sz w:val="22"/>
        </w:rPr>
        <w:t>Pačių tėvų elgesys medijų atžvilgiu yra šablonas vaikams. Tėvai neturėtų praleisti visą dieną prie televizoriaus ar naudodamiesi išmaniaisiais telefonais. Jei medijų naudojimas vaidina labai svarbų vaidmenį tėvų gyvenime, vaikas save orientuos atitinkamai.</w:t>
      </w:r>
    </w:p>
    <w:p w14:paraId="6D568FD3" w14:textId="77777777" w:rsidR="00A75F99" w:rsidRPr="00271577" w:rsidRDefault="00A75F99" w:rsidP="00BE526F">
      <w:pPr>
        <w:jc w:val="both"/>
        <w:rPr>
          <w:sz w:val="22"/>
        </w:rPr>
      </w:pPr>
      <w:r w:rsidRPr="00271577">
        <w:rPr>
          <w:sz w:val="22"/>
        </w:rPr>
        <w:t>Tėvai neturėtų bartis, kai vaikas jau pateko, pvz., į išlaidų spąstus. Jie turėtų teikti prevencinę pagalbą. Jie turėtų pasikalbėti su vaiku apie aukščiau minėtus pavojus internete ir pateikti praktinių, vaikui suprantamų pavyzdžių. Tėvai turėtų skatinti vaiką kritiškai išnagrinėti turinį ir netikėti viskuo, ką galima perskaityti platformose ar svetainėse. Vaikai realiame gyvenime mokosi, kaip elgtis su kitais žmonėmis. Būtent šie socialiniai principai galioja ir skaitmeniniame pasaulyje.</w:t>
      </w:r>
    </w:p>
    <w:p w14:paraId="2CD88737" w14:textId="77777777" w:rsidR="00A75F99" w:rsidRPr="00271577" w:rsidRDefault="00A75F99" w:rsidP="00BE526F">
      <w:pPr>
        <w:jc w:val="both"/>
        <w:rPr>
          <w:sz w:val="22"/>
        </w:rPr>
      </w:pPr>
      <w:r w:rsidRPr="00271577">
        <w:rPr>
          <w:sz w:val="22"/>
        </w:rPr>
        <w:t>Tėvai turėtų būti pirmieji, kuriems vaikas patiki tai, kad jis nesijaučia saugus arba yra kitų puolamas. Tėvai yra svarbiausi vaiko patikėtiniai.</w:t>
      </w:r>
    </w:p>
    <w:p w14:paraId="09C822AC" w14:textId="77777777" w:rsidR="00A75F99" w:rsidRPr="00271577" w:rsidRDefault="00A75F99" w:rsidP="008A5B50">
      <w:pPr>
        <w:pStyle w:val="Heading3"/>
      </w:pPr>
      <w:r w:rsidRPr="00271577">
        <w:t>Šaltiniai</w:t>
      </w:r>
    </w:p>
    <w:p w14:paraId="5DE6E438" w14:textId="7CE13901" w:rsidR="00A75F99" w:rsidRPr="00271577" w:rsidRDefault="00A75F99" w:rsidP="00A75F99">
      <w:pPr>
        <w:rPr>
          <w:sz w:val="22"/>
        </w:rPr>
      </w:pPr>
      <w:r w:rsidRPr="00271577">
        <w:rPr>
          <w:sz w:val="22"/>
        </w:rPr>
        <w:t xml:space="preserve">[1] </w:t>
      </w:r>
      <w:hyperlink r:id="rId192" w:history="1">
        <w:r w:rsidR="004C276B" w:rsidRPr="00271577">
          <w:rPr>
            <w:rStyle w:val="Hyperlink"/>
            <w:sz w:val="22"/>
          </w:rPr>
          <w:t>https://de.wikihow.com/Herausfinden-ob-eine-Webseite-seriös-ist from 26.05.2020</w:t>
        </w:r>
      </w:hyperlink>
      <w:r w:rsidR="004C276B" w:rsidRPr="00271577">
        <w:rPr>
          <w:sz w:val="22"/>
        </w:rPr>
        <w:t xml:space="preserve"> </w:t>
      </w:r>
      <w:r w:rsidRPr="00271577">
        <w:rPr>
          <w:sz w:val="22"/>
        </w:rPr>
        <w:br/>
        <w:t xml:space="preserve">[2] </w:t>
      </w:r>
      <w:hyperlink r:id="rId193" w:anchor="Unserioese-Webseiten-erkennen" w:history="1">
        <w:r w:rsidR="004C276B" w:rsidRPr="00271577">
          <w:rPr>
            <w:rStyle w:val="Hyperlink"/>
            <w:sz w:val="22"/>
          </w:rPr>
          <w:t>https://karrierebibel.de/unseriose-webseiten-erkennen/#Unserioese-Webseiten-erkennen</w:t>
        </w:r>
      </w:hyperlink>
      <w:r w:rsidR="00714C01">
        <w:rPr>
          <w:sz w:val="22"/>
        </w:rPr>
        <w:t xml:space="preserve"> </w:t>
      </w:r>
      <w:r w:rsidRPr="00271577">
        <w:rPr>
          <w:sz w:val="22"/>
        </w:rPr>
        <w:t>from 25.04.2020</w:t>
      </w:r>
    </w:p>
    <w:p w14:paraId="7DCE19F9" w14:textId="77777777" w:rsidR="001A185C" w:rsidRPr="00271577" w:rsidRDefault="001A185C" w:rsidP="00773846">
      <w:pPr>
        <w:jc w:val="both"/>
        <w:rPr>
          <w:szCs w:val="24"/>
        </w:rPr>
        <w:sectPr w:rsidR="001A185C" w:rsidRPr="00271577" w:rsidSect="00F668F0">
          <w:headerReference w:type="default" r:id="rId194"/>
          <w:pgSz w:w="11909" w:h="16834" w:code="9"/>
          <w:pgMar w:top="1800" w:right="1021" w:bottom="1134" w:left="1418" w:header="454" w:footer="454" w:gutter="0"/>
          <w:cols w:space="720"/>
        </w:sectPr>
      </w:pPr>
      <w:bookmarkStart w:id="357" w:name="_heading=h.s5a5s6pwzeik"/>
      <w:bookmarkStart w:id="358" w:name="_heading=h.whsezm4gwi9q"/>
      <w:bookmarkEnd w:id="357"/>
      <w:bookmarkEnd w:id="358"/>
    </w:p>
    <w:p w14:paraId="66C7594B" w14:textId="1D2FD6C5" w:rsidR="00317CFC" w:rsidRPr="00271577" w:rsidRDefault="009C1F47" w:rsidP="00BE526F">
      <w:pPr>
        <w:pStyle w:val="Heading2"/>
      </w:pPr>
      <w:bookmarkStart w:id="359" w:name="_heading=h.8j6ru6g2qwqy" w:colFirst="0" w:colLast="0"/>
      <w:bookmarkStart w:id="360" w:name="_Ref85799589"/>
      <w:bookmarkStart w:id="361" w:name="_Toc95915278"/>
      <w:bookmarkEnd w:id="359"/>
      <w:r>
        <w:t>9.</w:t>
      </w:r>
      <w:r w:rsidR="00715E18" w:rsidRPr="00271577">
        <w:t xml:space="preserve">6 </w:t>
      </w:r>
      <w:r>
        <w:t xml:space="preserve">6 </w:t>
      </w:r>
      <w:r w:rsidR="00715E18" w:rsidRPr="00271577">
        <w:t>priedas</w:t>
      </w:r>
      <w:r w:rsidR="00862223">
        <w:t>.</w:t>
      </w:r>
      <w:r w:rsidR="00715E18" w:rsidRPr="00271577">
        <w:t xml:space="preserve"> Saugus naudojimasis socialiniais tinklais</w:t>
      </w:r>
      <w:bookmarkEnd w:id="360"/>
      <w:bookmarkEnd w:id="361"/>
    </w:p>
    <w:p w14:paraId="08B98B8F" w14:textId="77777777" w:rsidR="00715E18" w:rsidRPr="00271577" w:rsidRDefault="00715E18" w:rsidP="00BE526F">
      <w:pPr>
        <w:pStyle w:val="Heading3"/>
      </w:pPr>
      <w:r w:rsidRPr="00271577">
        <w:t>Skirtingi el. pašto adresai ir saugūs slaptažodžiai</w:t>
      </w:r>
    </w:p>
    <w:p w14:paraId="512BA359" w14:textId="446D9937" w:rsidR="00715E18" w:rsidRPr="00271577" w:rsidRDefault="00715E18" w:rsidP="00BE526F">
      <w:pPr>
        <w:jc w:val="both"/>
        <w:rPr>
          <w:sz w:val="22"/>
        </w:rPr>
      </w:pPr>
      <w:r w:rsidRPr="00271577">
        <w:rPr>
          <w:sz w:val="22"/>
        </w:rPr>
        <w:t>Jei įmanoma, skirtingų socialinių tinklų paskyroms reiktų naudoti skirtingus el. pašto adresus. Taip, iš atitinkamuose puslapiuose pateikiamos informacijos, sunkiau sudaryti išsamų profilį. Skirtingiems el. pašto adresams susikurti, gali būti naudojamos nemokamos el. pašto paskyros. Šios paskyros turėtų būti retkarčiais panaudojamos, kad liktų suaktyvintos. Renkantis teikėją, reikia pasirūpinti, kad teikėjas negalėtų baigti el. pašto galiojimo ir nepriskirtų jo naujam vartotojui. Priešingu atveju, yra rizika, kad kitas vartotojas perims el. pašto adresą ir taip gaus prieigą prie susietos socialinio tinklo pasky</w:t>
      </w:r>
      <w:r w:rsidR="008B01D4">
        <w:rPr>
          <w:sz w:val="22"/>
        </w:rPr>
        <w:t>r</w:t>
      </w:r>
      <w:r w:rsidRPr="00271577">
        <w:rPr>
          <w:sz w:val="22"/>
        </w:rPr>
        <w:t>os.</w:t>
      </w:r>
    </w:p>
    <w:p w14:paraId="1226623B" w14:textId="77777777" w:rsidR="00715E18" w:rsidRPr="00271577" w:rsidRDefault="00715E18" w:rsidP="00BE526F">
      <w:pPr>
        <w:jc w:val="both"/>
        <w:rPr>
          <w:sz w:val="22"/>
        </w:rPr>
      </w:pPr>
      <w:r w:rsidRPr="00271577">
        <w:rPr>
          <w:sz w:val="22"/>
        </w:rPr>
        <w:t xml:space="preserve">Taip pat rekomenduojama naudoti skirtingus ir saugius slaptažodžius atskiroms paslaugoms, pvz., „Facebook“ ar „Twitter“. Svarbi taisyklė slaptažodžiui: kuo ilgesnis, tuo geriau. Jį turėtų sudaryti mažiausiai aštuoni simboliai, slaptažodis neturėtų būti vientisas žodis, jį turėtų sudaryti didžiosios ir mažosios raidės bei specialieji simboliai ir skaičiai. Slaptažodžių tvarkyklė, pvz., </w:t>
      </w:r>
      <w:r w:rsidRPr="00271577">
        <w:rPr>
          <w:i/>
          <w:sz w:val="22"/>
        </w:rPr>
        <w:t>keepass.info</w:t>
      </w:r>
      <w:r w:rsidRPr="00271577">
        <w:rPr>
          <w:sz w:val="22"/>
        </w:rPr>
        <w:t>, gali palengvinti įvairių slaptažodžių tvarkymą. Niekada negalima duoti savo slaptažodžio tretiesiems asmenims.</w:t>
      </w:r>
    </w:p>
    <w:p w14:paraId="65931D31" w14:textId="77777777" w:rsidR="00715E18" w:rsidRPr="00271577" w:rsidRDefault="00715E18" w:rsidP="008A5B50">
      <w:pPr>
        <w:pStyle w:val="Heading3"/>
      </w:pPr>
      <w:bookmarkStart w:id="362" w:name="_heading=h.t5dt4s6468wt" w:colFirst="0" w:colLast="0"/>
      <w:bookmarkEnd w:id="362"/>
      <w:r w:rsidRPr="00271577">
        <w:t>Dviejų komponentų (two-factors) autentifikavimas</w:t>
      </w:r>
    </w:p>
    <w:p w14:paraId="57D3BDA3" w14:textId="3B36557E" w:rsidR="00715E18" w:rsidRPr="00271577" w:rsidRDefault="00715E18" w:rsidP="00BE526F">
      <w:pPr>
        <w:jc w:val="both"/>
        <w:rPr>
          <w:sz w:val="22"/>
        </w:rPr>
      </w:pPr>
      <w:r w:rsidRPr="00271577">
        <w:rPr>
          <w:sz w:val="22"/>
        </w:rPr>
        <w:t xml:space="preserve">Naudojant </w:t>
      </w:r>
      <w:r w:rsidRPr="00271577">
        <w:rPr>
          <w:i/>
          <w:sz w:val="22"/>
        </w:rPr>
        <w:t>dviejų komponentų</w:t>
      </w:r>
      <w:r w:rsidRPr="00271577">
        <w:rPr>
          <w:sz w:val="22"/>
        </w:rPr>
        <w:t xml:space="preserve"> autentifikavimą, saugumas dar labiau padidėja. Šį saugumo būdą sudaro: pirmasis komponentas (kategorijos žinios) – stiprus slaptažodis</w:t>
      </w:r>
      <w:r w:rsidR="00714C01">
        <w:rPr>
          <w:sz w:val="22"/>
        </w:rPr>
        <w:t xml:space="preserve"> </w:t>
      </w:r>
      <w:r w:rsidRPr="00271577">
        <w:rPr>
          <w:sz w:val="22"/>
        </w:rPr>
        <w:t xml:space="preserve">ir antrasis komponentas (kategorijos valdymas) – techninis įrenginys, pvz., raktas, išmanioji kortelė ar speciali USB atmintinė, naudojamas papildomam autentifikavimui. Gali būti naudojama ir teikėjo atsiunčiama SMS žinutė. </w:t>
      </w:r>
      <w:r w:rsidRPr="00271577">
        <w:rPr>
          <w:i/>
          <w:sz w:val="22"/>
        </w:rPr>
        <w:t>Dviejų komponentų autentifikavimas</w:t>
      </w:r>
      <w:r w:rsidRPr="00271577">
        <w:rPr>
          <w:sz w:val="22"/>
        </w:rPr>
        <w:t xml:space="preserve"> suteikia daug geresnę vartotojo paskyros apsaugą. Kad neteisėta prieiga būtų prieinama trečiosioms šalims, reikalingi abu komponentai – reikia žinoti slaptažodį ir turėti įrenginį.</w:t>
      </w:r>
    </w:p>
    <w:p w14:paraId="711EF213" w14:textId="77777777" w:rsidR="00715E18" w:rsidRPr="00271577" w:rsidRDefault="00715E18" w:rsidP="008A5B50">
      <w:pPr>
        <w:pStyle w:val="Heading3"/>
      </w:pPr>
      <w:bookmarkStart w:id="363" w:name="_heading=h.typ5gxq2fh43" w:colFirst="0" w:colLast="0"/>
      <w:bookmarkEnd w:id="363"/>
      <w:r w:rsidRPr="00271577">
        <w:t>Atsargumas diegiant programėles, priedus ar papildinius</w:t>
      </w:r>
    </w:p>
    <w:p w14:paraId="4B39B744" w14:textId="77777777" w:rsidR="00715E18" w:rsidRPr="00271577" w:rsidRDefault="00715E18" w:rsidP="00BE526F">
      <w:pPr>
        <w:jc w:val="both"/>
        <w:rPr>
          <w:sz w:val="22"/>
        </w:rPr>
      </w:pPr>
      <w:r w:rsidRPr="00271577">
        <w:rPr>
          <w:sz w:val="22"/>
        </w:rPr>
        <w:t>Daugelis socialinių tinklų leidžia įdiegti trečiųjų šalių programas, pvz., žaidimus. Tačiau internetiniai sukčiai taip pat sukuria tokias programas ir išnaudoja jas, kad gautų prieigą prie profilio. Prieš kažką diegiant, būtina patikrinti teikėjo ir šaltinių patikimumą.</w:t>
      </w:r>
    </w:p>
    <w:p w14:paraId="003888FE" w14:textId="77777777" w:rsidR="00715E18" w:rsidRPr="00271577" w:rsidRDefault="00715E18" w:rsidP="008A5B50">
      <w:pPr>
        <w:pStyle w:val="Heading3"/>
      </w:pPr>
      <w:r w:rsidRPr="00271577">
        <w:t>Ypatingas atsargumas naudojant mobilųjį telefoną</w:t>
      </w:r>
    </w:p>
    <w:p w14:paraId="13EC3139" w14:textId="77777777" w:rsidR="00715E18" w:rsidRPr="00271577" w:rsidRDefault="00715E18" w:rsidP="00BE526F">
      <w:pPr>
        <w:jc w:val="both"/>
        <w:rPr>
          <w:sz w:val="22"/>
        </w:rPr>
      </w:pPr>
      <w:r w:rsidRPr="00271577">
        <w:rPr>
          <w:sz w:val="22"/>
        </w:rPr>
        <w:t>Socialiniai tinklai dažnai naudojami per mobiliuosius įrenginius, tokius kaip išmanieji telefonai ar planšetiniai kompiuteriai. Operatoriai ar trečiųjų šalių teikėjai tam kuria programėles. Šios programėlės dažnai naudoja „jautrius“ duomenis, esančius mobiliajame įrenginyje, pvz., adresų knygelę, nuotraukas, vaizdo įrašus ar vietos informaciją. Be to, mobilusis įrenginys paprastai automatiškai užregistruojamas socialiniame tinkle. Jei prietaisas pametamas, duomenis gali panaudoti jį radęs ar pavogęs asmuo, klaidinančiai prisistatydamas kaip savininkas. Dėl šios priežasties, reiktų nesaugoti slaptažodžių mobiliuosiuose įrenginiuose ir, vietoj jungimosi per programėlę, jungtis bei atsijungti tiesiai iš socialinio tinklo svetainės.</w:t>
      </w:r>
    </w:p>
    <w:p w14:paraId="67290CFB" w14:textId="77777777" w:rsidR="00715E18" w:rsidRPr="00271577" w:rsidRDefault="00715E18" w:rsidP="00BE526F">
      <w:pPr>
        <w:pStyle w:val="Heading3"/>
      </w:pPr>
      <w:bookmarkStart w:id="364" w:name="_heading=h.hvgfzpw59md9" w:colFirst="0" w:colLast="0"/>
      <w:bookmarkEnd w:id="364"/>
      <w:r w:rsidRPr="00271577">
        <w:t>Prašymas susisiekti</w:t>
      </w:r>
    </w:p>
    <w:p w14:paraId="2CE3E703" w14:textId="77777777" w:rsidR="00715E18" w:rsidRPr="00271577" w:rsidRDefault="00715E18" w:rsidP="00BE526F">
      <w:pPr>
        <w:jc w:val="both"/>
        <w:rPr>
          <w:sz w:val="22"/>
        </w:rPr>
      </w:pPr>
      <w:r w:rsidRPr="00271577">
        <w:rPr>
          <w:sz w:val="22"/>
        </w:rPr>
        <w:t>Tapatybės vagystė yra viena iš skaitmeninio amžiaus rizikų. Prašymai susisiekti turi būti priimami atsargiai. Jei iš pažįstamų gaunami abejotini prašymai, reikia visada patikrinti šių žinučių patikimumą. Svarbu į savo draugų ar kontaktų sąrašą įtraukti tik žmones, žinomus „iš realaus pasaulio“. Nežinomi asmenys gali turėti piktų ketinimų. „Virtualūs draugai“ gali būti asmenys tariamų ar netikrų paskyrų pagalba prisiėmę svetimą tapatybę ir galimai panaudoti jas nusikalstamoms veikoms ar neteisėtam verslui internete.</w:t>
      </w:r>
    </w:p>
    <w:p w14:paraId="3E22245F" w14:textId="77777777" w:rsidR="00715E18" w:rsidRPr="00271577" w:rsidRDefault="00715E18" w:rsidP="00BE526F">
      <w:pPr>
        <w:pStyle w:val="Heading3"/>
      </w:pPr>
      <w:r w:rsidRPr="00271577">
        <w:t xml:space="preserve"> Kiekvienas nuorodų ar mygtukų paspaudimas pasveriamas iš anksto</w:t>
      </w:r>
    </w:p>
    <w:p w14:paraId="3EDA38E3" w14:textId="3083A875" w:rsidR="00715E18" w:rsidRPr="00271577" w:rsidRDefault="00715E18" w:rsidP="00BE526F">
      <w:pPr>
        <w:jc w:val="both"/>
        <w:rPr>
          <w:sz w:val="22"/>
        </w:rPr>
      </w:pPr>
      <w:r w:rsidRPr="00271577">
        <w:rPr>
          <w:sz w:val="22"/>
        </w:rPr>
        <w:t>Internetiniai nusikaltėliai naudojasi socialiniais tinklais, kad pokalbiuose pritrauktų vartotojus įrašais ar nuorodomis į paruoštas svetaines. Tokios svetainės naudojamos prieigai prie duomenų arba įrenginių užkrėtimui kenkėjiška programa. Nekaltai atrodantis</w:t>
      </w:r>
      <w:r w:rsidR="00714C01">
        <w:rPr>
          <w:sz w:val="22"/>
        </w:rPr>
        <w:t xml:space="preserve"> </w:t>
      </w:r>
      <w:r w:rsidRPr="00271577">
        <w:rPr>
          <w:sz w:val="22"/>
        </w:rPr>
        <w:t>paspaudimas gali aktyvuoti kenkėjiškų programų įdiegimą įrenginyje. Kenkėjiška programa gali, pavyzdžiui, nepastebimai įjungti įrenginio kamerą, per mikrofoną įrašyti pokalbius arba užklausti vietos. Įrenginyje saugoma adresų knygelė, nuotraukos ar vaizdo įrašai gali patekti į neteisėtas rankas.</w:t>
      </w:r>
    </w:p>
    <w:p w14:paraId="54C53747" w14:textId="77777777" w:rsidR="00715E18" w:rsidRPr="00271577" w:rsidRDefault="00715E18" w:rsidP="008A5B50">
      <w:pPr>
        <w:pStyle w:val="Heading3"/>
      </w:pPr>
      <w:bookmarkStart w:id="365" w:name="_heading=h.6akgqs5egxey" w:colFirst="0" w:colLast="0"/>
      <w:bookmarkEnd w:id="365"/>
      <w:r w:rsidRPr="00271577">
        <w:t>Privatumo apsauga</w:t>
      </w:r>
    </w:p>
    <w:p w14:paraId="2CE67E54" w14:textId="77777777" w:rsidR="00715E18" w:rsidRPr="00271577" w:rsidRDefault="00715E18" w:rsidP="00BE526F">
      <w:pPr>
        <w:jc w:val="both"/>
        <w:rPr>
          <w:sz w:val="22"/>
        </w:rPr>
      </w:pPr>
      <w:r w:rsidRPr="00271577">
        <w:rPr>
          <w:sz w:val="22"/>
        </w:rPr>
        <w:t>Kiekvienas socialinis tinklas siūlo eilę privatumo nustatymų. Šiuos nustatymus galima naudoti, pvz., norint rodyti savo profilį tik draugams ir leisti skelbti įrašus. Reiktų apsvarstyti glaudžią socialinių tinklų operatorių integraciją su kitomis interneto paslaugomis. Ši integracija leidžia sudaryti labai išsamų vartotojo profilį. Retkarčiais reiktų atlikti internetinę savo ar šeimos narių paiešką, kad būtų galima sužinoti, kokią informaciją apie jus galima rasti. Taip pat reiktų reguliariai tikrinti naudojamų socialinės žiniasklaidos paskyrų saugos nustatymus ir atkreipti dėmesį į nuorodas, vedančias į kitas paskyras. Socialinės žiniasklaidos paslaugų teikėjai gali pakeisti šiuos nustatymus savo iniciatyva.</w:t>
      </w:r>
    </w:p>
    <w:p w14:paraId="218926B2" w14:textId="7596B169" w:rsidR="00715E18" w:rsidRPr="00271577" w:rsidRDefault="00715E18" w:rsidP="00BE526F">
      <w:pPr>
        <w:jc w:val="both"/>
        <w:rPr>
          <w:sz w:val="22"/>
        </w:rPr>
      </w:pPr>
      <w:r w:rsidRPr="00271577">
        <w:rPr>
          <w:sz w:val="22"/>
        </w:rPr>
        <w:t xml:space="preserve">Nereiktų teikti asmeninės informacijos tinkle. Kai informacija yra paskelbiama internete, ją labai sunku arba </w:t>
      </w:r>
      <w:r w:rsidR="00195D05">
        <w:rPr>
          <w:sz w:val="22"/>
        </w:rPr>
        <w:t xml:space="preserve">net </w:t>
      </w:r>
      <w:r w:rsidRPr="00271577">
        <w:rPr>
          <w:sz w:val="22"/>
        </w:rPr>
        <w:t>neįmanoma ištrinti.</w:t>
      </w:r>
    </w:p>
    <w:p w14:paraId="259E4DC3" w14:textId="77777777" w:rsidR="00715E18" w:rsidRPr="00271577" w:rsidRDefault="00715E18" w:rsidP="008A5B50">
      <w:pPr>
        <w:pStyle w:val="Heading3"/>
      </w:pPr>
      <w:bookmarkStart w:id="366" w:name="_heading=h.bc6jouopk03c" w:colFirst="0" w:colLast="0"/>
      <w:bookmarkEnd w:id="366"/>
      <w:r w:rsidRPr="00271577">
        <w:t>Pranešimas apie kibernetinį persekiojimą ir neapykantos komentarus</w:t>
      </w:r>
    </w:p>
    <w:p w14:paraId="4519F62D" w14:textId="77777777" w:rsidR="00715E18" w:rsidRPr="00271577" w:rsidRDefault="00715E18" w:rsidP="00BE526F">
      <w:pPr>
        <w:pStyle w:val="ListParagraph"/>
        <w:numPr>
          <w:ilvl w:val="0"/>
          <w:numId w:val="155"/>
        </w:numPr>
        <w:ind w:left="360"/>
        <w:jc w:val="both"/>
        <w:rPr>
          <w:sz w:val="22"/>
        </w:rPr>
      </w:pPr>
      <w:r w:rsidRPr="00271577">
        <w:rPr>
          <w:sz w:val="22"/>
        </w:rPr>
        <w:t>Svarbu pranešti apie asmenis, kurie priekabiauja ar įžeidinėja kitus, socialinio tinklo operatoriui. Operatoriai gali ištirti ir ištrinti abejotinas paskyras.</w:t>
      </w:r>
    </w:p>
    <w:p w14:paraId="1005E901" w14:textId="77777777" w:rsidR="00715E18" w:rsidRPr="00271577" w:rsidRDefault="00715E18" w:rsidP="00BE526F">
      <w:pPr>
        <w:pStyle w:val="ListParagraph"/>
        <w:numPr>
          <w:ilvl w:val="0"/>
          <w:numId w:val="155"/>
        </w:numPr>
        <w:ind w:left="360"/>
        <w:jc w:val="both"/>
        <w:rPr>
          <w:sz w:val="22"/>
        </w:rPr>
      </w:pPr>
      <w:r w:rsidRPr="00271577">
        <w:rPr>
          <w:sz w:val="22"/>
        </w:rPr>
        <w:t>Akivaizdžių ar įtariamų nusikaltimų atveju svarbu kreiptis patarimo į policiją.</w:t>
      </w:r>
    </w:p>
    <w:p w14:paraId="4DC877DF" w14:textId="77777777" w:rsidR="00715E18" w:rsidRPr="00271577" w:rsidRDefault="00715E18" w:rsidP="00BE526F">
      <w:pPr>
        <w:pStyle w:val="ListParagraph"/>
        <w:numPr>
          <w:ilvl w:val="0"/>
          <w:numId w:val="155"/>
        </w:numPr>
        <w:ind w:left="360"/>
        <w:jc w:val="both"/>
        <w:rPr>
          <w:sz w:val="22"/>
        </w:rPr>
      </w:pPr>
      <w:r w:rsidRPr="00271577">
        <w:rPr>
          <w:sz w:val="22"/>
        </w:rPr>
        <w:t>Reikia informuoti asmenis, kurių atžvilgiu nukreiptas netinkamas elgesys ir, jei reikia, paduoti skundą.</w:t>
      </w:r>
    </w:p>
    <w:p w14:paraId="1EAB7BCF" w14:textId="77777777" w:rsidR="00715E18" w:rsidRPr="00271577" w:rsidRDefault="00715E18" w:rsidP="008A5B50">
      <w:pPr>
        <w:pStyle w:val="Heading3"/>
      </w:pPr>
      <w:r w:rsidRPr="00271577">
        <w:t xml:space="preserve"> Paskyros ištrynimas</w:t>
      </w:r>
    </w:p>
    <w:p w14:paraId="33B966DA" w14:textId="77777777" w:rsidR="00715E18" w:rsidRPr="00271577" w:rsidRDefault="00715E18" w:rsidP="00BE526F">
      <w:pPr>
        <w:jc w:val="both"/>
        <w:rPr>
          <w:sz w:val="22"/>
        </w:rPr>
      </w:pPr>
      <w:r w:rsidRPr="00271577">
        <w:rPr>
          <w:sz w:val="22"/>
        </w:rPr>
        <w:t xml:space="preserve">Jei paskyra nebenaudojama, galima sukurti atsarginę duomenų kopiją, o paskyrą ištrinti. </w:t>
      </w:r>
      <w:r w:rsidRPr="00271577">
        <w:rPr>
          <w:b/>
          <w:sz w:val="22"/>
        </w:rPr>
        <w:t>Perskaitykite duomenų apsaugos taisykles ir bendrąsias sąlygas.</w:t>
      </w:r>
    </w:p>
    <w:p w14:paraId="6AAB8AF1" w14:textId="77777777" w:rsidR="00715E18" w:rsidRPr="00271577" w:rsidRDefault="00715E18" w:rsidP="00715E18">
      <w:pPr>
        <w:rPr>
          <w:b/>
          <w:sz w:val="22"/>
        </w:rPr>
      </w:pPr>
      <w:r w:rsidRPr="00271577">
        <w:rPr>
          <w:b/>
          <w:sz w:val="22"/>
        </w:rPr>
        <w:t xml:space="preserve"> </w:t>
      </w:r>
    </w:p>
    <w:p w14:paraId="51FE1FE8" w14:textId="77777777" w:rsidR="00715E18" w:rsidRPr="00271577" w:rsidRDefault="00715E18" w:rsidP="008A5B50">
      <w:pPr>
        <w:pStyle w:val="Heading3"/>
      </w:pPr>
      <w:bookmarkStart w:id="367" w:name="_heading=h.y5es6h5bxy8s" w:colFirst="0" w:colLast="0"/>
      <w:bookmarkEnd w:id="367"/>
      <w:r w:rsidRPr="00271577">
        <w:t>Teisės ir pareigos</w:t>
      </w:r>
    </w:p>
    <w:p w14:paraId="1D1AF7C0" w14:textId="77777777" w:rsidR="00715E18" w:rsidRPr="00271577" w:rsidRDefault="00715E18" w:rsidP="00BE526F">
      <w:pPr>
        <w:jc w:val="both"/>
        <w:rPr>
          <w:sz w:val="22"/>
        </w:rPr>
      </w:pPr>
      <w:r w:rsidRPr="00271577">
        <w:rPr>
          <w:sz w:val="22"/>
        </w:rPr>
        <w:t>Socialinius tinklus valdo pelno siekiančios kompanijos, kurios dažniausiai finansuojamos iš reklamos. Taisyklėse ir sąlygose pateikiama informacija apie tai, kaip paslaugų teikėjas tvarko asmens duomenis ir kaip šie duomenys perduodami reklamos industrijai. Prieš kuriant profilį, būtina atidžiai perskaityti bendrąsias taisykles ir sąlygas bei duomenų apsaugos nuostatas.</w:t>
      </w:r>
    </w:p>
    <w:p w14:paraId="2E9F4CE1" w14:textId="77777777" w:rsidR="00715E18" w:rsidRPr="00271577" w:rsidRDefault="00715E18" w:rsidP="00BE526F">
      <w:pPr>
        <w:jc w:val="both"/>
        <w:rPr>
          <w:sz w:val="22"/>
        </w:rPr>
      </w:pPr>
      <w:r w:rsidRPr="00271577">
        <w:rPr>
          <w:sz w:val="22"/>
        </w:rPr>
        <w:t>Kai kurie socialiniai tinklai numato sau teisę į vartotojų leidinius. Tai reiškia, kad, pavyzdžiui, nuotraukų ir vaizdo įrašų naudojimo teisės perduodamos socialinio tinklo operatoriui. Be to, gana įprasta, kad suteiktos naudojimo teisės išlieka, net jei vartotojas palieką tinklą ir ištrina profilį. Taigi, prieš kažką paskelbiant, reikia labai gerai pagalvoti. Taip pat reikėtų pasirūpinti, kad skelbiant paveikslėlius, tekstus ar vaizdo įrašus nebūtų pažeistos trečiųjų šalių teisės.</w:t>
      </w:r>
    </w:p>
    <w:p w14:paraId="30551C32" w14:textId="5BD7E86C" w:rsidR="00715E18" w:rsidRPr="00271577" w:rsidRDefault="00715E18" w:rsidP="00BE526F">
      <w:pPr>
        <w:jc w:val="both"/>
        <w:rPr>
          <w:sz w:val="22"/>
        </w:rPr>
      </w:pPr>
      <w:r w:rsidRPr="00271577">
        <w:rPr>
          <w:sz w:val="22"/>
        </w:rPr>
        <w:t>Socialiniuose tinkluose taip pat yra elgesio taisyklės – internetinis etiketas (</w:t>
      </w:r>
      <w:r w:rsidRPr="00271577">
        <w:rPr>
          <w:i/>
          <w:sz w:val="22"/>
        </w:rPr>
        <w:t>netiquette</w:t>
      </w:r>
      <w:r w:rsidRPr="00271577">
        <w:rPr>
          <w:sz w:val="22"/>
        </w:rPr>
        <w:t>), kuri</w:t>
      </w:r>
      <w:r w:rsidR="00195D05">
        <w:rPr>
          <w:sz w:val="22"/>
        </w:rPr>
        <w:t>o</w:t>
      </w:r>
      <w:r w:rsidRPr="00271577">
        <w:rPr>
          <w:sz w:val="22"/>
        </w:rPr>
        <w:t xml:space="preserve"> privalu laikytis.</w:t>
      </w:r>
    </w:p>
    <w:p w14:paraId="4C277671" w14:textId="607CA387" w:rsidR="00715E18" w:rsidRPr="00271577" w:rsidRDefault="00715E18" w:rsidP="00BE526F">
      <w:pPr>
        <w:jc w:val="both"/>
        <w:rPr>
          <w:sz w:val="22"/>
        </w:rPr>
      </w:pPr>
      <w:r w:rsidRPr="00271577">
        <w:rPr>
          <w:sz w:val="22"/>
        </w:rPr>
        <w:t>Internetinis etiketas reiškia taisykles, kurias dauguma žmonių laiko savaime suprantamomis. Beveik kiekvienas forumas ir kiekviena svetainė, pokalbių kambarys ir t.t. turi savo internetinį etiketą. Tačiau, iš esmės, gairės yra tos pačios</w:t>
      </w:r>
      <w:r w:rsidR="00195D05">
        <w:rPr>
          <w:sz w:val="22"/>
        </w:rPr>
        <w:t>:</w:t>
      </w:r>
    </w:p>
    <w:p w14:paraId="20F7A372" w14:textId="339B9C07" w:rsidR="00715E18" w:rsidRPr="00271577" w:rsidRDefault="00715E18" w:rsidP="00BE526F">
      <w:pPr>
        <w:pStyle w:val="ListParagraph"/>
        <w:numPr>
          <w:ilvl w:val="0"/>
          <w:numId w:val="156"/>
        </w:numPr>
        <w:ind w:left="709"/>
        <w:jc w:val="both"/>
        <w:rPr>
          <w:sz w:val="22"/>
        </w:rPr>
      </w:pPr>
      <w:r w:rsidRPr="00271577">
        <w:rPr>
          <w:sz w:val="22"/>
        </w:rPr>
        <w:t>Pirmiausia perskaitykite, tada pagalvokite, tada skelbkite</w:t>
      </w:r>
      <w:r w:rsidR="00040493">
        <w:rPr>
          <w:sz w:val="22"/>
        </w:rPr>
        <w:t>.</w:t>
      </w:r>
    </w:p>
    <w:p w14:paraId="57461073" w14:textId="73BD753B" w:rsidR="00715E18" w:rsidRPr="00271577" w:rsidRDefault="00715E18" w:rsidP="00BE526F">
      <w:pPr>
        <w:pStyle w:val="ListParagraph"/>
        <w:numPr>
          <w:ilvl w:val="0"/>
          <w:numId w:val="156"/>
        </w:numPr>
        <w:ind w:left="709"/>
        <w:jc w:val="both"/>
        <w:rPr>
          <w:sz w:val="22"/>
        </w:rPr>
      </w:pPr>
      <w:r w:rsidRPr="00271577">
        <w:rPr>
          <w:sz w:val="22"/>
        </w:rPr>
        <w:t>Tekstas turi būti trumpas</w:t>
      </w:r>
      <w:r w:rsidR="00040493">
        <w:rPr>
          <w:sz w:val="22"/>
        </w:rPr>
        <w:t>.</w:t>
      </w:r>
    </w:p>
    <w:p w14:paraId="35F1E2EB" w14:textId="46475D95" w:rsidR="00715E18" w:rsidRPr="00271577" w:rsidRDefault="00715E18" w:rsidP="00BE526F">
      <w:pPr>
        <w:pStyle w:val="ListParagraph"/>
        <w:numPr>
          <w:ilvl w:val="0"/>
          <w:numId w:val="156"/>
        </w:numPr>
        <w:ind w:left="709"/>
        <w:jc w:val="both"/>
        <w:rPr>
          <w:sz w:val="22"/>
        </w:rPr>
      </w:pPr>
      <w:r w:rsidRPr="00271577">
        <w:rPr>
          <w:sz w:val="22"/>
        </w:rPr>
        <w:t>Laikykitės teisinių nuostatų</w:t>
      </w:r>
      <w:r w:rsidR="00040493">
        <w:rPr>
          <w:sz w:val="22"/>
        </w:rPr>
        <w:t>.</w:t>
      </w:r>
    </w:p>
    <w:p w14:paraId="2C4297DE" w14:textId="3ADDEE6D" w:rsidR="00715E18" w:rsidRPr="00271577" w:rsidRDefault="00715E18" w:rsidP="00BE526F">
      <w:pPr>
        <w:pStyle w:val="ListParagraph"/>
        <w:numPr>
          <w:ilvl w:val="0"/>
          <w:numId w:val="156"/>
        </w:numPr>
        <w:ind w:left="709"/>
        <w:jc w:val="both"/>
        <w:rPr>
          <w:sz w:val="22"/>
        </w:rPr>
      </w:pPr>
      <w:r w:rsidRPr="00271577">
        <w:rPr>
          <w:sz w:val="22"/>
        </w:rPr>
        <w:t>Būkite mandagūs ir tolerantiški</w:t>
      </w:r>
      <w:r w:rsidR="00040493">
        <w:rPr>
          <w:sz w:val="22"/>
        </w:rPr>
        <w:t>.</w:t>
      </w:r>
    </w:p>
    <w:p w14:paraId="11C8E064" w14:textId="6F10A882" w:rsidR="00715E18" w:rsidRPr="00271577" w:rsidRDefault="00715E18" w:rsidP="00BE526F">
      <w:pPr>
        <w:pStyle w:val="ListParagraph"/>
        <w:numPr>
          <w:ilvl w:val="0"/>
          <w:numId w:val="156"/>
        </w:numPr>
        <w:ind w:left="709"/>
        <w:jc w:val="both"/>
        <w:rPr>
          <w:sz w:val="22"/>
        </w:rPr>
      </w:pPr>
      <w:r w:rsidRPr="00271577">
        <w:rPr>
          <w:sz w:val="22"/>
        </w:rPr>
        <w:t>Nenaudokite per daug didžiųjų raidžių ar skyrybos ženklų, tokių kaip šauktukai</w:t>
      </w:r>
      <w:r w:rsidR="00040493">
        <w:rPr>
          <w:sz w:val="22"/>
        </w:rPr>
        <w:t>.</w:t>
      </w:r>
    </w:p>
    <w:p w14:paraId="62550D68" w14:textId="6D1D660E" w:rsidR="00715E18" w:rsidRPr="00271577" w:rsidRDefault="00715E18" w:rsidP="00BE526F">
      <w:pPr>
        <w:pStyle w:val="ListParagraph"/>
        <w:numPr>
          <w:ilvl w:val="0"/>
          <w:numId w:val="156"/>
        </w:numPr>
        <w:ind w:left="709"/>
        <w:jc w:val="both"/>
        <w:rPr>
          <w:sz w:val="22"/>
        </w:rPr>
      </w:pPr>
      <w:r w:rsidRPr="00271577">
        <w:rPr>
          <w:sz w:val="22"/>
        </w:rPr>
        <w:t>Jokių žodinių atakų</w:t>
      </w:r>
      <w:r w:rsidR="00040493">
        <w:rPr>
          <w:sz w:val="22"/>
        </w:rPr>
        <w:t>.</w:t>
      </w:r>
    </w:p>
    <w:p w14:paraId="73F027A5" w14:textId="1BE11768" w:rsidR="00715E18" w:rsidRPr="00271577" w:rsidRDefault="00715E18" w:rsidP="00BE526F">
      <w:pPr>
        <w:pStyle w:val="ListParagraph"/>
        <w:numPr>
          <w:ilvl w:val="0"/>
          <w:numId w:val="156"/>
        </w:numPr>
        <w:ind w:left="709"/>
        <w:jc w:val="both"/>
        <w:rPr>
          <w:sz w:val="22"/>
        </w:rPr>
      </w:pPr>
      <w:r w:rsidRPr="00271577">
        <w:rPr>
          <w:sz w:val="22"/>
        </w:rPr>
        <w:t>Taisyklinga rašyba</w:t>
      </w:r>
      <w:r w:rsidR="00040493">
        <w:rPr>
          <w:sz w:val="22"/>
        </w:rPr>
        <w:t>.</w:t>
      </w:r>
    </w:p>
    <w:p w14:paraId="5F2DCF1D" w14:textId="254BAF0C" w:rsidR="00715E18" w:rsidRPr="00271577" w:rsidRDefault="00715E18" w:rsidP="00BE526F">
      <w:pPr>
        <w:pStyle w:val="ListParagraph"/>
        <w:numPr>
          <w:ilvl w:val="0"/>
          <w:numId w:val="156"/>
        </w:numPr>
        <w:ind w:left="709"/>
        <w:jc w:val="both"/>
        <w:rPr>
          <w:sz w:val="22"/>
        </w:rPr>
      </w:pPr>
      <w:r w:rsidRPr="00271577">
        <w:rPr>
          <w:sz w:val="22"/>
        </w:rPr>
        <w:t>Naudokite skyrybos ženklus</w:t>
      </w:r>
      <w:r w:rsidR="00040493">
        <w:rPr>
          <w:sz w:val="22"/>
        </w:rPr>
        <w:t>.</w:t>
      </w:r>
    </w:p>
    <w:p w14:paraId="7B6F7435" w14:textId="63873706" w:rsidR="00715E18" w:rsidRPr="00271577" w:rsidRDefault="00715E18" w:rsidP="00BE526F">
      <w:pPr>
        <w:pStyle w:val="ListParagraph"/>
        <w:numPr>
          <w:ilvl w:val="0"/>
          <w:numId w:val="156"/>
        </w:numPr>
        <w:ind w:left="709"/>
        <w:jc w:val="both"/>
        <w:rPr>
          <w:sz w:val="22"/>
        </w:rPr>
      </w:pPr>
      <w:r w:rsidRPr="00271577">
        <w:rPr>
          <w:sz w:val="22"/>
        </w:rPr>
        <w:t>Pasakyti „ačiū“ niekada nepakenks</w:t>
      </w:r>
      <w:r w:rsidR="00040493">
        <w:rPr>
          <w:sz w:val="22"/>
        </w:rPr>
        <w:t>.</w:t>
      </w:r>
    </w:p>
    <w:p w14:paraId="7DCA0BF0" w14:textId="5556CEF3" w:rsidR="00715E18" w:rsidRPr="00271577" w:rsidRDefault="00715E18" w:rsidP="00BE526F">
      <w:pPr>
        <w:pStyle w:val="ListParagraph"/>
        <w:numPr>
          <w:ilvl w:val="0"/>
          <w:numId w:val="156"/>
        </w:numPr>
        <w:ind w:left="709"/>
        <w:jc w:val="both"/>
        <w:rPr>
          <w:sz w:val="22"/>
        </w:rPr>
      </w:pPr>
      <w:r w:rsidRPr="00271577">
        <w:rPr>
          <w:sz w:val="22"/>
        </w:rPr>
        <w:t>Jokio šlamšto ir ilgų tekstų</w:t>
      </w:r>
      <w:r w:rsidR="00040493">
        <w:rPr>
          <w:sz w:val="22"/>
        </w:rPr>
        <w:t>.</w:t>
      </w:r>
    </w:p>
    <w:p w14:paraId="4B38EB9A" w14:textId="7E4E1E16" w:rsidR="00715E18" w:rsidRPr="00271577" w:rsidRDefault="00715E18" w:rsidP="00BE526F">
      <w:pPr>
        <w:pStyle w:val="ListParagraph"/>
        <w:numPr>
          <w:ilvl w:val="0"/>
          <w:numId w:val="156"/>
        </w:numPr>
        <w:ind w:left="709"/>
        <w:jc w:val="both"/>
        <w:rPr>
          <w:sz w:val="22"/>
        </w:rPr>
      </w:pPr>
      <w:r w:rsidRPr="00271577">
        <w:rPr>
          <w:sz w:val="22"/>
        </w:rPr>
        <w:t>Nenaudokite per daug šypsenėlių</w:t>
      </w:r>
      <w:r w:rsidR="00040493">
        <w:rPr>
          <w:sz w:val="22"/>
        </w:rPr>
        <w:t>.</w:t>
      </w:r>
    </w:p>
    <w:p w14:paraId="61B33EB2" w14:textId="15E51BB8" w:rsidR="00715E18" w:rsidRPr="00271577" w:rsidRDefault="00715E18" w:rsidP="00BE526F">
      <w:pPr>
        <w:pStyle w:val="ListParagraph"/>
        <w:numPr>
          <w:ilvl w:val="0"/>
          <w:numId w:val="156"/>
        </w:numPr>
        <w:ind w:left="709"/>
        <w:jc w:val="both"/>
        <w:rPr>
          <w:sz w:val="22"/>
        </w:rPr>
      </w:pPr>
      <w:r w:rsidRPr="00271577">
        <w:rPr>
          <w:sz w:val="22"/>
        </w:rPr>
        <w:t>Jokios diskriminacijos, seksistinių ar rasistinių šūkių</w:t>
      </w:r>
      <w:r w:rsidR="00040493">
        <w:rPr>
          <w:sz w:val="22"/>
        </w:rPr>
        <w:t>.</w:t>
      </w:r>
    </w:p>
    <w:p w14:paraId="34792501" w14:textId="116520B6" w:rsidR="00715E18" w:rsidRPr="00271577" w:rsidRDefault="00715E18" w:rsidP="00BE526F">
      <w:pPr>
        <w:pStyle w:val="ListParagraph"/>
        <w:numPr>
          <w:ilvl w:val="0"/>
          <w:numId w:val="156"/>
        </w:numPr>
        <w:ind w:left="709"/>
        <w:jc w:val="both"/>
        <w:rPr>
          <w:sz w:val="22"/>
        </w:rPr>
      </w:pPr>
      <w:r w:rsidRPr="00271577">
        <w:rPr>
          <w:sz w:val="22"/>
        </w:rPr>
        <w:t>Neskelbkite asmeninių duomenų, telefono numerių ar reklamos</w:t>
      </w:r>
      <w:r w:rsidR="00040493">
        <w:rPr>
          <w:sz w:val="22"/>
        </w:rPr>
        <w:t>.</w:t>
      </w:r>
    </w:p>
    <w:p w14:paraId="268D783F" w14:textId="72C5BB0A" w:rsidR="00715E18" w:rsidRPr="00271577" w:rsidRDefault="00195D05" w:rsidP="00BE526F">
      <w:pPr>
        <w:jc w:val="both"/>
        <w:rPr>
          <w:sz w:val="22"/>
        </w:rPr>
      </w:pPr>
      <w:r>
        <w:rPr>
          <w:sz w:val="22"/>
        </w:rPr>
        <w:t>P</w:t>
      </w:r>
      <w:r w:rsidR="00715E18" w:rsidRPr="00271577">
        <w:rPr>
          <w:sz w:val="22"/>
        </w:rPr>
        <w:t xml:space="preserve">rieš užduodant klausimą pirmiausia naudojama paieškos funkcija, ieškoma DUK‘e (skiltyje </w:t>
      </w:r>
      <w:r w:rsidR="00715E18" w:rsidRPr="00271577">
        <w:rPr>
          <w:i/>
          <w:sz w:val="22"/>
        </w:rPr>
        <w:t>Dažniausiai užduodami klausimai</w:t>
      </w:r>
      <w:r w:rsidR="00715E18" w:rsidRPr="00271577">
        <w:rPr>
          <w:sz w:val="22"/>
        </w:rPr>
        <w:t>). Daugeliu atvejų tai užkerta kelią vėl ir vėl užduoti klausimą, kuris jau buvo užduotas.</w:t>
      </w:r>
    </w:p>
    <w:p w14:paraId="1C4ADD69" w14:textId="77777777" w:rsidR="00715E18" w:rsidRPr="00271577" w:rsidRDefault="00715E18" w:rsidP="00BE526F">
      <w:pPr>
        <w:jc w:val="both"/>
        <w:rPr>
          <w:sz w:val="22"/>
        </w:rPr>
      </w:pPr>
      <w:r w:rsidRPr="00271577">
        <w:rPr>
          <w:sz w:val="22"/>
        </w:rPr>
        <w:t>Priklausomai nuo portalo, tinklaraščio ir t.t. taisyklių sąrašas gali skirtis. „Internetinis etiketas“ naudojamas „Facebook“, el. laiškuose ir kitose vietose, kur galima rašyti savo tekstus ir komentarus internete.</w:t>
      </w:r>
    </w:p>
    <w:p w14:paraId="7F1CB46C" w14:textId="77777777" w:rsidR="00715E18" w:rsidRPr="00271577" w:rsidRDefault="00715E18" w:rsidP="008A5B50">
      <w:pPr>
        <w:pStyle w:val="Heading3"/>
      </w:pPr>
      <w:r w:rsidRPr="00271577">
        <w:t xml:space="preserve"> Asmeninės atakos ir elektroninės patyčios</w:t>
      </w:r>
    </w:p>
    <w:p w14:paraId="11E8BAFD" w14:textId="77777777" w:rsidR="00715E18" w:rsidRPr="00271577" w:rsidRDefault="00715E18" w:rsidP="00BE526F">
      <w:pPr>
        <w:jc w:val="both"/>
        <w:rPr>
          <w:sz w:val="22"/>
        </w:rPr>
      </w:pPr>
      <w:r w:rsidRPr="00271577">
        <w:rPr>
          <w:sz w:val="22"/>
        </w:rPr>
        <w:t>Socialinė žiniasklaida, „Messenger“ paslaugos ir kitos programėlės įgalina arba palengvina patyčias internete ir kibernetinį persekiojimą, nes dažnai siūlo ne tik platformas, kuriose patyčios ar persekiojimai vyksta, bet ir viešai skelbia privačią naudotojų informaciją.</w:t>
      </w:r>
    </w:p>
    <w:p w14:paraId="285A4318" w14:textId="432A9E80" w:rsidR="00715E18" w:rsidRPr="00271577" w:rsidRDefault="00715E18" w:rsidP="008A5B50">
      <w:pPr>
        <w:pStyle w:val="Heading3"/>
      </w:pPr>
      <w:bookmarkStart w:id="368" w:name="_heading=h.mt1dm81fjhf8" w:colFirst="0" w:colLast="0"/>
      <w:bookmarkEnd w:id="368"/>
      <w:r w:rsidRPr="00271577">
        <w:t>Elektroninės patyčios</w:t>
      </w:r>
    </w:p>
    <w:p w14:paraId="29CCB8A0" w14:textId="0609DD50" w:rsidR="00715E18" w:rsidRPr="00271577" w:rsidRDefault="00715E18" w:rsidP="00BE526F">
      <w:pPr>
        <w:jc w:val="both"/>
        <w:rPr>
          <w:sz w:val="22"/>
        </w:rPr>
      </w:pPr>
      <w:r w:rsidRPr="00271577">
        <w:rPr>
          <w:sz w:val="22"/>
        </w:rPr>
        <w:t>Patyčios elektroninėje erdvėje – tai tyčinis, tam tikrą laiką tunkantis kitų asmenų įžeidinėjimas, gąsdinimas, „jautrios“ informacijos viešinimas ar priekabiavimas internete. Agresorius (patyčių iniciatorius) ieško aukos, kuri negali arba turi sunkumų apsiginti nuo išpuolių ir naudoja šį jėgų disbalansą, stumdamas auką į socialinę izoliaciją.</w:t>
      </w:r>
    </w:p>
    <w:p w14:paraId="2DD3A1DA" w14:textId="6BAAE39F" w:rsidR="00715E18" w:rsidRPr="00271577" w:rsidRDefault="00715E18" w:rsidP="00BE526F">
      <w:pPr>
        <w:jc w:val="both"/>
        <w:rPr>
          <w:sz w:val="22"/>
        </w:rPr>
      </w:pPr>
      <w:r w:rsidRPr="00271577">
        <w:rPr>
          <w:sz w:val="22"/>
        </w:rPr>
        <w:t>Elektroninės patyčios vyksta socialiniuose tinkluose, vaizdo portaluose ir išmaniųjų telefonų žinučių programėlėse, pvz., „WhatsApp“, erzinančių telefono skambučių pagalba ir pan. Patyčių iniciatorius dažniausiai elgiasi anonimiškai, todėl auka nežino, iš kur kyla išpuoliai</w:t>
      </w:r>
      <w:r w:rsidR="00121553">
        <w:rPr>
          <w:sz w:val="22"/>
        </w:rPr>
        <w:t xml:space="preserve">, priešingai nei realių patyčių </w:t>
      </w:r>
      <w:r w:rsidRPr="00271577">
        <w:rPr>
          <w:sz w:val="22"/>
        </w:rPr>
        <w:t xml:space="preserve">atveju, </w:t>
      </w:r>
      <w:r w:rsidR="00121553">
        <w:rPr>
          <w:sz w:val="22"/>
        </w:rPr>
        <w:t xml:space="preserve">kai paaugliai </w:t>
      </w:r>
      <w:r w:rsidRPr="00271577">
        <w:rPr>
          <w:sz w:val="22"/>
        </w:rPr>
        <w:t xml:space="preserve">dažniausiai pažįsta vienas kitą iš savo </w:t>
      </w:r>
      <w:r w:rsidR="00121553">
        <w:rPr>
          <w:sz w:val="22"/>
        </w:rPr>
        <w:t xml:space="preserve">tikros </w:t>
      </w:r>
      <w:r w:rsidRPr="00271577">
        <w:rPr>
          <w:sz w:val="22"/>
        </w:rPr>
        <w:t>asmeninės aplinkos. Todėl aukos beveik visada įtaria, kas slepiasi už išpuolių.</w:t>
      </w:r>
    </w:p>
    <w:p w14:paraId="2AF4E5DD" w14:textId="77777777" w:rsidR="00715E18" w:rsidRPr="00F632B7" w:rsidRDefault="00715E18" w:rsidP="008A5B50">
      <w:pPr>
        <w:pStyle w:val="Heading4"/>
      </w:pPr>
      <w:r w:rsidRPr="00F632B7">
        <w:t>Skirtumas tarp elektroninių patyčių ir patyčių</w:t>
      </w:r>
    </w:p>
    <w:p w14:paraId="10231592" w14:textId="77777777" w:rsidR="00715E18" w:rsidRPr="00F632B7" w:rsidRDefault="00715E18" w:rsidP="00BE526F">
      <w:pPr>
        <w:jc w:val="both"/>
        <w:rPr>
          <w:sz w:val="22"/>
        </w:rPr>
      </w:pPr>
      <w:r w:rsidRPr="00F632B7">
        <w:rPr>
          <w:sz w:val="22"/>
        </w:rPr>
        <w:t>Patyčios elektroninėje erdvėje kai kuriais aspektais skiriasi nuo patyčių realiame pasaulyje.</w:t>
      </w:r>
    </w:p>
    <w:p w14:paraId="2CFF440D" w14:textId="5C6BEE00" w:rsidR="00715E18" w:rsidRPr="00F632B7" w:rsidRDefault="005139BF" w:rsidP="00BE526F">
      <w:pPr>
        <w:pStyle w:val="ListParagraph"/>
        <w:numPr>
          <w:ilvl w:val="0"/>
          <w:numId w:val="157"/>
        </w:numPr>
        <w:jc w:val="both"/>
        <w:rPr>
          <w:sz w:val="22"/>
        </w:rPr>
      </w:pPr>
      <w:r w:rsidRPr="00F632B7">
        <w:rPr>
          <w:b/>
          <w:color w:val="F79646" w:themeColor="accent6"/>
          <w:sz w:val="22"/>
        </w:rPr>
        <w:t>Elektroninės</w:t>
      </w:r>
      <w:r w:rsidR="00715E18" w:rsidRPr="00F632B7">
        <w:rPr>
          <w:b/>
          <w:color w:val="F79646" w:themeColor="accent6"/>
          <w:sz w:val="22"/>
        </w:rPr>
        <w:t xml:space="preserve"> patyčios nesibaigia </w:t>
      </w:r>
      <w:r w:rsidR="00477586">
        <w:rPr>
          <w:b/>
          <w:color w:val="F79646" w:themeColor="accent6"/>
          <w:sz w:val="22"/>
        </w:rPr>
        <w:t xml:space="preserve">su </w:t>
      </w:r>
      <w:r w:rsidR="00715E18" w:rsidRPr="00F632B7">
        <w:rPr>
          <w:b/>
          <w:color w:val="F79646" w:themeColor="accent6"/>
          <w:sz w:val="22"/>
        </w:rPr>
        <w:t>mokykl</w:t>
      </w:r>
      <w:r w:rsidR="00477586">
        <w:rPr>
          <w:b/>
          <w:color w:val="F79646" w:themeColor="accent6"/>
          <w:sz w:val="22"/>
        </w:rPr>
        <w:t>a</w:t>
      </w:r>
      <w:r w:rsidR="00715E18" w:rsidRPr="00F632B7">
        <w:rPr>
          <w:b/>
          <w:color w:val="F79646" w:themeColor="accent6"/>
          <w:sz w:val="22"/>
        </w:rPr>
        <w:t xml:space="preserve"> ar darb</w:t>
      </w:r>
      <w:r w:rsidR="00477586">
        <w:rPr>
          <w:b/>
          <w:color w:val="F79646" w:themeColor="accent6"/>
          <w:sz w:val="22"/>
        </w:rPr>
        <w:t>u</w:t>
      </w:r>
      <w:r w:rsidR="00715E18" w:rsidRPr="00F632B7">
        <w:rPr>
          <w:sz w:val="22"/>
        </w:rPr>
        <w:t>. Kadangi elektroniniai priekabiautojai gali pulti internetu 24 valandas per parą, jie gali persekioti ir namuose.</w:t>
      </w:r>
    </w:p>
    <w:p w14:paraId="57E28189" w14:textId="77777777" w:rsidR="00715E18" w:rsidRPr="00F632B7" w:rsidRDefault="00715E18" w:rsidP="00BE526F">
      <w:pPr>
        <w:pStyle w:val="ListParagraph"/>
        <w:numPr>
          <w:ilvl w:val="0"/>
          <w:numId w:val="157"/>
        </w:numPr>
        <w:jc w:val="both"/>
        <w:rPr>
          <w:sz w:val="22"/>
        </w:rPr>
      </w:pPr>
      <w:r w:rsidRPr="00477586">
        <w:rPr>
          <w:color w:val="E36C0A" w:themeColor="accent6" w:themeShade="BF"/>
          <w:sz w:val="22"/>
        </w:rPr>
        <w:t xml:space="preserve">Patyčių elektroninėje erdvėje mastas yra didesnis </w:t>
      </w:r>
      <w:r w:rsidRPr="00F632B7">
        <w:rPr>
          <w:sz w:val="22"/>
        </w:rPr>
        <w:t>nei realiame gyvenime, nes:</w:t>
      </w:r>
    </w:p>
    <w:p w14:paraId="2790444E" w14:textId="7D063F97" w:rsidR="00715E18" w:rsidRPr="00F632B7" w:rsidRDefault="00477586" w:rsidP="00BE526F">
      <w:pPr>
        <w:pStyle w:val="ListParagraph"/>
        <w:numPr>
          <w:ilvl w:val="0"/>
          <w:numId w:val="158"/>
        </w:numPr>
        <w:ind w:left="1134"/>
        <w:jc w:val="both"/>
        <w:rPr>
          <w:sz w:val="22"/>
        </w:rPr>
      </w:pPr>
      <w:r>
        <w:rPr>
          <w:sz w:val="22"/>
        </w:rPr>
        <w:t>a</w:t>
      </w:r>
      <w:r w:rsidR="00715E18" w:rsidRPr="00F632B7">
        <w:rPr>
          <w:sz w:val="22"/>
        </w:rPr>
        <w:t>uditorija yra nevaldomai didelė</w:t>
      </w:r>
      <w:r>
        <w:rPr>
          <w:sz w:val="22"/>
        </w:rPr>
        <w:t>;</w:t>
      </w:r>
    </w:p>
    <w:p w14:paraId="64992E83" w14:textId="636347E2" w:rsidR="00715E18" w:rsidRPr="00F632B7" w:rsidRDefault="00477586" w:rsidP="00BE526F">
      <w:pPr>
        <w:pStyle w:val="ListParagraph"/>
        <w:numPr>
          <w:ilvl w:val="0"/>
          <w:numId w:val="158"/>
        </w:numPr>
        <w:ind w:left="1134"/>
        <w:jc w:val="both"/>
        <w:rPr>
          <w:sz w:val="22"/>
        </w:rPr>
      </w:pPr>
      <w:r>
        <w:rPr>
          <w:sz w:val="22"/>
        </w:rPr>
        <w:t>t</w:t>
      </w:r>
      <w:r w:rsidR="00715E18" w:rsidRPr="00F632B7">
        <w:rPr>
          <w:sz w:val="22"/>
        </w:rPr>
        <w:t>urinys plinta itin greitai</w:t>
      </w:r>
      <w:r>
        <w:rPr>
          <w:sz w:val="22"/>
        </w:rPr>
        <w:t>;</w:t>
      </w:r>
    </w:p>
    <w:p w14:paraId="639A510C" w14:textId="593D9851" w:rsidR="00715E18" w:rsidRPr="00F632B7" w:rsidRDefault="00477586" w:rsidP="00BE526F">
      <w:pPr>
        <w:pStyle w:val="ListParagraph"/>
        <w:numPr>
          <w:ilvl w:val="0"/>
          <w:numId w:val="158"/>
        </w:numPr>
        <w:ind w:left="1134"/>
        <w:jc w:val="both"/>
        <w:rPr>
          <w:sz w:val="22"/>
        </w:rPr>
      </w:pPr>
      <w:r>
        <w:rPr>
          <w:sz w:val="22"/>
        </w:rPr>
        <w:t>t</w:t>
      </w:r>
      <w:r w:rsidR="00715E18" w:rsidRPr="00F632B7">
        <w:rPr>
          <w:sz w:val="22"/>
        </w:rPr>
        <w:t xml:space="preserve">urinys, kuris </w:t>
      </w:r>
      <w:r>
        <w:rPr>
          <w:sz w:val="22"/>
        </w:rPr>
        <w:t>b</w:t>
      </w:r>
      <w:r w:rsidR="00715E18" w:rsidRPr="00F632B7">
        <w:rPr>
          <w:sz w:val="22"/>
        </w:rPr>
        <w:t>uvo seniai užmirštas, gali bet kada išplaukti į viešumą</w:t>
      </w:r>
      <w:r w:rsidR="00D61CC9" w:rsidRPr="00F632B7">
        <w:rPr>
          <w:sz w:val="22"/>
        </w:rPr>
        <w:t>.</w:t>
      </w:r>
    </w:p>
    <w:p w14:paraId="3224240F" w14:textId="77777777" w:rsidR="00715E18" w:rsidRPr="00F632B7" w:rsidRDefault="00715E18" w:rsidP="00BE526F">
      <w:pPr>
        <w:pStyle w:val="ListParagraph"/>
        <w:numPr>
          <w:ilvl w:val="0"/>
          <w:numId w:val="157"/>
        </w:numPr>
        <w:jc w:val="both"/>
        <w:rPr>
          <w:sz w:val="22"/>
        </w:rPr>
      </w:pPr>
      <w:r w:rsidRPr="00F632B7">
        <w:rPr>
          <w:b/>
          <w:color w:val="F79646" w:themeColor="accent6"/>
          <w:sz w:val="22"/>
        </w:rPr>
        <w:t>Patyčių iniciatoriai gali veikti anonimiškai</w:t>
      </w:r>
      <w:r w:rsidRPr="00F632B7">
        <w:rPr>
          <w:sz w:val="22"/>
        </w:rPr>
        <w:t>:</w:t>
      </w:r>
      <w:r w:rsidR="00D61CC9" w:rsidRPr="00F632B7">
        <w:rPr>
          <w:sz w:val="22"/>
        </w:rPr>
        <w:t xml:space="preserve"> a</w:t>
      </w:r>
      <w:r w:rsidRPr="00F632B7">
        <w:rPr>
          <w:sz w:val="22"/>
        </w:rPr>
        <w:t>gresorius tiesiogiai nepasirodo savo aukai. Nežinojimas, kas yra agresoriai, gali dal labiau gąsdinti ir neraminti auką.</w:t>
      </w:r>
    </w:p>
    <w:p w14:paraId="2F88201A" w14:textId="77777777" w:rsidR="00715E18" w:rsidRPr="00F632B7" w:rsidRDefault="00715E18" w:rsidP="00BE526F">
      <w:pPr>
        <w:pStyle w:val="ListParagraph"/>
        <w:numPr>
          <w:ilvl w:val="0"/>
          <w:numId w:val="157"/>
        </w:numPr>
        <w:jc w:val="both"/>
        <w:rPr>
          <w:sz w:val="22"/>
        </w:rPr>
      </w:pPr>
      <w:r w:rsidRPr="00F632B7">
        <w:rPr>
          <w:b/>
          <w:color w:val="F79646" w:themeColor="accent6"/>
          <w:sz w:val="22"/>
        </w:rPr>
        <w:t>Poveikis aukai nematomas</w:t>
      </w:r>
      <w:r w:rsidRPr="00F632B7">
        <w:rPr>
          <w:sz w:val="22"/>
        </w:rPr>
        <w:t>:</w:t>
      </w:r>
      <w:r w:rsidR="00D61CC9" w:rsidRPr="00F632B7">
        <w:rPr>
          <w:sz w:val="22"/>
        </w:rPr>
        <w:t xml:space="preserve"> n</w:t>
      </w:r>
      <w:r w:rsidRPr="00F632B7">
        <w:rPr>
          <w:sz w:val="22"/>
        </w:rPr>
        <w:t>usikaltėlis nemato aukos reakcijos į įžeidžiantį pareiškimą ar žeminantį vaizdą, todėl gali nepilnai suvokti savo išpuolių poveikio.</w:t>
      </w:r>
    </w:p>
    <w:p w14:paraId="14445852" w14:textId="77777777" w:rsidR="00715E18" w:rsidRPr="00BB3271" w:rsidRDefault="00715E18" w:rsidP="008A5B50">
      <w:pPr>
        <w:pStyle w:val="Heading4"/>
      </w:pPr>
      <w:bookmarkStart w:id="369" w:name="_heading=h.pau164j9lbl8" w:colFirst="0" w:colLast="0"/>
      <w:bookmarkEnd w:id="369"/>
      <w:r w:rsidRPr="00BB3271">
        <w:t>Patyčių tipai</w:t>
      </w:r>
    </w:p>
    <w:p w14:paraId="1CFCF139" w14:textId="733A37F6" w:rsidR="00715E18" w:rsidRPr="00BB3271" w:rsidRDefault="005679A2" w:rsidP="00BE526F">
      <w:pPr>
        <w:jc w:val="both"/>
        <w:rPr>
          <w:sz w:val="22"/>
        </w:rPr>
      </w:pPr>
      <w:r w:rsidRPr="00BB3271">
        <w:rPr>
          <w:sz w:val="22"/>
        </w:rPr>
        <w:t>Elektroninės</w:t>
      </w:r>
      <w:r w:rsidR="00D61CC9" w:rsidRPr="00BB3271">
        <w:rPr>
          <w:sz w:val="22"/>
        </w:rPr>
        <w:t xml:space="preserve"> p</w:t>
      </w:r>
      <w:r w:rsidR="00715E18" w:rsidRPr="00BB3271">
        <w:rPr>
          <w:sz w:val="22"/>
        </w:rPr>
        <w:t>atyčios</w:t>
      </w:r>
      <w:r w:rsidR="00D61CC9" w:rsidRPr="00BB3271">
        <w:rPr>
          <w:sz w:val="22"/>
        </w:rPr>
        <w:t>, kaip ir patyčios realiame gyvenime,</w:t>
      </w:r>
      <w:r w:rsidR="00715E18" w:rsidRPr="00BB3271">
        <w:rPr>
          <w:sz w:val="22"/>
        </w:rPr>
        <w:t xml:space="preserve"> būna skirtingų tipų:</w:t>
      </w:r>
    </w:p>
    <w:p w14:paraId="2EBECA5C" w14:textId="58415388" w:rsidR="00715E18" w:rsidRPr="00BB3271" w:rsidRDefault="00715E18" w:rsidP="00BE526F">
      <w:pPr>
        <w:pStyle w:val="ListParagraph"/>
        <w:numPr>
          <w:ilvl w:val="0"/>
          <w:numId w:val="159"/>
        </w:numPr>
        <w:ind w:left="709"/>
        <w:jc w:val="both"/>
        <w:rPr>
          <w:sz w:val="22"/>
        </w:rPr>
      </w:pPr>
      <w:r w:rsidRPr="00BB3271">
        <w:rPr>
          <w:b/>
          <w:color w:val="F79646" w:themeColor="accent6"/>
          <w:sz w:val="22"/>
        </w:rPr>
        <w:t>Priekabiavimas</w:t>
      </w:r>
      <w:r w:rsidRPr="00BB3271">
        <w:rPr>
          <w:sz w:val="22"/>
        </w:rPr>
        <w:t>: pakartotinai siunčiamos įžeidžiančio ir skaudinančio pobūdžio žinutės el. paštu, trumposiomis</w:t>
      </w:r>
      <w:r w:rsidR="0068170F">
        <w:rPr>
          <w:sz w:val="22"/>
        </w:rPr>
        <w:t xml:space="preserve"> /</w:t>
      </w:r>
      <w:r w:rsidRPr="00BB3271">
        <w:rPr>
          <w:sz w:val="22"/>
        </w:rPr>
        <w:t xml:space="preserve"> momentinėmis žinutėmis ar pokalbiuose (</w:t>
      </w:r>
      <w:r w:rsidRPr="00BB3271">
        <w:rPr>
          <w:i/>
          <w:sz w:val="22"/>
        </w:rPr>
        <w:t>chats</w:t>
      </w:r>
      <w:r w:rsidRPr="00BB3271">
        <w:rPr>
          <w:sz w:val="22"/>
        </w:rPr>
        <w:t>).</w:t>
      </w:r>
    </w:p>
    <w:p w14:paraId="6865FD2B" w14:textId="5BDCEA1F" w:rsidR="00715E18" w:rsidRPr="00BB3271" w:rsidRDefault="00715E18" w:rsidP="00BE526F">
      <w:pPr>
        <w:pStyle w:val="ListParagraph"/>
        <w:numPr>
          <w:ilvl w:val="0"/>
          <w:numId w:val="159"/>
        </w:numPr>
        <w:ind w:left="709"/>
        <w:jc w:val="both"/>
        <w:rPr>
          <w:sz w:val="22"/>
        </w:rPr>
      </w:pPr>
      <w:r w:rsidRPr="00BB3271">
        <w:rPr>
          <w:b/>
          <w:color w:val="F79646" w:themeColor="accent6"/>
          <w:sz w:val="22"/>
        </w:rPr>
        <w:t>Šmeižtas</w:t>
      </w:r>
      <w:r w:rsidR="0068170F">
        <w:rPr>
          <w:b/>
          <w:color w:val="F79646" w:themeColor="accent6"/>
          <w:sz w:val="22"/>
        </w:rPr>
        <w:t xml:space="preserve"> /</w:t>
      </w:r>
      <w:r w:rsidRPr="00BB3271">
        <w:rPr>
          <w:b/>
          <w:color w:val="F79646" w:themeColor="accent6"/>
          <w:sz w:val="22"/>
        </w:rPr>
        <w:t xml:space="preserve"> gandai</w:t>
      </w:r>
      <w:r w:rsidRPr="00BB3271">
        <w:rPr>
          <w:sz w:val="22"/>
        </w:rPr>
        <w:t>: gandų skleidimas internetu ir mobiliojo telefono paslaugų pagalba didesnei žmonių grupei.</w:t>
      </w:r>
    </w:p>
    <w:p w14:paraId="2BAE3AFB" w14:textId="77777777" w:rsidR="00715E18" w:rsidRPr="00BB3271" w:rsidRDefault="00715E18" w:rsidP="00BE526F">
      <w:pPr>
        <w:pStyle w:val="ListParagraph"/>
        <w:numPr>
          <w:ilvl w:val="0"/>
          <w:numId w:val="159"/>
        </w:numPr>
        <w:ind w:left="709"/>
        <w:jc w:val="both"/>
        <w:rPr>
          <w:sz w:val="22"/>
        </w:rPr>
      </w:pPr>
      <w:r w:rsidRPr="00BB3271">
        <w:rPr>
          <w:b/>
          <w:color w:val="F79646" w:themeColor="accent6"/>
          <w:sz w:val="22"/>
        </w:rPr>
        <w:t>„Jautrios“ informacijos atskleidimas</w:t>
      </w:r>
      <w:r w:rsidRPr="00BB3271">
        <w:rPr>
          <w:sz w:val="22"/>
        </w:rPr>
        <w:t>: informacijos, konfidencialiai suteikto konkrečiam asmeniui, siuntimas kitiems, siekiant sukompromituoti auką.</w:t>
      </w:r>
    </w:p>
    <w:p w14:paraId="56197949" w14:textId="59058DE9" w:rsidR="00715E18" w:rsidRPr="00BB3271" w:rsidRDefault="00715E18" w:rsidP="00BE526F">
      <w:pPr>
        <w:pStyle w:val="ListParagraph"/>
        <w:numPr>
          <w:ilvl w:val="0"/>
          <w:numId w:val="159"/>
        </w:numPr>
        <w:ind w:left="709"/>
        <w:jc w:val="both"/>
        <w:rPr>
          <w:sz w:val="22"/>
        </w:rPr>
      </w:pPr>
      <w:r w:rsidRPr="00BB3271">
        <w:rPr>
          <w:b/>
          <w:color w:val="F79646" w:themeColor="accent6"/>
          <w:sz w:val="22"/>
        </w:rPr>
        <w:t>Atskirtis</w:t>
      </w:r>
      <w:r w:rsidR="0068170F">
        <w:rPr>
          <w:b/>
          <w:color w:val="F79646" w:themeColor="accent6"/>
          <w:sz w:val="22"/>
        </w:rPr>
        <w:t xml:space="preserve"> /</w:t>
      </w:r>
      <w:r w:rsidRPr="00BB3271">
        <w:rPr>
          <w:b/>
          <w:color w:val="F79646" w:themeColor="accent6"/>
          <w:sz w:val="22"/>
        </w:rPr>
        <w:t xml:space="preserve"> ignoravimas</w:t>
      </w:r>
      <w:r w:rsidRPr="00BB3271">
        <w:rPr>
          <w:sz w:val="22"/>
        </w:rPr>
        <w:t>: sąmoningas atskyrimas nuo socialinės veiklos, grupių, pokalbių ir kt.</w:t>
      </w:r>
    </w:p>
    <w:p w14:paraId="2A4ED803" w14:textId="746F3101" w:rsidR="00715E18" w:rsidRPr="00BB3271" w:rsidRDefault="00715E18" w:rsidP="00BE526F">
      <w:pPr>
        <w:pStyle w:val="Heading4"/>
      </w:pPr>
      <w:r w:rsidRPr="00BB3271">
        <w:t xml:space="preserve"> </w:t>
      </w:r>
      <w:r w:rsidR="003F7932" w:rsidRPr="00BB3271">
        <w:t>I</w:t>
      </w:r>
      <w:r w:rsidRPr="00BB3271">
        <w:t>nterneto kultūr</w:t>
      </w:r>
      <w:r w:rsidR="003F7932" w:rsidRPr="00BB3271">
        <w:t>os veiksni</w:t>
      </w:r>
      <w:r w:rsidR="00324B3E">
        <w:t>ų</w:t>
      </w:r>
      <w:r w:rsidR="003F7932" w:rsidRPr="00BB3271">
        <w:t xml:space="preserve"> įtaka elektroninėms patyčioms</w:t>
      </w:r>
    </w:p>
    <w:p w14:paraId="2DC1B38C" w14:textId="77777777" w:rsidR="00715E18" w:rsidRPr="00271577" w:rsidRDefault="00715E18" w:rsidP="00BE526F">
      <w:pPr>
        <w:jc w:val="both"/>
        <w:rPr>
          <w:sz w:val="22"/>
        </w:rPr>
      </w:pPr>
      <w:r w:rsidRPr="00271577">
        <w:rPr>
          <w:sz w:val="22"/>
        </w:rPr>
        <w:t>Internetas lemia didžiulius žmonių bendravimo būdų pokyčius. Viena vertus, tai teigiamas pokytis, kurio dėka žmogus visada lengvai pasiekiamas, galima greitai patikrinti, ką parašė draugas ar kokia nuotrauka buvo ką tik paskelbta. Kita vertus, galima pastebėti ir neigiamų tendencijų, kurias atneša ši nauja „internetinio bendravimo kultūra“.</w:t>
      </w:r>
    </w:p>
    <w:p w14:paraId="7B11CE22" w14:textId="77777777" w:rsidR="00715E18" w:rsidRPr="00923105" w:rsidRDefault="00715E18" w:rsidP="00BE526F">
      <w:pPr>
        <w:pStyle w:val="Heading5"/>
        <w:spacing w:after="120"/>
        <w:rPr>
          <w:b w:val="0"/>
          <w:i/>
          <w:color w:val="E36C0A" w:themeColor="accent6" w:themeShade="BF"/>
        </w:rPr>
      </w:pPr>
      <w:bookmarkStart w:id="370" w:name="_heading=h.4wr88dexofnx" w:colFirst="0" w:colLast="0"/>
      <w:bookmarkEnd w:id="370"/>
      <w:r w:rsidRPr="00923105">
        <w:rPr>
          <w:b w:val="0"/>
          <w:color w:val="E36C0A" w:themeColor="accent6" w:themeShade="BF"/>
        </w:rPr>
        <w:t>Greitas gyvenimo tempas</w:t>
      </w:r>
    </w:p>
    <w:p w14:paraId="751DEB1B" w14:textId="77777777" w:rsidR="00715E18" w:rsidRPr="00271577" w:rsidRDefault="00715E18" w:rsidP="00BE526F">
      <w:pPr>
        <w:jc w:val="both"/>
        <w:rPr>
          <w:sz w:val="22"/>
        </w:rPr>
      </w:pPr>
      <w:r w:rsidRPr="00271577">
        <w:rPr>
          <w:sz w:val="22"/>
        </w:rPr>
        <w:t>Interneto greitis vis didesnis, mobilusis internetas taip pat nuolat gerina savo galimybes. Informacija vartotoją pasiekia vis greičiau, vis per trumpesnį laiką. Vartotojai taip pat prie to prisitaiko. Bendravimas tampa greitesnis ir neramesnis. Viena diena neprisijungus reiškia – kitą dieną kompiuteryje ar išmaniajame telefone yra daugybė draugų, pažįstamų ar kolegų žinučių.</w:t>
      </w:r>
    </w:p>
    <w:p w14:paraId="17D15549" w14:textId="77777777" w:rsidR="00715E18" w:rsidRPr="00271577" w:rsidRDefault="00715E18" w:rsidP="00BE526F">
      <w:pPr>
        <w:jc w:val="both"/>
        <w:rPr>
          <w:sz w:val="22"/>
        </w:rPr>
      </w:pPr>
      <w:r w:rsidRPr="00271577">
        <w:rPr>
          <w:sz w:val="22"/>
        </w:rPr>
        <w:t xml:space="preserve">Tačiau šis greitis lemia ir tai, kad įrašai, nuotraukos ar vaizdo įrašai bendrinami ir siunčiami spontaniškai. Ne tik teigiami, bet ir žmogui nepalankūs momentiniai vaizdai ar menkinantys komentarai. Ši informacija per įvairias paslaugas labai greitai pasklinda nevaldomai didelei žmonių grupei. </w:t>
      </w:r>
    </w:p>
    <w:p w14:paraId="54C18957" w14:textId="77777777" w:rsidR="00715E18" w:rsidRPr="00923105" w:rsidRDefault="00715E18" w:rsidP="00BE526F">
      <w:pPr>
        <w:pStyle w:val="Heading5"/>
        <w:spacing w:after="120"/>
        <w:rPr>
          <w:b w:val="0"/>
          <w:color w:val="E36C0A" w:themeColor="accent6" w:themeShade="BF"/>
        </w:rPr>
      </w:pPr>
      <w:bookmarkStart w:id="371" w:name="_heading=h.v1jqrs570p43" w:colFirst="0" w:colLast="0"/>
      <w:bookmarkEnd w:id="371"/>
      <w:r w:rsidRPr="00923105">
        <w:rPr>
          <w:b w:val="0"/>
          <w:color w:val="E36C0A" w:themeColor="accent6" w:themeShade="BF"/>
        </w:rPr>
        <w:t>Anonimiškumas ir atstumas</w:t>
      </w:r>
    </w:p>
    <w:p w14:paraId="1FBEB4CF" w14:textId="77777777" w:rsidR="00715E18" w:rsidRPr="00271577" w:rsidRDefault="00715E18" w:rsidP="00BE526F">
      <w:pPr>
        <w:jc w:val="both"/>
        <w:rPr>
          <w:sz w:val="22"/>
        </w:rPr>
      </w:pPr>
      <w:r w:rsidRPr="00271577">
        <w:rPr>
          <w:sz w:val="22"/>
        </w:rPr>
        <w:t>Anonimiškumas palankus nevaržomam internetiniam bendravimui. Kiekvienas, kuris anonimiškai naršo internete, sunkiai gali sulaukti neigiamų savo veiksmų pasekmių. Dar daugiau, bendraujant internetu negalima matyti tiesioginės kitos pusės reakcijos, išskyrus vaizdo pokalbius. Todėl vartotojas dažnai negali įvertinti, kaip kiti priima jo pareiškimus, nes nemato, kaip kitas žmogus reaguoja, kokios jo veido išraiškos ir gestai. Kadangi taip bendraujantys žmonės nesusitinka akis į akį, internete lengva įskaudinti kitų žmonių jausmus.</w:t>
      </w:r>
    </w:p>
    <w:p w14:paraId="722B39BF" w14:textId="77777777" w:rsidR="00715E18" w:rsidRPr="00923105" w:rsidRDefault="00715E18" w:rsidP="00BE526F">
      <w:pPr>
        <w:pStyle w:val="Heading5"/>
        <w:spacing w:after="120"/>
        <w:rPr>
          <w:b w:val="0"/>
        </w:rPr>
      </w:pPr>
      <w:r w:rsidRPr="00271577">
        <w:t xml:space="preserve"> </w:t>
      </w:r>
      <w:r w:rsidRPr="00923105">
        <w:rPr>
          <w:b w:val="0"/>
          <w:color w:val="E36C0A" w:themeColor="accent6" w:themeShade="BF"/>
        </w:rPr>
        <w:t>Perteklinis asmeninės informacijos bendrinimas</w:t>
      </w:r>
    </w:p>
    <w:p w14:paraId="7F533856" w14:textId="77777777" w:rsidR="00715E18" w:rsidRPr="00271577" w:rsidRDefault="00715E18" w:rsidP="00BE526F">
      <w:pPr>
        <w:jc w:val="both"/>
        <w:rPr>
          <w:sz w:val="22"/>
        </w:rPr>
      </w:pPr>
      <w:r w:rsidRPr="00271577">
        <w:rPr>
          <w:sz w:val="22"/>
        </w:rPr>
        <w:t>Socialiniai tinklai ir daugelis paslaugų, tokių kaip „WhatsApp“, „Twitter“, „Ask.fm“ ir kt., priklauso nuo to fakto, kad vartotojai dalijasi vieni su kitais daugeliu dalykų. Vaikai ir paaugliai lengvai susigundo daug atskleisti apie save, nes nori išbandyti, kaip pasiekti savo bendraamžius. Tačiau kitų atsiliepimai apie paskelbtas nuotraukas, vaizdo įrašus ir kitus pateiktus duomenis ne visada teigiami, o vartotojas diskredituojamas ir užgauliojamas dėl atsiskleidimo kitiems.</w:t>
      </w:r>
    </w:p>
    <w:p w14:paraId="36A5476F" w14:textId="77777777" w:rsidR="00715E18" w:rsidRPr="00923105" w:rsidRDefault="00715E18" w:rsidP="00BE526F">
      <w:pPr>
        <w:pStyle w:val="Heading5"/>
        <w:spacing w:after="120"/>
        <w:rPr>
          <w:b w:val="0"/>
          <w:color w:val="E36C0A" w:themeColor="accent6" w:themeShade="BF"/>
        </w:rPr>
      </w:pPr>
      <w:r w:rsidRPr="00923105">
        <w:rPr>
          <w:b w:val="0"/>
          <w:color w:val="E36C0A" w:themeColor="accent6" w:themeShade="BF"/>
        </w:rPr>
        <w:t xml:space="preserve">Draugai </w:t>
      </w:r>
      <w:r w:rsidR="003F7932" w:rsidRPr="00923105">
        <w:rPr>
          <w:b w:val="0"/>
          <w:color w:val="E36C0A" w:themeColor="accent6" w:themeShade="BF"/>
        </w:rPr>
        <w:t xml:space="preserve">ar </w:t>
      </w:r>
      <w:r w:rsidRPr="00923105">
        <w:rPr>
          <w:b w:val="0"/>
          <w:color w:val="E36C0A" w:themeColor="accent6" w:themeShade="BF"/>
        </w:rPr>
        <w:t>pažįstami</w:t>
      </w:r>
    </w:p>
    <w:p w14:paraId="7DB24177" w14:textId="77777777" w:rsidR="00715E18" w:rsidRPr="00271577" w:rsidRDefault="00715E18" w:rsidP="00BE526F">
      <w:pPr>
        <w:jc w:val="both"/>
        <w:rPr>
          <w:sz w:val="22"/>
        </w:rPr>
      </w:pPr>
      <w:r w:rsidRPr="00271577">
        <w:rPr>
          <w:sz w:val="22"/>
        </w:rPr>
        <w:t>Naudojant socialinius tinklus ir momentinio susirašinėjimo platformas, galima greitai ir lengvai užmegzti naujas pažintis. Tokie pažįstami iš karto pridedami į „Facebook“, „WhatsApp“ ir kitur. Laikui bėgant kaupiasi vis daugiau kontaktų, atsiradusių įvairiomis aplinkybėmis. Darosi vis sunkiau aprėpti bendrą vaizdą. Tačiau svarbu suprasti, kas gali skaityti įrašus, matyti nuotraukas, nes ne viskas tinka visiems kontaktams.</w:t>
      </w:r>
    </w:p>
    <w:p w14:paraId="52C6FF4F" w14:textId="240C2D16" w:rsidR="00715E18" w:rsidRPr="00271577" w:rsidRDefault="00715E18" w:rsidP="00BE526F">
      <w:pPr>
        <w:jc w:val="both"/>
        <w:rPr>
          <w:b/>
          <w:sz w:val="22"/>
        </w:rPr>
      </w:pPr>
      <w:r w:rsidRPr="00271577">
        <w:rPr>
          <w:sz w:val="22"/>
        </w:rPr>
        <w:t>Daugelis socialinių tinklų siūlo vartotojams galimybę rūšiuoti savo kontaktus į skirtingas grupes. Įrašus, kuriuos įkelia vartotojas, galima bendrinti specialiai konkrečioms grupėms (draugams, pažįstamiems ir pan.). Tokiu būdu galima išvengti nemalonių nepažįstamų žmonių reakcijų į asmeninį indėlį.</w:t>
      </w:r>
      <w:r w:rsidRPr="00271577">
        <w:rPr>
          <w:b/>
          <w:sz w:val="22"/>
        </w:rPr>
        <w:t xml:space="preserve"> </w:t>
      </w:r>
    </w:p>
    <w:p w14:paraId="373D5FC1" w14:textId="53CEBB86" w:rsidR="00715E18" w:rsidRPr="00271577" w:rsidRDefault="00715E18" w:rsidP="008A5B50">
      <w:pPr>
        <w:pStyle w:val="Heading4"/>
      </w:pPr>
      <w:bookmarkStart w:id="372" w:name="_heading=h.tw98lfrm9hpv" w:colFirst="0" w:colLast="0"/>
      <w:bookmarkEnd w:id="372"/>
      <w:r w:rsidRPr="00271577">
        <w:t>Patarimai tėvams</w:t>
      </w:r>
    </w:p>
    <w:p w14:paraId="488F31B9" w14:textId="77777777" w:rsidR="00715E18" w:rsidRPr="00271577" w:rsidRDefault="00715E18" w:rsidP="00BE526F">
      <w:pPr>
        <w:jc w:val="both"/>
        <w:rPr>
          <w:sz w:val="22"/>
        </w:rPr>
      </w:pPr>
      <w:r w:rsidRPr="00271577">
        <w:rPr>
          <w:sz w:val="22"/>
        </w:rPr>
        <w:t>Kaip tėvams suprasti, kad jų vaikas patiria patyčias?</w:t>
      </w:r>
    </w:p>
    <w:p w14:paraId="38737267" w14:textId="409AD709" w:rsidR="00715E18" w:rsidRPr="00271577" w:rsidRDefault="00715E18" w:rsidP="00BE526F">
      <w:pPr>
        <w:jc w:val="both"/>
        <w:rPr>
          <w:sz w:val="22"/>
        </w:rPr>
      </w:pPr>
      <w:r w:rsidRPr="00271577">
        <w:rPr>
          <w:sz w:val="22"/>
        </w:rPr>
        <w:t>Elektronines patyčias galima aptikti ir su jomis kovoti ankstyvosiose stadijose. Jei pastebėjote, kad vaiko elgesys staiga pasikeitė, reikalinga pagalb</w:t>
      </w:r>
      <w:r w:rsidR="00197B4F">
        <w:rPr>
          <w:sz w:val="22"/>
        </w:rPr>
        <w:t>a</w:t>
      </w:r>
      <w:r w:rsidRPr="00271577">
        <w:rPr>
          <w:sz w:val="22"/>
        </w:rPr>
        <w:t>. Požymiai, rodantys, kad vaikas galimai patiria elektronines patyčias:</w:t>
      </w:r>
    </w:p>
    <w:p w14:paraId="3FF8BE59" w14:textId="7B871775" w:rsidR="00715E18" w:rsidRPr="00271577" w:rsidRDefault="00715E18" w:rsidP="00BE526F">
      <w:pPr>
        <w:pStyle w:val="ListParagraph"/>
        <w:numPr>
          <w:ilvl w:val="0"/>
          <w:numId w:val="160"/>
        </w:numPr>
        <w:jc w:val="both"/>
        <w:rPr>
          <w:sz w:val="22"/>
        </w:rPr>
      </w:pPr>
      <w:r w:rsidRPr="00271577">
        <w:rPr>
          <w:sz w:val="22"/>
        </w:rPr>
        <w:t>vaikas tampa uždaras</w:t>
      </w:r>
      <w:r w:rsidR="00197B4F">
        <w:rPr>
          <w:sz w:val="22"/>
        </w:rPr>
        <w:t>;</w:t>
      </w:r>
    </w:p>
    <w:p w14:paraId="44AB2982" w14:textId="5D1CE3B6" w:rsidR="00715E18" w:rsidRPr="00271577" w:rsidRDefault="00715E18" w:rsidP="00BE526F">
      <w:pPr>
        <w:pStyle w:val="ListParagraph"/>
        <w:numPr>
          <w:ilvl w:val="0"/>
          <w:numId w:val="160"/>
        </w:numPr>
        <w:jc w:val="both"/>
        <w:rPr>
          <w:sz w:val="22"/>
        </w:rPr>
      </w:pPr>
      <w:r w:rsidRPr="00271577">
        <w:rPr>
          <w:sz w:val="22"/>
        </w:rPr>
        <w:t>praranda norą bendrauti</w:t>
      </w:r>
      <w:r w:rsidR="00197B4F">
        <w:rPr>
          <w:sz w:val="22"/>
        </w:rPr>
        <w:t>;</w:t>
      </w:r>
    </w:p>
    <w:p w14:paraId="75643D82" w14:textId="3D66FB5A" w:rsidR="00715E18" w:rsidRPr="00271577" w:rsidRDefault="00715E18" w:rsidP="00BE526F">
      <w:pPr>
        <w:pStyle w:val="ListParagraph"/>
        <w:numPr>
          <w:ilvl w:val="0"/>
          <w:numId w:val="160"/>
        </w:numPr>
        <w:jc w:val="both"/>
        <w:rPr>
          <w:sz w:val="22"/>
        </w:rPr>
      </w:pPr>
      <w:r w:rsidRPr="00271577">
        <w:rPr>
          <w:sz w:val="22"/>
        </w:rPr>
        <w:t>smarkiai pasikeitė vaiko naudojimosi internetu įpročiai</w:t>
      </w:r>
      <w:r w:rsidR="00197B4F">
        <w:rPr>
          <w:sz w:val="22"/>
        </w:rPr>
        <w:t>;</w:t>
      </w:r>
    </w:p>
    <w:p w14:paraId="2198A9E7" w14:textId="5EA38A4F" w:rsidR="00715E18" w:rsidRPr="00271577" w:rsidRDefault="00715E18" w:rsidP="00BE526F">
      <w:pPr>
        <w:pStyle w:val="ListParagraph"/>
        <w:numPr>
          <w:ilvl w:val="0"/>
          <w:numId w:val="160"/>
        </w:numPr>
        <w:jc w:val="both"/>
        <w:rPr>
          <w:sz w:val="22"/>
        </w:rPr>
      </w:pPr>
      <w:r w:rsidRPr="00271577">
        <w:rPr>
          <w:sz w:val="22"/>
        </w:rPr>
        <w:t>izoliuojasi nuo išorinio pasaulio</w:t>
      </w:r>
      <w:r w:rsidR="00197B4F">
        <w:rPr>
          <w:sz w:val="22"/>
        </w:rPr>
        <w:t>;</w:t>
      </w:r>
    </w:p>
    <w:p w14:paraId="78BAB830" w14:textId="23932F7B" w:rsidR="00715E18" w:rsidRPr="00271577" w:rsidRDefault="00715E18" w:rsidP="00BE526F">
      <w:pPr>
        <w:pStyle w:val="ListParagraph"/>
        <w:numPr>
          <w:ilvl w:val="0"/>
          <w:numId w:val="160"/>
        </w:numPr>
        <w:jc w:val="both"/>
        <w:rPr>
          <w:sz w:val="22"/>
        </w:rPr>
      </w:pPr>
      <w:r w:rsidRPr="00271577">
        <w:rPr>
          <w:sz w:val="22"/>
        </w:rPr>
        <w:t>reaguoja agresyviai</w:t>
      </w:r>
      <w:r w:rsidR="00197B4F">
        <w:rPr>
          <w:sz w:val="22"/>
        </w:rPr>
        <w:t>;</w:t>
      </w:r>
    </w:p>
    <w:p w14:paraId="2E390F43" w14:textId="40CD73BE" w:rsidR="00715E18" w:rsidRPr="00271577" w:rsidRDefault="00715E18" w:rsidP="00BE526F">
      <w:pPr>
        <w:pStyle w:val="ListParagraph"/>
        <w:numPr>
          <w:ilvl w:val="0"/>
          <w:numId w:val="160"/>
        </w:numPr>
        <w:jc w:val="both"/>
        <w:rPr>
          <w:sz w:val="22"/>
        </w:rPr>
      </w:pPr>
      <w:r w:rsidRPr="00271577">
        <w:rPr>
          <w:sz w:val="22"/>
        </w:rPr>
        <w:t>turi daug pasiteisinimų ar nepaaiškinamų fizinių nusiskundimų</w:t>
      </w:r>
      <w:r w:rsidR="00197B4F">
        <w:rPr>
          <w:sz w:val="22"/>
        </w:rPr>
        <w:t>;</w:t>
      </w:r>
    </w:p>
    <w:p w14:paraId="5E0B40B3" w14:textId="78E91590" w:rsidR="00715E18" w:rsidRPr="00271577" w:rsidRDefault="00715E18" w:rsidP="00BE526F">
      <w:pPr>
        <w:pStyle w:val="ListParagraph"/>
        <w:numPr>
          <w:ilvl w:val="0"/>
          <w:numId w:val="160"/>
        </w:numPr>
        <w:jc w:val="both"/>
        <w:rPr>
          <w:sz w:val="22"/>
        </w:rPr>
      </w:pPr>
      <w:r w:rsidRPr="00271577">
        <w:rPr>
          <w:sz w:val="22"/>
        </w:rPr>
        <w:t>savo išvaizda ima mėgdžioti sektinus pavyzdžius ir grožio idealus</w:t>
      </w:r>
      <w:r w:rsidR="00197B4F">
        <w:rPr>
          <w:sz w:val="22"/>
        </w:rPr>
        <w:t>;</w:t>
      </w:r>
    </w:p>
    <w:p w14:paraId="70BDF82E" w14:textId="77777777" w:rsidR="00715E18" w:rsidRPr="00271577" w:rsidRDefault="00715E18" w:rsidP="00BE526F">
      <w:pPr>
        <w:pStyle w:val="ListParagraph"/>
        <w:numPr>
          <w:ilvl w:val="0"/>
          <w:numId w:val="160"/>
        </w:numPr>
        <w:jc w:val="both"/>
        <w:rPr>
          <w:sz w:val="22"/>
        </w:rPr>
      </w:pPr>
      <w:r w:rsidRPr="00271577">
        <w:rPr>
          <w:sz w:val="22"/>
        </w:rPr>
        <w:t>sumenkina savo padėtį.</w:t>
      </w:r>
    </w:p>
    <w:p w14:paraId="42E6DECB" w14:textId="35858CA3" w:rsidR="00715E18" w:rsidRPr="00271577" w:rsidRDefault="00715E18" w:rsidP="00BE526F">
      <w:pPr>
        <w:jc w:val="both"/>
        <w:rPr>
          <w:sz w:val="22"/>
        </w:rPr>
      </w:pPr>
      <w:r w:rsidRPr="00271577">
        <w:rPr>
          <w:sz w:val="22"/>
        </w:rPr>
        <w:t>Atsiradus šiems simptomams</w:t>
      </w:r>
      <w:r w:rsidR="00206A89">
        <w:rPr>
          <w:sz w:val="22"/>
        </w:rPr>
        <w:t>, tėvai</w:t>
      </w:r>
      <w:r w:rsidR="007F5787">
        <w:rPr>
          <w:sz w:val="22"/>
        </w:rPr>
        <w:t>,</w:t>
      </w:r>
      <w:r w:rsidR="00206A89">
        <w:rPr>
          <w:sz w:val="22"/>
        </w:rPr>
        <w:t xml:space="preserve"> </w:t>
      </w:r>
      <w:r w:rsidR="00206A89" w:rsidRPr="00271577">
        <w:rPr>
          <w:sz w:val="22"/>
        </w:rPr>
        <w:t>nor</w:t>
      </w:r>
      <w:r w:rsidR="00206A89">
        <w:rPr>
          <w:sz w:val="22"/>
        </w:rPr>
        <w:t>ėdami</w:t>
      </w:r>
      <w:r w:rsidR="00206A89" w:rsidRPr="00271577">
        <w:rPr>
          <w:sz w:val="22"/>
        </w:rPr>
        <w:t xml:space="preserve"> išvengti galimos didelės elektroninių patyčių žalos,</w:t>
      </w:r>
      <w:r w:rsidR="007F5787">
        <w:rPr>
          <w:sz w:val="22"/>
        </w:rPr>
        <w:t xml:space="preserve"> </w:t>
      </w:r>
      <w:r w:rsidRPr="00271577">
        <w:rPr>
          <w:sz w:val="22"/>
        </w:rPr>
        <w:t>turėtų nedelsdami pasikalbėti su vaiku</w:t>
      </w:r>
      <w:r w:rsidR="00092485">
        <w:rPr>
          <w:sz w:val="22"/>
        </w:rPr>
        <w:t xml:space="preserve"> </w:t>
      </w:r>
      <w:r w:rsidRPr="00271577">
        <w:rPr>
          <w:sz w:val="22"/>
        </w:rPr>
        <w:t>užkirs</w:t>
      </w:r>
      <w:r w:rsidR="00092485">
        <w:rPr>
          <w:sz w:val="22"/>
        </w:rPr>
        <w:t>dami</w:t>
      </w:r>
      <w:r w:rsidRPr="00271577">
        <w:rPr>
          <w:sz w:val="22"/>
        </w:rPr>
        <w:t xml:space="preserve"> joms kelią. Jei vaikas patiria patyčias pla</w:t>
      </w:r>
      <w:r w:rsidR="00092485">
        <w:rPr>
          <w:sz w:val="22"/>
        </w:rPr>
        <w:t xml:space="preserve">tesniu </w:t>
      </w:r>
      <w:r w:rsidRPr="00271577">
        <w:rPr>
          <w:sz w:val="22"/>
        </w:rPr>
        <w:t>mastu, visada patartina pasikonsultuoti su specialistu. Pagalbą internete galima rasti „Bü</w:t>
      </w:r>
      <w:r w:rsidR="00092485">
        <w:rPr>
          <w:sz w:val="22"/>
        </w:rPr>
        <w:t>e</w:t>
      </w:r>
      <w:r w:rsidRPr="00271577">
        <w:rPr>
          <w:sz w:val="22"/>
        </w:rPr>
        <w:t>ndnis gegen Cybermobbing e.V. – Mobbing Internet</w:t>
      </w:r>
      <w:r w:rsidR="0068170F">
        <w:rPr>
          <w:sz w:val="22"/>
        </w:rPr>
        <w:t xml:space="preserve"> / </w:t>
      </w:r>
      <w:r w:rsidRPr="00271577">
        <w:rPr>
          <w:sz w:val="22"/>
        </w:rPr>
        <w:t>Netz“ ((</w:t>
      </w:r>
      <w:hyperlink r:id="rId195" w:history="1">
        <w:r w:rsidRPr="00271577">
          <w:rPr>
            <w:rStyle w:val="Hyperlink"/>
            <w:sz w:val="22"/>
          </w:rPr>
          <w:t>https://www.buendnis-gegen-cybermobbing.de</w:t>
        </w:r>
      </w:hyperlink>
      <w:r w:rsidRPr="00271577">
        <w:rPr>
          <w:sz w:val="22"/>
        </w:rPr>
        <w:t>) ir „Klicksafe“ (</w:t>
      </w:r>
      <w:hyperlink r:id="rId196">
        <w:r w:rsidRPr="00271577">
          <w:rPr>
            <w:rStyle w:val="Hyperlink"/>
            <w:sz w:val="22"/>
          </w:rPr>
          <w:t>https://www.klicksafe.de/themen/kommunizieren/cyber-mobbing</w:t>
        </w:r>
      </w:hyperlink>
      <w:r w:rsidRPr="00271577">
        <w:rPr>
          <w:sz w:val="22"/>
        </w:rPr>
        <w:t>).</w:t>
      </w:r>
    </w:p>
    <w:p w14:paraId="2DFDE2BF" w14:textId="77777777" w:rsidR="00715E18" w:rsidRPr="00271577" w:rsidRDefault="00715E18" w:rsidP="00BA5BF5">
      <w:pPr>
        <w:pStyle w:val="Heading5"/>
      </w:pPr>
      <w:bookmarkStart w:id="373" w:name="_heading=h.kazrrxtl8smm" w:colFirst="0" w:colLast="0"/>
      <w:bookmarkEnd w:id="373"/>
      <w:r w:rsidRPr="00271577">
        <w:t>Kaip tėvai gali padėti savo vaikams?</w:t>
      </w:r>
    </w:p>
    <w:p w14:paraId="7FF07A6C" w14:textId="0C02AA12" w:rsidR="00715E18" w:rsidRPr="00271577" w:rsidRDefault="00715E18" w:rsidP="00BE526F">
      <w:pPr>
        <w:jc w:val="both"/>
        <w:rPr>
          <w:sz w:val="22"/>
        </w:rPr>
      </w:pPr>
      <w:r w:rsidRPr="00271577">
        <w:rPr>
          <w:sz w:val="22"/>
        </w:rPr>
        <w:t xml:space="preserve">Svarbu </w:t>
      </w:r>
      <w:r w:rsidR="00092485" w:rsidRPr="00271577">
        <w:rPr>
          <w:sz w:val="22"/>
        </w:rPr>
        <w:t>pro aktyviai</w:t>
      </w:r>
      <w:r w:rsidRPr="00271577">
        <w:rPr>
          <w:sz w:val="22"/>
        </w:rPr>
        <w:t xml:space="preserve"> kalbėti su patyčių aukomis apie jų problemas ir suteikti pirminę emocinę paramą. Tačiau tėvai turėtų klausti ir eksperto patarimo bei nuomonės, </w:t>
      </w:r>
      <w:r w:rsidR="00092485">
        <w:rPr>
          <w:sz w:val="22"/>
        </w:rPr>
        <w:t>kaip antai pasinaudojant</w:t>
      </w:r>
      <w:r w:rsidR="00714C01">
        <w:rPr>
          <w:sz w:val="22"/>
        </w:rPr>
        <w:t xml:space="preserve"> </w:t>
      </w:r>
      <w:r w:rsidRPr="00271577">
        <w:rPr>
          <w:sz w:val="22"/>
        </w:rPr>
        <w:t xml:space="preserve">nemokama konsultacine telefono linija. Ši karštoji linija gali būti pasiekiama anonimiškai 24 valandas per parą ir turi tinkamai apmokytus kontaktinius asmenis. Taip pat svarbu nevengti vaiko problemų, neapsimesti, kad nieko nevyksta, </w:t>
      </w:r>
      <w:r w:rsidR="00092485">
        <w:rPr>
          <w:sz w:val="22"/>
        </w:rPr>
        <w:t xml:space="preserve">bet </w:t>
      </w:r>
      <w:r w:rsidRPr="00271577">
        <w:rPr>
          <w:sz w:val="22"/>
        </w:rPr>
        <w:t>veikti atvirai.</w:t>
      </w:r>
      <w:r w:rsidR="00714C01">
        <w:rPr>
          <w:sz w:val="22"/>
        </w:rPr>
        <w:t xml:space="preserve"> </w:t>
      </w:r>
    </w:p>
    <w:p w14:paraId="4795748D" w14:textId="77777777" w:rsidR="00715E18" w:rsidRPr="00271577" w:rsidRDefault="00715E18" w:rsidP="00BA5BF5">
      <w:pPr>
        <w:pStyle w:val="Heading5"/>
      </w:pPr>
      <w:bookmarkStart w:id="374" w:name="_heading=h.di74zda8z9lp" w:colFirst="0" w:colLast="0"/>
      <w:bookmarkEnd w:id="374"/>
      <w:r w:rsidRPr="00271577">
        <w:t>Kaip apsisaugoti nuo patyčių internete?</w:t>
      </w:r>
    </w:p>
    <w:p w14:paraId="4BA50DAE" w14:textId="77777777" w:rsidR="00715E18" w:rsidRPr="00271577" w:rsidRDefault="00715E18" w:rsidP="00BE526F">
      <w:pPr>
        <w:jc w:val="both"/>
        <w:rPr>
          <w:sz w:val="22"/>
        </w:rPr>
      </w:pPr>
      <w:r w:rsidRPr="00271577">
        <w:rPr>
          <w:sz w:val="22"/>
        </w:rPr>
        <w:t>Nėra jokios garantijos, kad netapsite elektroninių patyčių auka. Siekiant sumažinti pavojų, gali būti naudojami paprasti, bet veiksmingi metodai. Kaip bendrai elgesiui internete, taip ir apsisaugojimo nuo patyčių atveju, galioja tie patys principai:</w:t>
      </w:r>
    </w:p>
    <w:p w14:paraId="160A987E" w14:textId="6E30B2CC" w:rsidR="00715E18" w:rsidRPr="00271577" w:rsidRDefault="00270D72" w:rsidP="00BE526F">
      <w:pPr>
        <w:pStyle w:val="ListParagraph"/>
        <w:numPr>
          <w:ilvl w:val="0"/>
          <w:numId w:val="161"/>
        </w:numPr>
        <w:ind w:left="709"/>
        <w:jc w:val="both"/>
        <w:rPr>
          <w:sz w:val="22"/>
        </w:rPr>
      </w:pPr>
      <w:r>
        <w:rPr>
          <w:sz w:val="22"/>
        </w:rPr>
        <w:t>n</w:t>
      </w:r>
      <w:r w:rsidR="00715E18" w:rsidRPr="00271577">
        <w:rPr>
          <w:sz w:val="22"/>
        </w:rPr>
        <w:t>iekada per daug neatskleiskite internete savo privataus gyvenimo</w:t>
      </w:r>
      <w:r>
        <w:rPr>
          <w:sz w:val="22"/>
        </w:rPr>
        <w:t>;</w:t>
      </w:r>
    </w:p>
    <w:p w14:paraId="2F88C9CE" w14:textId="42894B28" w:rsidR="00715E18" w:rsidRPr="00271577" w:rsidRDefault="00270D72" w:rsidP="00BE526F">
      <w:pPr>
        <w:pStyle w:val="ListParagraph"/>
        <w:numPr>
          <w:ilvl w:val="0"/>
          <w:numId w:val="161"/>
        </w:numPr>
        <w:ind w:left="709"/>
        <w:jc w:val="both"/>
        <w:rPr>
          <w:sz w:val="22"/>
        </w:rPr>
      </w:pPr>
      <w:r>
        <w:rPr>
          <w:sz w:val="22"/>
        </w:rPr>
        <w:t>a</w:t>
      </w:r>
      <w:r w:rsidR="00715E18" w:rsidRPr="00271577">
        <w:rPr>
          <w:sz w:val="22"/>
        </w:rPr>
        <w:t xml:space="preserve">tidžiai valdykite privatumo nustatymus ir </w:t>
      </w:r>
      <w:r>
        <w:rPr>
          <w:sz w:val="22"/>
        </w:rPr>
        <w:t xml:space="preserve">atsakingai pasirinkite </w:t>
      </w:r>
      <w:r w:rsidR="00715E18" w:rsidRPr="00271577">
        <w:rPr>
          <w:sz w:val="22"/>
        </w:rPr>
        <w:t>draugus</w:t>
      </w:r>
      <w:r>
        <w:rPr>
          <w:sz w:val="22"/>
        </w:rPr>
        <w:t>;</w:t>
      </w:r>
      <w:r w:rsidR="00715E18" w:rsidRPr="00271577">
        <w:rPr>
          <w:sz w:val="22"/>
        </w:rPr>
        <w:t xml:space="preserve"> </w:t>
      </w:r>
    </w:p>
    <w:p w14:paraId="2DB2A7DF" w14:textId="38855C04" w:rsidR="00715E18" w:rsidRPr="00271577" w:rsidRDefault="00270D72" w:rsidP="00BE526F">
      <w:pPr>
        <w:pStyle w:val="ListParagraph"/>
        <w:numPr>
          <w:ilvl w:val="0"/>
          <w:numId w:val="161"/>
        </w:numPr>
        <w:ind w:left="709"/>
        <w:jc w:val="both"/>
        <w:rPr>
          <w:sz w:val="22"/>
        </w:rPr>
      </w:pPr>
      <w:r>
        <w:rPr>
          <w:sz w:val="22"/>
        </w:rPr>
        <w:t>g</w:t>
      </w:r>
      <w:r w:rsidR="00715E18" w:rsidRPr="00271577">
        <w:rPr>
          <w:sz w:val="22"/>
        </w:rPr>
        <w:t>alvokite, ką ir kieno atžvilgiu darote internete</w:t>
      </w:r>
      <w:r>
        <w:rPr>
          <w:sz w:val="22"/>
        </w:rPr>
        <w:t>;</w:t>
      </w:r>
    </w:p>
    <w:p w14:paraId="39DEED27" w14:textId="1A69CAFA" w:rsidR="00715E18" w:rsidRPr="00271577" w:rsidRDefault="00270D72" w:rsidP="00BE526F">
      <w:pPr>
        <w:pStyle w:val="ListParagraph"/>
        <w:numPr>
          <w:ilvl w:val="0"/>
          <w:numId w:val="161"/>
        </w:numPr>
        <w:ind w:left="709"/>
        <w:jc w:val="both"/>
        <w:rPr>
          <w:sz w:val="22"/>
        </w:rPr>
      </w:pPr>
      <w:r>
        <w:rPr>
          <w:sz w:val="22"/>
        </w:rPr>
        <w:t>b</w:t>
      </w:r>
      <w:r w:rsidR="00715E18" w:rsidRPr="00271577">
        <w:rPr>
          <w:sz w:val="22"/>
        </w:rPr>
        <w:t>ūkite labai atsargūs</w:t>
      </w:r>
      <w:r>
        <w:rPr>
          <w:sz w:val="22"/>
        </w:rPr>
        <w:t xml:space="preserve"> </w:t>
      </w:r>
      <w:r w:rsidR="00715E18" w:rsidRPr="00271577">
        <w:rPr>
          <w:sz w:val="22"/>
        </w:rPr>
        <w:t>viešai kalbėdami apie r</w:t>
      </w:r>
      <w:r w:rsidR="003F7932" w:rsidRPr="00271577">
        <w:rPr>
          <w:sz w:val="22"/>
        </w:rPr>
        <w:t>ūpesčius ir problemas internete.</w:t>
      </w:r>
    </w:p>
    <w:p w14:paraId="383CD486" w14:textId="77777777" w:rsidR="00715E18" w:rsidRPr="00271577" w:rsidRDefault="003F7932" w:rsidP="00BE526F">
      <w:pPr>
        <w:jc w:val="both"/>
        <w:rPr>
          <w:b/>
          <w:sz w:val="22"/>
        </w:rPr>
      </w:pPr>
      <w:r w:rsidRPr="00271577">
        <w:rPr>
          <w:b/>
          <w:sz w:val="22"/>
        </w:rPr>
        <w:t>Nepamirškite,</w:t>
      </w:r>
      <w:r w:rsidR="00DA68E5" w:rsidRPr="00271577">
        <w:rPr>
          <w:b/>
          <w:sz w:val="22"/>
        </w:rPr>
        <w:t xml:space="preserve"> </w:t>
      </w:r>
      <w:r w:rsidR="00715E18" w:rsidRPr="00271577">
        <w:rPr>
          <w:b/>
          <w:sz w:val="22"/>
        </w:rPr>
        <w:t>žinios yra jėga!</w:t>
      </w:r>
    </w:p>
    <w:p w14:paraId="10B1ECFA" w14:textId="3E2602BF" w:rsidR="006352BB" w:rsidRPr="00271577" w:rsidRDefault="00715E18" w:rsidP="00BE526F">
      <w:pPr>
        <w:jc w:val="both"/>
        <w:rPr>
          <w:bCs/>
          <w:szCs w:val="24"/>
        </w:rPr>
      </w:pPr>
      <w:r w:rsidRPr="00271577">
        <w:rPr>
          <w:sz w:val="22"/>
        </w:rPr>
        <w:t xml:space="preserve">Tėvai turėtų atkreipti vaikų dėmesį į tai, kaip elgtis elektroninių patyčių atveju, atvirai kalbėdami apie patyčias ir nagrinėdami įvairius variantus. Labai svarbus dalykas, kad tėvai </w:t>
      </w:r>
      <w:r w:rsidR="00270D72">
        <w:rPr>
          <w:sz w:val="22"/>
        </w:rPr>
        <w:t>aiškiai pasakytų,</w:t>
      </w:r>
      <w:r w:rsidRPr="00271577">
        <w:rPr>
          <w:sz w:val="22"/>
        </w:rPr>
        <w:t xml:space="preserve"> jog </w:t>
      </w:r>
      <w:r w:rsidR="00270D72">
        <w:rPr>
          <w:sz w:val="22"/>
        </w:rPr>
        <w:t xml:space="preserve">apie tai yra </w:t>
      </w:r>
      <w:r w:rsidRPr="00271577">
        <w:rPr>
          <w:sz w:val="22"/>
        </w:rPr>
        <w:t xml:space="preserve">bet kada </w:t>
      </w:r>
      <w:r w:rsidR="00270D72">
        <w:rPr>
          <w:sz w:val="22"/>
        </w:rPr>
        <w:t xml:space="preserve">yra pasirengę </w:t>
      </w:r>
      <w:r w:rsidRPr="00271577">
        <w:rPr>
          <w:sz w:val="22"/>
        </w:rPr>
        <w:t>pasikalbėti</w:t>
      </w:r>
      <w:bookmarkStart w:id="375" w:name="_heading=h.qhw9fvg8r3wn" w:colFirst="0" w:colLast="0"/>
      <w:bookmarkStart w:id="376" w:name="_heading=h.mddct5l0qfzi" w:colFirst="0" w:colLast="0"/>
      <w:bookmarkStart w:id="377" w:name="_heading=h.67kqvk67i8ef" w:colFirst="0" w:colLast="0"/>
      <w:bookmarkStart w:id="378" w:name="_heading=h.rcxwwaj2alaw" w:colFirst="0" w:colLast="0"/>
      <w:bookmarkEnd w:id="375"/>
      <w:bookmarkEnd w:id="376"/>
      <w:bookmarkEnd w:id="377"/>
      <w:bookmarkEnd w:id="378"/>
      <w:r w:rsidR="00270D72">
        <w:rPr>
          <w:sz w:val="22"/>
        </w:rPr>
        <w:t xml:space="preserve">. </w:t>
      </w:r>
    </w:p>
    <w:sectPr w:rsidR="006352BB" w:rsidRPr="00271577" w:rsidSect="00BE526F">
      <w:headerReference w:type="default" r:id="rId197"/>
      <w:pgSz w:w="11909" w:h="16834" w:code="9"/>
      <w:pgMar w:top="1800" w:right="1021" w:bottom="1134" w:left="1418" w:header="454" w:footer="4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845897" w14:textId="77777777" w:rsidR="00CB1A2C" w:rsidRDefault="00CB1A2C" w:rsidP="00EF6B27">
      <w:pPr>
        <w:spacing w:line="240" w:lineRule="auto"/>
      </w:pPr>
      <w:r>
        <w:separator/>
      </w:r>
    </w:p>
  </w:endnote>
  <w:endnote w:type="continuationSeparator" w:id="0">
    <w:p w14:paraId="05918B30" w14:textId="77777777" w:rsidR="00CB1A2C" w:rsidRDefault="00CB1A2C" w:rsidP="00EF6B2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Noto Sans Symbols">
    <w:altName w:val="Times New Roman"/>
    <w:charset w:val="00"/>
    <w:family w:val="auto"/>
    <w:pitch w:val="default"/>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Segoe UI">
    <w:panose1 w:val="020B0502040204020203"/>
    <w:charset w:val="BA"/>
    <w:family w:val="swiss"/>
    <w:pitch w:val="variable"/>
    <w:sig w:usb0="E4002EFF" w:usb1="C000E47F" w:usb2="00000009" w:usb3="00000000" w:csb0="000001FF" w:csb1="00000000"/>
  </w:font>
  <w:font w:name="Arial MT">
    <w:altName w:val="Arial"/>
    <w:charset w:val="01"/>
    <w:family w:val="swiss"/>
    <w:pitch w:val="variable"/>
  </w:font>
  <w:font w:name="Helvetica Neue">
    <w:altName w:val="Arial"/>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B6E8F3" w14:textId="77777777" w:rsidR="00BA4D37" w:rsidRDefault="00BA4D37" w:rsidP="00FD33A0">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E8FE52" w14:textId="323EFC8B" w:rsidR="00BA4D37" w:rsidRDefault="00BA4D37" w:rsidP="00FD33A0">
    <w:pPr>
      <w:pStyle w:val="Footer"/>
      <w:jc w:val="center"/>
    </w:pPr>
    <w:r>
      <w:rPr>
        <w:noProof/>
        <w:lang w:val="en-US" w:eastAsia="en-US"/>
      </w:rPr>
      <w:drawing>
        <wp:inline distT="0" distB="0" distL="0" distR="0" wp14:anchorId="017A9C37" wp14:editId="57C79A62">
          <wp:extent cx="481429" cy="360000"/>
          <wp:effectExtent l="0" t="0" r="0" b="2540"/>
          <wp:docPr id="1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
                    <a:extLst>
                      <a:ext uri="{28A0092B-C50C-407E-A947-70E740481C1C}">
                        <a14:useLocalDpi xmlns:a14="http://schemas.microsoft.com/office/drawing/2010/main" val="0"/>
                      </a:ext>
                    </a:extLst>
                  </a:blip>
                  <a:stretch>
                    <a:fillRect/>
                  </a:stretch>
                </pic:blipFill>
                <pic:spPr>
                  <a:xfrm>
                    <a:off x="0" y="0"/>
                    <a:ext cx="481429" cy="360000"/>
                  </a:xfrm>
                  <a:prstGeom prst="rect">
                    <a:avLst/>
                  </a:prstGeom>
                </pic:spPr>
              </pic:pic>
            </a:graphicData>
          </a:graphic>
        </wp:inline>
      </w:drawing>
    </w:r>
    <w:r>
      <w:t xml:space="preserve">           </w:t>
    </w:r>
    <w:r>
      <w:rPr>
        <w:noProof/>
        <w:lang w:val="en-US" w:eastAsia="en-US"/>
      </w:rPr>
      <w:drawing>
        <wp:inline distT="0" distB="0" distL="0" distR="0" wp14:anchorId="1F7A887B" wp14:editId="3AD2A4AF">
          <wp:extent cx="751561" cy="284269"/>
          <wp:effectExtent l="0" t="0" r="0" b="1905"/>
          <wp:docPr id="1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
                    <a:extLst>
                      <a:ext uri="{28A0092B-C50C-407E-A947-70E740481C1C}">
                        <a14:useLocalDpi xmlns:a14="http://schemas.microsoft.com/office/drawing/2010/main" val="0"/>
                      </a:ext>
                    </a:extLst>
                  </a:blip>
                  <a:stretch>
                    <a:fillRect/>
                  </a:stretch>
                </pic:blipFill>
                <pic:spPr>
                  <a:xfrm>
                    <a:off x="0" y="0"/>
                    <a:ext cx="765753" cy="289637"/>
                  </a:xfrm>
                  <a:prstGeom prst="rect">
                    <a:avLst/>
                  </a:prstGeom>
                </pic:spPr>
              </pic:pic>
            </a:graphicData>
          </a:graphic>
        </wp:inline>
      </w:drawing>
    </w:r>
    <w:r>
      <w:t xml:space="preserve">           </w:t>
    </w:r>
    <w:r>
      <w:rPr>
        <w:noProof/>
        <w:lang w:val="en-US" w:eastAsia="en-US"/>
      </w:rPr>
      <w:drawing>
        <wp:inline distT="0" distB="0" distL="0" distR="0" wp14:anchorId="3E04AAC9" wp14:editId="5418B95C">
          <wp:extent cx="362030" cy="360000"/>
          <wp:effectExtent l="0" t="0" r="0" b="2540"/>
          <wp:docPr id="26"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3">
                    <a:extLst>
                      <a:ext uri="{28A0092B-C50C-407E-A947-70E740481C1C}">
                        <a14:useLocalDpi xmlns:a14="http://schemas.microsoft.com/office/drawing/2010/main" val="0"/>
                      </a:ext>
                    </a:extLst>
                  </a:blip>
                  <a:stretch>
                    <a:fillRect/>
                  </a:stretch>
                </pic:blipFill>
                <pic:spPr>
                  <a:xfrm>
                    <a:off x="0" y="0"/>
                    <a:ext cx="362030" cy="360000"/>
                  </a:xfrm>
                  <a:prstGeom prst="rect">
                    <a:avLst/>
                  </a:prstGeom>
                </pic:spPr>
              </pic:pic>
            </a:graphicData>
          </a:graphic>
        </wp:inline>
      </w:drawing>
    </w:r>
    <w:r>
      <w:t xml:space="preserve">           </w:t>
    </w:r>
    <w:r>
      <w:rPr>
        <w:noProof/>
        <w:lang w:val="en-US" w:eastAsia="en-US"/>
      </w:rPr>
      <w:drawing>
        <wp:inline distT="0" distB="0" distL="0" distR="0" wp14:anchorId="538BDE2E" wp14:editId="37D769CC">
          <wp:extent cx="714731" cy="360000"/>
          <wp:effectExtent l="0" t="0" r="0" b="2540"/>
          <wp:docPr id="27"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4">
                    <a:extLst>
                      <a:ext uri="{28A0092B-C50C-407E-A947-70E740481C1C}">
                        <a14:useLocalDpi xmlns:a14="http://schemas.microsoft.com/office/drawing/2010/main" val="0"/>
                      </a:ext>
                    </a:extLst>
                  </a:blip>
                  <a:stretch>
                    <a:fillRect/>
                  </a:stretch>
                </pic:blipFill>
                <pic:spPr>
                  <a:xfrm>
                    <a:off x="0" y="0"/>
                    <a:ext cx="714731" cy="360000"/>
                  </a:xfrm>
                  <a:prstGeom prst="rect">
                    <a:avLst/>
                  </a:prstGeom>
                </pic:spPr>
              </pic:pic>
            </a:graphicData>
          </a:graphic>
        </wp:inline>
      </w:drawing>
    </w:r>
    <w:r>
      <w:t xml:space="preserve">           </w:t>
    </w:r>
    <w:r>
      <w:rPr>
        <w:noProof/>
      </w:rPr>
      <w:drawing>
        <wp:inline distT="0" distB="0" distL="0" distR="0" wp14:anchorId="356B2608" wp14:editId="7C904F40">
          <wp:extent cx="1645400" cy="36243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ogosbeneficaireserasmusleft_lt.jpg"/>
                  <pic:cNvPicPr/>
                </pic:nvPicPr>
                <pic:blipFill>
                  <a:blip r:embed="rId5">
                    <a:extLst>
                      <a:ext uri="{28A0092B-C50C-407E-A947-70E740481C1C}">
                        <a14:useLocalDpi xmlns:a14="http://schemas.microsoft.com/office/drawing/2010/main" val="0"/>
                      </a:ext>
                    </a:extLst>
                  </a:blip>
                  <a:stretch>
                    <a:fillRect/>
                  </a:stretch>
                </pic:blipFill>
                <pic:spPr>
                  <a:xfrm>
                    <a:off x="0" y="0"/>
                    <a:ext cx="1682358" cy="37058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4F3251" w14:textId="77777777" w:rsidR="00CB1A2C" w:rsidRDefault="00CB1A2C" w:rsidP="00EF6B27">
      <w:pPr>
        <w:spacing w:line="240" w:lineRule="auto"/>
      </w:pPr>
      <w:r>
        <w:separator/>
      </w:r>
    </w:p>
  </w:footnote>
  <w:footnote w:type="continuationSeparator" w:id="0">
    <w:p w14:paraId="0DA38678" w14:textId="77777777" w:rsidR="00CB1A2C" w:rsidRDefault="00CB1A2C" w:rsidP="00EF6B27">
      <w:pPr>
        <w:spacing w:line="240" w:lineRule="auto"/>
      </w:pPr>
      <w:r>
        <w:continuationSeparator/>
      </w:r>
    </w:p>
  </w:footnote>
  <w:footnote w:id="1">
    <w:p w14:paraId="0798C3D1" w14:textId="77777777" w:rsidR="00BA4D37" w:rsidRPr="000E3F90" w:rsidRDefault="00BA4D37" w:rsidP="00696B74">
      <w:pPr>
        <w:pStyle w:val="FootnoteText"/>
        <w:spacing w:before="0" w:after="0"/>
      </w:pPr>
      <w:r>
        <w:rPr>
          <w:rStyle w:val="FootnoteReference"/>
        </w:rPr>
        <w:footnoteRef/>
      </w:r>
      <w:r>
        <w:t xml:space="preserve"> Į</w:t>
      </w:r>
      <w:r w:rsidRPr="00AC0DE5">
        <w:t xml:space="preserve"> technologijas orientuoto moterų švietimo</w:t>
      </w:r>
      <w:r>
        <w:t xml:space="preserve"> institutas</w:t>
      </w:r>
    </w:p>
  </w:footnote>
  <w:footnote w:id="2">
    <w:p w14:paraId="0A9CF0B6" w14:textId="77777777" w:rsidR="00BA4D37" w:rsidRDefault="00BA4D37" w:rsidP="00F10D6F">
      <w:pPr>
        <w:spacing w:before="0" w:after="0"/>
        <w:rPr>
          <w:sz w:val="16"/>
          <w:szCs w:val="16"/>
        </w:rPr>
      </w:pPr>
      <w:r w:rsidRPr="003130F7">
        <w:rPr>
          <w:rStyle w:val="FootnoteReference"/>
          <w:sz w:val="16"/>
          <w:szCs w:val="16"/>
        </w:rPr>
        <w:footnoteRef/>
      </w:r>
      <w:r w:rsidRPr="003130F7">
        <w:rPr>
          <w:sz w:val="16"/>
          <w:szCs w:val="16"/>
        </w:rPr>
        <w:t xml:space="preserve"> </w:t>
      </w:r>
      <w:r>
        <w:rPr>
          <w:sz w:val="16"/>
          <w:szCs w:val="16"/>
        </w:rPr>
        <w:t>Paremta Europos projekto</w:t>
      </w:r>
      <w:r w:rsidRPr="0078110E">
        <w:rPr>
          <w:sz w:val="16"/>
          <w:szCs w:val="16"/>
        </w:rPr>
        <w:t xml:space="preserve"> </w:t>
      </w:r>
      <w:r>
        <w:rPr>
          <w:sz w:val="16"/>
          <w:szCs w:val="16"/>
        </w:rPr>
        <w:t>–</w:t>
      </w:r>
      <w:r w:rsidRPr="003130F7">
        <w:rPr>
          <w:sz w:val="16"/>
          <w:szCs w:val="16"/>
        </w:rPr>
        <w:t xml:space="preserve"> EUROPÄISCHES PRO-SKILLS Projekt 230054-CP-1-2006-1-</w:t>
      </w:r>
      <w:r>
        <w:rPr>
          <w:sz w:val="16"/>
          <w:szCs w:val="16"/>
        </w:rPr>
        <w:t>LU-Grundtvig-G1 (</w:t>
      </w:r>
      <w:hyperlink r:id="rId1" w:history="1">
        <w:r w:rsidRPr="00554456">
          <w:rPr>
            <w:rStyle w:val="Hyperlink"/>
            <w:sz w:val="16"/>
            <w:szCs w:val="16"/>
          </w:rPr>
          <w:t>www.pro-skills.eu</w:t>
        </w:r>
      </w:hyperlink>
      <w:r>
        <w:rPr>
          <w:sz w:val="16"/>
          <w:szCs w:val="16"/>
        </w:rPr>
        <w:t xml:space="preserve">) – medžiaga. </w:t>
      </w:r>
    </w:p>
    <w:p w14:paraId="41CB2A0B" w14:textId="77777777" w:rsidR="00BA4D37" w:rsidRPr="00B93FD3" w:rsidRDefault="00BA4D37" w:rsidP="00F45F70">
      <w:pPr>
        <w:pStyle w:val="FootnoteText"/>
        <w:spacing w:before="0" w:after="0"/>
      </w:pPr>
    </w:p>
  </w:footnote>
  <w:footnote w:id="3">
    <w:p w14:paraId="2A18BD1E" w14:textId="77777777" w:rsidR="00BA4D37" w:rsidRPr="00F646C3" w:rsidRDefault="00BA4D37" w:rsidP="00B857DD">
      <w:pPr>
        <w:spacing w:before="0" w:after="0" w:line="240" w:lineRule="auto"/>
        <w:rPr>
          <w:sz w:val="16"/>
          <w:szCs w:val="16"/>
        </w:rPr>
      </w:pPr>
      <w:r w:rsidRPr="0078110E">
        <w:rPr>
          <w:rStyle w:val="FootnoteReference"/>
          <w:sz w:val="16"/>
          <w:szCs w:val="16"/>
        </w:rPr>
        <w:footnoteRef/>
      </w:r>
      <w:r w:rsidRPr="0078110E">
        <w:rPr>
          <w:sz w:val="16"/>
          <w:szCs w:val="16"/>
        </w:rPr>
        <w:t xml:space="preserve"> </w:t>
      </w:r>
      <w:bookmarkStart w:id="61" w:name="_Hlk80362779"/>
      <w:r w:rsidRPr="00F646C3">
        <w:rPr>
          <w:i/>
          <w:sz w:val="16"/>
          <w:szCs w:val="16"/>
        </w:rPr>
        <w:t>Interactive Noting System of Effective Reading and Thinking</w:t>
      </w:r>
      <w:r>
        <w:rPr>
          <w:sz w:val="16"/>
          <w:szCs w:val="16"/>
        </w:rPr>
        <w:t xml:space="preserve"> </w:t>
      </w:r>
      <w:r>
        <w:rPr>
          <w:i/>
          <w:sz w:val="16"/>
          <w:szCs w:val="16"/>
        </w:rPr>
        <w:t xml:space="preserve">– </w:t>
      </w:r>
      <w:r w:rsidRPr="00F646C3">
        <w:rPr>
          <w:sz w:val="16"/>
          <w:szCs w:val="16"/>
        </w:rPr>
        <w:t>Interaktyvi teksto žymėjimo sistema efektyviam skaitymui ir apmąstymui</w:t>
      </w:r>
      <w:bookmarkEnd w:id="61"/>
      <w:r>
        <w:rPr>
          <w:sz w:val="16"/>
          <w:szCs w:val="16"/>
        </w:rPr>
        <w:t>.</w:t>
      </w:r>
    </w:p>
    <w:p w14:paraId="121BE891" w14:textId="77777777" w:rsidR="00BA4D37" w:rsidRPr="00707BF1" w:rsidRDefault="00BA4D37" w:rsidP="00532252">
      <w:pPr>
        <w:pStyle w:val="FootnoteText"/>
      </w:pPr>
    </w:p>
  </w:footnote>
  <w:footnote w:id="4">
    <w:p w14:paraId="53B5ACC9" w14:textId="77777777" w:rsidR="00BA4D37" w:rsidRPr="00B35C61" w:rsidRDefault="00BA4D37" w:rsidP="00B35C61">
      <w:pPr>
        <w:spacing w:before="0" w:after="0" w:line="240" w:lineRule="auto"/>
        <w:rPr>
          <w:i/>
          <w:sz w:val="16"/>
          <w:szCs w:val="16"/>
        </w:rPr>
      </w:pPr>
      <w:r w:rsidRPr="00B35C61">
        <w:rPr>
          <w:rStyle w:val="FootnoteReference"/>
          <w:sz w:val="16"/>
          <w:szCs w:val="16"/>
        </w:rPr>
        <w:footnoteRef/>
      </w:r>
      <w:r w:rsidRPr="00B35C61">
        <w:rPr>
          <w:sz w:val="16"/>
          <w:szCs w:val="16"/>
        </w:rPr>
        <w:t xml:space="preserve"> </w:t>
      </w:r>
      <w:r w:rsidRPr="00B35C61">
        <w:rPr>
          <w:i/>
          <w:sz w:val="16"/>
          <w:szCs w:val="16"/>
        </w:rPr>
        <w:t>Interaktyvi teksto žymėjimo sistema efektyviam skaitymui ir apmąstymui</w:t>
      </w:r>
    </w:p>
    <w:p w14:paraId="7BB27801" w14:textId="77777777" w:rsidR="00BA4D37" w:rsidRPr="00497F5C" w:rsidRDefault="00BA4D37" w:rsidP="00483876">
      <w:pPr>
        <w:pStyle w:val="FootnoteText"/>
      </w:pPr>
    </w:p>
  </w:footnote>
  <w:footnote w:id="5">
    <w:p w14:paraId="08B2A82A" w14:textId="77777777" w:rsidR="00BA4D37" w:rsidRPr="00B75133" w:rsidRDefault="00BA4D37" w:rsidP="00B75133">
      <w:pPr>
        <w:pStyle w:val="FootnoteText"/>
        <w:spacing w:before="0" w:after="0"/>
        <w:rPr>
          <w:sz w:val="16"/>
          <w:szCs w:val="16"/>
        </w:rPr>
      </w:pPr>
      <w:r w:rsidRPr="00B75133">
        <w:rPr>
          <w:rStyle w:val="FootnoteReference"/>
          <w:sz w:val="16"/>
          <w:szCs w:val="16"/>
        </w:rPr>
        <w:footnoteRef/>
      </w:r>
      <w:r w:rsidRPr="00B75133">
        <w:rPr>
          <w:sz w:val="16"/>
          <w:szCs w:val="16"/>
        </w:rPr>
        <w:t xml:space="preserve"> Tendencija interpretuoti naujus įrodymus kaip esamų įsitikinimų ar teorijų patvirtinimą.</w:t>
      </w:r>
    </w:p>
  </w:footnote>
  <w:footnote w:id="6">
    <w:p w14:paraId="48EA1904" w14:textId="77777777" w:rsidR="00BA4D37" w:rsidRPr="00A86910" w:rsidRDefault="00BA4D37" w:rsidP="003E7AB8">
      <w:pPr>
        <w:spacing w:before="0" w:after="0"/>
        <w:rPr>
          <w:sz w:val="16"/>
          <w:szCs w:val="16"/>
        </w:rPr>
      </w:pPr>
      <w:r w:rsidRPr="00A86910">
        <w:rPr>
          <w:rStyle w:val="FootnoteReference"/>
          <w:sz w:val="16"/>
          <w:szCs w:val="16"/>
        </w:rPr>
        <w:footnoteRef/>
      </w:r>
      <w:r w:rsidRPr="00A86910">
        <w:rPr>
          <w:sz w:val="16"/>
          <w:szCs w:val="16"/>
        </w:rPr>
        <w:t xml:space="preserve"> Nuorodų sąrašas:</w:t>
      </w:r>
    </w:p>
    <w:p w14:paraId="57CE8C69" w14:textId="77777777" w:rsidR="00BA4D37" w:rsidRPr="00A86910" w:rsidRDefault="00CB1A2C" w:rsidP="003E7AB8">
      <w:pPr>
        <w:spacing w:before="0" w:after="0"/>
        <w:rPr>
          <w:color w:val="434343"/>
          <w:sz w:val="16"/>
          <w:szCs w:val="16"/>
        </w:rPr>
      </w:pPr>
      <w:hyperlink r:id="rId2" w:history="1">
        <w:r w:rsidR="00BA4D37" w:rsidRPr="00A86910">
          <w:rPr>
            <w:rStyle w:val="Hyperlink"/>
            <w:sz w:val="16"/>
            <w:szCs w:val="16"/>
          </w:rPr>
          <w:t>https://libanswers.tcl.edu/faq/6286</w:t>
        </w:r>
      </w:hyperlink>
    </w:p>
    <w:p w14:paraId="29ED8FCF" w14:textId="77777777" w:rsidR="00BA4D37" w:rsidRPr="00A86910" w:rsidRDefault="00CB1A2C" w:rsidP="003E7AB8">
      <w:pPr>
        <w:spacing w:before="0" w:after="0"/>
        <w:rPr>
          <w:color w:val="434343"/>
          <w:sz w:val="16"/>
          <w:szCs w:val="16"/>
        </w:rPr>
      </w:pPr>
      <w:hyperlink r:id="rId3">
        <w:r w:rsidR="00BA4D37" w:rsidRPr="00A86910">
          <w:rPr>
            <w:color w:val="1155CC"/>
            <w:sz w:val="16"/>
            <w:szCs w:val="16"/>
            <w:u w:val="single"/>
          </w:rPr>
          <w:t>https://paperpile.com/g/find-credible-sources/</w:t>
        </w:r>
      </w:hyperlink>
    </w:p>
    <w:p w14:paraId="19B2AEC0" w14:textId="77777777" w:rsidR="00BA4D37" w:rsidRPr="00A86910" w:rsidRDefault="00CB1A2C" w:rsidP="003E7AB8">
      <w:pPr>
        <w:spacing w:before="0" w:after="0"/>
        <w:rPr>
          <w:color w:val="434343"/>
          <w:sz w:val="16"/>
          <w:szCs w:val="16"/>
        </w:rPr>
      </w:pPr>
      <w:hyperlink r:id="rId4">
        <w:r w:rsidR="00BA4D37" w:rsidRPr="00A86910">
          <w:rPr>
            <w:color w:val="1155CC"/>
            <w:sz w:val="16"/>
            <w:szCs w:val="16"/>
            <w:u w:val="single"/>
          </w:rPr>
          <w:t>https://guides.lib.byu.edu/c.php?g=216340&amp;p=1428399</w:t>
        </w:r>
      </w:hyperlink>
    </w:p>
    <w:p w14:paraId="76E6B837" w14:textId="77777777" w:rsidR="00BA4D37" w:rsidRPr="00A86910" w:rsidRDefault="00CB1A2C" w:rsidP="003E7AB8">
      <w:pPr>
        <w:spacing w:before="0" w:after="0"/>
        <w:rPr>
          <w:color w:val="434343"/>
          <w:sz w:val="16"/>
          <w:szCs w:val="16"/>
        </w:rPr>
      </w:pPr>
      <w:hyperlink r:id="rId5">
        <w:r w:rsidR="00BA4D37" w:rsidRPr="00A86910">
          <w:rPr>
            <w:color w:val="1155CC"/>
            <w:sz w:val="16"/>
            <w:szCs w:val="16"/>
            <w:u w:val="single"/>
          </w:rPr>
          <w:t>https://www.stevenson.edu/online/about-us/news/how-to-identify-reliable-information</w:t>
        </w:r>
      </w:hyperlink>
    </w:p>
    <w:p w14:paraId="0C36063A" w14:textId="77777777" w:rsidR="00BA4D37" w:rsidRPr="00A86910" w:rsidRDefault="00CB1A2C" w:rsidP="003E7AB8">
      <w:pPr>
        <w:pStyle w:val="FootnoteText"/>
        <w:spacing w:before="0" w:after="0"/>
        <w:rPr>
          <w:sz w:val="16"/>
          <w:szCs w:val="16"/>
        </w:rPr>
      </w:pPr>
      <w:hyperlink r:id="rId6">
        <w:r w:rsidR="00BA4D37" w:rsidRPr="00A86910">
          <w:rPr>
            <w:color w:val="1155CC"/>
            <w:sz w:val="16"/>
            <w:szCs w:val="16"/>
            <w:u w:val="single"/>
          </w:rPr>
          <w:t>https://www.ucsfhealth.org/education/evaluating-health-information</w:t>
        </w:r>
      </w:hyperlink>
    </w:p>
  </w:footnote>
  <w:footnote w:id="7">
    <w:p w14:paraId="0F999672" w14:textId="77777777" w:rsidR="00BA4D37" w:rsidRPr="006E1CC7" w:rsidRDefault="00BA4D37" w:rsidP="00452DD9">
      <w:pPr>
        <w:pStyle w:val="FootnoteText"/>
        <w:spacing w:before="0" w:after="0"/>
      </w:pPr>
      <w:r>
        <w:rPr>
          <w:rStyle w:val="FootnoteReference"/>
        </w:rPr>
        <w:footnoteRef/>
      </w:r>
      <w:r>
        <w:t xml:space="preserve"> </w:t>
      </w:r>
      <w:r>
        <w:rPr>
          <w:color w:val="000000"/>
          <w:sz w:val="16"/>
          <w:szCs w:val="16"/>
        </w:rPr>
        <w:t xml:space="preserve">Fake News and Disinformation online’: Flash Eurobarometer 464 (April 2018): </w:t>
      </w:r>
      <w:hyperlink r:id="rId7">
        <w:r>
          <w:rPr>
            <w:color w:val="0000FF"/>
            <w:sz w:val="16"/>
            <w:szCs w:val="16"/>
            <w:u w:val="single"/>
          </w:rPr>
          <w:t>https://ec.europa.eu/digital-single-market/en/node/90115</w:t>
        </w:r>
      </w:hyperlink>
    </w:p>
  </w:footnote>
  <w:footnote w:id="8">
    <w:p w14:paraId="122D4FCF" w14:textId="77777777" w:rsidR="00BA4D37" w:rsidRPr="00452DD9" w:rsidRDefault="00BA4D37" w:rsidP="00452DD9">
      <w:pPr>
        <w:pBdr>
          <w:top w:val="nil"/>
          <w:left w:val="nil"/>
          <w:bottom w:val="nil"/>
          <w:right w:val="nil"/>
          <w:between w:val="nil"/>
        </w:pBdr>
        <w:spacing w:before="0" w:after="0" w:line="240" w:lineRule="auto"/>
        <w:rPr>
          <w:color w:val="000000"/>
          <w:sz w:val="16"/>
          <w:szCs w:val="16"/>
        </w:rPr>
      </w:pPr>
      <w:r w:rsidRPr="00452DD9">
        <w:rPr>
          <w:rStyle w:val="FootnoteReference"/>
          <w:sz w:val="16"/>
          <w:szCs w:val="16"/>
        </w:rPr>
        <w:footnoteRef/>
      </w:r>
      <w:r w:rsidRPr="00452DD9">
        <w:rPr>
          <w:color w:val="000000"/>
          <w:sz w:val="16"/>
          <w:szCs w:val="16"/>
        </w:rPr>
        <w:t xml:space="preserve"> </w:t>
      </w:r>
      <w:hyperlink r:id="rId8">
        <w:r w:rsidRPr="00452DD9">
          <w:rPr>
            <w:color w:val="0000FF"/>
            <w:sz w:val="16"/>
            <w:szCs w:val="16"/>
            <w:u w:val="single"/>
          </w:rPr>
          <w:t>https://www.saferinternet.org.uk/blog/advice-those-concerned-about-blue-whale-story</w:t>
        </w:r>
      </w:hyperlink>
      <w:r w:rsidRPr="00452DD9">
        <w:rPr>
          <w:color w:val="000000"/>
          <w:sz w:val="16"/>
          <w:szCs w:val="16"/>
        </w:rPr>
        <w:t xml:space="preserve"> </w:t>
      </w:r>
    </w:p>
  </w:footnote>
  <w:footnote w:id="9">
    <w:p w14:paraId="6F5B7B1C" w14:textId="77777777" w:rsidR="00BA4D37" w:rsidRPr="00452DD9" w:rsidRDefault="00BA4D37" w:rsidP="00347DF5">
      <w:pPr>
        <w:pBdr>
          <w:top w:val="nil"/>
          <w:left w:val="nil"/>
          <w:bottom w:val="nil"/>
          <w:right w:val="nil"/>
          <w:between w:val="nil"/>
        </w:pBdr>
        <w:spacing w:before="0" w:after="0" w:line="240" w:lineRule="auto"/>
        <w:rPr>
          <w:color w:val="000000"/>
          <w:sz w:val="16"/>
          <w:szCs w:val="16"/>
        </w:rPr>
      </w:pPr>
      <w:r w:rsidRPr="00452DD9">
        <w:rPr>
          <w:rStyle w:val="FootnoteReference"/>
          <w:sz w:val="16"/>
          <w:szCs w:val="16"/>
        </w:rPr>
        <w:footnoteRef/>
      </w:r>
      <w:r w:rsidRPr="00452DD9">
        <w:rPr>
          <w:color w:val="000000"/>
          <w:sz w:val="16"/>
          <w:szCs w:val="16"/>
        </w:rPr>
        <w:t xml:space="preserve"> National Literacy Trust: Fake News and Critical Literacy Report 2018</w:t>
      </w:r>
    </w:p>
  </w:footnote>
  <w:footnote w:id="10">
    <w:p w14:paraId="238EC2E1" w14:textId="77777777" w:rsidR="00BA4D37" w:rsidRPr="00452DD9" w:rsidRDefault="00BA4D37" w:rsidP="0022058F">
      <w:pPr>
        <w:spacing w:before="0" w:after="0" w:line="240" w:lineRule="auto"/>
        <w:rPr>
          <w:sz w:val="16"/>
          <w:szCs w:val="16"/>
        </w:rPr>
      </w:pPr>
      <w:r w:rsidRPr="00452DD9">
        <w:rPr>
          <w:rStyle w:val="FootnoteReference"/>
          <w:sz w:val="16"/>
          <w:szCs w:val="16"/>
        </w:rPr>
        <w:footnoteRef/>
      </w:r>
      <w:r w:rsidRPr="00452DD9">
        <w:rPr>
          <w:sz w:val="16"/>
          <w:szCs w:val="16"/>
        </w:rPr>
        <w:t xml:space="preserve"> National Literacy Trust: Fake News and Critical Literacy Report 2018</w:t>
      </w:r>
    </w:p>
  </w:footnote>
  <w:footnote w:id="11">
    <w:p w14:paraId="36D7062F" w14:textId="77777777" w:rsidR="00BA4D37" w:rsidRPr="00452DD9" w:rsidRDefault="00BA4D37" w:rsidP="0022058F">
      <w:pPr>
        <w:pBdr>
          <w:top w:val="nil"/>
          <w:left w:val="nil"/>
          <w:bottom w:val="nil"/>
          <w:right w:val="nil"/>
          <w:between w:val="nil"/>
        </w:pBdr>
        <w:spacing w:before="0" w:after="0" w:line="240" w:lineRule="auto"/>
        <w:rPr>
          <w:color w:val="000000"/>
          <w:sz w:val="16"/>
          <w:szCs w:val="16"/>
        </w:rPr>
      </w:pPr>
      <w:r w:rsidRPr="00452DD9">
        <w:rPr>
          <w:rStyle w:val="FootnoteReference"/>
          <w:sz w:val="16"/>
          <w:szCs w:val="16"/>
        </w:rPr>
        <w:footnoteRef/>
      </w:r>
      <w:r w:rsidRPr="00452DD9">
        <w:rPr>
          <w:color w:val="000000"/>
          <w:sz w:val="16"/>
          <w:szCs w:val="16"/>
        </w:rPr>
        <w:t xml:space="preserve"> </w:t>
      </w:r>
      <w:hyperlink r:id="rId9">
        <w:r w:rsidRPr="00452DD9">
          <w:rPr>
            <w:color w:val="1155CC"/>
            <w:sz w:val="16"/>
            <w:szCs w:val="16"/>
            <w:u w:val="single"/>
          </w:rPr>
          <w:t>https://trends.google.com/trends/explore?date=today%205-y&amp;q=fake%20news</w:t>
        </w:r>
      </w:hyperlink>
      <w:r w:rsidRPr="00452DD9">
        <w:rPr>
          <w:color w:val="000000"/>
          <w:sz w:val="16"/>
          <w:szCs w:val="16"/>
        </w:rPr>
        <w:t xml:space="preserve"> </w:t>
      </w:r>
    </w:p>
  </w:footnote>
  <w:footnote w:id="12">
    <w:p w14:paraId="721507BF" w14:textId="77777777" w:rsidR="00BA4D37" w:rsidRPr="00C171FA" w:rsidRDefault="00BA4D37" w:rsidP="00C171FA">
      <w:pPr>
        <w:pStyle w:val="FootnoteText"/>
        <w:spacing w:before="0" w:after="0"/>
        <w:rPr>
          <w:sz w:val="16"/>
          <w:szCs w:val="16"/>
        </w:rPr>
      </w:pPr>
      <w:r w:rsidRPr="00C171FA">
        <w:rPr>
          <w:rStyle w:val="FootnoteReference"/>
          <w:sz w:val="16"/>
          <w:szCs w:val="16"/>
        </w:rPr>
        <w:footnoteRef/>
      </w:r>
      <w:r w:rsidRPr="00C171FA">
        <w:rPr>
          <w:sz w:val="16"/>
          <w:szCs w:val="16"/>
        </w:rPr>
        <w:t xml:space="preserve"> Edward M. Glaser, 1941 (Source: Edward M. Glaser, An Experiment in the Development of Critical Thinking, Teacher’s College, Columbia University, 1941)</w:t>
      </w:r>
    </w:p>
  </w:footnote>
  <w:footnote w:id="13">
    <w:p w14:paraId="2BD71FF3" w14:textId="77777777" w:rsidR="00BA4D37" w:rsidRPr="00C171FA" w:rsidRDefault="00BA4D37" w:rsidP="00C171FA">
      <w:pPr>
        <w:pBdr>
          <w:top w:val="nil"/>
          <w:left w:val="nil"/>
          <w:bottom w:val="nil"/>
          <w:right w:val="nil"/>
          <w:between w:val="nil"/>
        </w:pBdr>
        <w:shd w:val="clear" w:color="auto" w:fill="FFFFFF"/>
        <w:spacing w:before="0" w:after="0" w:line="252" w:lineRule="auto"/>
        <w:rPr>
          <w:sz w:val="16"/>
          <w:szCs w:val="16"/>
        </w:rPr>
      </w:pPr>
      <w:r w:rsidRPr="00C171FA">
        <w:rPr>
          <w:rStyle w:val="FootnoteReference"/>
          <w:sz w:val="16"/>
          <w:szCs w:val="16"/>
        </w:rPr>
        <w:footnoteRef/>
      </w:r>
      <w:r w:rsidRPr="00C171FA">
        <w:rPr>
          <w:sz w:val="16"/>
          <w:szCs w:val="16"/>
        </w:rPr>
        <w:t xml:space="preserve"> Currency (timeliness) – Laikas (savalaikiškumas)</w:t>
      </w:r>
    </w:p>
    <w:p w14:paraId="76F186F7" w14:textId="77777777" w:rsidR="00BA4D37" w:rsidRPr="00C171FA" w:rsidRDefault="00BA4D37" w:rsidP="00C171FA">
      <w:pPr>
        <w:pBdr>
          <w:top w:val="nil"/>
          <w:left w:val="nil"/>
          <w:bottom w:val="nil"/>
          <w:right w:val="nil"/>
          <w:between w:val="nil"/>
        </w:pBdr>
        <w:shd w:val="clear" w:color="auto" w:fill="FFFFFF"/>
        <w:spacing w:before="0" w:after="0" w:line="252" w:lineRule="auto"/>
        <w:rPr>
          <w:sz w:val="16"/>
          <w:szCs w:val="16"/>
        </w:rPr>
      </w:pPr>
      <w:r w:rsidRPr="00C171FA">
        <w:rPr>
          <w:sz w:val="16"/>
          <w:szCs w:val="16"/>
        </w:rPr>
        <w:t>Relevance (importance) – Aktualumas (svarba)</w:t>
      </w:r>
    </w:p>
    <w:p w14:paraId="2AD39BD5" w14:textId="77777777" w:rsidR="00BA4D37" w:rsidRPr="00C171FA" w:rsidRDefault="00BA4D37" w:rsidP="00C171FA">
      <w:pPr>
        <w:pBdr>
          <w:top w:val="nil"/>
          <w:left w:val="nil"/>
          <w:bottom w:val="nil"/>
          <w:right w:val="nil"/>
          <w:between w:val="nil"/>
        </w:pBdr>
        <w:shd w:val="clear" w:color="auto" w:fill="FFFFFF"/>
        <w:spacing w:before="0" w:after="0" w:line="252" w:lineRule="auto"/>
        <w:rPr>
          <w:sz w:val="16"/>
          <w:szCs w:val="16"/>
        </w:rPr>
      </w:pPr>
      <w:r w:rsidRPr="00C171FA">
        <w:rPr>
          <w:sz w:val="16"/>
          <w:szCs w:val="16"/>
        </w:rPr>
        <w:t>Authority (source) – Kompetencija (šaltinis)</w:t>
      </w:r>
    </w:p>
    <w:p w14:paraId="130DF5A6" w14:textId="77777777" w:rsidR="00BA4D37" w:rsidRPr="00C171FA" w:rsidRDefault="00BA4D37" w:rsidP="00C171FA">
      <w:pPr>
        <w:pStyle w:val="FootnoteText"/>
        <w:spacing w:before="0" w:after="0"/>
        <w:rPr>
          <w:sz w:val="16"/>
          <w:szCs w:val="16"/>
        </w:rPr>
      </w:pPr>
      <w:r w:rsidRPr="00C171FA">
        <w:rPr>
          <w:sz w:val="16"/>
          <w:szCs w:val="16"/>
        </w:rPr>
        <w:t>Accuracy (reliability) – Tikslumas (patikimumas)</w:t>
      </w:r>
    </w:p>
    <w:p w14:paraId="1995AEC9" w14:textId="77777777" w:rsidR="00BA4D37" w:rsidRPr="00C171FA" w:rsidRDefault="00BA4D37" w:rsidP="00C171FA">
      <w:pPr>
        <w:pStyle w:val="FootnoteText"/>
        <w:spacing w:before="0" w:after="0"/>
        <w:rPr>
          <w:sz w:val="16"/>
          <w:szCs w:val="16"/>
          <w:lang w:val="en-US"/>
        </w:rPr>
      </w:pPr>
      <w:r w:rsidRPr="00C171FA">
        <w:rPr>
          <w:sz w:val="16"/>
          <w:szCs w:val="16"/>
        </w:rPr>
        <w:t>Purpose (reason) – Tikslas (priežastis)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E6BBE" w14:textId="77777777" w:rsidR="00BA4D37" w:rsidRDefault="00BA4D37" w:rsidP="002808FC">
    <w:pPr>
      <w:pStyle w:val="Header"/>
      <w:tabs>
        <w:tab w:val="clear" w:pos="9072"/>
        <w:tab w:val="right" w:pos="9360"/>
      </w:tabs>
    </w:pPr>
    <w:r>
      <w:tab/>
    </w:r>
    <w:r w:rsidRPr="00931CB1">
      <w:rPr>
        <w:sz w:val="20"/>
      </w:rPr>
      <w:fldChar w:fldCharType="begin"/>
    </w:r>
    <w:r w:rsidRPr="00931CB1">
      <w:rPr>
        <w:sz w:val="20"/>
      </w:rPr>
      <w:instrText>PAGE   \* MERGEFORMAT</w:instrText>
    </w:r>
    <w:r w:rsidRPr="00931CB1">
      <w:rPr>
        <w:sz w:val="20"/>
      </w:rPr>
      <w:fldChar w:fldCharType="separate"/>
    </w:r>
    <w:r w:rsidRPr="00931CB1">
      <w:rPr>
        <w:noProof/>
        <w:sz w:val="20"/>
        <w:lang w:val="de-DE"/>
      </w:rPr>
      <w:t>1</w:t>
    </w:r>
    <w:r w:rsidRPr="00931CB1">
      <w:rPr>
        <w:sz w:val="20"/>
      </w:rPr>
      <w:fldChar w:fldCharType="end"/>
    </w:r>
    <w:r>
      <w:tab/>
    </w:r>
    <w:r>
      <w:rPr>
        <w:noProof/>
        <w:lang w:val="en-US" w:eastAsia="en-US"/>
      </w:rPr>
      <w:drawing>
        <wp:inline distT="0" distB="0" distL="0" distR="0" wp14:anchorId="7CB1864C" wp14:editId="417A0766">
          <wp:extent cx="1097143" cy="360000"/>
          <wp:effectExtent l="0" t="0" r="0" b="2540"/>
          <wp:docPr id="6"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23D45A" w14:textId="57B9C272" w:rsidR="00BA4D37" w:rsidRDefault="00BA4D37" w:rsidP="00BA4D37">
    <w:pPr>
      <w:pStyle w:val="Header"/>
      <w:tabs>
        <w:tab w:val="clear" w:pos="9072"/>
        <w:tab w:val="right" w:pos="9450"/>
      </w:tabs>
      <w:spacing w:before="0" w:after="0"/>
    </w:pPr>
    <w:r>
      <w:tab/>
    </w:r>
    <w:r w:rsidRPr="00443812">
      <w:rPr>
        <w:sz w:val="20"/>
      </w:rPr>
      <w:fldChar w:fldCharType="begin"/>
    </w:r>
    <w:r w:rsidRPr="00443812">
      <w:rPr>
        <w:sz w:val="20"/>
      </w:rPr>
      <w:instrText>PAGE   \* MERGEFORMAT</w:instrText>
    </w:r>
    <w:r w:rsidRPr="00443812">
      <w:rPr>
        <w:sz w:val="20"/>
      </w:rPr>
      <w:fldChar w:fldCharType="separate"/>
    </w:r>
    <w:r w:rsidRPr="00443812">
      <w:rPr>
        <w:noProof/>
        <w:sz w:val="20"/>
        <w:lang w:val="en-US"/>
      </w:rPr>
      <w:t>123</w:t>
    </w:r>
    <w:r w:rsidRPr="00443812">
      <w:rPr>
        <w:sz w:val="20"/>
      </w:rPr>
      <w:fldChar w:fldCharType="end"/>
    </w:r>
    <w:r>
      <w:tab/>
    </w:r>
    <w:r>
      <w:rPr>
        <w:noProof/>
        <w:lang w:val="en-US" w:eastAsia="en-US"/>
      </w:rPr>
      <w:drawing>
        <wp:inline distT="0" distB="0" distL="0" distR="0" wp14:anchorId="67E314CD" wp14:editId="0DA1DC29">
          <wp:extent cx="1097143" cy="360000"/>
          <wp:effectExtent l="0" t="0" r="0" b="2540"/>
          <wp:docPr id="48"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p w14:paraId="0C658402" w14:textId="2EB4CA68" w:rsidR="00BA4D37" w:rsidRDefault="00E86656" w:rsidP="00E86656">
    <w:pPr>
      <w:pStyle w:val="Header"/>
      <w:spacing w:before="0" w:after="0"/>
    </w:pPr>
    <w:r>
      <w:fldChar w:fldCharType="begin"/>
    </w:r>
    <w:r>
      <w:instrText xml:space="preserve"> REF _Ref95914992 \h </w:instrText>
    </w:r>
    <w:r>
      <w:fldChar w:fldCharType="separate"/>
    </w:r>
    <w:r w:rsidR="00E12F84">
      <w:t>9.</w:t>
    </w:r>
    <w:r w:rsidR="00E12F84" w:rsidRPr="00271577">
      <w:t xml:space="preserve">1 </w:t>
    </w:r>
    <w:r w:rsidR="00E12F84">
      <w:t xml:space="preserve">1 </w:t>
    </w:r>
    <w:r w:rsidR="00E12F84" w:rsidRPr="00271577">
      <w:t>priedas</w:t>
    </w:r>
    <w:r w:rsidR="00E12F84">
      <w:t>.</w:t>
    </w:r>
    <w:r w:rsidR="00E12F84" w:rsidRPr="00271577">
      <w:t xml:space="preserve"> Medijų ir informacinis raštingumas Lietuvoje: laikas keisti požiūrį?</w: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2D17D5" w14:textId="34C137CA" w:rsidR="008A5B50" w:rsidRDefault="008A5B50" w:rsidP="00BA4D37">
    <w:pPr>
      <w:pStyle w:val="Header"/>
      <w:tabs>
        <w:tab w:val="clear" w:pos="9072"/>
        <w:tab w:val="right" w:pos="9360"/>
      </w:tabs>
      <w:spacing w:before="0" w:after="0"/>
    </w:pPr>
    <w:r w:rsidRPr="0068783E">
      <w:rPr>
        <w:sz w:val="22"/>
      </w:rPr>
      <w:tab/>
    </w:r>
    <w:r w:rsidRPr="00443812">
      <w:rPr>
        <w:sz w:val="20"/>
      </w:rPr>
      <w:fldChar w:fldCharType="begin"/>
    </w:r>
    <w:r w:rsidRPr="00443812">
      <w:rPr>
        <w:sz w:val="20"/>
      </w:rPr>
      <w:instrText>PAGE   \* MERGEFORMAT</w:instrText>
    </w:r>
    <w:r w:rsidRPr="00443812">
      <w:rPr>
        <w:sz w:val="20"/>
      </w:rPr>
      <w:fldChar w:fldCharType="separate"/>
    </w:r>
    <w:r w:rsidRPr="00443812">
      <w:rPr>
        <w:noProof/>
        <w:sz w:val="20"/>
        <w:lang w:val="en-US"/>
      </w:rPr>
      <w:t>138</w:t>
    </w:r>
    <w:r w:rsidRPr="00443812">
      <w:rPr>
        <w:sz w:val="20"/>
      </w:rPr>
      <w:fldChar w:fldCharType="end"/>
    </w:r>
    <w:r>
      <w:tab/>
    </w:r>
    <w:r>
      <w:rPr>
        <w:noProof/>
        <w:lang w:val="en-US" w:eastAsia="en-US"/>
      </w:rPr>
      <w:drawing>
        <wp:inline distT="0" distB="0" distL="0" distR="0" wp14:anchorId="6EF55AFA" wp14:editId="55B014CA">
          <wp:extent cx="1097143" cy="360000"/>
          <wp:effectExtent l="0" t="0" r="0" b="2540"/>
          <wp:docPr id="49"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p w14:paraId="73860397" w14:textId="14B1E266" w:rsidR="008A5B50" w:rsidRPr="00BA4D37" w:rsidRDefault="00E86656" w:rsidP="0009060F">
    <w:pPr>
      <w:pStyle w:val="Header"/>
      <w:spacing w:before="0" w:after="0"/>
      <w:rPr>
        <w:szCs w:val="24"/>
      </w:rPr>
    </w:pPr>
    <w:r>
      <w:rPr>
        <w:szCs w:val="24"/>
      </w:rPr>
      <w:fldChar w:fldCharType="begin"/>
    </w:r>
    <w:r>
      <w:rPr>
        <w:szCs w:val="24"/>
      </w:rPr>
      <w:instrText xml:space="preserve"> REF _Ref85706213 \h </w:instrText>
    </w:r>
    <w:r>
      <w:rPr>
        <w:szCs w:val="24"/>
      </w:rPr>
    </w:r>
    <w:r>
      <w:rPr>
        <w:szCs w:val="24"/>
      </w:rPr>
      <w:fldChar w:fldCharType="separate"/>
    </w:r>
    <w:r w:rsidR="00E12F84">
      <w:t>9.</w:t>
    </w:r>
    <w:r w:rsidR="00E12F84" w:rsidRPr="00271577">
      <w:t xml:space="preserve">2 </w:t>
    </w:r>
    <w:r w:rsidR="00E12F84">
      <w:t xml:space="preserve">2 </w:t>
    </w:r>
    <w:r w:rsidR="00E12F84" w:rsidRPr="00271577">
      <w:t>priedas</w:t>
    </w:r>
    <w:r w:rsidR="00E12F84">
      <w:t>.</w:t>
    </w:r>
    <w:r w:rsidR="00E12F84" w:rsidRPr="00271577">
      <w:t xml:space="preserve"> </w:t>
    </w:r>
    <w:r w:rsidR="00E12F84">
      <w:t>„</w:t>
    </w:r>
    <w:r w:rsidR="00E12F84" w:rsidRPr="00271577">
      <w:t>Melagienos</w:t>
    </w:r>
    <w:r w:rsidR="00E12F84">
      <w:t>“</w:t>
    </w:r>
    <w:r w:rsidR="00E12F84" w:rsidRPr="00271577">
      <w:t>, klaidinanti informacija ir dezinformacija</w:t>
    </w:r>
    <w:r>
      <w:rPr>
        <w:szCs w:val="24"/>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3C8E86" w14:textId="77777777" w:rsidR="00554CA0" w:rsidRDefault="00554CA0" w:rsidP="00BA4D37">
    <w:pPr>
      <w:pStyle w:val="Header"/>
      <w:tabs>
        <w:tab w:val="clear" w:pos="9072"/>
        <w:tab w:val="right" w:pos="9360"/>
      </w:tabs>
      <w:spacing w:before="0" w:after="0"/>
    </w:pPr>
    <w:r w:rsidRPr="0068783E">
      <w:rPr>
        <w:sz w:val="22"/>
      </w:rPr>
      <w:tab/>
    </w:r>
    <w:r w:rsidRPr="00443812">
      <w:rPr>
        <w:sz w:val="20"/>
      </w:rPr>
      <w:fldChar w:fldCharType="begin"/>
    </w:r>
    <w:r w:rsidRPr="00443812">
      <w:rPr>
        <w:sz w:val="20"/>
      </w:rPr>
      <w:instrText>PAGE   \* MERGEFORMAT</w:instrText>
    </w:r>
    <w:r w:rsidRPr="00443812">
      <w:rPr>
        <w:sz w:val="20"/>
      </w:rPr>
      <w:fldChar w:fldCharType="separate"/>
    </w:r>
    <w:r w:rsidRPr="00443812">
      <w:rPr>
        <w:noProof/>
        <w:sz w:val="20"/>
        <w:lang w:val="en-US"/>
      </w:rPr>
      <w:t>138</w:t>
    </w:r>
    <w:r w:rsidRPr="00443812">
      <w:rPr>
        <w:sz w:val="20"/>
      </w:rPr>
      <w:fldChar w:fldCharType="end"/>
    </w:r>
    <w:r>
      <w:tab/>
    </w:r>
    <w:r>
      <w:rPr>
        <w:noProof/>
        <w:lang w:val="en-US" w:eastAsia="en-US"/>
      </w:rPr>
      <w:drawing>
        <wp:inline distT="0" distB="0" distL="0" distR="0" wp14:anchorId="6A22C4BF" wp14:editId="52E2C307">
          <wp:extent cx="1097143" cy="360000"/>
          <wp:effectExtent l="0" t="0" r="0" b="2540"/>
          <wp:docPr id="41"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p w14:paraId="3B348D70" w14:textId="715FBAE9" w:rsidR="00554CA0" w:rsidRPr="00BA4D37" w:rsidRDefault="00554CA0" w:rsidP="00554CA0">
    <w:pPr>
      <w:pStyle w:val="Header"/>
      <w:spacing w:before="0" w:after="0"/>
      <w:rPr>
        <w:szCs w:val="24"/>
      </w:rPr>
    </w:pPr>
    <w:r>
      <w:rPr>
        <w:szCs w:val="24"/>
      </w:rPr>
      <w:fldChar w:fldCharType="begin"/>
    </w:r>
    <w:r>
      <w:rPr>
        <w:szCs w:val="24"/>
      </w:rPr>
      <w:instrText xml:space="preserve"> REF _Ref85726502 \h </w:instrText>
    </w:r>
    <w:r>
      <w:rPr>
        <w:szCs w:val="24"/>
      </w:rPr>
    </w:r>
    <w:r>
      <w:rPr>
        <w:szCs w:val="24"/>
      </w:rPr>
      <w:fldChar w:fldCharType="separate"/>
    </w:r>
    <w:r w:rsidR="00E12F84">
      <w:t>9.</w:t>
    </w:r>
    <w:r w:rsidR="00E12F84" w:rsidRPr="00271577">
      <w:t xml:space="preserve">3 </w:t>
    </w:r>
    <w:r w:rsidR="00E12F84">
      <w:t xml:space="preserve">3 </w:t>
    </w:r>
    <w:r w:rsidR="00E12F84" w:rsidRPr="00271577">
      <w:t>priedas</w:t>
    </w:r>
    <w:r w:rsidR="00E12F84">
      <w:t>.</w:t>
    </w:r>
    <w:r w:rsidR="00E12F84" w:rsidRPr="00271577">
      <w:t xml:space="preserve"> Kova su dezinformacija naudojant kritinį skaitmeninį raštingumą</w:t>
    </w:r>
    <w:r>
      <w:rPr>
        <w:szCs w:val="24"/>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B68D7B" w14:textId="08A4C34E" w:rsidR="00BA4D37" w:rsidRDefault="00554CA0" w:rsidP="00554CA0">
    <w:pPr>
      <w:pStyle w:val="Header"/>
      <w:tabs>
        <w:tab w:val="clear" w:pos="9072"/>
        <w:tab w:val="right" w:pos="9450"/>
      </w:tabs>
      <w:spacing w:before="0" w:after="0"/>
    </w:pPr>
    <w:r>
      <w:fldChar w:fldCharType="begin"/>
    </w:r>
    <w:r>
      <w:instrText xml:space="preserve"> REF _Ref85726582 \h </w:instrText>
    </w:r>
    <w:r>
      <w:fldChar w:fldCharType="separate"/>
    </w:r>
    <w:r w:rsidR="00E12F84">
      <w:t>9.</w:t>
    </w:r>
    <w:r w:rsidR="00E12F84" w:rsidRPr="00271577">
      <w:t>4</w:t>
    </w:r>
    <w:r w:rsidR="00E12F84">
      <w:t xml:space="preserve"> 4</w:t>
    </w:r>
    <w:r w:rsidR="00E12F84" w:rsidRPr="00271577">
      <w:t xml:space="preserve"> priedas</w:t>
    </w:r>
    <w:r w:rsidR="00E12F84">
      <w:t>.</w:t>
    </w:r>
    <w:r w:rsidR="00E12F84" w:rsidRPr="00271577">
      <w:t xml:space="preserve"> Techninės galimybės</w:t>
    </w:r>
    <w:r>
      <w:fldChar w:fldCharType="end"/>
    </w:r>
    <w:r w:rsidR="00BA4D37" w:rsidRPr="0068783E">
      <w:rPr>
        <w:sz w:val="22"/>
      </w:rPr>
      <w:tab/>
    </w:r>
    <w:r w:rsidR="00BA4D37" w:rsidRPr="00443812">
      <w:rPr>
        <w:sz w:val="20"/>
      </w:rPr>
      <w:fldChar w:fldCharType="begin"/>
    </w:r>
    <w:r w:rsidR="00BA4D37" w:rsidRPr="00443812">
      <w:rPr>
        <w:sz w:val="20"/>
      </w:rPr>
      <w:instrText>PAGE   \* MERGEFORMAT</w:instrText>
    </w:r>
    <w:r w:rsidR="00BA4D37" w:rsidRPr="00443812">
      <w:rPr>
        <w:sz w:val="20"/>
      </w:rPr>
      <w:fldChar w:fldCharType="separate"/>
    </w:r>
    <w:r w:rsidR="00BA4D37" w:rsidRPr="00443812">
      <w:rPr>
        <w:noProof/>
        <w:sz w:val="20"/>
        <w:lang w:val="en-US"/>
      </w:rPr>
      <w:t>141</w:t>
    </w:r>
    <w:r w:rsidR="00BA4D37" w:rsidRPr="00443812">
      <w:rPr>
        <w:sz w:val="20"/>
      </w:rPr>
      <w:fldChar w:fldCharType="end"/>
    </w:r>
    <w:r w:rsidR="00BA4D37">
      <w:tab/>
    </w:r>
    <w:r w:rsidR="00BA4D37">
      <w:rPr>
        <w:noProof/>
        <w:lang w:val="en-US" w:eastAsia="en-US"/>
      </w:rPr>
      <w:drawing>
        <wp:inline distT="0" distB="0" distL="0" distR="0" wp14:anchorId="5F1A7FD8" wp14:editId="16A761FB">
          <wp:extent cx="1097143" cy="360000"/>
          <wp:effectExtent l="0" t="0" r="0" b="2540"/>
          <wp:docPr id="50"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p w14:paraId="131803FB" w14:textId="16E2DE54" w:rsidR="00BA4D37" w:rsidRDefault="00BA4D37" w:rsidP="0009060F">
    <w:pPr>
      <w:pStyle w:val="Header"/>
      <w:spacing w:before="0" w:after="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064A13" w14:textId="0F1C5F70" w:rsidR="00BA4D37" w:rsidRDefault="00862223" w:rsidP="00862223">
    <w:pPr>
      <w:pStyle w:val="Header"/>
      <w:tabs>
        <w:tab w:val="clear" w:pos="9072"/>
        <w:tab w:val="right" w:pos="9450"/>
      </w:tabs>
      <w:spacing w:before="0" w:after="0"/>
    </w:pPr>
    <w:r>
      <w:rPr>
        <w:sz w:val="22"/>
      </w:rPr>
      <w:fldChar w:fldCharType="begin"/>
    </w:r>
    <w:r>
      <w:rPr>
        <w:sz w:val="22"/>
      </w:rPr>
      <w:instrText xml:space="preserve"> REF _Ref85726812 \h </w:instrText>
    </w:r>
    <w:r>
      <w:rPr>
        <w:sz w:val="22"/>
      </w:rPr>
    </w:r>
    <w:r>
      <w:rPr>
        <w:sz w:val="22"/>
      </w:rPr>
      <w:fldChar w:fldCharType="separate"/>
    </w:r>
    <w:r w:rsidR="00E12F84">
      <w:t>9.5</w:t>
    </w:r>
    <w:r w:rsidR="00E12F84" w:rsidRPr="00271577">
      <w:t xml:space="preserve"> </w:t>
    </w:r>
    <w:r w:rsidR="00E12F84">
      <w:t xml:space="preserve">5 </w:t>
    </w:r>
    <w:r w:rsidR="00E12F84" w:rsidRPr="00271577">
      <w:t>priedas</w:t>
    </w:r>
    <w:r w:rsidR="00E12F84">
      <w:t>.</w:t>
    </w:r>
    <w:r w:rsidR="00E12F84" w:rsidRPr="00271577">
      <w:t xml:space="preserve"> Saugus elgesys naršant</w:t>
    </w:r>
    <w:r>
      <w:rPr>
        <w:sz w:val="22"/>
      </w:rPr>
      <w:fldChar w:fldCharType="end"/>
    </w:r>
    <w:r w:rsidR="00BA4D37" w:rsidRPr="0068783E">
      <w:rPr>
        <w:sz w:val="22"/>
      </w:rPr>
      <w:tab/>
    </w:r>
    <w:r w:rsidR="00BA4D37" w:rsidRPr="00F668F0">
      <w:rPr>
        <w:sz w:val="20"/>
      </w:rPr>
      <w:fldChar w:fldCharType="begin"/>
    </w:r>
    <w:r w:rsidR="00BA4D37" w:rsidRPr="00F668F0">
      <w:rPr>
        <w:sz w:val="20"/>
      </w:rPr>
      <w:instrText>PAGE   \* MERGEFORMAT</w:instrText>
    </w:r>
    <w:r w:rsidR="00BA4D37" w:rsidRPr="00F668F0">
      <w:rPr>
        <w:sz w:val="20"/>
      </w:rPr>
      <w:fldChar w:fldCharType="separate"/>
    </w:r>
    <w:r w:rsidR="00BA4D37" w:rsidRPr="00F668F0">
      <w:rPr>
        <w:noProof/>
        <w:sz w:val="20"/>
        <w:lang w:val="en-US"/>
      </w:rPr>
      <w:t>145</w:t>
    </w:r>
    <w:r w:rsidR="00BA4D37" w:rsidRPr="00F668F0">
      <w:rPr>
        <w:sz w:val="20"/>
      </w:rPr>
      <w:fldChar w:fldCharType="end"/>
    </w:r>
    <w:r w:rsidR="00BA4D37" w:rsidRPr="0068783E">
      <w:rPr>
        <w:sz w:val="22"/>
      </w:rPr>
      <w:tab/>
    </w:r>
    <w:r w:rsidR="00BA4D37">
      <w:rPr>
        <w:noProof/>
        <w:lang w:val="en-US" w:eastAsia="en-US"/>
      </w:rPr>
      <w:drawing>
        <wp:inline distT="0" distB="0" distL="0" distR="0" wp14:anchorId="2E668BDD" wp14:editId="2F10612C">
          <wp:extent cx="1097143" cy="360000"/>
          <wp:effectExtent l="0" t="0" r="0" b="2540"/>
          <wp:docPr id="51"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2828AD" w14:textId="16ECDAE8" w:rsidR="00BA4D37" w:rsidRDefault="00862223" w:rsidP="00862223">
    <w:pPr>
      <w:pStyle w:val="Header"/>
      <w:tabs>
        <w:tab w:val="clear" w:pos="9072"/>
        <w:tab w:val="right" w:pos="9450"/>
      </w:tabs>
      <w:spacing w:before="0" w:after="0"/>
    </w:pPr>
    <w:r>
      <w:rPr>
        <w:sz w:val="22"/>
      </w:rPr>
      <w:fldChar w:fldCharType="begin"/>
    </w:r>
    <w:r>
      <w:rPr>
        <w:sz w:val="22"/>
      </w:rPr>
      <w:instrText xml:space="preserve"> REF _Ref85799589 \h </w:instrText>
    </w:r>
    <w:r>
      <w:rPr>
        <w:sz w:val="22"/>
      </w:rPr>
    </w:r>
    <w:r>
      <w:rPr>
        <w:sz w:val="22"/>
      </w:rPr>
      <w:fldChar w:fldCharType="separate"/>
    </w:r>
    <w:r w:rsidR="00E12F84">
      <w:t>9.</w:t>
    </w:r>
    <w:r w:rsidR="00E12F84" w:rsidRPr="00271577">
      <w:t xml:space="preserve">6 </w:t>
    </w:r>
    <w:r w:rsidR="00E12F84">
      <w:t xml:space="preserve">6 </w:t>
    </w:r>
    <w:r w:rsidR="00E12F84" w:rsidRPr="00271577">
      <w:t>priedas</w:t>
    </w:r>
    <w:r w:rsidR="00E12F84">
      <w:t>.</w:t>
    </w:r>
    <w:r w:rsidR="00E12F84" w:rsidRPr="00271577">
      <w:t xml:space="preserve"> Saugus naudojimasis socialiniais tinklais</w:t>
    </w:r>
    <w:r>
      <w:rPr>
        <w:sz w:val="22"/>
      </w:rPr>
      <w:fldChar w:fldCharType="end"/>
    </w:r>
    <w:r>
      <w:rPr>
        <w:sz w:val="22"/>
      </w:rPr>
      <w:t xml:space="preserve">       </w:t>
    </w:r>
    <w:r w:rsidR="00BA4D37">
      <w:rPr>
        <w:sz w:val="22"/>
      </w:rPr>
      <w:t xml:space="preserve">  </w:t>
    </w:r>
    <w:r w:rsidR="00BA4D37" w:rsidRPr="00BE526F">
      <w:rPr>
        <w:sz w:val="20"/>
      </w:rPr>
      <w:fldChar w:fldCharType="begin"/>
    </w:r>
    <w:r w:rsidR="00BA4D37" w:rsidRPr="00BE526F">
      <w:rPr>
        <w:sz w:val="20"/>
      </w:rPr>
      <w:instrText>PAGE   \* MERGEFORMAT</w:instrText>
    </w:r>
    <w:r w:rsidR="00BA4D37" w:rsidRPr="00BE526F">
      <w:rPr>
        <w:sz w:val="20"/>
      </w:rPr>
      <w:fldChar w:fldCharType="separate"/>
    </w:r>
    <w:r w:rsidR="00BA4D37" w:rsidRPr="00BE526F">
      <w:rPr>
        <w:noProof/>
        <w:sz w:val="20"/>
        <w:lang w:val="en-US"/>
      </w:rPr>
      <w:t>151</w:t>
    </w:r>
    <w:r w:rsidR="00BA4D37" w:rsidRPr="00BE526F">
      <w:rPr>
        <w:sz w:val="20"/>
      </w:rPr>
      <w:fldChar w:fldCharType="end"/>
    </w:r>
    <w:r w:rsidR="00BA4D37" w:rsidRPr="0068783E">
      <w:rPr>
        <w:sz w:val="22"/>
      </w:rPr>
      <w:tab/>
    </w:r>
    <w:r w:rsidR="00BA4D37">
      <w:rPr>
        <w:noProof/>
        <w:lang w:val="en-US" w:eastAsia="en-US"/>
      </w:rPr>
      <w:drawing>
        <wp:inline distT="0" distB="0" distL="0" distR="0" wp14:anchorId="226C9E31" wp14:editId="3BFD8309">
          <wp:extent cx="1097143" cy="360000"/>
          <wp:effectExtent l="0" t="0" r="0" b="2540"/>
          <wp:docPr id="290"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F07494" w14:textId="397EED5B" w:rsidR="00BA4D37" w:rsidRDefault="00BA4D37" w:rsidP="00E4220E">
    <w:pPr>
      <w:pStyle w:val="Header"/>
      <w:tabs>
        <w:tab w:val="clear" w:pos="9072"/>
        <w:tab w:val="right" w:pos="9450"/>
      </w:tabs>
    </w:pPr>
    <w:r>
      <w:fldChar w:fldCharType="begin"/>
    </w:r>
    <w:r>
      <w:instrText xml:space="preserve"> REF _Ref85197425 \h </w:instrText>
    </w:r>
    <w:r>
      <w:fldChar w:fldCharType="separate"/>
    </w:r>
    <w:r w:rsidR="00E12F84" w:rsidRPr="00D31829">
      <w:t>1</w:t>
    </w:r>
    <w:r w:rsidR="00E12F84">
      <w:t xml:space="preserve"> skyrius.</w:t>
    </w:r>
    <w:r w:rsidR="00E12F84" w:rsidRPr="00D31829">
      <w:tab/>
    </w:r>
    <w:r w:rsidR="00E12F84" w:rsidRPr="00FA24CF">
      <w:t>Įvadas į projektą ir programos pristatymas</w:t>
    </w:r>
    <w:r>
      <w:fldChar w:fldCharType="end"/>
    </w:r>
    <w:r>
      <w:t xml:space="preserve">            </w:t>
    </w:r>
    <w:r w:rsidRPr="00AB5431">
      <w:rPr>
        <w:sz w:val="20"/>
        <w:szCs w:val="20"/>
      </w:rPr>
      <w:fldChar w:fldCharType="begin"/>
    </w:r>
    <w:r w:rsidRPr="00AB5431">
      <w:rPr>
        <w:sz w:val="20"/>
        <w:szCs w:val="20"/>
      </w:rPr>
      <w:instrText>PAGE   \* MERGEFORMAT</w:instrText>
    </w:r>
    <w:r w:rsidRPr="00AB5431">
      <w:rPr>
        <w:sz w:val="20"/>
        <w:szCs w:val="20"/>
      </w:rPr>
      <w:fldChar w:fldCharType="separate"/>
    </w:r>
    <w:r w:rsidRPr="00B7014C">
      <w:rPr>
        <w:noProof/>
        <w:sz w:val="20"/>
        <w:szCs w:val="20"/>
        <w:lang w:val="de-DE"/>
      </w:rPr>
      <w:t>8</w:t>
    </w:r>
    <w:r w:rsidRPr="00AB5431">
      <w:rPr>
        <w:sz w:val="20"/>
        <w:szCs w:val="20"/>
      </w:rPr>
      <w:fldChar w:fldCharType="end"/>
    </w:r>
    <w:r>
      <w:tab/>
    </w:r>
    <w:r>
      <w:rPr>
        <w:noProof/>
        <w:lang w:val="en-US" w:eastAsia="en-US"/>
      </w:rPr>
      <w:drawing>
        <wp:inline distT="0" distB="0" distL="0" distR="0" wp14:anchorId="1705488D" wp14:editId="40BD04A4">
          <wp:extent cx="1097143" cy="360000"/>
          <wp:effectExtent l="0" t="0" r="0" b="2540"/>
          <wp:docPr id="30"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C773FB" w14:textId="53BBA7AC" w:rsidR="00BA4D37" w:rsidRDefault="00BA4D37" w:rsidP="00E4220E">
    <w:pPr>
      <w:pStyle w:val="Header"/>
      <w:tabs>
        <w:tab w:val="clear" w:pos="9072"/>
        <w:tab w:val="right" w:pos="9450"/>
      </w:tabs>
      <w:spacing w:before="0" w:after="0"/>
    </w:pPr>
    <w:r>
      <w:fldChar w:fldCharType="begin"/>
    </w:r>
    <w:r>
      <w:instrText xml:space="preserve"> REF _Ref85197727 \h </w:instrText>
    </w:r>
    <w:r>
      <w:fldChar w:fldCharType="separate"/>
    </w:r>
    <w:r w:rsidR="00E12F84" w:rsidRPr="00E4220E">
      <w:t>2 skyrius. 1 tema: Įvadas į programą</w:t>
    </w:r>
    <w:r>
      <w:fldChar w:fldCharType="end"/>
    </w:r>
    <w:r>
      <w:tab/>
    </w:r>
    <w:r w:rsidRPr="00AB5431">
      <w:rPr>
        <w:sz w:val="20"/>
        <w:szCs w:val="20"/>
      </w:rPr>
      <w:fldChar w:fldCharType="begin"/>
    </w:r>
    <w:r w:rsidRPr="00AB5431">
      <w:rPr>
        <w:sz w:val="20"/>
        <w:szCs w:val="20"/>
      </w:rPr>
      <w:instrText>PAGE   \* MERGEFORMAT</w:instrText>
    </w:r>
    <w:r w:rsidRPr="00AB5431">
      <w:rPr>
        <w:sz w:val="20"/>
        <w:szCs w:val="20"/>
      </w:rPr>
      <w:fldChar w:fldCharType="separate"/>
    </w:r>
    <w:r w:rsidRPr="000509DC">
      <w:rPr>
        <w:noProof/>
        <w:sz w:val="20"/>
        <w:szCs w:val="20"/>
        <w:lang w:val="en-US"/>
      </w:rPr>
      <w:t>24</w:t>
    </w:r>
    <w:r w:rsidRPr="00AB5431">
      <w:rPr>
        <w:sz w:val="20"/>
        <w:szCs w:val="20"/>
      </w:rPr>
      <w:fldChar w:fldCharType="end"/>
    </w:r>
    <w:r>
      <w:tab/>
    </w:r>
    <w:r>
      <w:rPr>
        <w:noProof/>
        <w:lang w:val="en-US" w:eastAsia="en-US"/>
      </w:rPr>
      <w:drawing>
        <wp:inline distT="0" distB="0" distL="0" distR="0" wp14:anchorId="2E67E2FE" wp14:editId="627BF4D3">
          <wp:extent cx="1097143" cy="360000"/>
          <wp:effectExtent l="0" t="0" r="0" b="2540"/>
          <wp:docPr id="31"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7C1C2E" w14:textId="24510904" w:rsidR="00BA4D37" w:rsidRDefault="00BA4D37" w:rsidP="00E4220E">
    <w:pPr>
      <w:pStyle w:val="Header"/>
      <w:tabs>
        <w:tab w:val="clear" w:pos="9072"/>
        <w:tab w:val="right" w:pos="9450"/>
      </w:tabs>
      <w:spacing w:before="0"/>
    </w:pPr>
    <w:r>
      <w:fldChar w:fldCharType="begin"/>
    </w:r>
    <w:r>
      <w:instrText xml:space="preserve"> REF _Ref85200529 \h </w:instrText>
    </w:r>
    <w:r>
      <w:fldChar w:fldCharType="separate"/>
    </w:r>
    <w:r w:rsidR="00E12F84">
      <w:t xml:space="preserve">3 skyrius. </w:t>
    </w:r>
    <w:r w:rsidR="00E12F84" w:rsidRPr="00FA24CF">
      <w:t>2 tema: Moralinės dilemos šiuolaikiniame pasaulyje</w:t>
    </w:r>
    <w:r>
      <w:fldChar w:fldCharType="end"/>
    </w:r>
    <w:r>
      <w:t xml:space="preserve">    </w:t>
    </w:r>
    <w:r w:rsidRPr="00F45F70">
      <w:rPr>
        <w:sz w:val="20"/>
      </w:rPr>
      <w:fldChar w:fldCharType="begin"/>
    </w:r>
    <w:r w:rsidRPr="00F45F70">
      <w:rPr>
        <w:sz w:val="20"/>
      </w:rPr>
      <w:instrText>PAGE   \* MERGEFORMAT</w:instrText>
    </w:r>
    <w:r w:rsidRPr="00F45F70">
      <w:rPr>
        <w:sz w:val="20"/>
      </w:rPr>
      <w:fldChar w:fldCharType="separate"/>
    </w:r>
    <w:r w:rsidRPr="00F45F70">
      <w:rPr>
        <w:noProof/>
        <w:sz w:val="20"/>
        <w:lang w:val="en-US"/>
      </w:rPr>
      <w:t>40</w:t>
    </w:r>
    <w:r w:rsidRPr="00F45F70">
      <w:rPr>
        <w:sz w:val="20"/>
      </w:rPr>
      <w:fldChar w:fldCharType="end"/>
    </w:r>
    <w:r>
      <w:tab/>
    </w:r>
    <w:r>
      <w:rPr>
        <w:noProof/>
        <w:lang w:val="en-US" w:eastAsia="en-US"/>
      </w:rPr>
      <w:drawing>
        <wp:inline distT="0" distB="0" distL="0" distR="0" wp14:anchorId="486C3897" wp14:editId="7AC3CEF2">
          <wp:extent cx="1097143" cy="360000"/>
          <wp:effectExtent l="0" t="0" r="0" b="2540"/>
          <wp:docPr id="32"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613A44" w14:textId="2A4B83C7" w:rsidR="00BA4D37" w:rsidRDefault="00BA4D37" w:rsidP="00E4220E">
    <w:pPr>
      <w:pStyle w:val="Header"/>
      <w:tabs>
        <w:tab w:val="clear" w:pos="9072"/>
        <w:tab w:val="right" w:pos="9450"/>
      </w:tabs>
      <w:spacing w:before="0"/>
    </w:pPr>
    <w:r>
      <w:fldChar w:fldCharType="begin"/>
    </w:r>
    <w:r>
      <w:instrText xml:space="preserve"> REF _Ref85200744 \h </w:instrText>
    </w:r>
    <w:r>
      <w:fldChar w:fldCharType="separate"/>
    </w:r>
    <w:r w:rsidR="00E12F84">
      <w:t xml:space="preserve">4 skyrius. </w:t>
    </w:r>
    <w:r w:rsidR="00E12F84" w:rsidRPr="00FA24CF">
      <w:t>3 tema: Pagrįsti sprendimai</w:t>
    </w:r>
    <w:r>
      <w:fldChar w:fldCharType="end"/>
    </w:r>
    <w:r>
      <w:tab/>
    </w:r>
    <w:r w:rsidRPr="00154641">
      <w:rPr>
        <w:sz w:val="20"/>
      </w:rPr>
      <w:fldChar w:fldCharType="begin"/>
    </w:r>
    <w:r w:rsidRPr="00154641">
      <w:rPr>
        <w:sz w:val="20"/>
      </w:rPr>
      <w:instrText>PAGE   \* MERGEFORMAT</w:instrText>
    </w:r>
    <w:r w:rsidRPr="00154641">
      <w:rPr>
        <w:sz w:val="20"/>
      </w:rPr>
      <w:fldChar w:fldCharType="separate"/>
    </w:r>
    <w:r w:rsidRPr="00154641">
      <w:rPr>
        <w:noProof/>
        <w:sz w:val="20"/>
        <w:lang w:val="en-US"/>
      </w:rPr>
      <w:t>64</w:t>
    </w:r>
    <w:r w:rsidRPr="00154641">
      <w:rPr>
        <w:sz w:val="20"/>
      </w:rPr>
      <w:fldChar w:fldCharType="end"/>
    </w:r>
    <w:r>
      <w:tab/>
    </w:r>
    <w:r>
      <w:rPr>
        <w:noProof/>
        <w:lang w:val="en-US" w:eastAsia="en-US"/>
      </w:rPr>
      <w:drawing>
        <wp:inline distT="0" distB="0" distL="0" distR="0" wp14:anchorId="44E70ECD" wp14:editId="6F2FB619">
          <wp:extent cx="1097143" cy="360000"/>
          <wp:effectExtent l="0" t="0" r="0" b="2540"/>
          <wp:docPr id="37"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56DC0" w14:textId="6ED07BC3" w:rsidR="00BA4D37" w:rsidRDefault="00BA4D37" w:rsidP="00E4220E">
    <w:pPr>
      <w:pStyle w:val="Header"/>
      <w:tabs>
        <w:tab w:val="clear" w:pos="4536"/>
        <w:tab w:val="clear" w:pos="9072"/>
        <w:tab w:val="center" w:pos="5387"/>
        <w:tab w:val="right" w:pos="9450"/>
      </w:tabs>
      <w:spacing w:before="0" w:after="0"/>
    </w:pPr>
    <w:r>
      <w:fldChar w:fldCharType="begin"/>
    </w:r>
    <w:r>
      <w:instrText xml:space="preserve"> REF _Ref85200657 \h </w:instrText>
    </w:r>
    <w:r>
      <w:fldChar w:fldCharType="separate"/>
    </w:r>
    <w:r w:rsidR="00E12F84">
      <w:t xml:space="preserve">5 skyrius. </w:t>
    </w:r>
    <w:r w:rsidR="00E12F84" w:rsidRPr="00271577">
      <w:t>4 tema: Klaidinanti informacija ir dezinformacija</w:t>
    </w:r>
    <w:r>
      <w:fldChar w:fldCharType="end"/>
    </w:r>
    <w:r>
      <w:t xml:space="preserve">         </w:t>
    </w:r>
    <w:r w:rsidRPr="00F26952">
      <w:rPr>
        <w:sz w:val="20"/>
      </w:rPr>
      <w:fldChar w:fldCharType="begin"/>
    </w:r>
    <w:r w:rsidRPr="00F26952">
      <w:rPr>
        <w:sz w:val="20"/>
      </w:rPr>
      <w:instrText>PAGE   \* MERGEFORMAT</w:instrText>
    </w:r>
    <w:r w:rsidRPr="00F26952">
      <w:rPr>
        <w:sz w:val="20"/>
      </w:rPr>
      <w:fldChar w:fldCharType="separate"/>
    </w:r>
    <w:r w:rsidRPr="00F26952">
      <w:rPr>
        <w:noProof/>
        <w:sz w:val="20"/>
        <w:lang w:val="en-US"/>
      </w:rPr>
      <w:t>82</w:t>
    </w:r>
    <w:r w:rsidRPr="00F26952">
      <w:rPr>
        <w:sz w:val="20"/>
      </w:rPr>
      <w:fldChar w:fldCharType="end"/>
    </w:r>
    <w:r>
      <w:tab/>
    </w:r>
    <w:r>
      <w:rPr>
        <w:noProof/>
        <w:lang w:val="en-US" w:eastAsia="en-US"/>
      </w:rPr>
      <w:drawing>
        <wp:inline distT="0" distB="0" distL="0" distR="0" wp14:anchorId="1469BEF1" wp14:editId="37CEDFB8">
          <wp:extent cx="1097143" cy="360000"/>
          <wp:effectExtent l="0" t="0" r="0" b="2540"/>
          <wp:docPr id="3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D61DBB" w14:textId="1FFEF2F0" w:rsidR="00BA4D37" w:rsidRDefault="00BA4D37" w:rsidP="00E4220E">
    <w:pPr>
      <w:pStyle w:val="Header"/>
      <w:tabs>
        <w:tab w:val="clear" w:pos="4536"/>
        <w:tab w:val="clear" w:pos="9072"/>
        <w:tab w:val="center" w:pos="4860"/>
        <w:tab w:val="right" w:pos="9450"/>
      </w:tabs>
      <w:spacing w:before="0" w:after="0"/>
    </w:pPr>
    <w:r>
      <w:fldChar w:fldCharType="begin"/>
    </w:r>
    <w:r>
      <w:instrText xml:space="preserve"> REF _Ref95914524 \h </w:instrText>
    </w:r>
    <w:r>
      <w:fldChar w:fldCharType="separate"/>
    </w:r>
    <w:r w:rsidR="00E12F84">
      <w:t xml:space="preserve">6 skyrius. </w:t>
    </w:r>
    <w:r w:rsidR="00E12F84" w:rsidRPr="00271577">
      <w:t>5 tema: Saugumas ir privatumas</w:t>
    </w:r>
    <w:r>
      <w:fldChar w:fldCharType="end"/>
    </w:r>
    <w:r>
      <w:t xml:space="preserve">             </w:t>
    </w:r>
    <w:r w:rsidRPr="008A5B50">
      <w:rPr>
        <w:sz w:val="20"/>
      </w:rPr>
      <w:fldChar w:fldCharType="begin"/>
    </w:r>
    <w:r w:rsidRPr="008A5B50">
      <w:rPr>
        <w:sz w:val="20"/>
      </w:rPr>
      <w:instrText>PAGE   \* MERGEFORMAT</w:instrText>
    </w:r>
    <w:r w:rsidRPr="008A5B50">
      <w:rPr>
        <w:sz w:val="20"/>
      </w:rPr>
      <w:fldChar w:fldCharType="separate"/>
    </w:r>
    <w:r w:rsidRPr="008A5B50">
      <w:rPr>
        <w:noProof/>
        <w:sz w:val="20"/>
        <w:lang w:val="en-US"/>
      </w:rPr>
      <w:t>98</w:t>
    </w:r>
    <w:r w:rsidRPr="008A5B50">
      <w:rPr>
        <w:sz w:val="20"/>
      </w:rPr>
      <w:fldChar w:fldCharType="end"/>
    </w:r>
    <w:r>
      <w:tab/>
    </w:r>
    <w:r>
      <w:rPr>
        <w:noProof/>
        <w:lang w:val="en-US" w:eastAsia="en-US"/>
      </w:rPr>
      <w:drawing>
        <wp:inline distT="0" distB="0" distL="0" distR="0" wp14:anchorId="16696A37" wp14:editId="651C87AF">
          <wp:extent cx="1097143" cy="360000"/>
          <wp:effectExtent l="0" t="0" r="0" b="2540"/>
          <wp:docPr id="3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648AFA" w14:textId="77498259" w:rsidR="00BA4D37" w:rsidRDefault="00BA4D37" w:rsidP="00E4220E">
    <w:pPr>
      <w:pStyle w:val="Header"/>
      <w:tabs>
        <w:tab w:val="clear" w:pos="9072"/>
        <w:tab w:val="right" w:pos="9450"/>
      </w:tabs>
      <w:spacing w:before="0" w:after="0"/>
    </w:pPr>
    <w:r>
      <w:fldChar w:fldCharType="begin"/>
    </w:r>
    <w:r>
      <w:instrText xml:space="preserve"> REF _Ref79742643 \h </w:instrText>
    </w:r>
    <w:r>
      <w:fldChar w:fldCharType="separate"/>
    </w:r>
    <w:r w:rsidR="00E12F84">
      <w:t xml:space="preserve">7 skyrius. </w:t>
    </w:r>
    <w:r w:rsidR="00E12F84" w:rsidRPr="00271577">
      <w:t>@ APRICOT istorijos</w:t>
    </w:r>
    <w:r>
      <w:fldChar w:fldCharType="end"/>
    </w:r>
    <w:r>
      <w:tab/>
    </w:r>
    <w:r w:rsidRPr="00656D61">
      <w:rPr>
        <w:sz w:val="20"/>
      </w:rPr>
      <w:fldChar w:fldCharType="begin"/>
    </w:r>
    <w:r w:rsidRPr="00656D61">
      <w:rPr>
        <w:sz w:val="20"/>
      </w:rPr>
      <w:instrText>PAGE   \* MERGEFORMAT</w:instrText>
    </w:r>
    <w:r w:rsidRPr="00656D61">
      <w:rPr>
        <w:sz w:val="20"/>
      </w:rPr>
      <w:fldChar w:fldCharType="separate"/>
    </w:r>
    <w:r w:rsidRPr="00656D61">
      <w:rPr>
        <w:noProof/>
        <w:sz w:val="20"/>
        <w:lang w:val="en-US"/>
      </w:rPr>
      <w:t>114</w:t>
    </w:r>
    <w:r w:rsidRPr="00656D61">
      <w:rPr>
        <w:sz w:val="20"/>
      </w:rPr>
      <w:fldChar w:fldCharType="end"/>
    </w:r>
    <w:r>
      <w:tab/>
    </w:r>
    <w:r>
      <w:rPr>
        <w:noProof/>
        <w:lang w:val="en-US" w:eastAsia="en-US"/>
      </w:rPr>
      <w:drawing>
        <wp:inline distT="0" distB="0" distL="0" distR="0" wp14:anchorId="128E3E43" wp14:editId="75F74337">
          <wp:extent cx="1097143" cy="360000"/>
          <wp:effectExtent l="0" t="0" r="0" b="2540"/>
          <wp:docPr id="4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06CDE" w14:textId="55295C36" w:rsidR="00BA4D37" w:rsidRDefault="00BA4D37" w:rsidP="00E4220E">
    <w:pPr>
      <w:pStyle w:val="Header"/>
      <w:tabs>
        <w:tab w:val="clear" w:pos="9072"/>
        <w:tab w:val="right" w:pos="9450"/>
      </w:tabs>
      <w:spacing w:before="0" w:after="0"/>
    </w:pPr>
    <w:r>
      <w:fldChar w:fldCharType="begin"/>
    </w:r>
    <w:r>
      <w:instrText xml:space="preserve"> REF _Ref85201215 \h </w:instrText>
    </w:r>
    <w:r>
      <w:fldChar w:fldCharType="separate"/>
    </w:r>
    <w:r w:rsidR="00E12F84">
      <w:t xml:space="preserve">8 skyrius. </w:t>
    </w:r>
    <w:r w:rsidR="00E12F84" w:rsidRPr="00271577">
      <w:t>Naudingi šaltiniai</w:t>
    </w:r>
    <w:r>
      <w:fldChar w:fldCharType="end"/>
    </w:r>
    <w:r>
      <w:tab/>
    </w:r>
    <w:r w:rsidRPr="00D742AD">
      <w:rPr>
        <w:sz w:val="20"/>
      </w:rPr>
      <w:fldChar w:fldCharType="begin"/>
    </w:r>
    <w:r w:rsidRPr="00D742AD">
      <w:rPr>
        <w:sz w:val="20"/>
      </w:rPr>
      <w:instrText>PAGE   \* MERGEFORMAT</w:instrText>
    </w:r>
    <w:r w:rsidRPr="00D742AD">
      <w:rPr>
        <w:sz w:val="20"/>
      </w:rPr>
      <w:fldChar w:fldCharType="separate"/>
    </w:r>
    <w:r w:rsidRPr="00D742AD">
      <w:rPr>
        <w:noProof/>
        <w:sz w:val="20"/>
        <w:lang w:val="en-US"/>
      </w:rPr>
      <w:t>115</w:t>
    </w:r>
    <w:r w:rsidRPr="00D742AD">
      <w:rPr>
        <w:sz w:val="20"/>
      </w:rPr>
      <w:fldChar w:fldCharType="end"/>
    </w:r>
    <w:r>
      <w:tab/>
    </w:r>
    <w:r>
      <w:rPr>
        <w:noProof/>
        <w:lang w:val="en-US" w:eastAsia="en-US"/>
      </w:rPr>
      <w:drawing>
        <wp:inline distT="0" distB="0" distL="0" distR="0" wp14:anchorId="29DA7BA2" wp14:editId="3DC5C9FF">
          <wp:extent cx="1097143" cy="360000"/>
          <wp:effectExtent l="0" t="0" r="0" b="2540"/>
          <wp:docPr id="47"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E32D5"/>
    <w:multiLevelType w:val="hybridMultilevel"/>
    <w:tmpl w:val="AA0050C8"/>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A65B9B"/>
    <w:multiLevelType w:val="hybridMultilevel"/>
    <w:tmpl w:val="0AFEEF92"/>
    <w:lvl w:ilvl="0" w:tplc="04090001">
      <w:start w:val="1"/>
      <w:numFmt w:val="bullet"/>
      <w:lvlText w:val=""/>
      <w:lvlJc w:val="left"/>
      <w:pPr>
        <w:ind w:left="1080" w:hanging="360"/>
      </w:pPr>
      <w:rPr>
        <w:rFonts w:ascii="Symbol" w:hAnsi="Symbol" w:hint="default"/>
        <w:color w:val="auto"/>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1DC0767"/>
    <w:multiLevelType w:val="hybridMultilevel"/>
    <w:tmpl w:val="3B5226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374267A"/>
    <w:multiLevelType w:val="hybridMultilevel"/>
    <w:tmpl w:val="9D1008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51D5D02"/>
    <w:multiLevelType w:val="hybridMultilevel"/>
    <w:tmpl w:val="9CEED7B2"/>
    <w:lvl w:ilvl="0" w:tplc="04270001">
      <w:start w:val="1"/>
      <w:numFmt w:val="bullet"/>
      <w:lvlText w:val=""/>
      <w:lvlJc w:val="left"/>
      <w:pPr>
        <w:ind w:left="1069" w:hanging="360"/>
      </w:pPr>
      <w:rPr>
        <w:rFonts w:ascii="Symbol" w:hAnsi="Symbol" w:hint="default"/>
      </w:rPr>
    </w:lvl>
    <w:lvl w:ilvl="1" w:tplc="04270003" w:tentative="1">
      <w:start w:val="1"/>
      <w:numFmt w:val="bullet"/>
      <w:lvlText w:val="o"/>
      <w:lvlJc w:val="left"/>
      <w:pPr>
        <w:ind w:left="1789" w:hanging="360"/>
      </w:pPr>
      <w:rPr>
        <w:rFonts w:ascii="Courier New" w:hAnsi="Courier New" w:cs="Courier New" w:hint="default"/>
      </w:rPr>
    </w:lvl>
    <w:lvl w:ilvl="2" w:tplc="04270005" w:tentative="1">
      <w:start w:val="1"/>
      <w:numFmt w:val="bullet"/>
      <w:lvlText w:val=""/>
      <w:lvlJc w:val="left"/>
      <w:pPr>
        <w:ind w:left="2509" w:hanging="360"/>
      </w:pPr>
      <w:rPr>
        <w:rFonts w:ascii="Wingdings" w:hAnsi="Wingdings" w:hint="default"/>
      </w:rPr>
    </w:lvl>
    <w:lvl w:ilvl="3" w:tplc="04270001" w:tentative="1">
      <w:start w:val="1"/>
      <w:numFmt w:val="bullet"/>
      <w:lvlText w:val=""/>
      <w:lvlJc w:val="left"/>
      <w:pPr>
        <w:ind w:left="3229" w:hanging="360"/>
      </w:pPr>
      <w:rPr>
        <w:rFonts w:ascii="Symbol" w:hAnsi="Symbol" w:hint="default"/>
      </w:rPr>
    </w:lvl>
    <w:lvl w:ilvl="4" w:tplc="04270003" w:tentative="1">
      <w:start w:val="1"/>
      <w:numFmt w:val="bullet"/>
      <w:lvlText w:val="o"/>
      <w:lvlJc w:val="left"/>
      <w:pPr>
        <w:ind w:left="3949" w:hanging="360"/>
      </w:pPr>
      <w:rPr>
        <w:rFonts w:ascii="Courier New" w:hAnsi="Courier New" w:cs="Courier New" w:hint="default"/>
      </w:rPr>
    </w:lvl>
    <w:lvl w:ilvl="5" w:tplc="04270005" w:tentative="1">
      <w:start w:val="1"/>
      <w:numFmt w:val="bullet"/>
      <w:lvlText w:val=""/>
      <w:lvlJc w:val="left"/>
      <w:pPr>
        <w:ind w:left="4669" w:hanging="360"/>
      </w:pPr>
      <w:rPr>
        <w:rFonts w:ascii="Wingdings" w:hAnsi="Wingdings" w:hint="default"/>
      </w:rPr>
    </w:lvl>
    <w:lvl w:ilvl="6" w:tplc="04270001" w:tentative="1">
      <w:start w:val="1"/>
      <w:numFmt w:val="bullet"/>
      <w:lvlText w:val=""/>
      <w:lvlJc w:val="left"/>
      <w:pPr>
        <w:ind w:left="5389" w:hanging="360"/>
      </w:pPr>
      <w:rPr>
        <w:rFonts w:ascii="Symbol" w:hAnsi="Symbol" w:hint="default"/>
      </w:rPr>
    </w:lvl>
    <w:lvl w:ilvl="7" w:tplc="04270003" w:tentative="1">
      <w:start w:val="1"/>
      <w:numFmt w:val="bullet"/>
      <w:lvlText w:val="o"/>
      <w:lvlJc w:val="left"/>
      <w:pPr>
        <w:ind w:left="6109" w:hanging="360"/>
      </w:pPr>
      <w:rPr>
        <w:rFonts w:ascii="Courier New" w:hAnsi="Courier New" w:cs="Courier New" w:hint="default"/>
      </w:rPr>
    </w:lvl>
    <w:lvl w:ilvl="8" w:tplc="04270005" w:tentative="1">
      <w:start w:val="1"/>
      <w:numFmt w:val="bullet"/>
      <w:lvlText w:val=""/>
      <w:lvlJc w:val="left"/>
      <w:pPr>
        <w:ind w:left="6829" w:hanging="360"/>
      </w:pPr>
      <w:rPr>
        <w:rFonts w:ascii="Wingdings" w:hAnsi="Wingdings" w:hint="default"/>
      </w:rPr>
    </w:lvl>
  </w:abstractNum>
  <w:abstractNum w:abstractNumId="5" w15:restartNumberingAfterBreak="0">
    <w:nsid w:val="0648383C"/>
    <w:multiLevelType w:val="hybridMultilevel"/>
    <w:tmpl w:val="37F891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7574061"/>
    <w:multiLevelType w:val="hybridMultilevel"/>
    <w:tmpl w:val="13143560"/>
    <w:lvl w:ilvl="0" w:tplc="04270001">
      <w:start w:val="1"/>
      <w:numFmt w:val="bullet"/>
      <w:lvlText w:val=""/>
      <w:lvlJc w:val="left"/>
      <w:pPr>
        <w:ind w:left="720" w:hanging="360"/>
      </w:pPr>
      <w:rPr>
        <w:rFonts w:ascii="Symbol" w:hAnsi="Symbol" w:hint="default"/>
        <w:color w:val="auto"/>
        <w:u w:val="none"/>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07CF4471"/>
    <w:multiLevelType w:val="hybridMultilevel"/>
    <w:tmpl w:val="D21E4114"/>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837460D"/>
    <w:multiLevelType w:val="hybridMultilevel"/>
    <w:tmpl w:val="4DCE35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8734E85"/>
    <w:multiLevelType w:val="hybridMultilevel"/>
    <w:tmpl w:val="300CB4DC"/>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87E7882"/>
    <w:multiLevelType w:val="hybridMultilevel"/>
    <w:tmpl w:val="8166AF24"/>
    <w:lvl w:ilvl="0" w:tplc="04270001">
      <w:start w:val="1"/>
      <w:numFmt w:val="bullet"/>
      <w:lvlText w:val=""/>
      <w:lvlJc w:val="left"/>
      <w:pPr>
        <w:ind w:left="1080" w:hanging="360"/>
      </w:pPr>
      <w:rPr>
        <w:rFonts w:ascii="Symbol" w:hAnsi="Symbol" w:hint="default"/>
      </w:rPr>
    </w:lvl>
    <w:lvl w:ilvl="1" w:tplc="4C4EDA62">
      <w:start w:val="4"/>
      <w:numFmt w:val="bullet"/>
      <w:lvlText w:val="•"/>
      <w:lvlJc w:val="left"/>
      <w:pPr>
        <w:ind w:left="1800" w:hanging="360"/>
      </w:pPr>
      <w:rPr>
        <w:rFonts w:ascii="Arial" w:eastAsia="Arial" w:hAnsi="Arial" w:cs="Arial"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1" w15:restartNumberingAfterBreak="0">
    <w:nsid w:val="09011998"/>
    <w:multiLevelType w:val="hybridMultilevel"/>
    <w:tmpl w:val="3D5C41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95A7007"/>
    <w:multiLevelType w:val="hybridMultilevel"/>
    <w:tmpl w:val="2488BBA2"/>
    <w:lvl w:ilvl="0" w:tplc="0409000F">
      <w:start w:val="1"/>
      <w:numFmt w:val="decimal"/>
      <w:lvlText w:val="%1."/>
      <w:lvlJc w:val="lef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 w15:restartNumberingAfterBreak="0">
    <w:nsid w:val="0A580B4D"/>
    <w:multiLevelType w:val="hybridMultilevel"/>
    <w:tmpl w:val="6512E9B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0A9A7843"/>
    <w:multiLevelType w:val="hybridMultilevel"/>
    <w:tmpl w:val="0CEE45CA"/>
    <w:lvl w:ilvl="0" w:tplc="8ADECAD2">
      <w:start w:val="2"/>
      <w:numFmt w:val="bullet"/>
      <w:lvlText w:val="-"/>
      <w:lvlJc w:val="left"/>
      <w:pPr>
        <w:ind w:left="1800" w:hanging="360"/>
      </w:pPr>
      <w:rPr>
        <w:rFonts w:ascii="Arial" w:eastAsia="Arial" w:hAnsi="Arial" w:cs="Arial" w:hint="default"/>
        <w:color w:val="auto"/>
        <w:u w:val="no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B2C3810"/>
    <w:multiLevelType w:val="multilevel"/>
    <w:tmpl w:val="426EFA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B8B0EE8"/>
    <w:multiLevelType w:val="multilevel"/>
    <w:tmpl w:val="34C6EBD8"/>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decimal"/>
      <w:lvlText w:val="%2."/>
      <w:lvlJc w:val="left"/>
      <w:pPr>
        <w:ind w:left="1080" w:hanging="360"/>
      </w:pPr>
    </w:lvl>
    <w:lvl w:ilvl="2">
      <w:start w:val="1"/>
      <w:numFmt w:val="bullet"/>
      <w:lvlText w:val=""/>
      <w:lvlJc w:val="left"/>
      <w:pPr>
        <w:ind w:left="1800" w:hanging="360"/>
      </w:pPr>
      <w:rPr>
        <w:rFonts w:ascii="Symbol" w:hAnsi="Symbol" w:hint="default"/>
        <w:color w:val="auto"/>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0BAE3943"/>
    <w:multiLevelType w:val="hybridMultilevel"/>
    <w:tmpl w:val="DA4E82C4"/>
    <w:lvl w:ilvl="0" w:tplc="8ADECAD2">
      <w:start w:val="2"/>
      <w:numFmt w:val="bullet"/>
      <w:lvlText w:val="-"/>
      <w:lvlJc w:val="left"/>
      <w:pPr>
        <w:ind w:left="1080" w:hanging="360"/>
      </w:pPr>
      <w:rPr>
        <w:rFonts w:ascii="Arial" w:eastAsia="Arial" w:hAnsi="Arial" w:cs="Arial" w:hint="default"/>
        <w:color w:val="auto"/>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0C901889"/>
    <w:multiLevelType w:val="hybridMultilevel"/>
    <w:tmpl w:val="03EE0E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0CD27AD7"/>
    <w:multiLevelType w:val="hybridMultilevel"/>
    <w:tmpl w:val="A8C8B5E8"/>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0DDE26AA"/>
    <w:multiLevelType w:val="hybridMultilevel"/>
    <w:tmpl w:val="25E04C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E3B1E6F"/>
    <w:multiLevelType w:val="hybridMultilevel"/>
    <w:tmpl w:val="8124A2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0F1C535D"/>
    <w:multiLevelType w:val="multilevel"/>
    <w:tmpl w:val="426EFA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04C713F"/>
    <w:multiLevelType w:val="hybridMultilevel"/>
    <w:tmpl w:val="83E205C4"/>
    <w:lvl w:ilvl="0" w:tplc="14764102">
      <w:start w:val="1"/>
      <w:numFmt w:val="bullet"/>
      <w:lvlText w:val=""/>
      <w:lvlJc w:val="left"/>
      <w:pPr>
        <w:ind w:left="1800" w:hanging="360"/>
      </w:pPr>
      <w:rPr>
        <w:rFonts w:ascii="Symbol" w:hAnsi="Symbol"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106C29CD"/>
    <w:multiLevelType w:val="hybridMultilevel"/>
    <w:tmpl w:val="B0F40522"/>
    <w:lvl w:ilvl="0" w:tplc="77DA4D08">
      <w:start w:val="2"/>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2D825C8"/>
    <w:multiLevelType w:val="hybridMultilevel"/>
    <w:tmpl w:val="2D5CACDA"/>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12E75A80"/>
    <w:multiLevelType w:val="hybridMultilevel"/>
    <w:tmpl w:val="2E0843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13CB78B1"/>
    <w:multiLevelType w:val="hybridMultilevel"/>
    <w:tmpl w:val="F38867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154D626A"/>
    <w:multiLevelType w:val="hybridMultilevel"/>
    <w:tmpl w:val="9B442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78F724F"/>
    <w:multiLevelType w:val="multilevel"/>
    <w:tmpl w:val="215ABC20"/>
    <w:lvl w:ilvl="0">
      <w:start w:val="1"/>
      <w:numFmt w:val="decimal"/>
      <w:lvlText w:val="%1."/>
      <w:lvlJc w:val="left"/>
      <w:pPr>
        <w:ind w:left="360" w:hanging="360"/>
      </w:pPr>
      <w:rPr>
        <w:color w:val="000000"/>
      </w:rPr>
    </w:lvl>
    <w:lvl w:ilvl="1">
      <w:start w:val="1"/>
      <w:numFmt w:val="decimal"/>
      <w:lvlText w:val="%2."/>
      <w:lvlJc w:val="left"/>
      <w:pPr>
        <w:ind w:left="1080" w:hanging="360"/>
      </w:p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18E1134C"/>
    <w:multiLevelType w:val="hybridMultilevel"/>
    <w:tmpl w:val="F65CD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9E7582F"/>
    <w:multiLevelType w:val="hybridMultilevel"/>
    <w:tmpl w:val="B2E6AB5A"/>
    <w:lvl w:ilvl="0" w:tplc="0409000F">
      <w:start w:val="1"/>
      <w:numFmt w:val="decimal"/>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2" w15:restartNumberingAfterBreak="0">
    <w:nsid w:val="1A3D5491"/>
    <w:multiLevelType w:val="hybridMultilevel"/>
    <w:tmpl w:val="EEC6B1C4"/>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AEB4FB5"/>
    <w:multiLevelType w:val="multilevel"/>
    <w:tmpl w:val="01543C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1CDB2769"/>
    <w:multiLevelType w:val="hybridMultilevel"/>
    <w:tmpl w:val="2CA07226"/>
    <w:lvl w:ilvl="0" w:tplc="042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D4A4BA8"/>
    <w:multiLevelType w:val="hybridMultilevel"/>
    <w:tmpl w:val="4E382510"/>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1D601021"/>
    <w:multiLevelType w:val="hybridMultilevel"/>
    <w:tmpl w:val="06BA5C1C"/>
    <w:lvl w:ilvl="0" w:tplc="0409000F">
      <w:start w:val="1"/>
      <w:numFmt w:val="decimal"/>
      <w:lvlText w:val="%1."/>
      <w:lvlJc w:val="lef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7" w15:restartNumberingAfterBreak="0">
    <w:nsid w:val="20285474"/>
    <w:multiLevelType w:val="hybridMultilevel"/>
    <w:tmpl w:val="5A189EF6"/>
    <w:lvl w:ilvl="0" w:tplc="0409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8" w15:restartNumberingAfterBreak="0">
    <w:nsid w:val="20B454A8"/>
    <w:multiLevelType w:val="hybridMultilevel"/>
    <w:tmpl w:val="D7DA87A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20C148FF"/>
    <w:multiLevelType w:val="hybridMultilevel"/>
    <w:tmpl w:val="444ED97A"/>
    <w:lvl w:ilvl="0" w:tplc="8ADECAD2">
      <w:start w:val="2"/>
      <w:numFmt w:val="bullet"/>
      <w:lvlText w:val="-"/>
      <w:lvlJc w:val="left"/>
      <w:pPr>
        <w:ind w:left="1080" w:hanging="360"/>
      </w:pPr>
      <w:rPr>
        <w:rFonts w:ascii="Arial" w:eastAsia="Arial" w:hAnsi="Arial" w:cs="Arial" w:hint="default"/>
        <w:color w:val="auto"/>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210445E1"/>
    <w:multiLevelType w:val="hybridMultilevel"/>
    <w:tmpl w:val="1558594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21C9596F"/>
    <w:multiLevelType w:val="hybridMultilevel"/>
    <w:tmpl w:val="88B03096"/>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22497634"/>
    <w:multiLevelType w:val="hybridMultilevel"/>
    <w:tmpl w:val="D9320596"/>
    <w:lvl w:ilvl="0" w:tplc="04090001">
      <w:start w:val="1"/>
      <w:numFmt w:val="bullet"/>
      <w:lvlText w:val=""/>
      <w:lvlJc w:val="left"/>
      <w:pPr>
        <w:ind w:left="1080" w:hanging="360"/>
      </w:pPr>
      <w:rPr>
        <w:rFonts w:ascii="Symbol" w:hAnsi="Symbol" w:hint="default"/>
        <w:color w:val="auto"/>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22C8170A"/>
    <w:multiLevelType w:val="multilevel"/>
    <w:tmpl w:val="CE66CA40"/>
    <w:styleLink w:val="Formatvorlage1"/>
    <w:lvl w:ilvl="0">
      <w:start w:val="1"/>
      <w:numFmt w:val="lowerRoman"/>
      <w:lvlText w:val="%1."/>
      <w:lvlJc w:val="left"/>
      <w:pPr>
        <w:ind w:left="1080" w:hanging="360"/>
      </w:pPr>
      <w:rPr>
        <w:rFonts w:hint="default"/>
        <w:u w:val="none"/>
      </w:rPr>
    </w:lvl>
    <w:lvl w:ilvl="1">
      <w:start w:val="1"/>
      <w:numFmt w:val="lowerLetter"/>
      <w:lvlText w:val="%2."/>
      <w:lvlJc w:val="left"/>
      <w:pPr>
        <w:ind w:left="1800" w:hanging="360"/>
      </w:pPr>
      <w:rPr>
        <w:rFonts w:hint="default"/>
        <w:u w:val="none"/>
      </w:rPr>
    </w:lvl>
    <w:lvl w:ilvl="2">
      <w:start w:val="1"/>
      <w:numFmt w:val="lowerRoman"/>
      <w:lvlText w:val="%3."/>
      <w:lvlJc w:val="right"/>
      <w:pPr>
        <w:ind w:left="2520" w:hanging="360"/>
      </w:pPr>
      <w:rPr>
        <w:rFonts w:hint="default"/>
        <w:u w:val="none"/>
      </w:rPr>
    </w:lvl>
    <w:lvl w:ilvl="3">
      <w:start w:val="1"/>
      <w:numFmt w:val="decimal"/>
      <w:lvlText w:val="%4."/>
      <w:lvlJc w:val="left"/>
      <w:pPr>
        <w:ind w:left="3240" w:hanging="360"/>
      </w:pPr>
      <w:rPr>
        <w:rFonts w:hint="default"/>
        <w:u w:val="none"/>
      </w:rPr>
    </w:lvl>
    <w:lvl w:ilvl="4">
      <w:start w:val="1"/>
      <w:numFmt w:val="lowerLetter"/>
      <w:lvlText w:val="%5."/>
      <w:lvlJc w:val="left"/>
      <w:pPr>
        <w:ind w:left="3960" w:hanging="360"/>
      </w:pPr>
      <w:rPr>
        <w:rFonts w:hint="default"/>
        <w:u w:val="none"/>
      </w:rPr>
    </w:lvl>
    <w:lvl w:ilvl="5">
      <w:start w:val="1"/>
      <w:numFmt w:val="lowerRoman"/>
      <w:lvlText w:val="%6."/>
      <w:lvlJc w:val="right"/>
      <w:pPr>
        <w:ind w:left="4680" w:hanging="360"/>
      </w:pPr>
      <w:rPr>
        <w:rFonts w:hint="default"/>
        <w:u w:val="none"/>
      </w:rPr>
    </w:lvl>
    <w:lvl w:ilvl="6">
      <w:start w:val="1"/>
      <w:numFmt w:val="decimal"/>
      <w:lvlText w:val="%7."/>
      <w:lvlJc w:val="left"/>
      <w:pPr>
        <w:ind w:left="5400" w:hanging="360"/>
      </w:pPr>
      <w:rPr>
        <w:rFonts w:hint="default"/>
        <w:u w:val="none"/>
      </w:rPr>
    </w:lvl>
    <w:lvl w:ilvl="7">
      <w:start w:val="1"/>
      <w:numFmt w:val="lowerLetter"/>
      <w:lvlText w:val="%8."/>
      <w:lvlJc w:val="left"/>
      <w:pPr>
        <w:ind w:left="6120" w:hanging="360"/>
      </w:pPr>
      <w:rPr>
        <w:rFonts w:hint="default"/>
        <w:u w:val="none"/>
      </w:rPr>
    </w:lvl>
    <w:lvl w:ilvl="8">
      <w:start w:val="1"/>
      <w:numFmt w:val="lowerRoman"/>
      <w:lvlText w:val="%9."/>
      <w:lvlJc w:val="right"/>
      <w:pPr>
        <w:ind w:left="6840" w:hanging="360"/>
      </w:pPr>
      <w:rPr>
        <w:rFonts w:hint="default"/>
        <w:u w:val="none"/>
      </w:rPr>
    </w:lvl>
  </w:abstractNum>
  <w:abstractNum w:abstractNumId="44" w15:restartNumberingAfterBreak="0">
    <w:nsid w:val="242271D8"/>
    <w:multiLevelType w:val="hybridMultilevel"/>
    <w:tmpl w:val="9DA68C64"/>
    <w:lvl w:ilvl="0" w:tplc="8ADECAD2">
      <w:start w:val="2"/>
      <w:numFmt w:val="bullet"/>
      <w:lvlText w:val="-"/>
      <w:lvlJc w:val="left"/>
      <w:pPr>
        <w:ind w:left="720" w:hanging="360"/>
      </w:pPr>
      <w:rPr>
        <w:rFonts w:ascii="Arial" w:eastAsia="Arial" w:hAnsi="Arial" w:cs="Arial"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5E44ED6"/>
    <w:multiLevelType w:val="multilevel"/>
    <w:tmpl w:val="DD32774C"/>
    <w:lvl w:ilvl="0">
      <w:start w:val="1"/>
      <w:numFmt w:val="decimal"/>
      <w:lvlText w:val="%1 skyrius:"/>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3844" w:hanging="1008"/>
      </w:pPr>
      <w:rPr>
        <w:rFonts w:hint="default"/>
      </w:rPr>
    </w:lvl>
    <w:lvl w:ilvl="5">
      <w:start w:val="1"/>
      <w:numFmt w:val="decimal"/>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6" w15:restartNumberingAfterBreak="0">
    <w:nsid w:val="25F73795"/>
    <w:multiLevelType w:val="hybridMultilevel"/>
    <w:tmpl w:val="031A7AA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260E18FE"/>
    <w:multiLevelType w:val="hybridMultilevel"/>
    <w:tmpl w:val="FF9CB8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26B24667"/>
    <w:multiLevelType w:val="hybridMultilevel"/>
    <w:tmpl w:val="21EE26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273B2EDE"/>
    <w:multiLevelType w:val="multilevel"/>
    <w:tmpl w:val="F32208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28741583"/>
    <w:multiLevelType w:val="hybridMultilevel"/>
    <w:tmpl w:val="F8DC9434"/>
    <w:lvl w:ilvl="0" w:tplc="04090001">
      <w:start w:val="1"/>
      <w:numFmt w:val="bullet"/>
      <w:lvlText w:val=""/>
      <w:lvlJc w:val="left"/>
      <w:pPr>
        <w:ind w:left="720" w:hanging="360"/>
      </w:pPr>
      <w:rPr>
        <w:rFonts w:ascii="Symbol" w:hAnsi="Symbol"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89E6278"/>
    <w:multiLevelType w:val="hybridMultilevel"/>
    <w:tmpl w:val="C214EC4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28FA2AA9"/>
    <w:multiLevelType w:val="hybridMultilevel"/>
    <w:tmpl w:val="8B666DA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291A034D"/>
    <w:multiLevelType w:val="hybridMultilevel"/>
    <w:tmpl w:val="A1D4E7A0"/>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297365D4"/>
    <w:multiLevelType w:val="hybridMultilevel"/>
    <w:tmpl w:val="85C8D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9B25F4D"/>
    <w:multiLevelType w:val="hybridMultilevel"/>
    <w:tmpl w:val="B524CB5C"/>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29D3403D"/>
    <w:multiLevelType w:val="hybridMultilevel"/>
    <w:tmpl w:val="286E4D18"/>
    <w:lvl w:ilvl="0" w:tplc="0409000F">
      <w:start w:val="1"/>
      <w:numFmt w:val="decimal"/>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57" w15:restartNumberingAfterBreak="0">
    <w:nsid w:val="2A6226BD"/>
    <w:multiLevelType w:val="hybridMultilevel"/>
    <w:tmpl w:val="D688A4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2B273E50"/>
    <w:multiLevelType w:val="hybridMultilevel"/>
    <w:tmpl w:val="6608CE4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2B837ECB"/>
    <w:multiLevelType w:val="hybridMultilevel"/>
    <w:tmpl w:val="3B84815E"/>
    <w:lvl w:ilvl="0" w:tplc="77DA4D08">
      <w:start w:val="2"/>
      <w:numFmt w:val="bullet"/>
      <w:lvlText w:val="-"/>
      <w:lvlJc w:val="left"/>
      <w:pPr>
        <w:ind w:left="720" w:hanging="360"/>
      </w:pPr>
      <w:rPr>
        <w:rFonts w:ascii="Arial" w:eastAsia="Arial" w:hAnsi="Arial" w:cs="Aria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0" w15:restartNumberingAfterBreak="0">
    <w:nsid w:val="2BC970FD"/>
    <w:multiLevelType w:val="multilevel"/>
    <w:tmpl w:val="55D2D542"/>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2CD9481A"/>
    <w:multiLevelType w:val="hybridMultilevel"/>
    <w:tmpl w:val="BD78202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2" w15:restartNumberingAfterBreak="0">
    <w:nsid w:val="2D9D2B57"/>
    <w:multiLevelType w:val="hybridMultilevel"/>
    <w:tmpl w:val="CEDC8CD0"/>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15:restartNumberingAfterBreak="0">
    <w:nsid w:val="2E8727B0"/>
    <w:multiLevelType w:val="hybridMultilevel"/>
    <w:tmpl w:val="8B688E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2EA07C6F"/>
    <w:multiLevelType w:val="hybridMultilevel"/>
    <w:tmpl w:val="17626D1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5" w15:restartNumberingAfterBreak="0">
    <w:nsid w:val="311944EF"/>
    <w:multiLevelType w:val="hybridMultilevel"/>
    <w:tmpl w:val="9C98EE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316E1253"/>
    <w:multiLevelType w:val="multilevel"/>
    <w:tmpl w:val="55D2D5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15:restartNumberingAfterBreak="0">
    <w:nsid w:val="32674C49"/>
    <w:multiLevelType w:val="hybridMultilevel"/>
    <w:tmpl w:val="916ED074"/>
    <w:lvl w:ilvl="0" w:tplc="8ADECAD2">
      <w:start w:val="2"/>
      <w:numFmt w:val="bullet"/>
      <w:lvlText w:val="-"/>
      <w:lvlJc w:val="left"/>
      <w:pPr>
        <w:ind w:left="720" w:hanging="360"/>
      </w:pPr>
      <w:rPr>
        <w:rFonts w:ascii="Arial" w:eastAsia="Arial" w:hAnsi="Arial" w:cs="Arial" w:hint="default"/>
        <w:color w:val="auto"/>
        <w:u w:val="none"/>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8" w15:restartNumberingAfterBreak="0">
    <w:nsid w:val="32DB43C0"/>
    <w:multiLevelType w:val="hybridMultilevel"/>
    <w:tmpl w:val="D752086C"/>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333B137E"/>
    <w:multiLevelType w:val="hybridMultilevel"/>
    <w:tmpl w:val="0F686ABE"/>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33E8008F"/>
    <w:multiLevelType w:val="hybridMultilevel"/>
    <w:tmpl w:val="190C33F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1" w15:restartNumberingAfterBreak="0">
    <w:nsid w:val="356356FB"/>
    <w:multiLevelType w:val="hybridMultilevel"/>
    <w:tmpl w:val="41EC84FA"/>
    <w:lvl w:ilvl="0" w:tplc="8ADECAD2">
      <w:start w:val="2"/>
      <w:numFmt w:val="bullet"/>
      <w:lvlText w:val="-"/>
      <w:lvlJc w:val="left"/>
      <w:pPr>
        <w:ind w:left="1080" w:hanging="360"/>
      </w:pPr>
      <w:rPr>
        <w:rFonts w:ascii="Arial" w:eastAsia="Arial" w:hAnsi="Arial" w:cs="Arial" w:hint="default"/>
        <w:color w:val="auto"/>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36116EE8"/>
    <w:multiLevelType w:val="hybridMultilevel"/>
    <w:tmpl w:val="F4F05378"/>
    <w:lvl w:ilvl="0" w:tplc="8ADECAD2">
      <w:start w:val="2"/>
      <w:numFmt w:val="bullet"/>
      <w:lvlText w:val="-"/>
      <w:lvlJc w:val="left"/>
      <w:pPr>
        <w:ind w:left="1080" w:hanging="360"/>
      </w:pPr>
      <w:rPr>
        <w:rFonts w:ascii="Arial" w:eastAsia="Arial" w:hAnsi="Arial" w:cs="Arial" w:hint="default"/>
        <w:color w:val="auto"/>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36201A4E"/>
    <w:multiLevelType w:val="multilevel"/>
    <w:tmpl w:val="426EFA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36826525"/>
    <w:multiLevelType w:val="hybridMultilevel"/>
    <w:tmpl w:val="8D86F4FA"/>
    <w:lvl w:ilvl="0" w:tplc="0427000F">
      <w:start w:val="1"/>
      <w:numFmt w:val="decimal"/>
      <w:lvlText w:val="%1."/>
      <w:lvlJc w:val="left"/>
      <w:pPr>
        <w:ind w:left="720" w:hanging="360"/>
      </w:pPr>
    </w:lvl>
    <w:lvl w:ilvl="1" w:tplc="A258B9AA">
      <w:start w:val="1"/>
      <w:numFmt w:val="upperLetter"/>
      <w:lvlText w:val="%2."/>
      <w:lvlJc w:val="left"/>
      <w:pPr>
        <w:ind w:left="1440" w:hanging="360"/>
      </w:pPr>
      <w:rPr>
        <w:rFonts w:hint="default"/>
      </w:rPr>
    </w:lvl>
    <w:lvl w:ilvl="2" w:tplc="0427001B" w:tentative="1">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5" w15:restartNumberingAfterBreak="0">
    <w:nsid w:val="37BA1D56"/>
    <w:multiLevelType w:val="hybridMultilevel"/>
    <w:tmpl w:val="5C42B990"/>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38221F80"/>
    <w:multiLevelType w:val="multilevel"/>
    <w:tmpl w:val="3F285B9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395E1C6B"/>
    <w:multiLevelType w:val="multilevel"/>
    <w:tmpl w:val="55D2D5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399966C4"/>
    <w:multiLevelType w:val="hybridMultilevel"/>
    <w:tmpl w:val="7DC0D22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3A7B3BC6"/>
    <w:multiLevelType w:val="hybridMultilevel"/>
    <w:tmpl w:val="D4B49E5A"/>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3AEF214F"/>
    <w:multiLevelType w:val="hybridMultilevel"/>
    <w:tmpl w:val="0172E5F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1" w15:restartNumberingAfterBreak="0">
    <w:nsid w:val="3B9A54B3"/>
    <w:multiLevelType w:val="hybridMultilevel"/>
    <w:tmpl w:val="19D66B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3BA8691A"/>
    <w:multiLevelType w:val="multilevel"/>
    <w:tmpl w:val="919EC8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3CCC1461"/>
    <w:multiLevelType w:val="hybridMultilevel"/>
    <w:tmpl w:val="12D0F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CE8628E"/>
    <w:multiLevelType w:val="hybridMultilevel"/>
    <w:tmpl w:val="354A9E98"/>
    <w:lvl w:ilvl="0" w:tplc="04270011">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5" w15:restartNumberingAfterBreak="0">
    <w:nsid w:val="3D0E0F65"/>
    <w:multiLevelType w:val="hybridMultilevel"/>
    <w:tmpl w:val="24A2D7E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6" w15:restartNumberingAfterBreak="0">
    <w:nsid w:val="3DDF489E"/>
    <w:multiLevelType w:val="hybridMultilevel"/>
    <w:tmpl w:val="4FD623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7" w15:restartNumberingAfterBreak="0">
    <w:nsid w:val="40106817"/>
    <w:multiLevelType w:val="hybridMultilevel"/>
    <w:tmpl w:val="1E0E7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11B69BA"/>
    <w:multiLevelType w:val="hybridMultilevel"/>
    <w:tmpl w:val="92BA711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9" w15:restartNumberingAfterBreak="0">
    <w:nsid w:val="41493DAE"/>
    <w:multiLevelType w:val="hybridMultilevel"/>
    <w:tmpl w:val="DF240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182627B"/>
    <w:multiLevelType w:val="hybridMultilevel"/>
    <w:tmpl w:val="B1E2CDDE"/>
    <w:lvl w:ilvl="0" w:tplc="8ADECAD2">
      <w:start w:val="2"/>
      <w:numFmt w:val="bullet"/>
      <w:lvlText w:val="-"/>
      <w:lvlJc w:val="left"/>
      <w:pPr>
        <w:ind w:left="1080" w:hanging="360"/>
      </w:pPr>
      <w:rPr>
        <w:rFonts w:ascii="Arial" w:eastAsia="Arial" w:hAnsi="Arial" w:cs="Arial" w:hint="default"/>
        <w:color w:val="auto"/>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41A0473F"/>
    <w:multiLevelType w:val="hybridMultilevel"/>
    <w:tmpl w:val="FD2AFED4"/>
    <w:lvl w:ilvl="0" w:tplc="7F7E6C76">
      <w:numFmt w:val="bullet"/>
      <w:lvlText w:val="−"/>
      <w:lvlJc w:val="left"/>
      <w:pPr>
        <w:ind w:left="720" w:hanging="360"/>
      </w:pPr>
      <w:rPr>
        <w:rFonts w:ascii="Calibri" w:eastAsiaTheme="minorHAnsi" w:hAnsi="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2" w15:restartNumberingAfterBreak="0">
    <w:nsid w:val="42933E4B"/>
    <w:multiLevelType w:val="hybridMultilevel"/>
    <w:tmpl w:val="077A56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42CC3F34"/>
    <w:multiLevelType w:val="multilevel"/>
    <w:tmpl w:val="E3DAC3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42CF3476"/>
    <w:multiLevelType w:val="multilevel"/>
    <w:tmpl w:val="426EFA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42F0402B"/>
    <w:multiLevelType w:val="hybridMultilevel"/>
    <w:tmpl w:val="CE1A41A8"/>
    <w:lvl w:ilvl="0" w:tplc="8ADECAD2">
      <w:start w:val="2"/>
      <w:numFmt w:val="bullet"/>
      <w:lvlText w:val="-"/>
      <w:lvlJc w:val="left"/>
      <w:pPr>
        <w:ind w:left="1080" w:hanging="360"/>
      </w:pPr>
      <w:rPr>
        <w:rFonts w:ascii="Arial" w:eastAsia="Arial" w:hAnsi="Arial" w:cs="Arial" w:hint="default"/>
        <w:color w:val="auto"/>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6" w15:restartNumberingAfterBreak="0">
    <w:nsid w:val="42F146CE"/>
    <w:multiLevelType w:val="multilevel"/>
    <w:tmpl w:val="34C6EBD8"/>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decimal"/>
      <w:lvlText w:val="%2."/>
      <w:lvlJc w:val="left"/>
      <w:pPr>
        <w:ind w:left="1080" w:hanging="360"/>
      </w:pPr>
    </w:lvl>
    <w:lvl w:ilvl="2">
      <w:start w:val="1"/>
      <w:numFmt w:val="bullet"/>
      <w:lvlText w:val=""/>
      <w:lvlJc w:val="left"/>
      <w:pPr>
        <w:ind w:left="1800" w:hanging="360"/>
      </w:pPr>
      <w:rPr>
        <w:rFonts w:ascii="Symbol" w:hAnsi="Symbol" w:hint="default"/>
        <w:color w:val="auto"/>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7" w15:restartNumberingAfterBreak="0">
    <w:nsid w:val="44A11060"/>
    <w:multiLevelType w:val="hybridMultilevel"/>
    <w:tmpl w:val="C1206FDE"/>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15:restartNumberingAfterBreak="0">
    <w:nsid w:val="44F23E4B"/>
    <w:multiLevelType w:val="hybridMultilevel"/>
    <w:tmpl w:val="F16A1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55E5BF2"/>
    <w:multiLevelType w:val="hybridMultilevel"/>
    <w:tmpl w:val="15CA61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15:restartNumberingAfterBreak="0">
    <w:nsid w:val="46614174"/>
    <w:multiLevelType w:val="hybridMultilevel"/>
    <w:tmpl w:val="6122DD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6B70B0B"/>
    <w:multiLevelType w:val="hybridMultilevel"/>
    <w:tmpl w:val="C3D4215A"/>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489C5F59"/>
    <w:multiLevelType w:val="hybridMultilevel"/>
    <w:tmpl w:val="63C266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49546A32"/>
    <w:multiLevelType w:val="hybridMultilevel"/>
    <w:tmpl w:val="8C52880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4" w15:restartNumberingAfterBreak="0">
    <w:nsid w:val="49882D92"/>
    <w:multiLevelType w:val="hybridMultilevel"/>
    <w:tmpl w:val="0092177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5" w15:restartNumberingAfterBreak="0">
    <w:nsid w:val="4AB41932"/>
    <w:multiLevelType w:val="hybridMultilevel"/>
    <w:tmpl w:val="99500686"/>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06" w15:restartNumberingAfterBreak="0">
    <w:nsid w:val="4C8B2AFC"/>
    <w:multiLevelType w:val="hybridMultilevel"/>
    <w:tmpl w:val="98A225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15:restartNumberingAfterBreak="0">
    <w:nsid w:val="4D2661E4"/>
    <w:multiLevelType w:val="multilevel"/>
    <w:tmpl w:val="5EE274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4F8279D4"/>
    <w:multiLevelType w:val="hybridMultilevel"/>
    <w:tmpl w:val="DB167C1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9" w15:restartNumberingAfterBreak="0">
    <w:nsid w:val="4FA52DDE"/>
    <w:multiLevelType w:val="hybridMultilevel"/>
    <w:tmpl w:val="98F44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0B031AD"/>
    <w:multiLevelType w:val="hybridMultilevel"/>
    <w:tmpl w:val="6B8C6B94"/>
    <w:lvl w:ilvl="0" w:tplc="8ADECAD2">
      <w:start w:val="2"/>
      <w:numFmt w:val="bullet"/>
      <w:lvlText w:val="-"/>
      <w:lvlJc w:val="left"/>
      <w:pPr>
        <w:ind w:left="720" w:hanging="360"/>
      </w:pPr>
      <w:rPr>
        <w:rFonts w:ascii="Arial" w:eastAsia="Arial" w:hAnsi="Arial" w:cs="Arial" w:hint="default"/>
        <w:color w:val="auto"/>
        <w:u w:val="none"/>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1" w15:restartNumberingAfterBreak="0">
    <w:nsid w:val="5143473E"/>
    <w:multiLevelType w:val="hybridMultilevel"/>
    <w:tmpl w:val="AB6E08B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2" w15:restartNumberingAfterBreak="0">
    <w:nsid w:val="534962A3"/>
    <w:multiLevelType w:val="hybridMultilevel"/>
    <w:tmpl w:val="A216C3B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3" w15:restartNumberingAfterBreak="0">
    <w:nsid w:val="53A6613F"/>
    <w:multiLevelType w:val="hybridMultilevel"/>
    <w:tmpl w:val="D452C4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15:restartNumberingAfterBreak="0">
    <w:nsid w:val="53C02206"/>
    <w:multiLevelType w:val="multilevel"/>
    <w:tmpl w:val="E1B8DCF2"/>
    <w:styleLink w:val="Formatvorlage2"/>
    <w:lvl w:ilvl="0">
      <w:start w:val="1"/>
      <w:numFmt w:val="lowerRoman"/>
      <w:lvlText w:val="%1."/>
      <w:lvlJc w:val="left"/>
      <w:pPr>
        <w:ind w:left="1080" w:hanging="360"/>
      </w:pPr>
      <w:rPr>
        <w:rFonts w:hint="default"/>
        <w:u w:val="none"/>
      </w:rPr>
    </w:lvl>
    <w:lvl w:ilvl="1">
      <w:start w:val="1"/>
      <w:numFmt w:val="lowerLetter"/>
      <w:lvlText w:val="%2."/>
      <w:lvlJc w:val="left"/>
      <w:pPr>
        <w:ind w:left="1800" w:hanging="360"/>
      </w:pPr>
      <w:rPr>
        <w:rFonts w:hint="default"/>
        <w:u w:val="none"/>
      </w:rPr>
    </w:lvl>
    <w:lvl w:ilvl="2">
      <w:start w:val="1"/>
      <w:numFmt w:val="lowerRoman"/>
      <w:lvlText w:val="%3."/>
      <w:lvlJc w:val="right"/>
      <w:pPr>
        <w:ind w:left="2520" w:hanging="360"/>
      </w:pPr>
      <w:rPr>
        <w:rFonts w:hint="default"/>
        <w:u w:val="none"/>
      </w:rPr>
    </w:lvl>
    <w:lvl w:ilvl="3">
      <w:start w:val="1"/>
      <w:numFmt w:val="decimal"/>
      <w:lvlText w:val="%4."/>
      <w:lvlJc w:val="left"/>
      <w:pPr>
        <w:ind w:left="3240" w:hanging="360"/>
      </w:pPr>
      <w:rPr>
        <w:rFonts w:hint="default"/>
        <w:u w:val="none"/>
      </w:rPr>
    </w:lvl>
    <w:lvl w:ilvl="4">
      <w:start w:val="1"/>
      <w:numFmt w:val="lowerLetter"/>
      <w:lvlText w:val="%5."/>
      <w:lvlJc w:val="left"/>
      <w:pPr>
        <w:ind w:left="3960" w:hanging="360"/>
      </w:pPr>
      <w:rPr>
        <w:rFonts w:hint="default"/>
        <w:u w:val="none"/>
      </w:rPr>
    </w:lvl>
    <w:lvl w:ilvl="5">
      <w:start w:val="1"/>
      <w:numFmt w:val="lowerRoman"/>
      <w:lvlText w:val="%6."/>
      <w:lvlJc w:val="right"/>
      <w:pPr>
        <w:ind w:left="4680" w:hanging="360"/>
      </w:pPr>
      <w:rPr>
        <w:rFonts w:hint="default"/>
        <w:u w:val="none"/>
      </w:rPr>
    </w:lvl>
    <w:lvl w:ilvl="6">
      <w:start w:val="1"/>
      <w:numFmt w:val="decimal"/>
      <w:lvlText w:val="%7."/>
      <w:lvlJc w:val="left"/>
      <w:pPr>
        <w:ind w:left="5400" w:hanging="360"/>
      </w:pPr>
      <w:rPr>
        <w:rFonts w:hint="default"/>
        <w:u w:val="none"/>
      </w:rPr>
    </w:lvl>
    <w:lvl w:ilvl="7">
      <w:start w:val="1"/>
      <w:numFmt w:val="lowerLetter"/>
      <w:lvlText w:val="%8."/>
      <w:lvlJc w:val="left"/>
      <w:pPr>
        <w:ind w:left="6120" w:hanging="360"/>
      </w:pPr>
      <w:rPr>
        <w:rFonts w:hint="default"/>
        <w:u w:val="none"/>
      </w:rPr>
    </w:lvl>
    <w:lvl w:ilvl="8">
      <w:start w:val="1"/>
      <w:numFmt w:val="lowerRoman"/>
      <w:lvlText w:val="%9."/>
      <w:lvlJc w:val="right"/>
      <w:pPr>
        <w:ind w:left="6840" w:hanging="360"/>
      </w:pPr>
      <w:rPr>
        <w:rFonts w:hint="default"/>
        <w:u w:val="none"/>
      </w:rPr>
    </w:lvl>
  </w:abstractNum>
  <w:abstractNum w:abstractNumId="115" w15:restartNumberingAfterBreak="0">
    <w:nsid w:val="5433649B"/>
    <w:multiLevelType w:val="multilevel"/>
    <w:tmpl w:val="CB24AF98"/>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
      <w:lvlJc w:val="left"/>
      <w:pPr>
        <w:ind w:left="1080" w:hanging="360"/>
      </w:pPr>
      <w:rPr>
        <w:rFonts w:ascii="Symbol" w:hAnsi="Symbol" w:hint="default"/>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6" w15:restartNumberingAfterBreak="0">
    <w:nsid w:val="54976251"/>
    <w:multiLevelType w:val="hybridMultilevel"/>
    <w:tmpl w:val="2F960486"/>
    <w:lvl w:ilvl="0" w:tplc="8ADECAD2">
      <w:start w:val="2"/>
      <w:numFmt w:val="bullet"/>
      <w:lvlText w:val="-"/>
      <w:lvlJc w:val="left"/>
      <w:pPr>
        <w:ind w:left="720" w:hanging="360"/>
      </w:pPr>
      <w:rPr>
        <w:rFonts w:ascii="Arial" w:eastAsia="Arial" w:hAnsi="Arial" w:cs="Arial" w:hint="default"/>
        <w:color w:val="auto"/>
        <w:u w:val="none"/>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7" w15:restartNumberingAfterBreak="0">
    <w:nsid w:val="5540332D"/>
    <w:multiLevelType w:val="multilevel"/>
    <w:tmpl w:val="9704F364"/>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decimal"/>
      <w:lvlText w:val="%2."/>
      <w:lvlJc w:val="left"/>
      <w:pPr>
        <w:ind w:left="1080" w:hanging="360"/>
      </w:p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8" w15:restartNumberingAfterBreak="0">
    <w:nsid w:val="56180E55"/>
    <w:multiLevelType w:val="hybridMultilevel"/>
    <w:tmpl w:val="113C82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9" w15:restartNumberingAfterBreak="0">
    <w:nsid w:val="570D4D8C"/>
    <w:multiLevelType w:val="hybridMultilevel"/>
    <w:tmpl w:val="5F18A8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58CD033C"/>
    <w:multiLevelType w:val="hybridMultilevel"/>
    <w:tmpl w:val="61E644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1" w15:restartNumberingAfterBreak="0">
    <w:nsid w:val="5A890FFA"/>
    <w:multiLevelType w:val="hybridMultilevel"/>
    <w:tmpl w:val="3EF0E874"/>
    <w:lvl w:ilvl="0" w:tplc="0427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2" w15:restartNumberingAfterBreak="0">
    <w:nsid w:val="5B2D0E40"/>
    <w:multiLevelType w:val="hybridMultilevel"/>
    <w:tmpl w:val="B1BA9A22"/>
    <w:lvl w:ilvl="0" w:tplc="8ADECAD2">
      <w:start w:val="2"/>
      <w:numFmt w:val="bullet"/>
      <w:lvlText w:val="-"/>
      <w:lvlJc w:val="left"/>
      <w:pPr>
        <w:ind w:left="1080" w:hanging="360"/>
      </w:pPr>
      <w:rPr>
        <w:rFonts w:ascii="Arial" w:eastAsia="Arial" w:hAnsi="Arial" w:cs="Arial" w:hint="default"/>
        <w:color w:val="auto"/>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3" w15:restartNumberingAfterBreak="0">
    <w:nsid w:val="5B42301D"/>
    <w:multiLevelType w:val="hybridMultilevel"/>
    <w:tmpl w:val="1A360958"/>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15:restartNumberingAfterBreak="0">
    <w:nsid w:val="5B9A5A26"/>
    <w:multiLevelType w:val="multilevel"/>
    <w:tmpl w:val="665A0E54"/>
    <w:lvl w:ilvl="0">
      <w:start w:val="1"/>
      <w:numFmt w:val="decimal"/>
      <w:lvlText w:val="%1."/>
      <w:lvlJc w:val="left"/>
      <w:pPr>
        <w:ind w:left="360" w:hanging="360"/>
      </w:pPr>
      <w:rPr>
        <w:color w:val="000000"/>
      </w:rPr>
    </w:lvl>
    <w:lvl w:ilvl="1">
      <w:start w:val="1"/>
      <w:numFmt w:val="decimal"/>
      <w:lvlText w:val="%2."/>
      <w:lvlJc w:val="left"/>
      <w:pPr>
        <w:ind w:left="1080" w:hanging="360"/>
      </w:p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decimal"/>
      <w:lvlText w:val="%5."/>
      <w:lvlJc w:val="left"/>
      <w:pPr>
        <w:ind w:left="3240" w:hanging="360"/>
      </w:p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5" w15:restartNumberingAfterBreak="0">
    <w:nsid w:val="5BDE0ED5"/>
    <w:multiLevelType w:val="multilevel"/>
    <w:tmpl w:val="43D225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 w15:restartNumberingAfterBreak="0">
    <w:nsid w:val="5C0E5855"/>
    <w:multiLevelType w:val="hybridMultilevel"/>
    <w:tmpl w:val="EA6E1E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15:restartNumberingAfterBreak="0">
    <w:nsid w:val="5C3651CC"/>
    <w:multiLevelType w:val="hybridMultilevel"/>
    <w:tmpl w:val="955EA6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8" w15:restartNumberingAfterBreak="0">
    <w:nsid w:val="5C3655E2"/>
    <w:multiLevelType w:val="hybridMultilevel"/>
    <w:tmpl w:val="0FAC9EA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9" w15:restartNumberingAfterBreak="0">
    <w:nsid w:val="5C64273B"/>
    <w:multiLevelType w:val="multilevel"/>
    <w:tmpl w:val="919EC8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0" w15:restartNumberingAfterBreak="0">
    <w:nsid w:val="5C8D5C69"/>
    <w:multiLevelType w:val="hybridMultilevel"/>
    <w:tmpl w:val="EF1226EE"/>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1" w15:restartNumberingAfterBreak="0">
    <w:nsid w:val="5D1A0274"/>
    <w:multiLevelType w:val="multilevel"/>
    <w:tmpl w:val="919EC8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2" w15:restartNumberingAfterBreak="0">
    <w:nsid w:val="5ECA3729"/>
    <w:multiLevelType w:val="hybridMultilevel"/>
    <w:tmpl w:val="AEDA81FE"/>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3" w15:restartNumberingAfterBreak="0">
    <w:nsid w:val="5F0C1783"/>
    <w:multiLevelType w:val="hybridMultilevel"/>
    <w:tmpl w:val="82E2927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4" w15:restartNumberingAfterBreak="0">
    <w:nsid w:val="5F132D9F"/>
    <w:multiLevelType w:val="hybridMultilevel"/>
    <w:tmpl w:val="CAB87FA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5" w15:restartNumberingAfterBreak="0">
    <w:nsid w:val="5F156536"/>
    <w:multiLevelType w:val="multilevel"/>
    <w:tmpl w:val="426EFA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6" w15:restartNumberingAfterBreak="0">
    <w:nsid w:val="60672BD6"/>
    <w:multiLevelType w:val="hybridMultilevel"/>
    <w:tmpl w:val="EFC047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7" w15:restartNumberingAfterBreak="0">
    <w:nsid w:val="61E13826"/>
    <w:multiLevelType w:val="hybridMultilevel"/>
    <w:tmpl w:val="8E9EE9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8" w15:restartNumberingAfterBreak="0">
    <w:nsid w:val="62D012DB"/>
    <w:multiLevelType w:val="hybridMultilevel"/>
    <w:tmpl w:val="0A189D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33357E6"/>
    <w:multiLevelType w:val="multilevel"/>
    <w:tmpl w:val="9704F364"/>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decimal"/>
      <w:lvlText w:val="%2."/>
      <w:lvlJc w:val="left"/>
      <w:pPr>
        <w:ind w:left="1080" w:hanging="360"/>
      </w:p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0" w15:restartNumberingAfterBreak="0">
    <w:nsid w:val="64136A8F"/>
    <w:multiLevelType w:val="multilevel"/>
    <w:tmpl w:val="55D2D5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1" w15:restartNumberingAfterBreak="0">
    <w:nsid w:val="64B0124B"/>
    <w:multiLevelType w:val="hybridMultilevel"/>
    <w:tmpl w:val="0F06DF0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2" w15:restartNumberingAfterBreak="0">
    <w:nsid w:val="64FB4FC3"/>
    <w:multiLevelType w:val="hybridMultilevel"/>
    <w:tmpl w:val="69BE3E9C"/>
    <w:lvl w:ilvl="0" w:tplc="04090019">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43" w15:restartNumberingAfterBreak="0">
    <w:nsid w:val="650F3EB2"/>
    <w:multiLevelType w:val="hybridMultilevel"/>
    <w:tmpl w:val="98A454B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4" w15:restartNumberingAfterBreak="0">
    <w:nsid w:val="657E6269"/>
    <w:multiLevelType w:val="hybridMultilevel"/>
    <w:tmpl w:val="2E26E59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5" w15:restartNumberingAfterBreak="0">
    <w:nsid w:val="65E66C1C"/>
    <w:multiLevelType w:val="hybridMultilevel"/>
    <w:tmpl w:val="81B463EA"/>
    <w:lvl w:ilvl="0" w:tplc="8ADECAD2">
      <w:start w:val="2"/>
      <w:numFmt w:val="bullet"/>
      <w:lvlText w:val="-"/>
      <w:lvlJc w:val="left"/>
      <w:pPr>
        <w:ind w:left="1080" w:hanging="360"/>
      </w:pPr>
      <w:rPr>
        <w:rFonts w:ascii="Arial" w:eastAsia="Arial" w:hAnsi="Arial" w:cs="Arial" w:hint="default"/>
        <w:color w:val="auto"/>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6" w15:restartNumberingAfterBreak="0">
    <w:nsid w:val="667F6FC7"/>
    <w:multiLevelType w:val="hybridMultilevel"/>
    <w:tmpl w:val="C6AADA84"/>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7" w15:restartNumberingAfterBreak="0">
    <w:nsid w:val="677B1C9D"/>
    <w:multiLevelType w:val="hybridMultilevel"/>
    <w:tmpl w:val="E75654F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8" w15:restartNumberingAfterBreak="0">
    <w:nsid w:val="67B67022"/>
    <w:multiLevelType w:val="hybridMultilevel"/>
    <w:tmpl w:val="0B3C6692"/>
    <w:lvl w:ilvl="0" w:tplc="042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82C3A80"/>
    <w:multiLevelType w:val="hybridMultilevel"/>
    <w:tmpl w:val="E16C68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0" w15:restartNumberingAfterBreak="0">
    <w:nsid w:val="6BDB705D"/>
    <w:multiLevelType w:val="hybridMultilevel"/>
    <w:tmpl w:val="E4BC945A"/>
    <w:lvl w:ilvl="0" w:tplc="8ADECAD2">
      <w:start w:val="2"/>
      <w:numFmt w:val="bullet"/>
      <w:lvlText w:val="-"/>
      <w:lvlJc w:val="left"/>
      <w:pPr>
        <w:ind w:left="720" w:hanging="360"/>
      </w:pPr>
      <w:rPr>
        <w:rFonts w:ascii="Arial" w:eastAsia="Arial" w:hAnsi="Arial" w:cs="Arial"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C1B11EA"/>
    <w:multiLevelType w:val="hybridMultilevel"/>
    <w:tmpl w:val="C51A1D68"/>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2" w15:restartNumberingAfterBreak="0">
    <w:nsid w:val="6C4D2643"/>
    <w:multiLevelType w:val="multilevel"/>
    <w:tmpl w:val="3266EDD0"/>
    <w:lvl w:ilvl="0">
      <w:start w:val="1"/>
      <w:numFmt w:val="upperLetter"/>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3" w15:restartNumberingAfterBreak="0">
    <w:nsid w:val="6EC3116A"/>
    <w:multiLevelType w:val="hybridMultilevel"/>
    <w:tmpl w:val="957AFA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6ED52159"/>
    <w:multiLevelType w:val="hybridMultilevel"/>
    <w:tmpl w:val="1C60026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5" w15:restartNumberingAfterBreak="0">
    <w:nsid w:val="6F6552D8"/>
    <w:multiLevelType w:val="hybridMultilevel"/>
    <w:tmpl w:val="BDB435C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6" w15:restartNumberingAfterBreak="0">
    <w:nsid w:val="6FE1557F"/>
    <w:multiLevelType w:val="hybridMultilevel"/>
    <w:tmpl w:val="45F07990"/>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722B1E26"/>
    <w:multiLevelType w:val="hybridMultilevel"/>
    <w:tmpl w:val="AC8608DE"/>
    <w:lvl w:ilvl="0" w:tplc="04090019">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58" w15:restartNumberingAfterBreak="0">
    <w:nsid w:val="72631C94"/>
    <w:multiLevelType w:val="multilevel"/>
    <w:tmpl w:val="01543C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9" w15:restartNumberingAfterBreak="0">
    <w:nsid w:val="72B01BF1"/>
    <w:multiLevelType w:val="hybridMultilevel"/>
    <w:tmpl w:val="B09E1D5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0" w15:restartNumberingAfterBreak="0">
    <w:nsid w:val="73EC7022"/>
    <w:multiLevelType w:val="hybridMultilevel"/>
    <w:tmpl w:val="113A3DFA"/>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1" w15:restartNumberingAfterBreak="0">
    <w:nsid w:val="73F37E78"/>
    <w:multiLevelType w:val="hybridMultilevel"/>
    <w:tmpl w:val="3154DF8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2" w15:restartNumberingAfterBreak="0">
    <w:nsid w:val="74B75CD3"/>
    <w:multiLevelType w:val="hybridMultilevel"/>
    <w:tmpl w:val="C3DA2708"/>
    <w:lvl w:ilvl="0" w:tplc="0427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3" w15:restartNumberingAfterBreak="0">
    <w:nsid w:val="751F7DC4"/>
    <w:multiLevelType w:val="hybridMultilevel"/>
    <w:tmpl w:val="52E69A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4" w15:restartNumberingAfterBreak="0">
    <w:nsid w:val="75370805"/>
    <w:multiLevelType w:val="hybridMultilevel"/>
    <w:tmpl w:val="354C2E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5" w15:restartNumberingAfterBreak="0">
    <w:nsid w:val="755C2E9D"/>
    <w:multiLevelType w:val="hybridMultilevel"/>
    <w:tmpl w:val="80D2897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6" w15:restartNumberingAfterBreak="0">
    <w:nsid w:val="758003A3"/>
    <w:multiLevelType w:val="hybridMultilevel"/>
    <w:tmpl w:val="76449478"/>
    <w:lvl w:ilvl="0" w:tplc="77DA4D08">
      <w:start w:val="2"/>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7" w15:restartNumberingAfterBreak="0">
    <w:nsid w:val="78C862C5"/>
    <w:multiLevelType w:val="hybridMultilevel"/>
    <w:tmpl w:val="38E2804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8" w15:restartNumberingAfterBreak="0">
    <w:nsid w:val="796C66B1"/>
    <w:multiLevelType w:val="hybridMultilevel"/>
    <w:tmpl w:val="A8346870"/>
    <w:lvl w:ilvl="0" w:tplc="04270015">
      <w:start w:val="1"/>
      <w:numFmt w:val="upperLetter"/>
      <w:lvlText w:val="%1."/>
      <w:lvlJc w:val="left"/>
      <w:pPr>
        <w:ind w:left="720" w:hanging="360"/>
      </w:pPr>
    </w:lvl>
    <w:lvl w:ilvl="1" w:tplc="04270015">
      <w:start w:val="1"/>
      <w:numFmt w:val="upp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9" w15:restartNumberingAfterBreak="0">
    <w:nsid w:val="7A067C95"/>
    <w:multiLevelType w:val="hybridMultilevel"/>
    <w:tmpl w:val="81367F5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0" w15:restartNumberingAfterBreak="0">
    <w:nsid w:val="7A25431E"/>
    <w:multiLevelType w:val="hybridMultilevel"/>
    <w:tmpl w:val="11400E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1" w15:restartNumberingAfterBreak="0">
    <w:nsid w:val="7A2660A1"/>
    <w:multiLevelType w:val="hybridMultilevel"/>
    <w:tmpl w:val="D4BE1E76"/>
    <w:lvl w:ilvl="0" w:tplc="0427000F">
      <w:start w:val="1"/>
      <w:numFmt w:val="decimal"/>
      <w:lvlText w:val="%1."/>
      <w:lvlJc w:val="left"/>
      <w:pPr>
        <w:ind w:left="720" w:hanging="360"/>
      </w:pPr>
    </w:lvl>
    <w:lvl w:ilvl="1" w:tplc="1E90C618">
      <w:start w:val="1"/>
      <w:numFmt w:val="decimal"/>
      <w:lvlText w:val="%2)"/>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2" w15:restartNumberingAfterBreak="0">
    <w:nsid w:val="7A346EC7"/>
    <w:multiLevelType w:val="hybridMultilevel"/>
    <w:tmpl w:val="1A8A6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CC67AAB"/>
    <w:multiLevelType w:val="hybridMultilevel"/>
    <w:tmpl w:val="71567F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7E6C4021"/>
    <w:multiLevelType w:val="hybridMultilevel"/>
    <w:tmpl w:val="063EC6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5" w15:restartNumberingAfterBreak="0">
    <w:nsid w:val="7EB372D4"/>
    <w:multiLevelType w:val="hybridMultilevel"/>
    <w:tmpl w:val="17E05CD6"/>
    <w:lvl w:ilvl="0" w:tplc="0427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6" w15:restartNumberingAfterBreak="0">
    <w:nsid w:val="7EC82588"/>
    <w:multiLevelType w:val="hybridMultilevel"/>
    <w:tmpl w:val="FD400692"/>
    <w:lvl w:ilvl="0" w:tplc="7F7E6C76">
      <w:numFmt w:val="bullet"/>
      <w:lvlText w:val="−"/>
      <w:lvlJc w:val="left"/>
      <w:pPr>
        <w:ind w:left="720" w:hanging="360"/>
      </w:pPr>
      <w:rPr>
        <w:rFonts w:ascii="Calibri" w:eastAsiaTheme="minorHAnsi" w:hAnsi="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43"/>
  </w:num>
  <w:num w:numId="2">
    <w:abstractNumId w:val="114"/>
  </w:num>
  <w:num w:numId="3">
    <w:abstractNumId w:val="84"/>
  </w:num>
  <w:num w:numId="4">
    <w:abstractNumId w:val="107"/>
  </w:num>
  <w:num w:numId="5">
    <w:abstractNumId w:val="38"/>
  </w:num>
  <w:num w:numId="6">
    <w:abstractNumId w:val="167"/>
  </w:num>
  <w:num w:numId="7">
    <w:abstractNumId w:val="104"/>
  </w:num>
  <w:num w:numId="8">
    <w:abstractNumId w:val="136"/>
  </w:num>
  <w:num w:numId="9">
    <w:abstractNumId w:val="10"/>
  </w:num>
  <w:num w:numId="10">
    <w:abstractNumId w:val="80"/>
  </w:num>
  <w:num w:numId="11">
    <w:abstractNumId w:val="106"/>
  </w:num>
  <w:num w:numId="12">
    <w:abstractNumId w:val="81"/>
  </w:num>
  <w:num w:numId="13">
    <w:abstractNumId w:val="156"/>
  </w:num>
  <w:num w:numId="14">
    <w:abstractNumId w:val="55"/>
  </w:num>
  <w:num w:numId="15">
    <w:abstractNumId w:val="53"/>
  </w:num>
  <w:num w:numId="16">
    <w:abstractNumId w:val="132"/>
  </w:num>
  <w:num w:numId="17">
    <w:abstractNumId w:val="130"/>
  </w:num>
  <w:num w:numId="18">
    <w:abstractNumId w:val="46"/>
  </w:num>
  <w:num w:numId="19">
    <w:abstractNumId w:val="146"/>
  </w:num>
  <w:num w:numId="20">
    <w:abstractNumId w:val="49"/>
  </w:num>
  <w:num w:numId="21">
    <w:abstractNumId w:val="129"/>
  </w:num>
  <w:num w:numId="22">
    <w:abstractNumId w:val="97"/>
  </w:num>
  <w:num w:numId="23">
    <w:abstractNumId w:val="75"/>
  </w:num>
  <w:num w:numId="24">
    <w:abstractNumId w:val="34"/>
  </w:num>
  <w:num w:numId="25">
    <w:abstractNumId w:val="82"/>
  </w:num>
  <w:num w:numId="26">
    <w:abstractNumId w:val="131"/>
  </w:num>
  <w:num w:numId="27">
    <w:abstractNumId w:val="154"/>
  </w:num>
  <w:num w:numId="28">
    <w:abstractNumId w:val="111"/>
  </w:num>
  <w:num w:numId="29">
    <w:abstractNumId w:val="103"/>
  </w:num>
  <w:num w:numId="30">
    <w:abstractNumId w:val="88"/>
  </w:num>
  <w:num w:numId="31">
    <w:abstractNumId w:val="48"/>
  </w:num>
  <w:num w:numId="32">
    <w:abstractNumId w:val="149"/>
  </w:num>
  <w:num w:numId="33">
    <w:abstractNumId w:val="119"/>
  </w:num>
  <w:num w:numId="34">
    <w:abstractNumId w:val="63"/>
  </w:num>
  <w:num w:numId="35">
    <w:abstractNumId w:val="161"/>
  </w:num>
  <w:num w:numId="36">
    <w:abstractNumId w:val="51"/>
  </w:num>
  <w:num w:numId="37">
    <w:abstractNumId w:val="134"/>
  </w:num>
  <w:num w:numId="38">
    <w:abstractNumId w:val="169"/>
  </w:num>
  <w:num w:numId="39">
    <w:abstractNumId w:val="40"/>
  </w:num>
  <w:num w:numId="40">
    <w:abstractNumId w:val="155"/>
  </w:num>
  <w:num w:numId="41">
    <w:abstractNumId w:val="150"/>
  </w:num>
  <w:num w:numId="42">
    <w:abstractNumId w:val="58"/>
  </w:num>
  <w:num w:numId="43">
    <w:abstractNumId w:val="100"/>
  </w:num>
  <w:num w:numId="44">
    <w:abstractNumId w:val="20"/>
  </w:num>
  <w:num w:numId="45">
    <w:abstractNumId w:val="42"/>
  </w:num>
  <w:num w:numId="46">
    <w:abstractNumId w:val="115"/>
  </w:num>
  <w:num w:numId="47">
    <w:abstractNumId w:val="23"/>
  </w:num>
  <w:num w:numId="48">
    <w:abstractNumId w:val="139"/>
  </w:num>
  <w:num w:numId="49">
    <w:abstractNumId w:val="117"/>
  </w:num>
  <w:num w:numId="50">
    <w:abstractNumId w:val="96"/>
  </w:num>
  <w:num w:numId="51">
    <w:abstractNumId w:val="16"/>
  </w:num>
  <w:num w:numId="52">
    <w:abstractNumId w:val="29"/>
  </w:num>
  <w:num w:numId="53">
    <w:abstractNumId w:val="124"/>
  </w:num>
  <w:num w:numId="54">
    <w:abstractNumId w:val="36"/>
  </w:num>
  <w:num w:numId="55">
    <w:abstractNumId w:val="91"/>
  </w:num>
  <w:num w:numId="56">
    <w:abstractNumId w:val="171"/>
  </w:num>
  <w:num w:numId="57">
    <w:abstractNumId w:val="78"/>
  </w:num>
  <w:num w:numId="58">
    <w:abstractNumId w:val="44"/>
  </w:num>
  <w:num w:numId="59">
    <w:abstractNumId w:val="122"/>
  </w:num>
  <w:num w:numId="60">
    <w:abstractNumId w:val="67"/>
  </w:num>
  <w:num w:numId="61">
    <w:abstractNumId w:val="176"/>
  </w:num>
  <w:num w:numId="62">
    <w:abstractNumId w:val="158"/>
  </w:num>
  <w:num w:numId="63">
    <w:abstractNumId w:val="145"/>
  </w:num>
  <w:num w:numId="64">
    <w:abstractNumId w:val="71"/>
  </w:num>
  <w:num w:numId="65">
    <w:abstractNumId w:val="1"/>
  </w:num>
  <w:num w:numId="66">
    <w:abstractNumId w:val="57"/>
  </w:num>
  <w:num w:numId="67">
    <w:abstractNumId w:val="8"/>
  </w:num>
  <w:num w:numId="68">
    <w:abstractNumId w:val="76"/>
  </w:num>
  <w:num w:numId="69">
    <w:abstractNumId w:val="140"/>
  </w:num>
  <w:num w:numId="70">
    <w:abstractNumId w:val="17"/>
  </w:num>
  <w:num w:numId="71">
    <w:abstractNumId w:val="39"/>
  </w:num>
  <w:num w:numId="72">
    <w:abstractNumId w:val="72"/>
  </w:num>
  <w:num w:numId="73">
    <w:abstractNumId w:val="90"/>
  </w:num>
  <w:num w:numId="74">
    <w:abstractNumId w:val="33"/>
  </w:num>
  <w:num w:numId="75">
    <w:abstractNumId w:val="125"/>
  </w:num>
  <w:num w:numId="76">
    <w:abstractNumId w:val="50"/>
  </w:num>
  <w:num w:numId="77">
    <w:abstractNumId w:val="87"/>
  </w:num>
  <w:num w:numId="78">
    <w:abstractNumId w:val="47"/>
  </w:num>
  <w:num w:numId="79">
    <w:abstractNumId w:val="141"/>
  </w:num>
  <w:num w:numId="80">
    <w:abstractNumId w:val="61"/>
  </w:num>
  <w:num w:numId="81">
    <w:abstractNumId w:val="143"/>
  </w:num>
  <w:num w:numId="82">
    <w:abstractNumId w:val="138"/>
  </w:num>
  <w:num w:numId="83">
    <w:abstractNumId w:val="108"/>
  </w:num>
  <w:num w:numId="84">
    <w:abstractNumId w:val="85"/>
  </w:num>
  <w:num w:numId="85">
    <w:abstractNumId w:val="147"/>
  </w:num>
  <w:num w:numId="86">
    <w:abstractNumId w:val="170"/>
  </w:num>
  <w:num w:numId="87">
    <w:abstractNumId w:val="54"/>
  </w:num>
  <w:num w:numId="88">
    <w:abstractNumId w:val="110"/>
  </w:num>
  <w:num w:numId="89">
    <w:abstractNumId w:val="116"/>
  </w:num>
  <w:num w:numId="90">
    <w:abstractNumId w:val="95"/>
  </w:num>
  <w:num w:numId="91">
    <w:abstractNumId w:val="102"/>
  </w:num>
  <w:num w:numId="92">
    <w:abstractNumId w:val="118"/>
  </w:num>
  <w:num w:numId="93">
    <w:abstractNumId w:val="3"/>
  </w:num>
  <w:num w:numId="94">
    <w:abstractNumId w:val="120"/>
  </w:num>
  <w:num w:numId="95">
    <w:abstractNumId w:val="18"/>
  </w:num>
  <w:num w:numId="96">
    <w:abstractNumId w:val="174"/>
  </w:num>
  <w:num w:numId="97">
    <w:abstractNumId w:val="163"/>
  </w:num>
  <w:num w:numId="98">
    <w:abstractNumId w:val="83"/>
  </w:num>
  <w:num w:numId="99">
    <w:abstractNumId w:val="30"/>
  </w:num>
  <w:num w:numId="100">
    <w:abstractNumId w:val="11"/>
  </w:num>
  <w:num w:numId="101">
    <w:abstractNumId w:val="153"/>
  </w:num>
  <w:num w:numId="102">
    <w:abstractNumId w:val="113"/>
  </w:num>
  <w:num w:numId="103">
    <w:abstractNumId w:val="127"/>
  </w:num>
  <w:num w:numId="104">
    <w:abstractNumId w:val="93"/>
  </w:num>
  <w:num w:numId="105">
    <w:abstractNumId w:val="60"/>
  </w:num>
  <w:num w:numId="106">
    <w:abstractNumId w:val="26"/>
  </w:num>
  <w:num w:numId="107">
    <w:abstractNumId w:val="65"/>
  </w:num>
  <w:num w:numId="108">
    <w:abstractNumId w:val="137"/>
  </w:num>
  <w:num w:numId="109">
    <w:abstractNumId w:val="21"/>
  </w:num>
  <w:num w:numId="110">
    <w:abstractNumId w:val="77"/>
  </w:num>
  <w:num w:numId="111">
    <w:abstractNumId w:val="66"/>
  </w:num>
  <w:num w:numId="112">
    <w:abstractNumId w:val="152"/>
  </w:num>
  <w:num w:numId="113">
    <w:abstractNumId w:val="99"/>
  </w:num>
  <w:num w:numId="114">
    <w:abstractNumId w:val="94"/>
  </w:num>
  <w:num w:numId="115">
    <w:abstractNumId w:val="22"/>
  </w:num>
  <w:num w:numId="116">
    <w:abstractNumId w:val="126"/>
  </w:num>
  <w:num w:numId="117">
    <w:abstractNumId w:val="92"/>
  </w:num>
  <w:num w:numId="118">
    <w:abstractNumId w:val="31"/>
  </w:num>
  <w:num w:numId="119">
    <w:abstractNumId w:val="56"/>
  </w:num>
  <w:num w:numId="120">
    <w:abstractNumId w:val="135"/>
  </w:num>
  <w:num w:numId="121">
    <w:abstractNumId w:val="73"/>
  </w:num>
  <w:num w:numId="122">
    <w:abstractNumId w:val="15"/>
  </w:num>
  <w:num w:numId="123">
    <w:abstractNumId w:val="70"/>
  </w:num>
  <w:num w:numId="124">
    <w:abstractNumId w:val="64"/>
  </w:num>
  <w:num w:numId="125">
    <w:abstractNumId w:val="86"/>
  </w:num>
  <w:num w:numId="126">
    <w:abstractNumId w:val="165"/>
  </w:num>
  <w:num w:numId="127">
    <w:abstractNumId w:val="112"/>
  </w:num>
  <w:num w:numId="128">
    <w:abstractNumId w:val="59"/>
  </w:num>
  <w:num w:numId="129">
    <w:abstractNumId w:val="74"/>
  </w:num>
  <w:num w:numId="130">
    <w:abstractNumId w:val="168"/>
  </w:num>
  <w:num w:numId="131">
    <w:abstractNumId w:val="173"/>
  </w:num>
  <w:num w:numId="132">
    <w:abstractNumId w:val="128"/>
  </w:num>
  <w:num w:numId="133">
    <w:abstractNumId w:val="162"/>
  </w:num>
  <w:num w:numId="134">
    <w:abstractNumId w:val="5"/>
  </w:num>
  <w:num w:numId="135">
    <w:abstractNumId w:val="166"/>
  </w:num>
  <w:num w:numId="136">
    <w:abstractNumId w:val="37"/>
  </w:num>
  <w:num w:numId="137">
    <w:abstractNumId w:val="89"/>
  </w:num>
  <w:num w:numId="138">
    <w:abstractNumId w:val="27"/>
  </w:num>
  <w:num w:numId="139">
    <w:abstractNumId w:val="62"/>
  </w:num>
  <w:num w:numId="140">
    <w:abstractNumId w:val="0"/>
  </w:num>
  <w:num w:numId="141">
    <w:abstractNumId w:val="69"/>
  </w:num>
  <w:num w:numId="142">
    <w:abstractNumId w:val="121"/>
  </w:num>
  <w:num w:numId="143">
    <w:abstractNumId w:val="32"/>
  </w:num>
  <w:num w:numId="144">
    <w:abstractNumId w:val="9"/>
  </w:num>
  <w:num w:numId="145">
    <w:abstractNumId w:val="123"/>
  </w:num>
  <w:num w:numId="146">
    <w:abstractNumId w:val="35"/>
  </w:num>
  <w:num w:numId="147">
    <w:abstractNumId w:val="160"/>
  </w:num>
  <w:num w:numId="148">
    <w:abstractNumId w:val="7"/>
  </w:num>
  <w:num w:numId="149">
    <w:abstractNumId w:val="79"/>
  </w:num>
  <w:num w:numId="150">
    <w:abstractNumId w:val="68"/>
  </w:num>
  <w:num w:numId="151">
    <w:abstractNumId w:val="101"/>
  </w:num>
  <w:num w:numId="152">
    <w:abstractNumId w:val="164"/>
  </w:num>
  <w:num w:numId="153">
    <w:abstractNumId w:val="142"/>
  </w:num>
  <w:num w:numId="154">
    <w:abstractNumId w:val="157"/>
  </w:num>
  <w:num w:numId="155">
    <w:abstractNumId w:val="25"/>
  </w:num>
  <w:num w:numId="156">
    <w:abstractNumId w:val="175"/>
  </w:num>
  <w:num w:numId="157">
    <w:abstractNumId w:val="148"/>
  </w:num>
  <w:num w:numId="158">
    <w:abstractNumId w:val="24"/>
  </w:num>
  <w:num w:numId="159">
    <w:abstractNumId w:val="151"/>
  </w:num>
  <w:num w:numId="160">
    <w:abstractNumId w:val="41"/>
  </w:num>
  <w:num w:numId="161">
    <w:abstractNumId w:val="19"/>
  </w:num>
  <w:num w:numId="162">
    <w:abstractNumId w:val="45"/>
  </w:num>
  <w:num w:numId="163">
    <w:abstractNumId w:val="133"/>
  </w:num>
  <w:num w:numId="164">
    <w:abstractNumId w:val="52"/>
  </w:num>
  <w:num w:numId="165">
    <w:abstractNumId w:val="109"/>
  </w:num>
  <w:num w:numId="166">
    <w:abstractNumId w:val="28"/>
  </w:num>
  <w:num w:numId="167">
    <w:abstractNumId w:val="172"/>
  </w:num>
  <w:num w:numId="168">
    <w:abstractNumId w:val="2"/>
  </w:num>
  <w:num w:numId="169">
    <w:abstractNumId w:val="144"/>
  </w:num>
  <w:num w:numId="170">
    <w:abstractNumId w:val="105"/>
  </w:num>
  <w:num w:numId="171">
    <w:abstractNumId w:val="12"/>
  </w:num>
  <w:num w:numId="172">
    <w:abstractNumId w:val="14"/>
  </w:num>
  <w:num w:numId="173">
    <w:abstractNumId w:val="98"/>
  </w:num>
  <w:num w:numId="174">
    <w:abstractNumId w:val="45"/>
  </w:num>
  <w:num w:numId="17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4"/>
  </w:num>
  <w:num w:numId="177">
    <w:abstractNumId w:val="6"/>
  </w:num>
  <w:num w:numId="178">
    <w:abstractNumId w:val="13"/>
  </w:num>
  <w:num w:numId="179">
    <w:abstractNumId w:val="159"/>
  </w:num>
  <w:numIdMacAtCleanup w:val="1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attachedTemplate r:id="rId1"/>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7C0tDA1MTQzNjU2tTRX0lEKTi0uzszPAykwrAUAPGkUcSwAAAA="/>
  </w:docVars>
  <w:rsids>
    <w:rsidRoot w:val="00125C26"/>
    <w:rsid w:val="00001000"/>
    <w:rsid w:val="00002DD6"/>
    <w:rsid w:val="00014702"/>
    <w:rsid w:val="000227C9"/>
    <w:rsid w:val="000302F1"/>
    <w:rsid w:val="000314CF"/>
    <w:rsid w:val="00032B1C"/>
    <w:rsid w:val="00034F7B"/>
    <w:rsid w:val="00035C7F"/>
    <w:rsid w:val="00037BCB"/>
    <w:rsid w:val="00040493"/>
    <w:rsid w:val="0004365B"/>
    <w:rsid w:val="000509DC"/>
    <w:rsid w:val="00052A15"/>
    <w:rsid w:val="00061DF2"/>
    <w:rsid w:val="0006558D"/>
    <w:rsid w:val="0007405D"/>
    <w:rsid w:val="0008366C"/>
    <w:rsid w:val="00087231"/>
    <w:rsid w:val="0009060F"/>
    <w:rsid w:val="00091BD1"/>
    <w:rsid w:val="00092485"/>
    <w:rsid w:val="000924E0"/>
    <w:rsid w:val="00092C85"/>
    <w:rsid w:val="00095717"/>
    <w:rsid w:val="00097DA3"/>
    <w:rsid w:val="000A121D"/>
    <w:rsid w:val="000A124B"/>
    <w:rsid w:val="000A12F6"/>
    <w:rsid w:val="000B457F"/>
    <w:rsid w:val="000B487E"/>
    <w:rsid w:val="000B4913"/>
    <w:rsid w:val="000B6E26"/>
    <w:rsid w:val="000B7554"/>
    <w:rsid w:val="000C1BC3"/>
    <w:rsid w:val="000C294B"/>
    <w:rsid w:val="000C61A9"/>
    <w:rsid w:val="000D22D5"/>
    <w:rsid w:val="000D27E3"/>
    <w:rsid w:val="000D34A5"/>
    <w:rsid w:val="000D443E"/>
    <w:rsid w:val="000E0752"/>
    <w:rsid w:val="000E0884"/>
    <w:rsid w:val="000E2F86"/>
    <w:rsid w:val="000E483A"/>
    <w:rsid w:val="000F344F"/>
    <w:rsid w:val="001002F5"/>
    <w:rsid w:val="00102B06"/>
    <w:rsid w:val="00104D75"/>
    <w:rsid w:val="00106931"/>
    <w:rsid w:val="001156A7"/>
    <w:rsid w:val="00116B4B"/>
    <w:rsid w:val="00116EAC"/>
    <w:rsid w:val="001176E7"/>
    <w:rsid w:val="00121553"/>
    <w:rsid w:val="001249FE"/>
    <w:rsid w:val="00125C26"/>
    <w:rsid w:val="00125E89"/>
    <w:rsid w:val="00126926"/>
    <w:rsid w:val="001271C8"/>
    <w:rsid w:val="0013130C"/>
    <w:rsid w:val="001352F6"/>
    <w:rsid w:val="00137E25"/>
    <w:rsid w:val="001405B5"/>
    <w:rsid w:val="0014412D"/>
    <w:rsid w:val="0014748C"/>
    <w:rsid w:val="00153473"/>
    <w:rsid w:val="00154641"/>
    <w:rsid w:val="00160446"/>
    <w:rsid w:val="00162C7C"/>
    <w:rsid w:val="001652A2"/>
    <w:rsid w:val="00165566"/>
    <w:rsid w:val="00166A0A"/>
    <w:rsid w:val="00170FDF"/>
    <w:rsid w:val="001712FE"/>
    <w:rsid w:val="001759C8"/>
    <w:rsid w:val="00183615"/>
    <w:rsid w:val="00191745"/>
    <w:rsid w:val="001923B9"/>
    <w:rsid w:val="00194771"/>
    <w:rsid w:val="001951AB"/>
    <w:rsid w:val="001951C2"/>
    <w:rsid w:val="00195D05"/>
    <w:rsid w:val="00197B4F"/>
    <w:rsid w:val="001A185C"/>
    <w:rsid w:val="001A47EA"/>
    <w:rsid w:val="001A5D4D"/>
    <w:rsid w:val="001B2925"/>
    <w:rsid w:val="001C0F64"/>
    <w:rsid w:val="001C18EA"/>
    <w:rsid w:val="001C56C4"/>
    <w:rsid w:val="001C72DE"/>
    <w:rsid w:val="001D14A8"/>
    <w:rsid w:val="001D2E22"/>
    <w:rsid w:val="001D3290"/>
    <w:rsid w:val="001E0DDA"/>
    <w:rsid w:val="001E1FCE"/>
    <w:rsid w:val="001E2589"/>
    <w:rsid w:val="001E6070"/>
    <w:rsid w:val="001E64E8"/>
    <w:rsid w:val="001E6D27"/>
    <w:rsid w:val="001E72E0"/>
    <w:rsid w:val="001E7999"/>
    <w:rsid w:val="001F234F"/>
    <w:rsid w:val="001F4ECD"/>
    <w:rsid w:val="001F6CF9"/>
    <w:rsid w:val="00200518"/>
    <w:rsid w:val="00201AE4"/>
    <w:rsid w:val="0020650F"/>
    <w:rsid w:val="00206A89"/>
    <w:rsid w:val="00211C65"/>
    <w:rsid w:val="00211EEC"/>
    <w:rsid w:val="0022058F"/>
    <w:rsid w:val="00220E81"/>
    <w:rsid w:val="00227B98"/>
    <w:rsid w:val="00230C13"/>
    <w:rsid w:val="00231A86"/>
    <w:rsid w:val="00233E6F"/>
    <w:rsid w:val="00234CB5"/>
    <w:rsid w:val="0023558D"/>
    <w:rsid w:val="00235E63"/>
    <w:rsid w:val="0023719B"/>
    <w:rsid w:val="0023770A"/>
    <w:rsid w:val="0024301D"/>
    <w:rsid w:val="00252694"/>
    <w:rsid w:val="00254EFE"/>
    <w:rsid w:val="0025636E"/>
    <w:rsid w:val="00257147"/>
    <w:rsid w:val="002616E0"/>
    <w:rsid w:val="002635EC"/>
    <w:rsid w:val="00266560"/>
    <w:rsid w:val="00270372"/>
    <w:rsid w:val="00270D72"/>
    <w:rsid w:val="00271577"/>
    <w:rsid w:val="00275676"/>
    <w:rsid w:val="002774DA"/>
    <w:rsid w:val="002808FC"/>
    <w:rsid w:val="00280CA1"/>
    <w:rsid w:val="00283005"/>
    <w:rsid w:val="00283DB6"/>
    <w:rsid w:val="00284143"/>
    <w:rsid w:val="002931C5"/>
    <w:rsid w:val="002A56B9"/>
    <w:rsid w:val="002B082C"/>
    <w:rsid w:val="002B2EF5"/>
    <w:rsid w:val="002B3054"/>
    <w:rsid w:val="002B3897"/>
    <w:rsid w:val="002B3AB9"/>
    <w:rsid w:val="002B44F5"/>
    <w:rsid w:val="002B555D"/>
    <w:rsid w:val="002B5B95"/>
    <w:rsid w:val="002C550D"/>
    <w:rsid w:val="002D414C"/>
    <w:rsid w:val="002D58C8"/>
    <w:rsid w:val="002D78E1"/>
    <w:rsid w:val="002E760D"/>
    <w:rsid w:val="002F0B91"/>
    <w:rsid w:val="002F4975"/>
    <w:rsid w:val="002F4B37"/>
    <w:rsid w:val="002F5235"/>
    <w:rsid w:val="002F5882"/>
    <w:rsid w:val="002F6CFE"/>
    <w:rsid w:val="002F7087"/>
    <w:rsid w:val="003023FB"/>
    <w:rsid w:val="003044B5"/>
    <w:rsid w:val="00305874"/>
    <w:rsid w:val="0030604C"/>
    <w:rsid w:val="003105CA"/>
    <w:rsid w:val="00311A2D"/>
    <w:rsid w:val="003130F7"/>
    <w:rsid w:val="00313573"/>
    <w:rsid w:val="0031398E"/>
    <w:rsid w:val="00313F7B"/>
    <w:rsid w:val="00317CFC"/>
    <w:rsid w:val="0032382F"/>
    <w:rsid w:val="00324548"/>
    <w:rsid w:val="00324B3E"/>
    <w:rsid w:val="00331455"/>
    <w:rsid w:val="0033722A"/>
    <w:rsid w:val="00341F2A"/>
    <w:rsid w:val="00342789"/>
    <w:rsid w:val="0034481B"/>
    <w:rsid w:val="00344BC4"/>
    <w:rsid w:val="0034566B"/>
    <w:rsid w:val="00347DF5"/>
    <w:rsid w:val="003519EA"/>
    <w:rsid w:val="003530CF"/>
    <w:rsid w:val="00354464"/>
    <w:rsid w:val="00364C87"/>
    <w:rsid w:val="003676EA"/>
    <w:rsid w:val="00372921"/>
    <w:rsid w:val="00375B54"/>
    <w:rsid w:val="003837BE"/>
    <w:rsid w:val="00383F62"/>
    <w:rsid w:val="00385989"/>
    <w:rsid w:val="0038714A"/>
    <w:rsid w:val="00387A08"/>
    <w:rsid w:val="00387D09"/>
    <w:rsid w:val="00394679"/>
    <w:rsid w:val="00394781"/>
    <w:rsid w:val="0039525D"/>
    <w:rsid w:val="00395E57"/>
    <w:rsid w:val="003A2BD1"/>
    <w:rsid w:val="003A599E"/>
    <w:rsid w:val="003A59CF"/>
    <w:rsid w:val="003A6E54"/>
    <w:rsid w:val="003A7B8A"/>
    <w:rsid w:val="003B5631"/>
    <w:rsid w:val="003B6783"/>
    <w:rsid w:val="003C1D54"/>
    <w:rsid w:val="003C2CF7"/>
    <w:rsid w:val="003C4668"/>
    <w:rsid w:val="003D0EDF"/>
    <w:rsid w:val="003D37F3"/>
    <w:rsid w:val="003D5807"/>
    <w:rsid w:val="003D6420"/>
    <w:rsid w:val="003E3297"/>
    <w:rsid w:val="003E3B14"/>
    <w:rsid w:val="003E4EAB"/>
    <w:rsid w:val="003E7AB8"/>
    <w:rsid w:val="003F030F"/>
    <w:rsid w:val="003F35B9"/>
    <w:rsid w:val="003F48A0"/>
    <w:rsid w:val="003F7932"/>
    <w:rsid w:val="0040480E"/>
    <w:rsid w:val="0040564F"/>
    <w:rsid w:val="00406FFB"/>
    <w:rsid w:val="004136CC"/>
    <w:rsid w:val="00417815"/>
    <w:rsid w:val="00427894"/>
    <w:rsid w:val="00430B08"/>
    <w:rsid w:val="00432218"/>
    <w:rsid w:val="00432B3F"/>
    <w:rsid w:val="0043363B"/>
    <w:rsid w:val="004336BD"/>
    <w:rsid w:val="00436069"/>
    <w:rsid w:val="0043694E"/>
    <w:rsid w:val="0043723A"/>
    <w:rsid w:val="00442245"/>
    <w:rsid w:val="0044302F"/>
    <w:rsid w:val="00443812"/>
    <w:rsid w:val="00443AC8"/>
    <w:rsid w:val="00446D1B"/>
    <w:rsid w:val="004505FE"/>
    <w:rsid w:val="00451EC8"/>
    <w:rsid w:val="00452DD9"/>
    <w:rsid w:val="0045415B"/>
    <w:rsid w:val="004563E3"/>
    <w:rsid w:val="00457247"/>
    <w:rsid w:val="004605CF"/>
    <w:rsid w:val="00460617"/>
    <w:rsid w:val="00462377"/>
    <w:rsid w:val="00465574"/>
    <w:rsid w:val="004717C8"/>
    <w:rsid w:val="004750E3"/>
    <w:rsid w:val="00475528"/>
    <w:rsid w:val="00475DED"/>
    <w:rsid w:val="0047680E"/>
    <w:rsid w:val="00477586"/>
    <w:rsid w:val="0048009A"/>
    <w:rsid w:val="00480F6A"/>
    <w:rsid w:val="00481DC8"/>
    <w:rsid w:val="00483876"/>
    <w:rsid w:val="00487083"/>
    <w:rsid w:val="00487B62"/>
    <w:rsid w:val="00487EF4"/>
    <w:rsid w:val="00491D18"/>
    <w:rsid w:val="004931BB"/>
    <w:rsid w:val="00493FA7"/>
    <w:rsid w:val="00494132"/>
    <w:rsid w:val="00496D8B"/>
    <w:rsid w:val="004A08E3"/>
    <w:rsid w:val="004A23BA"/>
    <w:rsid w:val="004A2586"/>
    <w:rsid w:val="004A69CF"/>
    <w:rsid w:val="004B100A"/>
    <w:rsid w:val="004B2D9E"/>
    <w:rsid w:val="004B4D99"/>
    <w:rsid w:val="004B548F"/>
    <w:rsid w:val="004C0D4F"/>
    <w:rsid w:val="004C1904"/>
    <w:rsid w:val="004C276B"/>
    <w:rsid w:val="004C3D16"/>
    <w:rsid w:val="004C3DE7"/>
    <w:rsid w:val="004C4138"/>
    <w:rsid w:val="004C4C83"/>
    <w:rsid w:val="004C7D6C"/>
    <w:rsid w:val="004D3F52"/>
    <w:rsid w:val="004D5FF0"/>
    <w:rsid w:val="004D74A6"/>
    <w:rsid w:val="004D77A0"/>
    <w:rsid w:val="004E1C0C"/>
    <w:rsid w:val="004E3AB2"/>
    <w:rsid w:val="004E4E44"/>
    <w:rsid w:val="004E54A4"/>
    <w:rsid w:val="004E5579"/>
    <w:rsid w:val="004E56BD"/>
    <w:rsid w:val="004E57B4"/>
    <w:rsid w:val="004F032A"/>
    <w:rsid w:val="004F387D"/>
    <w:rsid w:val="004F4DB0"/>
    <w:rsid w:val="004F666E"/>
    <w:rsid w:val="005023C5"/>
    <w:rsid w:val="00502963"/>
    <w:rsid w:val="00503B07"/>
    <w:rsid w:val="0050403E"/>
    <w:rsid w:val="00507EB7"/>
    <w:rsid w:val="005103DF"/>
    <w:rsid w:val="00511D78"/>
    <w:rsid w:val="005139BF"/>
    <w:rsid w:val="00515E60"/>
    <w:rsid w:val="00516389"/>
    <w:rsid w:val="0052033D"/>
    <w:rsid w:val="00520BA4"/>
    <w:rsid w:val="00522C44"/>
    <w:rsid w:val="00522CB6"/>
    <w:rsid w:val="00524F35"/>
    <w:rsid w:val="00526296"/>
    <w:rsid w:val="0053207F"/>
    <w:rsid w:val="00532252"/>
    <w:rsid w:val="00533C7E"/>
    <w:rsid w:val="00536C3D"/>
    <w:rsid w:val="00537D5E"/>
    <w:rsid w:val="005410E2"/>
    <w:rsid w:val="00542671"/>
    <w:rsid w:val="005458EF"/>
    <w:rsid w:val="00550519"/>
    <w:rsid w:val="00552BE3"/>
    <w:rsid w:val="0055326A"/>
    <w:rsid w:val="00554CA0"/>
    <w:rsid w:val="00557975"/>
    <w:rsid w:val="00560799"/>
    <w:rsid w:val="00561454"/>
    <w:rsid w:val="00562614"/>
    <w:rsid w:val="005679A2"/>
    <w:rsid w:val="0057126F"/>
    <w:rsid w:val="00572F4A"/>
    <w:rsid w:val="005836E1"/>
    <w:rsid w:val="00586D6B"/>
    <w:rsid w:val="00587EEC"/>
    <w:rsid w:val="00592DA8"/>
    <w:rsid w:val="005950CB"/>
    <w:rsid w:val="0059753E"/>
    <w:rsid w:val="005A04A5"/>
    <w:rsid w:val="005A49C7"/>
    <w:rsid w:val="005B03FD"/>
    <w:rsid w:val="005B1DEE"/>
    <w:rsid w:val="005B37C7"/>
    <w:rsid w:val="005B7B92"/>
    <w:rsid w:val="005C1429"/>
    <w:rsid w:val="005C499E"/>
    <w:rsid w:val="005D6710"/>
    <w:rsid w:val="005E0C1E"/>
    <w:rsid w:val="005E2AF8"/>
    <w:rsid w:val="005F109F"/>
    <w:rsid w:val="005F5A67"/>
    <w:rsid w:val="0060463D"/>
    <w:rsid w:val="00611160"/>
    <w:rsid w:val="00615965"/>
    <w:rsid w:val="0061772B"/>
    <w:rsid w:val="00620DA9"/>
    <w:rsid w:val="006253DA"/>
    <w:rsid w:val="006271B4"/>
    <w:rsid w:val="00627568"/>
    <w:rsid w:val="006352BB"/>
    <w:rsid w:val="00637D90"/>
    <w:rsid w:val="006441E2"/>
    <w:rsid w:val="00644831"/>
    <w:rsid w:val="006475F9"/>
    <w:rsid w:val="006502E2"/>
    <w:rsid w:val="0065292C"/>
    <w:rsid w:val="006562BE"/>
    <w:rsid w:val="00656D61"/>
    <w:rsid w:val="00661979"/>
    <w:rsid w:val="006646AB"/>
    <w:rsid w:val="00665A65"/>
    <w:rsid w:val="00667301"/>
    <w:rsid w:val="0067592C"/>
    <w:rsid w:val="00680DAC"/>
    <w:rsid w:val="00680DD2"/>
    <w:rsid w:val="0068170F"/>
    <w:rsid w:val="006823E2"/>
    <w:rsid w:val="00685F7F"/>
    <w:rsid w:val="00686062"/>
    <w:rsid w:val="0068783E"/>
    <w:rsid w:val="006906F7"/>
    <w:rsid w:val="00696B74"/>
    <w:rsid w:val="00696CED"/>
    <w:rsid w:val="00697E0A"/>
    <w:rsid w:val="006A0738"/>
    <w:rsid w:val="006A522B"/>
    <w:rsid w:val="006A6913"/>
    <w:rsid w:val="006A753C"/>
    <w:rsid w:val="006A756C"/>
    <w:rsid w:val="006A7C76"/>
    <w:rsid w:val="006B112C"/>
    <w:rsid w:val="006B576E"/>
    <w:rsid w:val="006B6BB9"/>
    <w:rsid w:val="006C3901"/>
    <w:rsid w:val="006C73A0"/>
    <w:rsid w:val="006E0594"/>
    <w:rsid w:val="006E3FA8"/>
    <w:rsid w:val="006E717D"/>
    <w:rsid w:val="006F006B"/>
    <w:rsid w:val="006F05AA"/>
    <w:rsid w:val="006F366C"/>
    <w:rsid w:val="006F3BDE"/>
    <w:rsid w:val="006F3D3D"/>
    <w:rsid w:val="007012FF"/>
    <w:rsid w:val="00706196"/>
    <w:rsid w:val="00714C01"/>
    <w:rsid w:val="00715E18"/>
    <w:rsid w:val="007169F5"/>
    <w:rsid w:val="00720ECD"/>
    <w:rsid w:val="00721397"/>
    <w:rsid w:val="00724985"/>
    <w:rsid w:val="00730838"/>
    <w:rsid w:val="00735A5B"/>
    <w:rsid w:val="007462AE"/>
    <w:rsid w:val="00747534"/>
    <w:rsid w:val="0075185C"/>
    <w:rsid w:val="00755C5C"/>
    <w:rsid w:val="00755E78"/>
    <w:rsid w:val="0076742A"/>
    <w:rsid w:val="00771BFC"/>
    <w:rsid w:val="00773846"/>
    <w:rsid w:val="00774783"/>
    <w:rsid w:val="00774F78"/>
    <w:rsid w:val="00775ADE"/>
    <w:rsid w:val="00776B26"/>
    <w:rsid w:val="00776DCC"/>
    <w:rsid w:val="0078110E"/>
    <w:rsid w:val="007839CF"/>
    <w:rsid w:val="0078792E"/>
    <w:rsid w:val="00793DB6"/>
    <w:rsid w:val="007A1E47"/>
    <w:rsid w:val="007B4246"/>
    <w:rsid w:val="007B47C1"/>
    <w:rsid w:val="007B4B10"/>
    <w:rsid w:val="007D3C5E"/>
    <w:rsid w:val="007E07E3"/>
    <w:rsid w:val="007E0C72"/>
    <w:rsid w:val="007E17E0"/>
    <w:rsid w:val="007E6231"/>
    <w:rsid w:val="007F1EC9"/>
    <w:rsid w:val="007F480E"/>
    <w:rsid w:val="007F5787"/>
    <w:rsid w:val="007F6161"/>
    <w:rsid w:val="00801C04"/>
    <w:rsid w:val="008026BA"/>
    <w:rsid w:val="008031B1"/>
    <w:rsid w:val="00803836"/>
    <w:rsid w:val="0080473B"/>
    <w:rsid w:val="008106FF"/>
    <w:rsid w:val="00811D44"/>
    <w:rsid w:val="00812E23"/>
    <w:rsid w:val="00813989"/>
    <w:rsid w:val="008144AE"/>
    <w:rsid w:val="0081603A"/>
    <w:rsid w:val="008165EB"/>
    <w:rsid w:val="00816C2C"/>
    <w:rsid w:val="0082063F"/>
    <w:rsid w:val="00823955"/>
    <w:rsid w:val="0082444F"/>
    <w:rsid w:val="0082632F"/>
    <w:rsid w:val="00830821"/>
    <w:rsid w:val="00834F4D"/>
    <w:rsid w:val="0083573F"/>
    <w:rsid w:val="008415C9"/>
    <w:rsid w:val="00841CEE"/>
    <w:rsid w:val="00847E10"/>
    <w:rsid w:val="008504AA"/>
    <w:rsid w:val="008525C6"/>
    <w:rsid w:val="00855281"/>
    <w:rsid w:val="00862223"/>
    <w:rsid w:val="00863008"/>
    <w:rsid w:val="00864126"/>
    <w:rsid w:val="0086608D"/>
    <w:rsid w:val="0087130B"/>
    <w:rsid w:val="008720D5"/>
    <w:rsid w:val="00874BFE"/>
    <w:rsid w:val="008768EC"/>
    <w:rsid w:val="00877364"/>
    <w:rsid w:val="008808E1"/>
    <w:rsid w:val="008814E3"/>
    <w:rsid w:val="00882E97"/>
    <w:rsid w:val="00883B3E"/>
    <w:rsid w:val="00883D96"/>
    <w:rsid w:val="008851AC"/>
    <w:rsid w:val="008944B8"/>
    <w:rsid w:val="00897E27"/>
    <w:rsid w:val="008A11D2"/>
    <w:rsid w:val="008A2B10"/>
    <w:rsid w:val="008A524D"/>
    <w:rsid w:val="008A57A8"/>
    <w:rsid w:val="008A5B50"/>
    <w:rsid w:val="008B01D4"/>
    <w:rsid w:val="008B6FF6"/>
    <w:rsid w:val="008C1291"/>
    <w:rsid w:val="008D1123"/>
    <w:rsid w:val="008D2F56"/>
    <w:rsid w:val="008E2B4D"/>
    <w:rsid w:val="008E36D8"/>
    <w:rsid w:val="008E5F28"/>
    <w:rsid w:val="008F0181"/>
    <w:rsid w:val="008F1A7E"/>
    <w:rsid w:val="008F52FB"/>
    <w:rsid w:val="008F5BF6"/>
    <w:rsid w:val="008F66DE"/>
    <w:rsid w:val="008F69D9"/>
    <w:rsid w:val="00900237"/>
    <w:rsid w:val="00907C05"/>
    <w:rsid w:val="00911DDB"/>
    <w:rsid w:val="00913488"/>
    <w:rsid w:val="00913958"/>
    <w:rsid w:val="00916790"/>
    <w:rsid w:val="00921176"/>
    <w:rsid w:val="00922FA6"/>
    <w:rsid w:val="00923105"/>
    <w:rsid w:val="009249FB"/>
    <w:rsid w:val="00931CB1"/>
    <w:rsid w:val="00932D80"/>
    <w:rsid w:val="00940587"/>
    <w:rsid w:val="009434B2"/>
    <w:rsid w:val="0094674C"/>
    <w:rsid w:val="00946836"/>
    <w:rsid w:val="00946895"/>
    <w:rsid w:val="00947B8D"/>
    <w:rsid w:val="00953131"/>
    <w:rsid w:val="00955773"/>
    <w:rsid w:val="00962481"/>
    <w:rsid w:val="00965AD5"/>
    <w:rsid w:val="00967120"/>
    <w:rsid w:val="00967440"/>
    <w:rsid w:val="00967A43"/>
    <w:rsid w:val="00970D49"/>
    <w:rsid w:val="00973B41"/>
    <w:rsid w:val="00981318"/>
    <w:rsid w:val="00981B34"/>
    <w:rsid w:val="009852F1"/>
    <w:rsid w:val="00985BF8"/>
    <w:rsid w:val="00986382"/>
    <w:rsid w:val="00990080"/>
    <w:rsid w:val="00992587"/>
    <w:rsid w:val="0099361C"/>
    <w:rsid w:val="0099461F"/>
    <w:rsid w:val="009949C5"/>
    <w:rsid w:val="00996353"/>
    <w:rsid w:val="009A0765"/>
    <w:rsid w:val="009A08AD"/>
    <w:rsid w:val="009A09F3"/>
    <w:rsid w:val="009A1020"/>
    <w:rsid w:val="009B1787"/>
    <w:rsid w:val="009B24AC"/>
    <w:rsid w:val="009B449B"/>
    <w:rsid w:val="009B5D87"/>
    <w:rsid w:val="009B6F4A"/>
    <w:rsid w:val="009B7129"/>
    <w:rsid w:val="009B730C"/>
    <w:rsid w:val="009B7A14"/>
    <w:rsid w:val="009C1F47"/>
    <w:rsid w:val="009C3CC1"/>
    <w:rsid w:val="009C654A"/>
    <w:rsid w:val="009D0D68"/>
    <w:rsid w:val="009D2634"/>
    <w:rsid w:val="009D44C5"/>
    <w:rsid w:val="009D7090"/>
    <w:rsid w:val="009D730E"/>
    <w:rsid w:val="009E3323"/>
    <w:rsid w:val="009E3654"/>
    <w:rsid w:val="009E7211"/>
    <w:rsid w:val="009E74DB"/>
    <w:rsid w:val="009F16A1"/>
    <w:rsid w:val="00A00A1F"/>
    <w:rsid w:val="00A01F90"/>
    <w:rsid w:val="00A069EE"/>
    <w:rsid w:val="00A11AC3"/>
    <w:rsid w:val="00A160D0"/>
    <w:rsid w:val="00A1797F"/>
    <w:rsid w:val="00A210E5"/>
    <w:rsid w:val="00A25167"/>
    <w:rsid w:val="00A256EC"/>
    <w:rsid w:val="00A2584B"/>
    <w:rsid w:val="00A25BB4"/>
    <w:rsid w:val="00A278B0"/>
    <w:rsid w:val="00A3064A"/>
    <w:rsid w:val="00A30F93"/>
    <w:rsid w:val="00A436A5"/>
    <w:rsid w:val="00A540F5"/>
    <w:rsid w:val="00A56325"/>
    <w:rsid w:val="00A5787C"/>
    <w:rsid w:val="00A62C83"/>
    <w:rsid w:val="00A6455B"/>
    <w:rsid w:val="00A64E54"/>
    <w:rsid w:val="00A71CDC"/>
    <w:rsid w:val="00A731E2"/>
    <w:rsid w:val="00A74C7C"/>
    <w:rsid w:val="00A75026"/>
    <w:rsid w:val="00A75F99"/>
    <w:rsid w:val="00A804C0"/>
    <w:rsid w:val="00A8164B"/>
    <w:rsid w:val="00A90EA2"/>
    <w:rsid w:val="00A91F4E"/>
    <w:rsid w:val="00A94C84"/>
    <w:rsid w:val="00A95761"/>
    <w:rsid w:val="00A96A88"/>
    <w:rsid w:val="00AA052B"/>
    <w:rsid w:val="00AB25DA"/>
    <w:rsid w:val="00AB32A4"/>
    <w:rsid w:val="00AB5431"/>
    <w:rsid w:val="00AC2F1B"/>
    <w:rsid w:val="00AC54B9"/>
    <w:rsid w:val="00AD1979"/>
    <w:rsid w:val="00AE0007"/>
    <w:rsid w:val="00AE01E6"/>
    <w:rsid w:val="00AE679A"/>
    <w:rsid w:val="00AF51A3"/>
    <w:rsid w:val="00AF5A47"/>
    <w:rsid w:val="00AF6060"/>
    <w:rsid w:val="00B0103C"/>
    <w:rsid w:val="00B11AB9"/>
    <w:rsid w:val="00B11B31"/>
    <w:rsid w:val="00B145F5"/>
    <w:rsid w:val="00B2207B"/>
    <w:rsid w:val="00B22D2C"/>
    <w:rsid w:val="00B23CEC"/>
    <w:rsid w:val="00B26E14"/>
    <w:rsid w:val="00B31A88"/>
    <w:rsid w:val="00B34C00"/>
    <w:rsid w:val="00B35C61"/>
    <w:rsid w:val="00B36487"/>
    <w:rsid w:val="00B3694C"/>
    <w:rsid w:val="00B3762F"/>
    <w:rsid w:val="00B43DA1"/>
    <w:rsid w:val="00B507A8"/>
    <w:rsid w:val="00B551B6"/>
    <w:rsid w:val="00B61619"/>
    <w:rsid w:val="00B63067"/>
    <w:rsid w:val="00B6489E"/>
    <w:rsid w:val="00B65644"/>
    <w:rsid w:val="00B7014C"/>
    <w:rsid w:val="00B71E9C"/>
    <w:rsid w:val="00B74332"/>
    <w:rsid w:val="00B747FB"/>
    <w:rsid w:val="00B75133"/>
    <w:rsid w:val="00B7516F"/>
    <w:rsid w:val="00B83C5F"/>
    <w:rsid w:val="00B85441"/>
    <w:rsid w:val="00B857DD"/>
    <w:rsid w:val="00B87E53"/>
    <w:rsid w:val="00B93705"/>
    <w:rsid w:val="00BA0B83"/>
    <w:rsid w:val="00BA4D37"/>
    <w:rsid w:val="00BA5B72"/>
    <w:rsid w:val="00BA5BF5"/>
    <w:rsid w:val="00BA5C1E"/>
    <w:rsid w:val="00BA5F26"/>
    <w:rsid w:val="00BA671F"/>
    <w:rsid w:val="00BA6AC8"/>
    <w:rsid w:val="00BA70E2"/>
    <w:rsid w:val="00BB003D"/>
    <w:rsid w:val="00BB135B"/>
    <w:rsid w:val="00BB3271"/>
    <w:rsid w:val="00BB502A"/>
    <w:rsid w:val="00BB6097"/>
    <w:rsid w:val="00BB703F"/>
    <w:rsid w:val="00BB7983"/>
    <w:rsid w:val="00BC2009"/>
    <w:rsid w:val="00BC347E"/>
    <w:rsid w:val="00BC4BDE"/>
    <w:rsid w:val="00BC516D"/>
    <w:rsid w:val="00BC6492"/>
    <w:rsid w:val="00BD4852"/>
    <w:rsid w:val="00BD56D6"/>
    <w:rsid w:val="00BD7538"/>
    <w:rsid w:val="00BE0C31"/>
    <w:rsid w:val="00BE0F6D"/>
    <w:rsid w:val="00BE15F0"/>
    <w:rsid w:val="00BE1652"/>
    <w:rsid w:val="00BE526F"/>
    <w:rsid w:val="00BE6266"/>
    <w:rsid w:val="00BF0F19"/>
    <w:rsid w:val="00BF1262"/>
    <w:rsid w:val="00C04B5E"/>
    <w:rsid w:val="00C05CFB"/>
    <w:rsid w:val="00C11C07"/>
    <w:rsid w:val="00C171FA"/>
    <w:rsid w:val="00C1726B"/>
    <w:rsid w:val="00C22A0D"/>
    <w:rsid w:val="00C26D68"/>
    <w:rsid w:val="00C32936"/>
    <w:rsid w:val="00C33C6F"/>
    <w:rsid w:val="00C3453C"/>
    <w:rsid w:val="00C348B2"/>
    <w:rsid w:val="00C360C1"/>
    <w:rsid w:val="00C41931"/>
    <w:rsid w:val="00C4326E"/>
    <w:rsid w:val="00C472F0"/>
    <w:rsid w:val="00C504F0"/>
    <w:rsid w:val="00C56587"/>
    <w:rsid w:val="00C60509"/>
    <w:rsid w:val="00C614BE"/>
    <w:rsid w:val="00C6704D"/>
    <w:rsid w:val="00C676B4"/>
    <w:rsid w:val="00C70482"/>
    <w:rsid w:val="00C70CD9"/>
    <w:rsid w:val="00C7297A"/>
    <w:rsid w:val="00C80719"/>
    <w:rsid w:val="00C87589"/>
    <w:rsid w:val="00C91E66"/>
    <w:rsid w:val="00C95F18"/>
    <w:rsid w:val="00C9736A"/>
    <w:rsid w:val="00CA24CD"/>
    <w:rsid w:val="00CA2976"/>
    <w:rsid w:val="00CA4A6C"/>
    <w:rsid w:val="00CA6726"/>
    <w:rsid w:val="00CA6C4A"/>
    <w:rsid w:val="00CA6C8A"/>
    <w:rsid w:val="00CA7A58"/>
    <w:rsid w:val="00CB00D0"/>
    <w:rsid w:val="00CB1A2C"/>
    <w:rsid w:val="00CB2979"/>
    <w:rsid w:val="00CC06B8"/>
    <w:rsid w:val="00CE387C"/>
    <w:rsid w:val="00CE622D"/>
    <w:rsid w:val="00CE7EC8"/>
    <w:rsid w:val="00CF040E"/>
    <w:rsid w:val="00CF0633"/>
    <w:rsid w:val="00CF309E"/>
    <w:rsid w:val="00CF4995"/>
    <w:rsid w:val="00CF7EE6"/>
    <w:rsid w:val="00D11666"/>
    <w:rsid w:val="00D1511A"/>
    <w:rsid w:val="00D16A4F"/>
    <w:rsid w:val="00D1725F"/>
    <w:rsid w:val="00D2247D"/>
    <w:rsid w:val="00D26A59"/>
    <w:rsid w:val="00D30071"/>
    <w:rsid w:val="00D31829"/>
    <w:rsid w:val="00D33BAD"/>
    <w:rsid w:val="00D33F6F"/>
    <w:rsid w:val="00D34A20"/>
    <w:rsid w:val="00D37EE8"/>
    <w:rsid w:val="00D412C8"/>
    <w:rsid w:val="00D42123"/>
    <w:rsid w:val="00D45F14"/>
    <w:rsid w:val="00D46500"/>
    <w:rsid w:val="00D47402"/>
    <w:rsid w:val="00D521E8"/>
    <w:rsid w:val="00D531DA"/>
    <w:rsid w:val="00D539C9"/>
    <w:rsid w:val="00D561A2"/>
    <w:rsid w:val="00D6043C"/>
    <w:rsid w:val="00D60615"/>
    <w:rsid w:val="00D60E4F"/>
    <w:rsid w:val="00D61CBD"/>
    <w:rsid w:val="00D61CC9"/>
    <w:rsid w:val="00D6642D"/>
    <w:rsid w:val="00D70A7B"/>
    <w:rsid w:val="00D73A71"/>
    <w:rsid w:val="00D742AD"/>
    <w:rsid w:val="00D75345"/>
    <w:rsid w:val="00D75C13"/>
    <w:rsid w:val="00D76417"/>
    <w:rsid w:val="00D76A91"/>
    <w:rsid w:val="00D77C9D"/>
    <w:rsid w:val="00D8501C"/>
    <w:rsid w:val="00D93A07"/>
    <w:rsid w:val="00D97478"/>
    <w:rsid w:val="00D97897"/>
    <w:rsid w:val="00DA15D3"/>
    <w:rsid w:val="00DA68E5"/>
    <w:rsid w:val="00DB122D"/>
    <w:rsid w:val="00DB57F9"/>
    <w:rsid w:val="00DB63BE"/>
    <w:rsid w:val="00DB70D4"/>
    <w:rsid w:val="00DB7B19"/>
    <w:rsid w:val="00DC074E"/>
    <w:rsid w:val="00DC324D"/>
    <w:rsid w:val="00DC34D5"/>
    <w:rsid w:val="00DC4CBC"/>
    <w:rsid w:val="00DC6D1E"/>
    <w:rsid w:val="00DE1E3C"/>
    <w:rsid w:val="00DE3850"/>
    <w:rsid w:val="00DF7E3F"/>
    <w:rsid w:val="00E00CF3"/>
    <w:rsid w:val="00E06DBE"/>
    <w:rsid w:val="00E1031D"/>
    <w:rsid w:val="00E12F84"/>
    <w:rsid w:val="00E14208"/>
    <w:rsid w:val="00E144F7"/>
    <w:rsid w:val="00E21BA2"/>
    <w:rsid w:val="00E235ED"/>
    <w:rsid w:val="00E2456A"/>
    <w:rsid w:val="00E260CD"/>
    <w:rsid w:val="00E314F3"/>
    <w:rsid w:val="00E322E2"/>
    <w:rsid w:val="00E33273"/>
    <w:rsid w:val="00E3364A"/>
    <w:rsid w:val="00E37A49"/>
    <w:rsid w:val="00E41EF4"/>
    <w:rsid w:val="00E4220E"/>
    <w:rsid w:val="00E441D7"/>
    <w:rsid w:val="00E453F0"/>
    <w:rsid w:val="00E51A63"/>
    <w:rsid w:val="00E532FE"/>
    <w:rsid w:val="00E547AE"/>
    <w:rsid w:val="00E5516C"/>
    <w:rsid w:val="00E56016"/>
    <w:rsid w:val="00E65CCB"/>
    <w:rsid w:val="00E66506"/>
    <w:rsid w:val="00E7651F"/>
    <w:rsid w:val="00E773F9"/>
    <w:rsid w:val="00E80870"/>
    <w:rsid w:val="00E81B67"/>
    <w:rsid w:val="00E825C6"/>
    <w:rsid w:val="00E86629"/>
    <w:rsid w:val="00E86656"/>
    <w:rsid w:val="00E9355A"/>
    <w:rsid w:val="00E93773"/>
    <w:rsid w:val="00E9462C"/>
    <w:rsid w:val="00E949B6"/>
    <w:rsid w:val="00E94AE8"/>
    <w:rsid w:val="00EA0C65"/>
    <w:rsid w:val="00EA23C2"/>
    <w:rsid w:val="00EA6331"/>
    <w:rsid w:val="00EA773E"/>
    <w:rsid w:val="00EB07EE"/>
    <w:rsid w:val="00EB1CEC"/>
    <w:rsid w:val="00EB5FEF"/>
    <w:rsid w:val="00EB669D"/>
    <w:rsid w:val="00EC1429"/>
    <w:rsid w:val="00EC2D62"/>
    <w:rsid w:val="00EC487B"/>
    <w:rsid w:val="00ED07C3"/>
    <w:rsid w:val="00ED0CE7"/>
    <w:rsid w:val="00ED3784"/>
    <w:rsid w:val="00ED652B"/>
    <w:rsid w:val="00ED6BCA"/>
    <w:rsid w:val="00EE280B"/>
    <w:rsid w:val="00EE5257"/>
    <w:rsid w:val="00EF028A"/>
    <w:rsid w:val="00EF31D6"/>
    <w:rsid w:val="00EF4505"/>
    <w:rsid w:val="00EF6B27"/>
    <w:rsid w:val="00F01AE3"/>
    <w:rsid w:val="00F06D2D"/>
    <w:rsid w:val="00F078CC"/>
    <w:rsid w:val="00F10D6F"/>
    <w:rsid w:val="00F11011"/>
    <w:rsid w:val="00F11802"/>
    <w:rsid w:val="00F23CA5"/>
    <w:rsid w:val="00F23CFC"/>
    <w:rsid w:val="00F23FB0"/>
    <w:rsid w:val="00F26952"/>
    <w:rsid w:val="00F2786A"/>
    <w:rsid w:val="00F27E9C"/>
    <w:rsid w:val="00F32131"/>
    <w:rsid w:val="00F336D4"/>
    <w:rsid w:val="00F35F31"/>
    <w:rsid w:val="00F40D7E"/>
    <w:rsid w:val="00F45F70"/>
    <w:rsid w:val="00F5045F"/>
    <w:rsid w:val="00F528C8"/>
    <w:rsid w:val="00F546C0"/>
    <w:rsid w:val="00F546EF"/>
    <w:rsid w:val="00F5603B"/>
    <w:rsid w:val="00F6020C"/>
    <w:rsid w:val="00F60801"/>
    <w:rsid w:val="00F616DE"/>
    <w:rsid w:val="00F632B7"/>
    <w:rsid w:val="00F646C3"/>
    <w:rsid w:val="00F64F39"/>
    <w:rsid w:val="00F66718"/>
    <w:rsid w:val="00F668F0"/>
    <w:rsid w:val="00F67C17"/>
    <w:rsid w:val="00F7010C"/>
    <w:rsid w:val="00F70D5A"/>
    <w:rsid w:val="00F70F65"/>
    <w:rsid w:val="00F74D8C"/>
    <w:rsid w:val="00F753EA"/>
    <w:rsid w:val="00F87C83"/>
    <w:rsid w:val="00F901BB"/>
    <w:rsid w:val="00FA24CF"/>
    <w:rsid w:val="00FA27B6"/>
    <w:rsid w:val="00FA5F20"/>
    <w:rsid w:val="00FA6C34"/>
    <w:rsid w:val="00FB315C"/>
    <w:rsid w:val="00FB40FD"/>
    <w:rsid w:val="00FB7185"/>
    <w:rsid w:val="00FC0D61"/>
    <w:rsid w:val="00FC3884"/>
    <w:rsid w:val="00FC4282"/>
    <w:rsid w:val="00FC5A03"/>
    <w:rsid w:val="00FD0AFF"/>
    <w:rsid w:val="00FD1CF3"/>
    <w:rsid w:val="00FD33A0"/>
    <w:rsid w:val="00FD4427"/>
    <w:rsid w:val="00FD4971"/>
    <w:rsid w:val="00FD6E67"/>
    <w:rsid w:val="00FD7C1C"/>
    <w:rsid w:val="00FE1744"/>
    <w:rsid w:val="00FE51ED"/>
    <w:rsid w:val="00FF3F7A"/>
    <w:rsid w:val="00FF57C6"/>
    <w:rsid w:val="00FF7D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7580B5"/>
  <w15:docId w15:val="{320B19C4-0D58-491B-A1F7-ABFB6048A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lt" w:eastAsia="en-GB"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3770A"/>
    <w:pPr>
      <w:spacing w:before="240" w:after="120"/>
    </w:pPr>
    <w:rPr>
      <w:sz w:val="24"/>
      <w:lang w:val="lt-LT"/>
    </w:rPr>
  </w:style>
  <w:style w:type="paragraph" w:styleId="Heading1">
    <w:name w:val="heading 1"/>
    <w:basedOn w:val="Normal"/>
    <w:next w:val="Normal"/>
    <w:link w:val="Heading1Char"/>
    <w:autoRedefine/>
    <w:uiPriority w:val="9"/>
    <w:qFormat/>
    <w:rsid w:val="00946895"/>
    <w:pPr>
      <w:keepNext/>
      <w:keepLines/>
      <w:spacing w:after="240"/>
      <w:jc w:val="center"/>
      <w:outlineLvl w:val="0"/>
    </w:pPr>
    <w:rPr>
      <w:b/>
      <w:sz w:val="28"/>
      <w:szCs w:val="40"/>
    </w:rPr>
  </w:style>
  <w:style w:type="paragraph" w:styleId="Heading2">
    <w:name w:val="heading 2"/>
    <w:basedOn w:val="Normal"/>
    <w:next w:val="Normal"/>
    <w:link w:val="Heading2Char"/>
    <w:autoRedefine/>
    <w:uiPriority w:val="9"/>
    <w:unhideWhenUsed/>
    <w:qFormat/>
    <w:rsid w:val="0087130B"/>
    <w:pPr>
      <w:keepNext/>
      <w:keepLines/>
      <w:shd w:val="clear" w:color="auto" w:fill="FFFFFF"/>
      <w:spacing w:line="252" w:lineRule="auto"/>
      <w:ind w:left="576" w:hanging="576"/>
      <w:jc w:val="center"/>
      <w:outlineLvl w:val="1"/>
    </w:pPr>
    <w:rPr>
      <w:b/>
      <w:color w:val="FC9838"/>
      <w:sz w:val="26"/>
      <w:szCs w:val="28"/>
    </w:rPr>
  </w:style>
  <w:style w:type="paragraph" w:styleId="Heading3">
    <w:name w:val="heading 3"/>
    <w:basedOn w:val="Normal"/>
    <w:next w:val="Normal"/>
    <w:link w:val="Heading3Char"/>
    <w:autoRedefine/>
    <w:uiPriority w:val="9"/>
    <w:unhideWhenUsed/>
    <w:qFormat/>
    <w:rsid w:val="008A5B50"/>
    <w:pPr>
      <w:keepNext/>
      <w:keepLines/>
      <w:shd w:val="clear" w:color="auto" w:fill="FFFFFF"/>
      <w:jc w:val="center"/>
      <w:outlineLvl w:val="2"/>
    </w:pPr>
    <w:rPr>
      <w:b/>
      <w:color w:val="E36C0A" w:themeColor="accent6" w:themeShade="BF"/>
      <w:sz w:val="22"/>
      <w:szCs w:val="24"/>
    </w:rPr>
  </w:style>
  <w:style w:type="paragraph" w:styleId="Heading4">
    <w:name w:val="heading 4"/>
    <w:basedOn w:val="Heading3"/>
    <w:next w:val="Normal"/>
    <w:link w:val="Heading4Char"/>
    <w:autoRedefine/>
    <w:uiPriority w:val="9"/>
    <w:unhideWhenUsed/>
    <w:qFormat/>
    <w:rsid w:val="00F45F70"/>
    <w:pPr>
      <w:outlineLvl w:val="3"/>
    </w:pPr>
    <w:rPr>
      <w:b w:val="0"/>
      <w:szCs w:val="22"/>
      <w:lang w:val="en-GB"/>
    </w:rPr>
  </w:style>
  <w:style w:type="paragraph" w:styleId="Heading5">
    <w:name w:val="heading 5"/>
    <w:basedOn w:val="Normal"/>
    <w:next w:val="Normal"/>
    <w:uiPriority w:val="9"/>
    <w:unhideWhenUsed/>
    <w:qFormat/>
    <w:rsid w:val="00DC4CBC"/>
    <w:pPr>
      <w:keepNext/>
      <w:keepLines/>
      <w:spacing w:after="80"/>
      <w:jc w:val="center"/>
      <w:outlineLvl w:val="4"/>
    </w:pPr>
    <w:rPr>
      <w:b/>
      <w:color w:val="595959" w:themeColor="text1" w:themeTint="A6"/>
    </w:rPr>
  </w:style>
  <w:style w:type="paragraph" w:styleId="Heading6">
    <w:name w:val="heading 6"/>
    <w:basedOn w:val="Normal"/>
    <w:next w:val="Normal"/>
    <w:uiPriority w:val="9"/>
    <w:unhideWhenUsed/>
    <w:qFormat/>
    <w:rsid w:val="00B43DA1"/>
    <w:pPr>
      <w:keepNext/>
      <w:keepLines/>
      <w:spacing w:after="80"/>
      <w:jc w:val="center"/>
      <w:outlineLvl w:val="5"/>
    </w:pPr>
    <w:rPr>
      <w:color w:val="666666"/>
    </w:rPr>
  </w:style>
  <w:style w:type="paragraph" w:styleId="Heading7">
    <w:name w:val="heading 7"/>
    <w:basedOn w:val="Normal"/>
    <w:next w:val="Normal"/>
    <w:link w:val="Heading7Char"/>
    <w:uiPriority w:val="9"/>
    <w:semiHidden/>
    <w:unhideWhenUsed/>
    <w:qFormat/>
    <w:rsid w:val="00B2207B"/>
    <w:pPr>
      <w:keepNext/>
      <w:keepLines/>
      <w:numPr>
        <w:ilvl w:val="6"/>
        <w:numId w:val="174"/>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B2207B"/>
    <w:pPr>
      <w:keepNext/>
      <w:keepLines/>
      <w:numPr>
        <w:ilvl w:val="7"/>
        <w:numId w:val="17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2207B"/>
    <w:pPr>
      <w:keepNext/>
      <w:keepLines/>
      <w:numPr>
        <w:ilvl w:val="8"/>
        <w:numId w:val="17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427E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427E5"/>
    <w:rPr>
      <w:rFonts w:ascii="Segoe UI" w:hAnsi="Segoe UI" w:cs="Segoe UI"/>
      <w:sz w:val="18"/>
      <w:szCs w:val="18"/>
    </w:rPr>
  </w:style>
  <w:style w:type="paragraph" w:styleId="ListParagraph">
    <w:name w:val="List Paragraph"/>
    <w:aliases w:val="Wyliczenia"/>
    <w:basedOn w:val="Normal"/>
    <w:link w:val="ListParagraphChar"/>
    <w:uiPriority w:val="34"/>
    <w:qFormat/>
    <w:rsid w:val="0038567B"/>
    <w:pPr>
      <w:ind w:left="720"/>
      <w:contextualSpacing/>
    </w:pPr>
  </w:style>
  <w:style w:type="character" w:styleId="Strong">
    <w:name w:val="Strong"/>
    <w:basedOn w:val="DefaultParagraphFont"/>
    <w:uiPriority w:val="22"/>
    <w:qFormat/>
    <w:rsid w:val="00A55C44"/>
    <w:rPr>
      <w:b/>
      <w:bCs/>
    </w:rPr>
  </w:style>
  <w:style w:type="character" w:styleId="Hyperlink">
    <w:name w:val="Hyperlink"/>
    <w:basedOn w:val="DefaultParagraphFont"/>
    <w:uiPriority w:val="99"/>
    <w:unhideWhenUsed/>
    <w:rsid w:val="00A55C44"/>
    <w:rPr>
      <w:color w:val="0000FF"/>
      <w:u w:val="single"/>
    </w:rPr>
  </w:style>
  <w:style w:type="character" w:styleId="FollowedHyperlink">
    <w:name w:val="FollowedHyperlink"/>
    <w:basedOn w:val="DefaultParagraphFont"/>
    <w:uiPriority w:val="99"/>
    <w:semiHidden/>
    <w:unhideWhenUsed/>
    <w:rsid w:val="009D4B3B"/>
    <w:rPr>
      <w:color w:val="800080" w:themeColor="followedHyperlink"/>
      <w:u w:val="single"/>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paragraph" w:styleId="TOC1">
    <w:name w:val="toc 1"/>
    <w:basedOn w:val="Normal"/>
    <w:next w:val="Normal"/>
    <w:autoRedefine/>
    <w:uiPriority w:val="39"/>
    <w:unhideWhenUsed/>
    <w:qFormat/>
    <w:rsid w:val="00755C5C"/>
    <w:pPr>
      <w:tabs>
        <w:tab w:val="left" w:pos="426"/>
        <w:tab w:val="left" w:pos="851"/>
        <w:tab w:val="right" w:leader="dot" w:pos="9486"/>
      </w:tabs>
      <w:spacing w:before="120"/>
    </w:pPr>
  </w:style>
  <w:style w:type="paragraph" w:styleId="TOC2">
    <w:name w:val="toc 2"/>
    <w:basedOn w:val="Normal"/>
    <w:next w:val="Normal"/>
    <w:autoRedefine/>
    <w:uiPriority w:val="39"/>
    <w:unhideWhenUsed/>
    <w:qFormat/>
    <w:rsid w:val="004D74A6"/>
    <w:pPr>
      <w:tabs>
        <w:tab w:val="left" w:pos="880"/>
        <w:tab w:val="right" w:leader="dot" w:pos="9486"/>
      </w:tabs>
      <w:spacing w:after="100"/>
      <w:ind w:left="426"/>
    </w:pPr>
  </w:style>
  <w:style w:type="paragraph" w:styleId="TOC3">
    <w:name w:val="toc 3"/>
    <w:basedOn w:val="Normal"/>
    <w:next w:val="Normal"/>
    <w:autoRedefine/>
    <w:uiPriority w:val="39"/>
    <w:unhideWhenUsed/>
    <w:qFormat/>
    <w:rsid w:val="00FF3F7A"/>
    <w:pPr>
      <w:spacing w:after="100"/>
      <w:ind w:left="440"/>
    </w:pPr>
  </w:style>
  <w:style w:type="paragraph" w:styleId="CommentSubject">
    <w:name w:val="annotation subject"/>
    <w:basedOn w:val="CommentText"/>
    <w:next w:val="CommentText"/>
    <w:link w:val="CommentSubjectChar"/>
    <w:uiPriority w:val="99"/>
    <w:semiHidden/>
    <w:unhideWhenUsed/>
    <w:rsid w:val="00FF3F7A"/>
    <w:rPr>
      <w:b/>
      <w:bCs/>
    </w:rPr>
  </w:style>
  <w:style w:type="character" w:customStyle="1" w:styleId="CommentSubjectChar">
    <w:name w:val="Comment Subject Char"/>
    <w:basedOn w:val="CommentTextChar"/>
    <w:link w:val="CommentSubject"/>
    <w:uiPriority w:val="99"/>
    <w:semiHidden/>
    <w:rsid w:val="00FF3F7A"/>
    <w:rPr>
      <w:b/>
      <w:bCs/>
      <w:sz w:val="20"/>
      <w:szCs w:val="20"/>
    </w:rPr>
  </w:style>
  <w:style w:type="character" w:styleId="FootnoteReference">
    <w:name w:val="footnote reference"/>
    <w:basedOn w:val="DefaultParagraphFont"/>
    <w:uiPriority w:val="99"/>
    <w:semiHidden/>
    <w:unhideWhenUsed/>
    <w:rsid w:val="00EF6B27"/>
    <w:rPr>
      <w:vertAlign w:val="superscript"/>
    </w:rPr>
  </w:style>
  <w:style w:type="paragraph" w:styleId="Header">
    <w:name w:val="header"/>
    <w:basedOn w:val="Normal"/>
    <w:link w:val="HeaderChar"/>
    <w:uiPriority w:val="99"/>
    <w:unhideWhenUsed/>
    <w:rsid w:val="002E760D"/>
    <w:pPr>
      <w:tabs>
        <w:tab w:val="center" w:pos="4536"/>
        <w:tab w:val="right" w:pos="9072"/>
      </w:tabs>
      <w:spacing w:line="240" w:lineRule="auto"/>
    </w:pPr>
  </w:style>
  <w:style w:type="character" w:customStyle="1" w:styleId="HeaderChar">
    <w:name w:val="Header Char"/>
    <w:basedOn w:val="DefaultParagraphFont"/>
    <w:link w:val="Header"/>
    <w:uiPriority w:val="99"/>
    <w:rsid w:val="002E760D"/>
  </w:style>
  <w:style w:type="paragraph" w:styleId="Footer">
    <w:name w:val="footer"/>
    <w:basedOn w:val="Normal"/>
    <w:link w:val="FooterChar"/>
    <w:uiPriority w:val="99"/>
    <w:unhideWhenUsed/>
    <w:rsid w:val="002E760D"/>
    <w:pPr>
      <w:tabs>
        <w:tab w:val="center" w:pos="4536"/>
        <w:tab w:val="right" w:pos="9072"/>
      </w:tabs>
      <w:spacing w:line="240" w:lineRule="auto"/>
    </w:pPr>
  </w:style>
  <w:style w:type="character" w:customStyle="1" w:styleId="FooterChar">
    <w:name w:val="Footer Char"/>
    <w:basedOn w:val="DefaultParagraphFont"/>
    <w:link w:val="Footer"/>
    <w:uiPriority w:val="99"/>
    <w:rsid w:val="002E760D"/>
  </w:style>
  <w:style w:type="character" w:customStyle="1" w:styleId="Heading7Char">
    <w:name w:val="Heading 7 Char"/>
    <w:basedOn w:val="DefaultParagraphFont"/>
    <w:link w:val="Heading7"/>
    <w:uiPriority w:val="9"/>
    <w:semiHidden/>
    <w:rsid w:val="00B2207B"/>
    <w:rPr>
      <w:rFonts w:asciiTheme="majorHAnsi" w:eastAsiaTheme="majorEastAsia" w:hAnsiTheme="majorHAnsi" w:cstheme="majorBidi"/>
      <w:i/>
      <w:iCs/>
      <w:color w:val="243F60" w:themeColor="accent1" w:themeShade="7F"/>
      <w:sz w:val="24"/>
      <w:lang w:val="lt-LT"/>
    </w:rPr>
  </w:style>
  <w:style w:type="character" w:customStyle="1" w:styleId="Heading8Char">
    <w:name w:val="Heading 8 Char"/>
    <w:basedOn w:val="DefaultParagraphFont"/>
    <w:link w:val="Heading8"/>
    <w:uiPriority w:val="9"/>
    <w:semiHidden/>
    <w:rsid w:val="00B2207B"/>
    <w:rPr>
      <w:rFonts w:asciiTheme="majorHAnsi" w:eastAsiaTheme="majorEastAsia" w:hAnsiTheme="majorHAnsi" w:cstheme="majorBidi"/>
      <w:color w:val="272727" w:themeColor="text1" w:themeTint="D8"/>
      <w:sz w:val="21"/>
      <w:szCs w:val="21"/>
      <w:lang w:val="lt-LT"/>
    </w:rPr>
  </w:style>
  <w:style w:type="character" w:customStyle="1" w:styleId="Heading9Char">
    <w:name w:val="Heading 9 Char"/>
    <w:basedOn w:val="DefaultParagraphFont"/>
    <w:link w:val="Heading9"/>
    <w:uiPriority w:val="9"/>
    <w:semiHidden/>
    <w:rsid w:val="00B2207B"/>
    <w:rPr>
      <w:rFonts w:asciiTheme="majorHAnsi" w:eastAsiaTheme="majorEastAsia" w:hAnsiTheme="majorHAnsi" w:cstheme="majorBidi"/>
      <w:i/>
      <w:iCs/>
      <w:color w:val="272727" w:themeColor="text1" w:themeTint="D8"/>
      <w:sz w:val="21"/>
      <w:szCs w:val="21"/>
      <w:lang w:val="lt-LT"/>
    </w:rPr>
  </w:style>
  <w:style w:type="character" w:customStyle="1" w:styleId="UnresolvedMention1">
    <w:name w:val="Unresolved Mention1"/>
    <w:basedOn w:val="DefaultParagraphFont"/>
    <w:uiPriority w:val="99"/>
    <w:semiHidden/>
    <w:unhideWhenUsed/>
    <w:rsid w:val="006F3D3D"/>
    <w:rPr>
      <w:color w:val="605E5C"/>
      <w:shd w:val="clear" w:color="auto" w:fill="E1DFDD"/>
    </w:rPr>
  </w:style>
  <w:style w:type="numbering" w:customStyle="1" w:styleId="Formatvorlage1">
    <w:name w:val="Formatvorlage1"/>
    <w:uiPriority w:val="99"/>
    <w:rsid w:val="00394781"/>
    <w:pPr>
      <w:numPr>
        <w:numId w:val="1"/>
      </w:numPr>
    </w:pPr>
  </w:style>
  <w:style w:type="numbering" w:customStyle="1" w:styleId="Formatvorlage2">
    <w:name w:val="Formatvorlage2"/>
    <w:uiPriority w:val="99"/>
    <w:rsid w:val="00394781"/>
    <w:pPr>
      <w:numPr>
        <w:numId w:val="2"/>
      </w:numPr>
    </w:pPr>
  </w:style>
  <w:style w:type="paragraph" w:styleId="FootnoteText">
    <w:name w:val="footnote text"/>
    <w:basedOn w:val="Normal"/>
    <w:link w:val="FootnoteTextChar"/>
    <w:uiPriority w:val="99"/>
    <w:semiHidden/>
    <w:unhideWhenUsed/>
    <w:rsid w:val="00C7297A"/>
    <w:pPr>
      <w:spacing w:line="240" w:lineRule="auto"/>
    </w:pPr>
    <w:rPr>
      <w:sz w:val="20"/>
      <w:szCs w:val="20"/>
    </w:rPr>
  </w:style>
  <w:style w:type="character" w:customStyle="1" w:styleId="FootnoteTextChar">
    <w:name w:val="Footnote Text Char"/>
    <w:basedOn w:val="DefaultParagraphFont"/>
    <w:link w:val="FootnoteText"/>
    <w:uiPriority w:val="99"/>
    <w:semiHidden/>
    <w:rsid w:val="00C7297A"/>
    <w:rPr>
      <w:sz w:val="20"/>
      <w:szCs w:val="20"/>
    </w:rPr>
  </w:style>
  <w:style w:type="paragraph" w:styleId="TOC4">
    <w:name w:val="toc 4"/>
    <w:basedOn w:val="Normal"/>
    <w:next w:val="Normal"/>
    <w:autoRedefine/>
    <w:uiPriority w:val="39"/>
    <w:unhideWhenUsed/>
    <w:rsid w:val="00ED652B"/>
    <w:pPr>
      <w:spacing w:after="100"/>
      <w:ind w:left="660"/>
    </w:pPr>
  </w:style>
  <w:style w:type="paragraph" w:styleId="Caption">
    <w:name w:val="caption"/>
    <w:basedOn w:val="Normal"/>
    <w:next w:val="Normal"/>
    <w:uiPriority w:val="35"/>
    <w:unhideWhenUsed/>
    <w:qFormat/>
    <w:rsid w:val="009E74DB"/>
    <w:pPr>
      <w:spacing w:before="0" w:after="200" w:line="240" w:lineRule="auto"/>
    </w:pPr>
    <w:rPr>
      <w:b/>
      <w:bCs/>
      <w:color w:val="4F81BD" w:themeColor="accent1"/>
      <w:sz w:val="18"/>
      <w:szCs w:val="18"/>
    </w:rPr>
  </w:style>
  <w:style w:type="table" w:styleId="TableGrid">
    <w:name w:val="Table Grid"/>
    <w:basedOn w:val="TableNormal"/>
    <w:uiPriority w:val="39"/>
    <w:rsid w:val="00D531DA"/>
    <w:pPr>
      <w:spacing w:line="240" w:lineRule="auto"/>
    </w:pPr>
    <w:rPr>
      <w:rFonts w:asciiTheme="minorHAnsi" w:eastAsiaTheme="minorHAnsi" w:hAnsiTheme="minorHAnsi" w:cstheme="minorBidi"/>
      <w:sz w:val="24"/>
      <w:szCs w:val="24"/>
      <w:lang w:val="lt-L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9A09F3"/>
    <w:pPr>
      <w:spacing w:line="240" w:lineRule="auto"/>
    </w:pPr>
    <w:rPr>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Wyliczenia Char"/>
    <w:link w:val="ListParagraph"/>
    <w:uiPriority w:val="34"/>
    <w:locked/>
    <w:rsid w:val="00125E89"/>
    <w:rPr>
      <w:sz w:val="24"/>
    </w:rPr>
  </w:style>
  <w:style w:type="paragraph" w:customStyle="1" w:styleId="Default">
    <w:name w:val="Default"/>
    <w:rsid w:val="00125E89"/>
    <w:pPr>
      <w:autoSpaceDE w:val="0"/>
      <w:autoSpaceDN w:val="0"/>
      <w:adjustRightInd w:val="0"/>
      <w:spacing w:line="240" w:lineRule="auto"/>
    </w:pPr>
    <w:rPr>
      <w:rFonts w:ascii="Calibri" w:eastAsia="Calibri" w:hAnsi="Calibri" w:cs="Calibri"/>
      <w:color w:val="000000"/>
      <w:sz w:val="24"/>
      <w:szCs w:val="24"/>
      <w:lang w:val="en-GB"/>
    </w:rPr>
  </w:style>
  <w:style w:type="paragraph" w:styleId="NormalWeb">
    <w:name w:val="Normal (Web)"/>
    <w:basedOn w:val="Normal"/>
    <w:uiPriority w:val="99"/>
    <w:unhideWhenUsed/>
    <w:rsid w:val="00125E89"/>
    <w:pPr>
      <w:spacing w:before="100" w:beforeAutospacing="1" w:after="100" w:afterAutospacing="1" w:line="240" w:lineRule="auto"/>
    </w:pPr>
    <w:rPr>
      <w:rFonts w:ascii="Times New Roman" w:eastAsia="Times New Roman" w:hAnsi="Times New Roman" w:cs="Times New Roman"/>
      <w:szCs w:val="24"/>
      <w:lang w:val="en-GB" w:eastAsia="lt-LT"/>
    </w:rPr>
  </w:style>
  <w:style w:type="character" w:customStyle="1" w:styleId="UnresolvedMention10">
    <w:name w:val="Unresolved Mention1"/>
    <w:basedOn w:val="DefaultParagraphFont"/>
    <w:uiPriority w:val="99"/>
    <w:semiHidden/>
    <w:unhideWhenUsed/>
    <w:rsid w:val="00125E89"/>
    <w:rPr>
      <w:color w:val="605E5C"/>
      <w:shd w:val="clear" w:color="auto" w:fill="E1DFDD"/>
    </w:rPr>
  </w:style>
  <w:style w:type="character" w:styleId="Emphasis">
    <w:name w:val="Emphasis"/>
    <w:basedOn w:val="DefaultParagraphFont"/>
    <w:uiPriority w:val="20"/>
    <w:qFormat/>
    <w:rsid w:val="00125E89"/>
    <w:rPr>
      <w:i/>
      <w:iCs/>
    </w:rPr>
  </w:style>
  <w:style w:type="paragraph" w:customStyle="1" w:styleId="Normal1">
    <w:name w:val="Normal1"/>
    <w:rsid w:val="00125E89"/>
    <w:pPr>
      <w:spacing w:line="240" w:lineRule="auto"/>
    </w:pPr>
    <w:rPr>
      <w:rFonts w:ascii="Times New Roman" w:eastAsia="Times New Roman" w:hAnsi="Times New Roman" w:cs="Times New Roman"/>
      <w:color w:val="000000"/>
      <w:sz w:val="24"/>
      <w:szCs w:val="24"/>
      <w:lang w:val="hr-HR" w:eastAsia="hr-HR"/>
    </w:rPr>
  </w:style>
  <w:style w:type="numbering" w:customStyle="1" w:styleId="NoList1">
    <w:name w:val="No List1"/>
    <w:next w:val="NoList"/>
    <w:uiPriority w:val="99"/>
    <w:semiHidden/>
    <w:unhideWhenUsed/>
    <w:rsid w:val="00E547AE"/>
  </w:style>
  <w:style w:type="character" w:customStyle="1" w:styleId="Heading1Char">
    <w:name w:val="Heading 1 Char"/>
    <w:basedOn w:val="DefaultParagraphFont"/>
    <w:link w:val="Heading1"/>
    <w:uiPriority w:val="9"/>
    <w:rsid w:val="00946895"/>
    <w:rPr>
      <w:b/>
      <w:sz w:val="28"/>
      <w:szCs w:val="40"/>
      <w:lang w:val="lt-LT"/>
    </w:rPr>
  </w:style>
  <w:style w:type="character" w:customStyle="1" w:styleId="Heading2Char">
    <w:name w:val="Heading 2 Char"/>
    <w:basedOn w:val="DefaultParagraphFont"/>
    <w:link w:val="Heading2"/>
    <w:uiPriority w:val="9"/>
    <w:rsid w:val="0087130B"/>
    <w:rPr>
      <w:b/>
      <w:color w:val="FC9838"/>
      <w:sz w:val="26"/>
      <w:szCs w:val="28"/>
      <w:shd w:val="clear" w:color="auto" w:fill="FFFFFF"/>
      <w:lang w:val="lt-LT"/>
    </w:rPr>
  </w:style>
  <w:style w:type="character" w:customStyle="1" w:styleId="Heading3Char">
    <w:name w:val="Heading 3 Char"/>
    <w:basedOn w:val="DefaultParagraphFont"/>
    <w:link w:val="Heading3"/>
    <w:uiPriority w:val="9"/>
    <w:rsid w:val="008A5B50"/>
    <w:rPr>
      <w:b/>
      <w:color w:val="E36C0A" w:themeColor="accent6" w:themeShade="BF"/>
      <w:szCs w:val="24"/>
      <w:shd w:val="clear" w:color="auto" w:fill="FFFFFF"/>
      <w:lang w:val="lt-LT"/>
    </w:rPr>
  </w:style>
  <w:style w:type="character" w:customStyle="1" w:styleId="Heading4Char">
    <w:name w:val="Heading 4 Char"/>
    <w:basedOn w:val="DefaultParagraphFont"/>
    <w:link w:val="Heading4"/>
    <w:uiPriority w:val="9"/>
    <w:rsid w:val="00F45F70"/>
    <w:rPr>
      <w:color w:val="E36C0A" w:themeColor="accent6" w:themeShade="BF"/>
      <w:shd w:val="clear" w:color="auto" w:fill="FFFFFF"/>
      <w:lang w:val="en-GB"/>
    </w:rPr>
  </w:style>
  <w:style w:type="paragraph" w:styleId="BodyText">
    <w:name w:val="Body Text"/>
    <w:basedOn w:val="Normal"/>
    <w:link w:val="BodyTextChar"/>
    <w:uiPriority w:val="1"/>
    <w:qFormat/>
    <w:rsid w:val="00E547AE"/>
    <w:pPr>
      <w:widowControl w:val="0"/>
      <w:autoSpaceDE w:val="0"/>
      <w:autoSpaceDN w:val="0"/>
      <w:spacing w:before="0" w:after="0" w:line="240" w:lineRule="auto"/>
    </w:pPr>
    <w:rPr>
      <w:rFonts w:ascii="Arial MT" w:eastAsia="Arial MT" w:hAnsi="Arial MT" w:cs="Arial MT"/>
      <w:sz w:val="21"/>
      <w:szCs w:val="21"/>
      <w:lang w:eastAsia="en-US"/>
    </w:rPr>
  </w:style>
  <w:style w:type="character" w:customStyle="1" w:styleId="BodyTextChar">
    <w:name w:val="Body Text Char"/>
    <w:basedOn w:val="DefaultParagraphFont"/>
    <w:link w:val="BodyText"/>
    <w:uiPriority w:val="1"/>
    <w:rsid w:val="00E547AE"/>
    <w:rPr>
      <w:rFonts w:ascii="Arial MT" w:eastAsia="Arial MT" w:hAnsi="Arial MT" w:cs="Arial MT"/>
      <w:sz w:val="21"/>
      <w:szCs w:val="21"/>
      <w:lang w:val="lt-LT" w:eastAsia="en-US"/>
    </w:rPr>
  </w:style>
  <w:style w:type="character" w:customStyle="1" w:styleId="TitleChar">
    <w:name w:val="Title Char"/>
    <w:basedOn w:val="DefaultParagraphFont"/>
    <w:link w:val="Title"/>
    <w:uiPriority w:val="10"/>
    <w:rsid w:val="00E547AE"/>
    <w:rPr>
      <w:sz w:val="52"/>
      <w:szCs w:val="52"/>
    </w:rPr>
  </w:style>
  <w:style w:type="paragraph" w:customStyle="1" w:styleId="TableParagraph">
    <w:name w:val="Table Paragraph"/>
    <w:basedOn w:val="Normal"/>
    <w:uiPriority w:val="1"/>
    <w:qFormat/>
    <w:rsid w:val="00E547AE"/>
    <w:pPr>
      <w:widowControl w:val="0"/>
      <w:autoSpaceDE w:val="0"/>
      <w:autoSpaceDN w:val="0"/>
      <w:spacing w:before="0" w:after="0" w:line="240" w:lineRule="auto"/>
    </w:pPr>
    <w:rPr>
      <w:rFonts w:ascii="Arial MT" w:eastAsia="Arial MT" w:hAnsi="Arial MT" w:cs="Arial MT"/>
      <w:sz w:val="22"/>
      <w:lang w:eastAsia="en-US"/>
    </w:rPr>
  </w:style>
  <w:style w:type="paragraph" w:styleId="TOC5">
    <w:name w:val="toc 5"/>
    <w:basedOn w:val="Normal"/>
    <w:next w:val="Normal"/>
    <w:autoRedefine/>
    <w:uiPriority w:val="39"/>
    <w:unhideWhenUsed/>
    <w:rsid w:val="000E2F86"/>
    <w:pPr>
      <w:spacing w:before="0" w:after="100"/>
      <w:ind w:left="880"/>
    </w:pPr>
    <w:rPr>
      <w:rFonts w:asciiTheme="minorHAnsi" w:eastAsiaTheme="minorEastAsia" w:hAnsiTheme="minorHAnsi" w:cstheme="minorBidi"/>
      <w:sz w:val="22"/>
      <w:lang w:val="en-US" w:eastAsia="en-US"/>
    </w:rPr>
  </w:style>
  <w:style w:type="paragraph" w:styleId="TOC6">
    <w:name w:val="toc 6"/>
    <w:basedOn w:val="Normal"/>
    <w:next w:val="Normal"/>
    <w:autoRedefine/>
    <w:uiPriority w:val="39"/>
    <w:unhideWhenUsed/>
    <w:rsid w:val="000E2F86"/>
    <w:pPr>
      <w:spacing w:before="0" w:after="100"/>
      <w:ind w:left="1100"/>
    </w:pPr>
    <w:rPr>
      <w:rFonts w:asciiTheme="minorHAnsi" w:eastAsiaTheme="minorEastAsia" w:hAnsiTheme="minorHAnsi" w:cstheme="minorBidi"/>
      <w:sz w:val="22"/>
      <w:lang w:val="en-US" w:eastAsia="en-US"/>
    </w:rPr>
  </w:style>
  <w:style w:type="paragraph" w:styleId="TOC7">
    <w:name w:val="toc 7"/>
    <w:basedOn w:val="Normal"/>
    <w:next w:val="Normal"/>
    <w:autoRedefine/>
    <w:uiPriority w:val="39"/>
    <w:unhideWhenUsed/>
    <w:rsid w:val="000E2F86"/>
    <w:pPr>
      <w:spacing w:before="0" w:after="100"/>
      <w:ind w:left="1320"/>
    </w:pPr>
    <w:rPr>
      <w:rFonts w:asciiTheme="minorHAnsi" w:eastAsiaTheme="minorEastAsia" w:hAnsiTheme="minorHAnsi" w:cstheme="minorBidi"/>
      <w:sz w:val="22"/>
      <w:lang w:val="en-US" w:eastAsia="en-US"/>
    </w:rPr>
  </w:style>
  <w:style w:type="paragraph" w:styleId="TOC8">
    <w:name w:val="toc 8"/>
    <w:basedOn w:val="Normal"/>
    <w:next w:val="Normal"/>
    <w:autoRedefine/>
    <w:uiPriority w:val="39"/>
    <w:unhideWhenUsed/>
    <w:rsid w:val="000E2F86"/>
    <w:pPr>
      <w:spacing w:before="0" w:after="100"/>
      <w:ind w:left="1540"/>
    </w:pPr>
    <w:rPr>
      <w:rFonts w:asciiTheme="minorHAnsi" w:eastAsiaTheme="minorEastAsia" w:hAnsiTheme="minorHAnsi" w:cstheme="minorBidi"/>
      <w:sz w:val="22"/>
      <w:lang w:val="en-US" w:eastAsia="en-US"/>
    </w:rPr>
  </w:style>
  <w:style w:type="paragraph" w:styleId="TOC9">
    <w:name w:val="toc 9"/>
    <w:basedOn w:val="Normal"/>
    <w:next w:val="Normal"/>
    <w:autoRedefine/>
    <w:uiPriority w:val="39"/>
    <w:unhideWhenUsed/>
    <w:rsid w:val="000E2F86"/>
    <w:pPr>
      <w:spacing w:before="0" w:after="100"/>
      <w:ind w:left="1760"/>
    </w:pPr>
    <w:rPr>
      <w:rFonts w:asciiTheme="minorHAnsi" w:eastAsiaTheme="minorEastAsia" w:hAnsiTheme="minorHAnsi" w:cstheme="minorBidi"/>
      <w:sz w:val="22"/>
      <w:lang w:val="en-US" w:eastAsia="en-US"/>
    </w:rPr>
  </w:style>
  <w:style w:type="paragraph" w:styleId="TOCHeading">
    <w:name w:val="TOC Heading"/>
    <w:basedOn w:val="Heading1"/>
    <w:next w:val="Normal"/>
    <w:uiPriority w:val="39"/>
    <w:semiHidden/>
    <w:unhideWhenUsed/>
    <w:qFormat/>
    <w:rsid w:val="0086608D"/>
    <w:pPr>
      <w:spacing w:before="480" w:after="0"/>
      <w:jc w:val="left"/>
      <w:outlineLvl w:val="9"/>
    </w:pPr>
    <w:rPr>
      <w:rFonts w:asciiTheme="majorHAnsi" w:eastAsiaTheme="majorEastAsia" w:hAnsiTheme="majorHAnsi" w:cstheme="majorBidi"/>
      <w:bCs/>
      <w:color w:val="365F91" w:themeColor="accent1" w:themeShade="BF"/>
      <w:szCs w:val="28"/>
      <w:lang w:val="en-US" w:eastAsia="ja-JP"/>
    </w:rPr>
  </w:style>
  <w:style w:type="character" w:styleId="UnresolvedMention">
    <w:name w:val="Unresolved Mention"/>
    <w:basedOn w:val="DefaultParagraphFont"/>
    <w:uiPriority w:val="99"/>
    <w:semiHidden/>
    <w:unhideWhenUsed/>
    <w:rsid w:val="002665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9736459">
      <w:bodyDiv w:val="1"/>
      <w:marLeft w:val="0"/>
      <w:marRight w:val="0"/>
      <w:marTop w:val="0"/>
      <w:marBottom w:val="0"/>
      <w:divBdr>
        <w:top w:val="none" w:sz="0" w:space="0" w:color="auto"/>
        <w:left w:val="none" w:sz="0" w:space="0" w:color="auto"/>
        <w:bottom w:val="none" w:sz="0" w:space="0" w:color="auto"/>
        <w:right w:val="none" w:sz="0" w:space="0" w:color="auto"/>
      </w:divBdr>
    </w:div>
    <w:div w:id="482546297">
      <w:bodyDiv w:val="1"/>
      <w:marLeft w:val="0"/>
      <w:marRight w:val="0"/>
      <w:marTop w:val="0"/>
      <w:marBottom w:val="0"/>
      <w:divBdr>
        <w:top w:val="none" w:sz="0" w:space="0" w:color="auto"/>
        <w:left w:val="none" w:sz="0" w:space="0" w:color="auto"/>
        <w:bottom w:val="none" w:sz="0" w:space="0" w:color="auto"/>
        <w:right w:val="none" w:sz="0" w:space="0" w:color="auto"/>
      </w:divBdr>
    </w:div>
    <w:div w:id="490874770">
      <w:bodyDiv w:val="1"/>
      <w:marLeft w:val="0"/>
      <w:marRight w:val="0"/>
      <w:marTop w:val="0"/>
      <w:marBottom w:val="0"/>
      <w:divBdr>
        <w:top w:val="none" w:sz="0" w:space="0" w:color="auto"/>
        <w:left w:val="none" w:sz="0" w:space="0" w:color="auto"/>
        <w:bottom w:val="none" w:sz="0" w:space="0" w:color="auto"/>
        <w:right w:val="none" w:sz="0" w:space="0" w:color="auto"/>
      </w:divBdr>
    </w:div>
    <w:div w:id="704405262">
      <w:bodyDiv w:val="1"/>
      <w:marLeft w:val="0"/>
      <w:marRight w:val="0"/>
      <w:marTop w:val="0"/>
      <w:marBottom w:val="0"/>
      <w:divBdr>
        <w:top w:val="none" w:sz="0" w:space="0" w:color="auto"/>
        <w:left w:val="none" w:sz="0" w:space="0" w:color="auto"/>
        <w:bottom w:val="none" w:sz="0" w:space="0" w:color="auto"/>
        <w:right w:val="none" w:sz="0" w:space="0" w:color="auto"/>
      </w:divBdr>
    </w:div>
    <w:div w:id="720790746">
      <w:bodyDiv w:val="1"/>
      <w:marLeft w:val="0"/>
      <w:marRight w:val="0"/>
      <w:marTop w:val="0"/>
      <w:marBottom w:val="0"/>
      <w:divBdr>
        <w:top w:val="none" w:sz="0" w:space="0" w:color="auto"/>
        <w:left w:val="none" w:sz="0" w:space="0" w:color="auto"/>
        <w:bottom w:val="none" w:sz="0" w:space="0" w:color="auto"/>
        <w:right w:val="none" w:sz="0" w:space="0" w:color="auto"/>
      </w:divBdr>
    </w:div>
    <w:div w:id="1101292205">
      <w:bodyDiv w:val="1"/>
      <w:marLeft w:val="0"/>
      <w:marRight w:val="0"/>
      <w:marTop w:val="0"/>
      <w:marBottom w:val="0"/>
      <w:divBdr>
        <w:top w:val="none" w:sz="0" w:space="0" w:color="auto"/>
        <w:left w:val="none" w:sz="0" w:space="0" w:color="auto"/>
        <w:bottom w:val="none" w:sz="0" w:space="0" w:color="auto"/>
        <w:right w:val="none" w:sz="0" w:space="0" w:color="auto"/>
      </w:divBdr>
    </w:div>
    <w:div w:id="1569997812">
      <w:bodyDiv w:val="1"/>
      <w:marLeft w:val="0"/>
      <w:marRight w:val="0"/>
      <w:marTop w:val="0"/>
      <w:marBottom w:val="0"/>
      <w:divBdr>
        <w:top w:val="none" w:sz="0" w:space="0" w:color="auto"/>
        <w:left w:val="none" w:sz="0" w:space="0" w:color="auto"/>
        <w:bottom w:val="none" w:sz="0" w:space="0" w:color="auto"/>
        <w:right w:val="none" w:sz="0" w:space="0" w:color="auto"/>
      </w:divBdr>
    </w:div>
    <w:div w:id="1792017097">
      <w:bodyDiv w:val="1"/>
      <w:marLeft w:val="0"/>
      <w:marRight w:val="0"/>
      <w:marTop w:val="0"/>
      <w:marBottom w:val="0"/>
      <w:divBdr>
        <w:top w:val="none" w:sz="0" w:space="0" w:color="auto"/>
        <w:left w:val="none" w:sz="0" w:space="0" w:color="auto"/>
        <w:bottom w:val="none" w:sz="0" w:space="0" w:color="auto"/>
        <w:right w:val="none" w:sz="0" w:space="0" w:color="auto"/>
      </w:divBdr>
    </w:div>
    <w:div w:id="18710687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ittelhof.org/static/media/filer_public/5b/ef/5bef0a48-2cd6-4a8b-afd6-19952a80624a/selbsthilfe_reader_2015.pdf" TargetMode="External"/><Relationship Id="rId21" Type="http://schemas.openxmlformats.org/officeDocument/2006/relationships/image" Target="media/image9.jpeg"/><Relationship Id="rId42" Type="http://schemas.openxmlformats.org/officeDocument/2006/relationships/diagramLayout" Target="diagrams/layout2.xml"/><Relationship Id="rId63" Type="http://schemas.openxmlformats.org/officeDocument/2006/relationships/hyperlink" Target="https://www.onepetro.org/conference-paper/SPE-109292-MS" TargetMode="External"/><Relationship Id="rId84" Type="http://schemas.openxmlformats.org/officeDocument/2006/relationships/image" Target="media/image23.jpg"/><Relationship Id="rId138" Type="http://schemas.openxmlformats.org/officeDocument/2006/relationships/image" Target="media/image35.png"/><Relationship Id="rId159" Type="http://schemas.openxmlformats.org/officeDocument/2006/relationships/hyperlink" Target="http://www.thelamp.org" TargetMode="External"/><Relationship Id="rId170" Type="http://schemas.openxmlformats.org/officeDocument/2006/relationships/image" Target="media/image53.jpg"/><Relationship Id="rId191" Type="http://schemas.openxmlformats.org/officeDocument/2006/relationships/hyperlink" Target="https://who.is/" TargetMode="External"/><Relationship Id="rId107" Type="http://schemas.openxmlformats.org/officeDocument/2006/relationships/hyperlink" Target="http://www.internetmatters.org" TargetMode="External"/><Relationship Id="rId11" Type="http://schemas.openxmlformats.org/officeDocument/2006/relationships/image" Target="media/image3.png"/><Relationship Id="rId32" Type="http://schemas.microsoft.com/office/2007/relationships/diagramDrawing" Target="diagrams/drawing1.xml"/><Relationship Id="rId53" Type="http://schemas.openxmlformats.org/officeDocument/2006/relationships/hyperlink" Target="https://zukan.es/10-beneficios-azucar/" TargetMode="External"/><Relationship Id="rId74" Type="http://schemas.openxmlformats.org/officeDocument/2006/relationships/hyperlink" Target="https://echa.europa.eu/home" TargetMode="External"/><Relationship Id="rId128" Type="http://schemas.openxmlformats.org/officeDocument/2006/relationships/hyperlink" Target="http://www.boomwriter.com/" TargetMode="External"/><Relationship Id="rId149" Type="http://schemas.openxmlformats.org/officeDocument/2006/relationships/image" Target="media/image41.png"/><Relationship Id="rId5" Type="http://schemas.openxmlformats.org/officeDocument/2006/relationships/settings" Target="settings.xml"/><Relationship Id="rId95" Type="http://schemas.openxmlformats.org/officeDocument/2006/relationships/hyperlink" Target="https://getbadnews.delfi.lt/" TargetMode="External"/><Relationship Id="rId160" Type="http://schemas.openxmlformats.org/officeDocument/2006/relationships/hyperlink" Target="http://www.pro-skills.eu" TargetMode="External"/><Relationship Id="rId181" Type="http://schemas.openxmlformats.org/officeDocument/2006/relationships/hyperlink" Target="http://fotoforensics.com" TargetMode="External"/><Relationship Id="rId22" Type="http://schemas.openxmlformats.org/officeDocument/2006/relationships/footer" Target="footer1.xml"/><Relationship Id="rId43" Type="http://schemas.openxmlformats.org/officeDocument/2006/relationships/diagramQuickStyle" Target="diagrams/quickStyle2.xml"/><Relationship Id="rId64" Type="http://schemas.openxmlformats.org/officeDocument/2006/relationships/hyperlink" Target="https://apps.who.int/iris/handle/10665/311664" TargetMode="External"/><Relationship Id="rId118" Type="http://schemas.openxmlformats.org/officeDocument/2006/relationships/hyperlink" Target="https://www.bsi-fuer-buerger.de/BSIFB/DE/DigitaleGesellschaft/SozialeNetze/Zehn_Tipps/Zehn_Tipps_node.html" TargetMode="External"/><Relationship Id="rId139" Type="http://schemas.openxmlformats.org/officeDocument/2006/relationships/hyperlink" Target="https://itunes.apple.com/us/app/padlet/id834618886?mt=8" TargetMode="External"/><Relationship Id="rId85" Type="http://schemas.openxmlformats.org/officeDocument/2006/relationships/image" Target="media/image24.jpg"/><Relationship Id="rId150" Type="http://schemas.openxmlformats.org/officeDocument/2006/relationships/image" Target="media/image42.png"/><Relationship Id="rId171" Type="http://schemas.openxmlformats.org/officeDocument/2006/relationships/image" Target="media/image54.jpg"/><Relationship Id="rId192" Type="http://schemas.openxmlformats.org/officeDocument/2006/relationships/hyperlink" Target="https://de.wikihow.com/Herausfinden-ob-eine-Webseite-seri&#246;s-ist%20from%2026.05.2020" TargetMode="External"/><Relationship Id="rId12" Type="http://schemas.openxmlformats.org/officeDocument/2006/relationships/image" Target="media/image4.gif"/><Relationship Id="rId33" Type="http://schemas.openxmlformats.org/officeDocument/2006/relationships/hyperlink" Target="https://forms.gle/z3FffAGhLUqk2fJm6" TargetMode="External"/><Relationship Id="rId108" Type="http://schemas.openxmlformats.org/officeDocument/2006/relationships/hyperlink" Target="https://factfulnessquiz.com" TargetMode="External"/><Relationship Id="rId129" Type="http://schemas.openxmlformats.org/officeDocument/2006/relationships/hyperlink" Target="https://app.edu.buncee.com/" TargetMode="External"/><Relationship Id="rId54" Type="http://schemas.openxmlformats.org/officeDocument/2006/relationships/hyperlink" Target="https://echa.europa.eu/home" TargetMode="External"/><Relationship Id="rId75" Type="http://schemas.openxmlformats.org/officeDocument/2006/relationships/hyperlink" Target="https://www.chemicalsafetyfacts.org/" TargetMode="External"/><Relationship Id="rId96" Type="http://schemas.openxmlformats.org/officeDocument/2006/relationships/image" Target="media/image31.PNG"/><Relationship Id="rId140" Type="http://schemas.openxmlformats.org/officeDocument/2006/relationships/hyperlink" Target="https://play.google.com/store/apps/details?id=com.wallwisher.Padlet&amp;hl=en" TargetMode="External"/><Relationship Id="rId161" Type="http://schemas.openxmlformats.org/officeDocument/2006/relationships/hyperlink" Target="https://de.wikihow.com/Herausfinden-ob-eine-Webseite-seri&#246;s-ist" TargetMode="External"/><Relationship Id="rId182" Type="http://schemas.openxmlformats.org/officeDocument/2006/relationships/hyperlink" Target="https://toolbox.google.com/factcheck/explorer" TargetMode="External"/><Relationship Id="rId6" Type="http://schemas.openxmlformats.org/officeDocument/2006/relationships/webSettings" Target="webSettings.xml"/><Relationship Id="rId23" Type="http://schemas.openxmlformats.org/officeDocument/2006/relationships/image" Target="media/image10.png"/><Relationship Id="rId119" Type="http://schemas.openxmlformats.org/officeDocument/2006/relationships/hyperlink" Target="https://www.schuldekan-ravensburg.de/fileadmin/mediapool/einrichtungen/E_schuldekan_ravensburg/dokumente/Diskussionsmethoden_fuer_grosse_Gruppen.pdf" TargetMode="External"/><Relationship Id="rId44" Type="http://schemas.openxmlformats.org/officeDocument/2006/relationships/diagramColors" Target="diagrams/colors2.xml"/><Relationship Id="rId65" Type="http://schemas.openxmlformats.org/officeDocument/2006/relationships/hyperlink" Target="https://www.who.int/news/item/24-04-2019-to-grow-up-healthy-children-need-to-sit-less-and-play-more" TargetMode="External"/><Relationship Id="rId86" Type="http://schemas.openxmlformats.org/officeDocument/2006/relationships/image" Target="media/image25.jpg"/><Relationship Id="rId130" Type="http://schemas.openxmlformats.org/officeDocument/2006/relationships/hyperlink" Target="https://cloudstopmotion.com/" TargetMode="External"/><Relationship Id="rId151" Type="http://schemas.openxmlformats.org/officeDocument/2006/relationships/image" Target="media/image43.png"/><Relationship Id="rId172" Type="http://schemas.openxmlformats.org/officeDocument/2006/relationships/header" Target="header10.xml"/><Relationship Id="rId193" Type="http://schemas.openxmlformats.org/officeDocument/2006/relationships/hyperlink" Target="https://karrierebibel.de/unseriose-webseiten-erkennen/" TargetMode="External"/><Relationship Id="rId13" Type="http://schemas.openxmlformats.org/officeDocument/2006/relationships/image" Target="media/image5.jpeg"/><Relationship Id="rId109" Type="http://schemas.openxmlformats.org/officeDocument/2006/relationships/hyperlink" Target="https://libguides.ioe.ac.uk/evaluating/craap" TargetMode="External"/><Relationship Id="rId34" Type="http://schemas.openxmlformats.org/officeDocument/2006/relationships/hyperlink" Target="https://forms.gle/do8bHRmQBsieLRSR7" TargetMode="External"/><Relationship Id="rId55" Type="http://schemas.openxmlformats.org/officeDocument/2006/relationships/hyperlink" Target="https://www.chemicalsafetyfacts.org/" TargetMode="External"/><Relationship Id="rId76" Type="http://schemas.openxmlformats.org/officeDocument/2006/relationships/hyperlink" Target="https://www.americanchemistry.com/" TargetMode="External"/><Relationship Id="rId97" Type="http://schemas.openxmlformats.org/officeDocument/2006/relationships/hyperlink" Target="https://factfulnessquiz.com/" TargetMode="External"/><Relationship Id="rId120" Type="http://schemas.openxmlformats.org/officeDocument/2006/relationships/hyperlink" Target="https://www.youtube.com/watch?v=2qn6VcvejEk" TargetMode="External"/><Relationship Id="rId141" Type="http://schemas.openxmlformats.org/officeDocument/2006/relationships/hyperlink" Target="https://padlet.com/" TargetMode="External"/><Relationship Id="rId7" Type="http://schemas.openxmlformats.org/officeDocument/2006/relationships/footnotes" Target="footnotes.xml"/><Relationship Id="rId71" Type="http://schemas.openxmlformats.org/officeDocument/2006/relationships/hyperlink" Target="https://web.archive.org/web/20130213210059/http://sis.nlm.nih.gov/enviro.html" TargetMode="External"/><Relationship Id="rId92" Type="http://schemas.openxmlformats.org/officeDocument/2006/relationships/image" Target="media/image29.PNG"/><Relationship Id="rId162" Type="http://schemas.openxmlformats.org/officeDocument/2006/relationships/hyperlink" Target="https://karrierebibel.de/unseriose-webseiten-erkennen/" TargetMode="External"/><Relationship Id="rId183" Type="http://schemas.openxmlformats.org/officeDocument/2006/relationships/hyperlink" Target="https://www.snopes.com/fact-check" TargetMode="External"/><Relationship Id="rId2" Type="http://schemas.openxmlformats.org/officeDocument/2006/relationships/customXml" Target="../customXml/item2.xml"/><Relationship Id="rId29" Type="http://schemas.openxmlformats.org/officeDocument/2006/relationships/diagramLayout" Target="diagrams/layout1.xml"/><Relationship Id="rId24" Type="http://schemas.openxmlformats.org/officeDocument/2006/relationships/hyperlink" Target="http://creativecommons.org/licenses/by-sa/4.0/" TargetMode="External"/><Relationship Id="rId40" Type="http://schemas.openxmlformats.org/officeDocument/2006/relationships/header" Target="header3.xml"/><Relationship Id="rId45" Type="http://schemas.microsoft.com/office/2007/relationships/diagramDrawing" Target="diagrams/drawing2.xml"/><Relationship Id="rId66" Type="http://schemas.openxmlformats.org/officeDocument/2006/relationships/hyperlink" Target="https://www.facinghistory.org/resource-library/standing-democracy/challenge-confirmation-bias" TargetMode="External"/><Relationship Id="rId87" Type="http://schemas.openxmlformats.org/officeDocument/2006/relationships/image" Target="media/image26.jpg"/><Relationship Id="rId110" Type="http://schemas.openxmlformats.org/officeDocument/2006/relationships/hyperlink" Target="https://tineye.com/" TargetMode="External"/><Relationship Id="rId115" Type="http://schemas.openxmlformats.org/officeDocument/2006/relationships/hyperlink" Target="https://de.statista.com/statistik/daten/studie/39490/umfrage/anzahl-der-internetnutzer-weltweit-nach-regionen/" TargetMode="External"/><Relationship Id="rId131" Type="http://schemas.openxmlformats.org/officeDocument/2006/relationships/hyperlink" Target="https://itunes.apple.com/us/app/comic-life/id432537882?mt=8&amp;at=1001lnRX&amp;ct=techlearning-gb-1159580603320851000" TargetMode="External"/><Relationship Id="rId136" Type="http://schemas.openxmlformats.org/officeDocument/2006/relationships/hyperlink" Target="https://go.miro.com/webinar-getting-started-miro" TargetMode="External"/><Relationship Id="rId157" Type="http://schemas.openxmlformats.org/officeDocument/2006/relationships/hyperlink" Target="https://cor.stanford.edu/research/evaluating-information-the-cornerstone-of-cor" TargetMode="External"/><Relationship Id="rId178" Type="http://schemas.openxmlformats.org/officeDocument/2006/relationships/hyperlink" Target="https://www.boredpanda.com/fake-news-photos-viral-photoshop/?utm_source=google&amp;utm_medium=organic&amp;utm_campaign=organic" TargetMode="External"/><Relationship Id="rId61" Type="http://schemas.openxmlformats.org/officeDocument/2006/relationships/hyperlink" Target="https://www.health-science.com/microwave-hazards/" TargetMode="External"/><Relationship Id="rId82" Type="http://schemas.openxmlformats.org/officeDocument/2006/relationships/image" Target="media/image21.png"/><Relationship Id="rId152" Type="http://schemas.openxmlformats.org/officeDocument/2006/relationships/image" Target="media/image44.png"/><Relationship Id="rId173" Type="http://schemas.openxmlformats.org/officeDocument/2006/relationships/hyperlink" Target="https://firstdraftnews.org/video-alleging-us-election-fraud-fake" TargetMode="External"/><Relationship Id="rId194" Type="http://schemas.openxmlformats.org/officeDocument/2006/relationships/header" Target="header14.xml"/><Relationship Id="rId199"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diagramQuickStyle" Target="diagrams/quickStyle1.xml"/><Relationship Id="rId35" Type="http://schemas.openxmlformats.org/officeDocument/2006/relationships/header" Target="header2.xml"/><Relationship Id="rId56" Type="http://schemas.openxmlformats.org/officeDocument/2006/relationships/hyperlink" Target="https://www.americanchemistry.com/" TargetMode="External"/><Relationship Id="rId77" Type="http://schemas.openxmlformats.org/officeDocument/2006/relationships/hyperlink" Target="https://www.snopes.com/" TargetMode="External"/><Relationship Id="rId100" Type="http://schemas.openxmlformats.org/officeDocument/2006/relationships/hyperlink" Target="https://www.peta.org/issues/animal-companion-issues/animal-companion-factsheets/animal-abuse-human-abuse-partners-crime/" TargetMode="External"/><Relationship Id="rId105" Type="http://schemas.openxmlformats.org/officeDocument/2006/relationships/hyperlink" Target="https://www.peta.org/issues/animal-companion-issues/animal-companion-factsheets/animal-abuse-human-abuse-partners-crime/" TargetMode="External"/><Relationship Id="rId126" Type="http://schemas.openxmlformats.org/officeDocument/2006/relationships/hyperlink" Target="https://class.animaker.com/" TargetMode="External"/><Relationship Id="rId147" Type="http://schemas.openxmlformats.org/officeDocument/2006/relationships/image" Target="media/image39.png"/><Relationship Id="rId168" Type="http://schemas.openxmlformats.org/officeDocument/2006/relationships/image" Target="media/image51.jpg"/><Relationship Id="rId8" Type="http://schemas.openxmlformats.org/officeDocument/2006/relationships/endnotes" Target="endnotes.xml"/><Relationship Id="rId51" Type="http://schemas.openxmlformats.org/officeDocument/2006/relationships/header" Target="header4.xml"/><Relationship Id="rId72" Type="http://schemas.openxmlformats.org/officeDocument/2006/relationships/hyperlink" Target="https://en.wikipedia.org/wiki/Chemophobia" TargetMode="External"/><Relationship Id="rId93" Type="http://schemas.openxmlformats.org/officeDocument/2006/relationships/image" Target="media/image30.PNG"/><Relationship Id="rId98" Type="http://schemas.openxmlformats.org/officeDocument/2006/relationships/hyperlink" Target="https://www.ft.com/content/7e7e1bb8-0223-11ea-be59-e49b2a136b8d" TargetMode="External"/><Relationship Id="rId121" Type="http://schemas.openxmlformats.org/officeDocument/2006/relationships/hyperlink" Target="https://www.informationisbeautiful.net/visualizations/worlds-biggest-data-breaches-hacks/" TargetMode="External"/><Relationship Id="rId142" Type="http://schemas.openxmlformats.org/officeDocument/2006/relationships/hyperlink" Target="https://www.bookwidgets.com/" TargetMode="External"/><Relationship Id="rId163" Type="http://schemas.openxmlformats.org/officeDocument/2006/relationships/header" Target="header9.xml"/><Relationship Id="rId184" Type="http://schemas.openxmlformats.org/officeDocument/2006/relationships/hyperlink" Target="http://whois.domaintools.com/" TargetMode="External"/><Relationship Id="rId189" Type="http://schemas.openxmlformats.org/officeDocument/2006/relationships/header" Target="header13.xml"/><Relationship Id="rId3" Type="http://schemas.openxmlformats.org/officeDocument/2006/relationships/numbering" Target="numbering.xml"/><Relationship Id="rId25" Type="http://schemas.openxmlformats.org/officeDocument/2006/relationships/header" Target="header1.xml"/><Relationship Id="rId46" Type="http://schemas.openxmlformats.org/officeDocument/2006/relationships/hyperlink" Target="https://www.youtube.com/watch?v=XFQXcv1k9OM&amp;t=30s" TargetMode="External"/><Relationship Id="rId67" Type="http://schemas.openxmlformats.org/officeDocument/2006/relationships/hyperlink" Target="https://www.fda.gov/" TargetMode="External"/><Relationship Id="rId116" Type="http://schemas.openxmlformats.org/officeDocument/2006/relationships/hyperlink" Target="https://www.beltz.de/fileadmin/beltz/leseproben/9783407364517.pdf" TargetMode="External"/><Relationship Id="rId137" Type="http://schemas.openxmlformats.org/officeDocument/2006/relationships/hyperlink" Target="https://miro.com/marketplace/" TargetMode="External"/><Relationship Id="rId158" Type="http://schemas.openxmlformats.org/officeDocument/2006/relationships/hyperlink" Target="http://www.thenewsliteracyproject.org/" TargetMode="External"/><Relationship Id="rId20" Type="http://schemas.openxmlformats.org/officeDocument/2006/relationships/image" Target="media/image12.png"/><Relationship Id="rId41" Type="http://schemas.openxmlformats.org/officeDocument/2006/relationships/diagramData" Target="diagrams/data2.xml"/><Relationship Id="rId62" Type="http://schemas.openxmlformats.org/officeDocument/2006/relationships/hyperlink" Target="https://climate.nasa.gov/causes/" TargetMode="External"/><Relationship Id="rId83" Type="http://schemas.openxmlformats.org/officeDocument/2006/relationships/image" Target="media/image22.jpg"/><Relationship Id="rId88" Type="http://schemas.openxmlformats.org/officeDocument/2006/relationships/image" Target="media/image27.jpg"/><Relationship Id="rId111" Type="http://schemas.openxmlformats.org/officeDocument/2006/relationships/hyperlink" Target="https://www.copyscape.com/" TargetMode="External"/><Relationship Id="rId132" Type="http://schemas.openxmlformats.org/officeDocument/2006/relationships/hyperlink" Target="https://www.elementari.io/" TargetMode="External"/><Relationship Id="rId153" Type="http://schemas.openxmlformats.org/officeDocument/2006/relationships/image" Target="media/image45.png"/><Relationship Id="rId174" Type="http://schemas.openxmlformats.org/officeDocument/2006/relationships/hyperlink" Target="https://firstdraftnews.org/latest/7-types-german-election" TargetMode="External"/><Relationship Id="rId179" Type="http://schemas.openxmlformats.org/officeDocument/2006/relationships/hyperlink" Target="https://tineye.com/" TargetMode="External"/><Relationship Id="rId195" Type="http://schemas.openxmlformats.org/officeDocument/2006/relationships/hyperlink" Target="https://www.buendnis-gegen-cybermobbing.de" TargetMode="External"/><Relationship Id="rId190" Type="http://schemas.openxmlformats.org/officeDocument/2006/relationships/hyperlink" Target="https://whois.check-domain.net//" TargetMode="External"/><Relationship Id="rId15" Type="http://schemas.openxmlformats.org/officeDocument/2006/relationships/image" Target="media/image7.jpeg"/><Relationship Id="rId36" Type="http://schemas.openxmlformats.org/officeDocument/2006/relationships/image" Target="media/image17.png"/><Relationship Id="rId57" Type="http://schemas.openxmlformats.org/officeDocument/2006/relationships/hyperlink" Target="https://www.snopes.com/" TargetMode="External"/><Relationship Id="rId106" Type="http://schemas.openxmlformats.org/officeDocument/2006/relationships/hyperlink" Target="https://www.shoutoutuk.org/" TargetMode="External"/><Relationship Id="rId127" Type="http://schemas.openxmlformats.org/officeDocument/2006/relationships/hyperlink" Target="https://bookcreator.com/" TargetMode="External"/><Relationship Id="rId10" Type="http://schemas.openxmlformats.org/officeDocument/2006/relationships/image" Target="media/image2.jpeg"/><Relationship Id="rId31" Type="http://schemas.openxmlformats.org/officeDocument/2006/relationships/diagramColors" Target="diagrams/colors1.xml"/><Relationship Id="rId52" Type="http://schemas.openxmlformats.org/officeDocument/2006/relationships/hyperlink" Target="https://www.hsph.harvard.edu/nutritionsource/carbohydrates/carbohydrates-and-blood-sugar/" TargetMode="External"/><Relationship Id="rId73" Type="http://schemas.openxmlformats.org/officeDocument/2006/relationships/hyperlink" Target="http://www.gnu.org/licenses/old-licenses/fdl-1.2.html" TargetMode="External"/><Relationship Id="rId78" Type="http://schemas.openxmlformats.org/officeDocument/2006/relationships/hyperlink" Target="https://maldita.es/malditaciencia/1" TargetMode="External"/><Relationship Id="rId94" Type="http://schemas.openxmlformats.org/officeDocument/2006/relationships/hyperlink" Target="https://www.getbadnews.com/" TargetMode="External"/><Relationship Id="rId99" Type="http://schemas.openxmlformats.org/officeDocument/2006/relationships/hyperlink" Target="https://miro.com" TargetMode="External"/><Relationship Id="rId101" Type="http://schemas.openxmlformats.org/officeDocument/2006/relationships/image" Target="media/image32.png"/><Relationship Id="rId122" Type="http://schemas.openxmlformats.org/officeDocument/2006/relationships/header" Target="header7.xml"/><Relationship Id="rId143" Type="http://schemas.openxmlformats.org/officeDocument/2006/relationships/hyperlink" Target="https://chrome.google.com/webstore/detail/padlet-mini/kcljbbiddpoeaknnjaminoceoojdbikp?hl=en" TargetMode="External"/><Relationship Id="rId148" Type="http://schemas.openxmlformats.org/officeDocument/2006/relationships/image" Target="media/image40.png"/><Relationship Id="rId164" Type="http://schemas.openxmlformats.org/officeDocument/2006/relationships/image" Target="media/image47.jpg"/><Relationship Id="rId169" Type="http://schemas.openxmlformats.org/officeDocument/2006/relationships/image" Target="media/image52.jpg"/><Relationship Id="rId185" Type="http://schemas.openxmlformats.org/officeDocument/2006/relationships/hyperlink" Target="http://backlinkwatch.com/" TargetMode="External"/><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hyperlink" Target="https://www.copyscape.com" TargetMode="External"/><Relationship Id="rId26" Type="http://schemas.openxmlformats.org/officeDocument/2006/relationships/footer" Target="footer2.xml"/><Relationship Id="rId47" Type="http://schemas.openxmlformats.org/officeDocument/2006/relationships/hyperlink" Target="file:///C:\Users\Vartotojas1\Documents\Desktop%20-%20Copy\1%20&#352;DC\3%20APRICOT\IOs%20Translations\Zuikis" TargetMode="External"/><Relationship Id="rId68" Type="http://schemas.openxmlformats.org/officeDocument/2006/relationships/hyperlink" Target="https://www.chemicalsafetyfacts.org/" TargetMode="External"/><Relationship Id="rId89" Type="http://schemas.openxmlformats.org/officeDocument/2006/relationships/header" Target="header5.xml"/><Relationship Id="rId112" Type="http://schemas.openxmlformats.org/officeDocument/2006/relationships/hyperlink" Target="https://www.snopes.com" TargetMode="External"/><Relationship Id="rId133" Type="http://schemas.openxmlformats.org/officeDocument/2006/relationships/hyperlink" Target="https://www.headup.space/" TargetMode="External"/><Relationship Id="rId154" Type="http://schemas.openxmlformats.org/officeDocument/2006/relationships/image" Target="media/image46.png"/><Relationship Id="rId175" Type="http://schemas.openxmlformats.org/officeDocument/2006/relationships/hyperlink" Target="https://firstdraftnews.org/latest/7-types-german-election" TargetMode="External"/><Relationship Id="rId196" Type="http://schemas.openxmlformats.org/officeDocument/2006/relationships/hyperlink" Target="https://www.klicksafe.de/themen/kommunizieren/cyber-mobbing" TargetMode="External"/><Relationship Id="rId16" Type="http://schemas.openxmlformats.org/officeDocument/2006/relationships/image" Target="media/image8.jpeg"/><Relationship Id="rId37" Type="http://schemas.openxmlformats.org/officeDocument/2006/relationships/hyperlink" Target="https://edition.cnn.com/2021/01/08/health/talking-kids-capitol-violence-wellness/index.html" TargetMode="External"/><Relationship Id="rId58" Type="http://schemas.openxmlformats.org/officeDocument/2006/relationships/hyperlink" Target="https://maldita.es/malditaciencia/1" TargetMode="External"/><Relationship Id="rId79" Type="http://schemas.openxmlformats.org/officeDocument/2006/relationships/image" Target="media/image18.png"/><Relationship Id="rId102" Type="http://schemas.openxmlformats.org/officeDocument/2006/relationships/image" Target="media/image33.PNG"/><Relationship Id="rId123" Type="http://schemas.openxmlformats.org/officeDocument/2006/relationships/hyperlink" Target="https://www.ted.com/talks/richard_turere_my_invention_that_made_peace_with_lions" TargetMode="External"/><Relationship Id="rId144" Type="http://schemas.openxmlformats.org/officeDocument/2006/relationships/image" Target="media/image36.png"/><Relationship Id="rId90" Type="http://schemas.openxmlformats.org/officeDocument/2006/relationships/hyperlink" Target="https://www.theguardian.com/newswise/2021/feb/04/fake-or-real-headlines-quiz-newswise-2021" TargetMode="External"/><Relationship Id="rId165" Type="http://schemas.openxmlformats.org/officeDocument/2006/relationships/image" Target="media/image48.jpg"/><Relationship Id="rId186" Type="http://schemas.openxmlformats.org/officeDocument/2006/relationships/hyperlink" Target="https://hoaxy.iuni.iu.edu/" TargetMode="External"/><Relationship Id="rId27" Type="http://schemas.openxmlformats.org/officeDocument/2006/relationships/hyperlink" Target="https://apricot4parents.org/" TargetMode="External"/><Relationship Id="rId48" Type="http://schemas.openxmlformats.org/officeDocument/2006/relationships/hyperlink" Target="https://www.youtube.com/watch?v=XFQXcv1k9OM&amp;t=30s" TargetMode="External"/><Relationship Id="rId69" Type="http://schemas.openxmlformats.org/officeDocument/2006/relationships/hyperlink" Target="http://cpdb.thomas-slone.org/" TargetMode="External"/><Relationship Id="rId113" Type="http://schemas.openxmlformats.org/officeDocument/2006/relationships/hyperlink" Target="http://fotoforensics.com" TargetMode="External"/><Relationship Id="rId134" Type="http://schemas.openxmlformats.org/officeDocument/2006/relationships/image" Target="media/image34.png"/><Relationship Id="rId80" Type="http://schemas.openxmlformats.org/officeDocument/2006/relationships/image" Target="media/image19.jpg"/><Relationship Id="rId155" Type="http://schemas.openxmlformats.org/officeDocument/2006/relationships/header" Target="header8.xml"/><Relationship Id="rId176" Type="http://schemas.openxmlformats.org/officeDocument/2006/relationships/hyperlink" Target="https://www.youtube.com/watch?v=JXecLXlzEXE" TargetMode="External"/><Relationship Id="rId197" Type="http://schemas.openxmlformats.org/officeDocument/2006/relationships/header" Target="header15.xml"/><Relationship Id="rId17" Type="http://schemas.openxmlformats.org/officeDocument/2006/relationships/image" Target="media/image9.png"/><Relationship Id="rId38" Type="http://schemas.openxmlformats.org/officeDocument/2006/relationships/hyperlink" Target="https://edition.cnn.com/2021/01/08/health/talking-kids-capitol-violence-wellness/index.html" TargetMode="External"/><Relationship Id="rId59" Type="http://schemas.openxmlformats.org/officeDocument/2006/relationships/hyperlink" Target="https://worldnewsdailyreport.com/rupaul-claims-trump-touched-him-inappropriately-in-the-1990s/" TargetMode="External"/><Relationship Id="rId103" Type="http://schemas.openxmlformats.org/officeDocument/2006/relationships/hyperlink" Target="https://www.boredpanda.com/fake-news-photos-viral-photoshop/?utm_source=google&amp;utm_medium=organic&amp;utm_campaign=organic" TargetMode="External"/><Relationship Id="rId124" Type="http://schemas.openxmlformats.org/officeDocument/2006/relationships/hyperlink" Target="https://www.teachingenglish.org.uk/article/storytelling-benefits-tips" TargetMode="External"/><Relationship Id="rId70" Type="http://schemas.openxmlformats.org/officeDocument/2006/relationships/hyperlink" Target="https://web.archive.org/web/20130216192905/http://www.toxnet.nlm.nih.gov/" TargetMode="External"/><Relationship Id="rId91" Type="http://schemas.openxmlformats.org/officeDocument/2006/relationships/image" Target="media/image28.png"/><Relationship Id="rId145" Type="http://schemas.openxmlformats.org/officeDocument/2006/relationships/image" Target="media/image37.png"/><Relationship Id="rId166" Type="http://schemas.openxmlformats.org/officeDocument/2006/relationships/image" Target="media/image49.jpg"/><Relationship Id="rId187" Type="http://schemas.openxmlformats.org/officeDocument/2006/relationships/header" Target="header12.xml"/><Relationship Id="rId1" Type="http://schemas.openxmlformats.org/officeDocument/2006/relationships/customXml" Target="../customXml/item1.xml"/><Relationship Id="rId28" Type="http://schemas.openxmlformats.org/officeDocument/2006/relationships/diagramData" Target="diagrams/data1.xml"/><Relationship Id="rId49" Type="http://schemas.openxmlformats.org/officeDocument/2006/relationships/hyperlink" Target="file:///C:\Users\Vartotojas1\Documents\Desktop%20-%20Copy\1%20&#352;DC\3%20APRICOT\IOs%20Translations\Zuikis" TargetMode="External"/><Relationship Id="rId114" Type="http://schemas.openxmlformats.org/officeDocument/2006/relationships/header" Target="header6.xml"/><Relationship Id="rId60" Type="http://schemas.openxmlformats.org/officeDocument/2006/relationships/hyperlink" Target="https://www.who.int/peh-emf/publications/facts/info_microwaves/en/" TargetMode="External"/><Relationship Id="rId81" Type="http://schemas.openxmlformats.org/officeDocument/2006/relationships/image" Target="media/image20.jpg"/><Relationship Id="rId135" Type="http://schemas.openxmlformats.org/officeDocument/2006/relationships/hyperlink" Target="https://miro.com/education-whiteboard/" TargetMode="External"/><Relationship Id="rId156" Type="http://schemas.openxmlformats.org/officeDocument/2006/relationships/hyperlink" Target="https://cor.stanford.edu/" TargetMode="External"/><Relationship Id="rId177" Type="http://schemas.openxmlformats.org/officeDocument/2006/relationships/header" Target="header11.xml"/><Relationship Id="rId198" Type="http://schemas.openxmlformats.org/officeDocument/2006/relationships/fontTable" Target="fontTable.xml"/><Relationship Id="rId18" Type="http://schemas.openxmlformats.org/officeDocument/2006/relationships/image" Target="media/image10.gif"/><Relationship Id="rId39" Type="http://schemas.openxmlformats.org/officeDocument/2006/relationships/hyperlink" Target="https://edition.cnn.com/2021/01/08/health/talking-kids-capitol-violence-wellness/index.html" TargetMode="External"/><Relationship Id="rId50" Type="http://schemas.openxmlformats.org/officeDocument/2006/relationships/hyperlink" Target="https://www.youtube.com/watch?v=XFQXcv1k9OM&amp;t=30s" TargetMode="External"/><Relationship Id="rId104" Type="http://schemas.openxmlformats.org/officeDocument/2006/relationships/hyperlink" Target="https://www.poynter.org/ifcn/anti-misinformation-actions" TargetMode="External"/><Relationship Id="rId125" Type="http://schemas.openxmlformats.org/officeDocument/2006/relationships/hyperlink" Target="https://www.ted.com/talks/richard_turere_my_invention_that_made_peace_with_lions" TargetMode="External"/><Relationship Id="rId146" Type="http://schemas.openxmlformats.org/officeDocument/2006/relationships/image" Target="media/image38.png"/><Relationship Id="rId167" Type="http://schemas.openxmlformats.org/officeDocument/2006/relationships/image" Target="media/image50.jpg"/><Relationship Id="rId188" Type="http://schemas.openxmlformats.org/officeDocument/2006/relationships/hyperlink" Target="http://www.KidsEmail.org"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4.jpg"/><Relationship Id="rId2" Type="http://schemas.openxmlformats.org/officeDocument/2006/relationships/image" Target="media/image4.gif"/><Relationship Id="rId1" Type="http://schemas.openxmlformats.org/officeDocument/2006/relationships/image" Target="media/image13.jpg"/><Relationship Id="rId5" Type="http://schemas.openxmlformats.org/officeDocument/2006/relationships/image" Target="media/image16.jpg"/><Relationship Id="rId4" Type="http://schemas.openxmlformats.org/officeDocument/2006/relationships/image" Target="media/image15.png"/></Relationships>
</file>

<file path=word/_rels/footnotes.xml.rels><?xml version="1.0" encoding="UTF-8" standalone="yes"?>
<Relationships xmlns="http://schemas.openxmlformats.org/package/2006/relationships"><Relationship Id="rId8" Type="http://schemas.openxmlformats.org/officeDocument/2006/relationships/hyperlink" Target="https://www.saferinternet.org.uk/blog/advice-those-concerned-about-blue-whale-story" TargetMode="External"/><Relationship Id="rId3" Type="http://schemas.openxmlformats.org/officeDocument/2006/relationships/hyperlink" Target="https://paperpile.com/g/find-credible-sources/" TargetMode="External"/><Relationship Id="rId7" Type="http://schemas.openxmlformats.org/officeDocument/2006/relationships/hyperlink" Target="https://ec.europa.eu/digital-single-market/en/node/90115" TargetMode="External"/><Relationship Id="rId2" Type="http://schemas.openxmlformats.org/officeDocument/2006/relationships/hyperlink" Target="https://libanswers.tcl.edu/faq/6286" TargetMode="External"/><Relationship Id="rId1" Type="http://schemas.openxmlformats.org/officeDocument/2006/relationships/hyperlink" Target="http://www.pro-skills.eu" TargetMode="External"/><Relationship Id="rId6" Type="http://schemas.openxmlformats.org/officeDocument/2006/relationships/hyperlink" Target="https://www.ucsfhealth.org/education/evaluating-health-information" TargetMode="External"/><Relationship Id="rId5" Type="http://schemas.openxmlformats.org/officeDocument/2006/relationships/hyperlink" Target="https://www.stevenson.edu/online/about-us/news/how-to-identify-reliable-information" TargetMode="External"/><Relationship Id="rId4" Type="http://schemas.openxmlformats.org/officeDocument/2006/relationships/hyperlink" Target="https://guides.lib.byu.edu/c.php?g=216340&amp;p=1428399" TargetMode="External"/><Relationship Id="rId9" Type="http://schemas.openxmlformats.org/officeDocument/2006/relationships/hyperlink" Target="https://trends.google.com/trends/explore?date=today%205-y&amp;q=fake%20new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_rels/header10.xml.rels><?xml version="1.0" encoding="UTF-8" standalone="yes"?>
<Relationships xmlns="http://schemas.openxmlformats.org/package/2006/relationships"><Relationship Id="rId1" Type="http://schemas.openxmlformats.org/officeDocument/2006/relationships/image" Target="media/image12.jpeg"/></Relationships>
</file>

<file path=word/_rels/header11.xml.rels><?xml version="1.0" encoding="UTF-8" standalone="yes"?>
<Relationships xmlns="http://schemas.openxmlformats.org/package/2006/relationships"><Relationship Id="rId1" Type="http://schemas.openxmlformats.org/officeDocument/2006/relationships/image" Target="media/image12.jpeg"/></Relationships>
</file>

<file path=word/_rels/header12.xml.rels><?xml version="1.0" encoding="UTF-8" standalone="yes"?>
<Relationships xmlns="http://schemas.openxmlformats.org/package/2006/relationships"><Relationship Id="rId1" Type="http://schemas.openxmlformats.org/officeDocument/2006/relationships/image" Target="media/image12.jpeg"/></Relationships>
</file>

<file path=word/_rels/header13.xml.rels><?xml version="1.0" encoding="UTF-8" standalone="yes"?>
<Relationships xmlns="http://schemas.openxmlformats.org/package/2006/relationships"><Relationship Id="rId1" Type="http://schemas.openxmlformats.org/officeDocument/2006/relationships/image" Target="media/image12.jpeg"/></Relationships>
</file>

<file path=word/_rels/header14.xml.rels><?xml version="1.0" encoding="UTF-8" standalone="yes"?>
<Relationships xmlns="http://schemas.openxmlformats.org/package/2006/relationships"><Relationship Id="rId1" Type="http://schemas.openxmlformats.org/officeDocument/2006/relationships/image" Target="media/image12.jpeg"/></Relationships>
</file>

<file path=word/_rels/header15.xml.rels><?xml version="1.0" encoding="UTF-8" standalone="yes"?>
<Relationships xmlns="http://schemas.openxmlformats.org/package/2006/relationships"><Relationship Id="rId1" Type="http://schemas.openxmlformats.org/officeDocument/2006/relationships/image" Target="media/image12.jpeg"/></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_rels/header4.xml.rels><?xml version="1.0" encoding="UTF-8" standalone="yes"?>
<Relationships xmlns="http://schemas.openxmlformats.org/package/2006/relationships"><Relationship Id="rId1" Type="http://schemas.openxmlformats.org/officeDocument/2006/relationships/image" Target="media/image12.jpeg"/></Relationships>
</file>

<file path=word/_rels/header5.xml.rels><?xml version="1.0" encoding="UTF-8" standalone="yes"?>
<Relationships xmlns="http://schemas.openxmlformats.org/package/2006/relationships"><Relationship Id="rId1" Type="http://schemas.openxmlformats.org/officeDocument/2006/relationships/image" Target="media/image12.jpeg"/></Relationships>
</file>

<file path=word/_rels/header6.xml.rels><?xml version="1.0" encoding="UTF-8" standalone="yes"?>
<Relationships xmlns="http://schemas.openxmlformats.org/package/2006/relationships"><Relationship Id="rId1" Type="http://schemas.openxmlformats.org/officeDocument/2006/relationships/image" Target="media/image12.jpeg"/></Relationships>
</file>

<file path=word/_rels/header7.xml.rels><?xml version="1.0" encoding="UTF-8" standalone="yes"?>
<Relationships xmlns="http://schemas.openxmlformats.org/package/2006/relationships"><Relationship Id="rId1" Type="http://schemas.openxmlformats.org/officeDocument/2006/relationships/image" Target="media/image12.jpeg"/></Relationships>
</file>

<file path=word/_rels/header8.xml.rels><?xml version="1.0" encoding="UTF-8" standalone="yes"?>
<Relationships xmlns="http://schemas.openxmlformats.org/package/2006/relationships"><Relationship Id="rId1" Type="http://schemas.openxmlformats.org/officeDocument/2006/relationships/image" Target="media/image12.jpeg"/></Relationships>
</file>

<file path=word/_rels/header9.xml.rels><?xml version="1.0" encoding="UTF-8" standalone="yes"?>
<Relationships xmlns="http://schemas.openxmlformats.org/package/2006/relationships"><Relationship Id="rId1" Type="http://schemas.openxmlformats.org/officeDocument/2006/relationships/image" Target="media/image1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381;IAUGSMAS\Desktop\DARBAS\Desktop%20-%20Copy\1%20&#352;DC\3%20APRICOT\IOs%20Templates\IO1-Template.dotx" TargetMode="External"/></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4">
  <dgm:title val=""/>
  <dgm:desc val=""/>
  <dgm:catLst>
    <dgm:cat type="accent6" pri="11400"/>
  </dgm:catLst>
  <dgm:styleLbl name="node0">
    <dgm:fillClrLst meth="cycle">
      <a:schemeClr val="accent6">
        <a:shade val="60000"/>
      </a:schemeClr>
    </dgm:fillClrLst>
    <dgm:linClrLst meth="repeat">
      <a:schemeClr val="lt1"/>
    </dgm:linClrLst>
    <dgm:effectClrLst/>
    <dgm:txLinClrLst/>
    <dgm:txFillClrLst/>
    <dgm:txEffectClrLst/>
  </dgm:styleLbl>
  <dgm:styleLbl name="alignNode1">
    <dgm:fillClrLst meth="cycle">
      <a:schemeClr val="accent6">
        <a:shade val="50000"/>
      </a:schemeClr>
      <a:schemeClr val="accent6">
        <a:tint val="55000"/>
      </a:schemeClr>
    </dgm:fillClrLst>
    <dgm:linClrLst meth="cycle">
      <a:schemeClr val="accent6">
        <a:shade val="50000"/>
      </a:schemeClr>
      <a:schemeClr val="accent6">
        <a:tint val="55000"/>
      </a:schemeClr>
    </dgm:linClrLst>
    <dgm:effectClrLst/>
    <dgm:txLinClrLst/>
    <dgm:txFillClrLst/>
    <dgm:txEffectClrLst/>
  </dgm:styleLbl>
  <dgm:styleLbl name="node1">
    <dgm:fillClrLst meth="cycle">
      <a:schemeClr val="accent6">
        <a:shade val="50000"/>
      </a:schemeClr>
      <a:schemeClr val="accent6">
        <a:tint val="55000"/>
      </a:schemeClr>
    </dgm:fillClrLst>
    <dgm:linClrLst meth="repeat">
      <a:schemeClr val="lt1"/>
    </dgm:linClrLst>
    <dgm:effectClrLst/>
    <dgm:txLinClrLst/>
    <dgm:txFillClrLst/>
    <dgm:txEffectClrLst/>
  </dgm:styleLbl>
  <dgm:styleLbl name="lnNode1">
    <dgm:fillClrLst meth="cycle">
      <a:schemeClr val="accent6">
        <a:shade val="50000"/>
      </a:schemeClr>
      <a:schemeClr val="accent6">
        <a:tint val="55000"/>
      </a:schemeClr>
    </dgm:fillClrLst>
    <dgm:linClrLst meth="repeat">
      <a:schemeClr val="lt1"/>
    </dgm:linClrLst>
    <dgm:effectClrLst/>
    <dgm:txLinClrLst/>
    <dgm:txFillClrLst/>
    <dgm:txEffectClrLst/>
  </dgm:styleLbl>
  <dgm:styleLbl name="vennNode1">
    <dgm:fillClrLst meth="cycle">
      <a:schemeClr val="accent6">
        <a:shade val="80000"/>
        <a:alpha val="50000"/>
      </a:schemeClr>
      <a:schemeClr val="accent6">
        <a:tint val="50000"/>
        <a:alpha val="50000"/>
      </a:schemeClr>
    </dgm:fillClrLst>
    <dgm:linClrLst meth="repeat">
      <a:schemeClr val="lt1"/>
    </dgm:linClrLst>
    <dgm:effectClrLst/>
    <dgm:txLinClrLst/>
    <dgm:txFillClrLst/>
    <dgm:txEffectClrLst/>
  </dgm:styleLbl>
  <dgm:styleLbl name="node2">
    <dgm:fillClrLst>
      <a:schemeClr val="accent6">
        <a:shade val="80000"/>
      </a:schemeClr>
    </dgm:fillClrLst>
    <dgm:linClrLst meth="repeat">
      <a:schemeClr val="lt1"/>
    </dgm:linClrLst>
    <dgm:effectClrLst/>
    <dgm:txLinClrLst/>
    <dgm:txFillClrLst/>
    <dgm:txEffectClrLst/>
  </dgm:styleLbl>
  <dgm:styleLbl name="node3">
    <dgm:fillClrLst>
      <a:schemeClr val="accent6">
        <a:tint val="99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fg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bg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sibTrans1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0000"/>
      </a:schemeClr>
    </dgm:fillClrLst>
    <dgm:linClrLst meth="repeat">
      <a:schemeClr val="lt1"/>
    </dgm:linClrLst>
    <dgm:effectClrLst/>
    <dgm:txLinClrLst/>
    <dgm:txFillClrLst/>
    <dgm:txEffectClrLst/>
  </dgm:styleLbl>
  <dgm:styleLbl name="asst3">
    <dgm:fillClrLst>
      <a:schemeClr val="accent6">
        <a:tint val="70000"/>
      </a:schemeClr>
    </dgm:fillClrLst>
    <dgm:linClrLst meth="repeat">
      <a:schemeClr val="lt1"/>
    </dgm:linClrLst>
    <dgm:effectClrLst/>
    <dgm:txLinClrLst/>
    <dgm:txFillClrLst/>
    <dgm:txEffectClrLst/>
  </dgm:styleLbl>
  <dgm:styleLbl name="asst4">
    <dgm:fillClrLst>
      <a:schemeClr val="accent6">
        <a:tint val="5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55000"/>
      </a:schemeClr>
    </dgm:fillClrLst>
    <dgm:linClrLst meth="repeat">
      <a:schemeClr val="accent6">
        <a:alpha val="90000"/>
        <a:tint val="55000"/>
      </a:schemeClr>
    </dgm:linClrLst>
    <dgm:effectClrLst/>
    <dgm:txLinClrLst/>
    <dgm:txFillClrLst meth="repeat">
      <a:schemeClr val="dk1"/>
    </dgm:txFillClrLst>
    <dgm:txEffectClrLst/>
  </dgm:styleLbl>
  <dgm:styleLbl name="alignAccFollowNode1">
    <dgm:fillClrLst meth="repeat">
      <a:schemeClr val="accent6">
        <a:alpha val="90000"/>
        <a:tint val="55000"/>
      </a:schemeClr>
    </dgm:fillClrLst>
    <dgm:linClrLst meth="repeat">
      <a:schemeClr val="accent6">
        <a:alpha val="90000"/>
        <a:tint val="55000"/>
      </a:schemeClr>
    </dgm:linClrLst>
    <dgm:effectClrLst/>
    <dgm:txLinClrLst/>
    <dgm:txFillClrLst meth="repeat">
      <a:schemeClr val="dk1"/>
    </dgm:txFillClrLst>
    <dgm:txEffectClrLst/>
  </dgm:styleLbl>
  <dgm:styleLbl name="bgAccFollowNode1">
    <dgm:fillClrLst meth="repeat">
      <a:schemeClr val="accent6">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55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2F55D1C-0BD8-40F1-BCBD-9361B53EA020}" type="doc">
      <dgm:prSet loTypeId="urn:microsoft.com/office/officeart/2009/layout/ReverseList" loCatId="relationship" qsTypeId="urn:microsoft.com/office/officeart/2005/8/quickstyle/simple1" qsCatId="simple" csTypeId="urn:microsoft.com/office/officeart/2005/8/colors/accent2_2" csCatId="accent2" phldr="1"/>
      <dgm:spPr/>
      <dgm:t>
        <a:bodyPr/>
        <a:lstStyle/>
        <a:p>
          <a:endParaRPr lang="lt-LT"/>
        </a:p>
      </dgm:t>
    </dgm:pt>
    <dgm:pt modelId="{1FCD7FEA-7E57-43A4-BD59-C283CBD40592}">
      <dgm:prSet phldrT="[Text]" custT="1"/>
      <dgm:spPr/>
      <dgm:t>
        <a:bodyPr/>
        <a:lstStyle/>
        <a:p>
          <a:pPr algn="ctr"/>
          <a:r>
            <a:rPr lang="lt-LT" sz="1000" b="1"/>
            <a:t>Medijų raštingumas </a:t>
          </a:r>
        </a:p>
        <a:p>
          <a:pPr algn="ctr"/>
          <a:r>
            <a:rPr lang="lt-LT" sz="1000"/>
            <a:t>(Skaitmenis raštingumas)</a:t>
          </a:r>
        </a:p>
      </dgm:t>
    </dgm:pt>
    <dgm:pt modelId="{559C930D-5403-418B-A159-9A58355EA280}" type="parTrans" cxnId="{F6170088-E219-4BF1-AAD0-3D2DC9797941}">
      <dgm:prSet/>
      <dgm:spPr/>
      <dgm:t>
        <a:bodyPr/>
        <a:lstStyle/>
        <a:p>
          <a:endParaRPr lang="lt-LT"/>
        </a:p>
      </dgm:t>
    </dgm:pt>
    <dgm:pt modelId="{978DA9F2-E059-45DA-AF2F-E1CC52A877DF}" type="sibTrans" cxnId="{F6170088-E219-4BF1-AAD0-3D2DC9797941}">
      <dgm:prSet/>
      <dgm:spPr/>
      <dgm:t>
        <a:bodyPr/>
        <a:lstStyle/>
        <a:p>
          <a:endParaRPr lang="lt-LT"/>
        </a:p>
      </dgm:t>
    </dgm:pt>
    <dgm:pt modelId="{42886901-D737-45CF-9F47-FB67FEE6B53D}">
      <dgm:prSet phldrT="[Text]"/>
      <dgm:spPr/>
      <dgm:t>
        <a:bodyPr/>
        <a:lstStyle/>
        <a:p>
          <a:pPr algn="ctr"/>
          <a:r>
            <a:rPr lang="lt-LT" b="1"/>
            <a:t>Kritinis mąstymas</a:t>
          </a:r>
        </a:p>
      </dgm:t>
    </dgm:pt>
    <dgm:pt modelId="{9D99D9BC-056C-4C47-A7F8-A297096ED429}" type="parTrans" cxnId="{0FB810A5-D589-4BEA-9C95-94CD673E15D9}">
      <dgm:prSet/>
      <dgm:spPr/>
      <dgm:t>
        <a:bodyPr/>
        <a:lstStyle/>
        <a:p>
          <a:endParaRPr lang="lt-LT"/>
        </a:p>
      </dgm:t>
    </dgm:pt>
    <dgm:pt modelId="{85D91A48-3D62-42FC-9F93-5D870A1BEE12}" type="sibTrans" cxnId="{0FB810A5-D589-4BEA-9C95-94CD673E15D9}">
      <dgm:prSet/>
      <dgm:spPr/>
      <dgm:t>
        <a:bodyPr/>
        <a:lstStyle/>
        <a:p>
          <a:endParaRPr lang="lt-LT"/>
        </a:p>
      </dgm:t>
    </dgm:pt>
    <dgm:pt modelId="{3E98C78B-2F39-45A6-9EDB-7F707924A4D1}" type="pres">
      <dgm:prSet presAssocID="{32F55D1C-0BD8-40F1-BCBD-9361B53EA020}" presName="Name0" presStyleCnt="0">
        <dgm:presLayoutVars>
          <dgm:chMax val="2"/>
          <dgm:chPref val="2"/>
          <dgm:animLvl val="lvl"/>
        </dgm:presLayoutVars>
      </dgm:prSet>
      <dgm:spPr/>
    </dgm:pt>
    <dgm:pt modelId="{E39B4FBA-9704-4C3D-B830-087C43110D4A}" type="pres">
      <dgm:prSet presAssocID="{32F55D1C-0BD8-40F1-BCBD-9361B53EA020}" presName="LeftText" presStyleLbl="revTx" presStyleIdx="0" presStyleCnt="0">
        <dgm:presLayoutVars>
          <dgm:bulletEnabled val="1"/>
        </dgm:presLayoutVars>
      </dgm:prSet>
      <dgm:spPr/>
    </dgm:pt>
    <dgm:pt modelId="{D0837E08-3BF5-4704-A653-B9D47AB817C5}" type="pres">
      <dgm:prSet presAssocID="{32F55D1C-0BD8-40F1-BCBD-9361B53EA020}" presName="LeftNode" presStyleLbl="bgImgPlace1" presStyleIdx="0" presStyleCnt="2" custScaleX="172148">
        <dgm:presLayoutVars>
          <dgm:chMax val="2"/>
          <dgm:chPref val="2"/>
        </dgm:presLayoutVars>
      </dgm:prSet>
      <dgm:spPr/>
    </dgm:pt>
    <dgm:pt modelId="{95BC6466-3DAD-49B9-B6CD-377E0FA2BA5E}" type="pres">
      <dgm:prSet presAssocID="{32F55D1C-0BD8-40F1-BCBD-9361B53EA020}" presName="RightText" presStyleLbl="revTx" presStyleIdx="0" presStyleCnt="0">
        <dgm:presLayoutVars>
          <dgm:bulletEnabled val="1"/>
        </dgm:presLayoutVars>
      </dgm:prSet>
      <dgm:spPr/>
    </dgm:pt>
    <dgm:pt modelId="{B1669E50-B144-4634-AC38-2FFC5DAC1B36}" type="pres">
      <dgm:prSet presAssocID="{32F55D1C-0BD8-40F1-BCBD-9361B53EA020}" presName="RightNode" presStyleLbl="bgImgPlace1" presStyleIdx="1" presStyleCnt="2" custScaleX="142107" custLinFactNeighborX="39318" custLinFactNeighborY="1265">
        <dgm:presLayoutVars>
          <dgm:chMax val="0"/>
          <dgm:chPref val="0"/>
        </dgm:presLayoutVars>
      </dgm:prSet>
      <dgm:spPr/>
    </dgm:pt>
    <dgm:pt modelId="{AD3E8C63-6725-4B63-9A67-F6B21D96F81D}" type="pres">
      <dgm:prSet presAssocID="{32F55D1C-0BD8-40F1-BCBD-9361B53EA020}" presName="TopArrow" presStyleLbl="node1" presStyleIdx="0" presStyleCnt="2"/>
      <dgm:spPr/>
    </dgm:pt>
    <dgm:pt modelId="{1BC4FFCC-473C-4D5C-9651-64214F423BFE}" type="pres">
      <dgm:prSet presAssocID="{32F55D1C-0BD8-40F1-BCBD-9361B53EA020}" presName="BottomArrow" presStyleLbl="node1" presStyleIdx="1" presStyleCnt="2"/>
      <dgm:spPr/>
    </dgm:pt>
  </dgm:ptLst>
  <dgm:cxnLst>
    <dgm:cxn modelId="{5572CB1C-5FA1-41E0-B3AC-3F6FFA70428E}" type="presOf" srcId="{42886901-D737-45CF-9F47-FB67FEE6B53D}" destId="{B1669E50-B144-4634-AC38-2FFC5DAC1B36}" srcOrd="1" destOrd="0" presId="urn:microsoft.com/office/officeart/2009/layout/ReverseList"/>
    <dgm:cxn modelId="{5C98167D-385E-4514-988B-92DE8F76B4F0}" type="presOf" srcId="{32F55D1C-0BD8-40F1-BCBD-9361B53EA020}" destId="{3E98C78B-2F39-45A6-9EDB-7F707924A4D1}" srcOrd="0" destOrd="0" presId="urn:microsoft.com/office/officeart/2009/layout/ReverseList"/>
    <dgm:cxn modelId="{6323A981-6616-4076-AC2D-CE5418907AA7}" type="presOf" srcId="{1FCD7FEA-7E57-43A4-BD59-C283CBD40592}" destId="{E39B4FBA-9704-4C3D-B830-087C43110D4A}" srcOrd="0" destOrd="0" presId="urn:microsoft.com/office/officeart/2009/layout/ReverseList"/>
    <dgm:cxn modelId="{F6170088-E219-4BF1-AAD0-3D2DC9797941}" srcId="{32F55D1C-0BD8-40F1-BCBD-9361B53EA020}" destId="{1FCD7FEA-7E57-43A4-BD59-C283CBD40592}" srcOrd="0" destOrd="0" parTransId="{559C930D-5403-418B-A159-9A58355EA280}" sibTransId="{978DA9F2-E059-45DA-AF2F-E1CC52A877DF}"/>
    <dgm:cxn modelId="{BC09448C-7FBF-4578-9925-4FECAC60E6F4}" type="presOf" srcId="{42886901-D737-45CF-9F47-FB67FEE6B53D}" destId="{95BC6466-3DAD-49B9-B6CD-377E0FA2BA5E}" srcOrd="0" destOrd="0" presId="urn:microsoft.com/office/officeart/2009/layout/ReverseList"/>
    <dgm:cxn modelId="{0FB810A5-D589-4BEA-9C95-94CD673E15D9}" srcId="{32F55D1C-0BD8-40F1-BCBD-9361B53EA020}" destId="{42886901-D737-45CF-9F47-FB67FEE6B53D}" srcOrd="1" destOrd="0" parTransId="{9D99D9BC-056C-4C47-A7F8-A297096ED429}" sibTransId="{85D91A48-3D62-42FC-9F93-5D870A1BEE12}"/>
    <dgm:cxn modelId="{9C47EFA5-767A-4822-AFF6-B32EC8E0C98C}" type="presOf" srcId="{1FCD7FEA-7E57-43A4-BD59-C283CBD40592}" destId="{D0837E08-3BF5-4704-A653-B9D47AB817C5}" srcOrd="1" destOrd="0" presId="urn:microsoft.com/office/officeart/2009/layout/ReverseList"/>
    <dgm:cxn modelId="{1D6E12CE-2E22-469E-A9A8-78E5D6CE7FEE}" type="presParOf" srcId="{3E98C78B-2F39-45A6-9EDB-7F707924A4D1}" destId="{E39B4FBA-9704-4C3D-B830-087C43110D4A}" srcOrd="0" destOrd="0" presId="urn:microsoft.com/office/officeart/2009/layout/ReverseList"/>
    <dgm:cxn modelId="{EE371B9A-8AC7-4A1C-A845-255C61608AE2}" type="presParOf" srcId="{3E98C78B-2F39-45A6-9EDB-7F707924A4D1}" destId="{D0837E08-3BF5-4704-A653-B9D47AB817C5}" srcOrd="1" destOrd="0" presId="urn:microsoft.com/office/officeart/2009/layout/ReverseList"/>
    <dgm:cxn modelId="{8623B791-1EE8-4623-9D87-CAFF85C10921}" type="presParOf" srcId="{3E98C78B-2F39-45A6-9EDB-7F707924A4D1}" destId="{95BC6466-3DAD-49B9-B6CD-377E0FA2BA5E}" srcOrd="2" destOrd="0" presId="urn:microsoft.com/office/officeart/2009/layout/ReverseList"/>
    <dgm:cxn modelId="{864068A0-F0D5-4260-BDC5-3D43C27AB69A}" type="presParOf" srcId="{3E98C78B-2F39-45A6-9EDB-7F707924A4D1}" destId="{B1669E50-B144-4634-AC38-2FFC5DAC1B36}" srcOrd="3" destOrd="0" presId="urn:microsoft.com/office/officeart/2009/layout/ReverseList"/>
    <dgm:cxn modelId="{2C72AC9A-D9B7-487C-B538-EB0A9F9CE1DF}" type="presParOf" srcId="{3E98C78B-2F39-45A6-9EDB-7F707924A4D1}" destId="{AD3E8C63-6725-4B63-9A67-F6B21D96F81D}" srcOrd="4" destOrd="0" presId="urn:microsoft.com/office/officeart/2009/layout/ReverseList"/>
    <dgm:cxn modelId="{77EDD4EC-E4E9-4932-BAFE-2A84058B0190}" type="presParOf" srcId="{3E98C78B-2F39-45A6-9EDB-7F707924A4D1}" destId="{1BC4FFCC-473C-4D5C-9651-64214F423BFE}" srcOrd="5" destOrd="0" presId="urn:microsoft.com/office/officeart/2009/layout/ReverseList"/>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B0BD263-3BFD-49B9-89FA-F5BFF5809E56}" type="doc">
      <dgm:prSet loTypeId="urn:microsoft.com/office/officeart/2005/8/layout/venn1" loCatId="relationship" qsTypeId="urn:microsoft.com/office/officeart/2005/8/quickstyle/simple1" qsCatId="simple" csTypeId="urn:microsoft.com/office/officeart/2005/8/colors/accent6_4" csCatId="accent6" phldr="1"/>
      <dgm:spPr/>
    </dgm:pt>
    <dgm:pt modelId="{24B3D4F4-13F9-49CF-B723-A33F08232C6A}">
      <dgm:prSet phldrT="[Text]"/>
      <dgm:spPr>
        <a:xfrm>
          <a:off x="1315211" y="21240"/>
          <a:ext cx="1019556" cy="1019556"/>
        </a:xfrm>
        <a:solidFill>
          <a:srgbClr val="F79646">
            <a:shade val="80000"/>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lt-LT"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Prieštaringa situacija</a:t>
          </a:r>
        </a:p>
      </dgm:t>
    </dgm:pt>
    <dgm:pt modelId="{AA15B6BB-F81D-4B6A-9B46-5684CFAC5807}" type="parTrans" cxnId="{3FDB82B9-A14E-40BE-AD34-1AEA5A34761C}">
      <dgm:prSet/>
      <dgm:spPr/>
      <dgm:t>
        <a:bodyPr/>
        <a:lstStyle/>
        <a:p>
          <a:pPr algn="ctr"/>
          <a:endParaRPr lang="lt-LT">
            <a:latin typeface="Arial" panose="020B0604020202020204" pitchFamily="34" charset="0"/>
            <a:cs typeface="Arial" panose="020B0604020202020204" pitchFamily="34" charset="0"/>
          </a:endParaRPr>
        </a:p>
      </dgm:t>
    </dgm:pt>
    <dgm:pt modelId="{A6EC531C-F124-46E0-A02E-0A132159574A}" type="sibTrans" cxnId="{3FDB82B9-A14E-40BE-AD34-1AEA5A34761C}">
      <dgm:prSet/>
      <dgm:spPr/>
      <dgm:t>
        <a:bodyPr/>
        <a:lstStyle/>
        <a:p>
          <a:pPr algn="ctr"/>
          <a:endParaRPr lang="lt-LT">
            <a:latin typeface="Arial" panose="020B0604020202020204" pitchFamily="34" charset="0"/>
            <a:cs typeface="Arial" panose="020B0604020202020204" pitchFamily="34" charset="0"/>
          </a:endParaRPr>
        </a:p>
      </dgm:t>
    </dgm:pt>
    <dgm:pt modelId="{796CFA3E-4A07-426E-A91D-F26C41CE555B}">
      <dgm:prSet phldrT="[Text]"/>
      <dgm:spPr>
        <a:xfrm>
          <a:off x="1683101" y="658463"/>
          <a:ext cx="1019556" cy="1019556"/>
        </a:xfrm>
        <a:solidFill>
          <a:srgbClr val="F79646">
            <a:shade val="80000"/>
            <a:alpha val="50000"/>
            <a:hueOff val="-321788"/>
            <a:satOff val="10637"/>
            <a:lumOff val="20555"/>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lt-LT"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Kritinė situacija</a:t>
          </a:r>
        </a:p>
      </dgm:t>
    </dgm:pt>
    <dgm:pt modelId="{DE7C0AE4-7AFE-4893-991D-4D5F9CF9E71F}" type="parTrans" cxnId="{3E256761-6F41-4D1B-BF61-B454F15EE625}">
      <dgm:prSet/>
      <dgm:spPr/>
      <dgm:t>
        <a:bodyPr/>
        <a:lstStyle/>
        <a:p>
          <a:pPr algn="ctr"/>
          <a:endParaRPr lang="lt-LT">
            <a:latin typeface="Arial" panose="020B0604020202020204" pitchFamily="34" charset="0"/>
            <a:cs typeface="Arial" panose="020B0604020202020204" pitchFamily="34" charset="0"/>
          </a:endParaRPr>
        </a:p>
      </dgm:t>
    </dgm:pt>
    <dgm:pt modelId="{D93BC951-0CAD-42D6-B4E4-A28DC9E25211}" type="sibTrans" cxnId="{3E256761-6F41-4D1B-BF61-B454F15EE625}">
      <dgm:prSet/>
      <dgm:spPr/>
      <dgm:t>
        <a:bodyPr/>
        <a:lstStyle/>
        <a:p>
          <a:pPr algn="ctr"/>
          <a:endParaRPr lang="lt-LT">
            <a:latin typeface="Arial" panose="020B0604020202020204" pitchFamily="34" charset="0"/>
            <a:cs typeface="Arial" panose="020B0604020202020204" pitchFamily="34" charset="0"/>
          </a:endParaRPr>
        </a:p>
      </dgm:t>
    </dgm:pt>
    <dgm:pt modelId="{E7FF7F85-DAC1-403C-A8B3-4693DB3E876E}">
      <dgm:prSet phldrT="[Text]"/>
      <dgm:spPr>
        <a:xfrm>
          <a:off x="947322" y="658463"/>
          <a:ext cx="1019556" cy="1019556"/>
        </a:xfrm>
        <a:solidFill>
          <a:srgbClr val="F79646">
            <a:shade val="80000"/>
            <a:alpha val="50000"/>
            <a:hueOff val="-321788"/>
            <a:satOff val="10637"/>
            <a:lumOff val="20555"/>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lt-LT"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Konfliktas</a:t>
          </a:r>
        </a:p>
      </dgm:t>
    </dgm:pt>
    <dgm:pt modelId="{61B1D76C-1748-4606-984A-8F9B10C11DBC}" type="parTrans" cxnId="{ED20385D-1802-4E2D-887E-557F0137E24A}">
      <dgm:prSet/>
      <dgm:spPr/>
      <dgm:t>
        <a:bodyPr/>
        <a:lstStyle/>
        <a:p>
          <a:pPr algn="ctr"/>
          <a:endParaRPr lang="lt-LT">
            <a:latin typeface="Arial" panose="020B0604020202020204" pitchFamily="34" charset="0"/>
            <a:cs typeface="Arial" panose="020B0604020202020204" pitchFamily="34" charset="0"/>
          </a:endParaRPr>
        </a:p>
      </dgm:t>
    </dgm:pt>
    <dgm:pt modelId="{F9FD3B92-2992-4E01-9775-390FED78A5D6}" type="sibTrans" cxnId="{ED20385D-1802-4E2D-887E-557F0137E24A}">
      <dgm:prSet/>
      <dgm:spPr/>
      <dgm:t>
        <a:bodyPr/>
        <a:lstStyle/>
        <a:p>
          <a:pPr algn="ctr"/>
          <a:endParaRPr lang="lt-LT">
            <a:latin typeface="Arial" panose="020B0604020202020204" pitchFamily="34" charset="0"/>
            <a:cs typeface="Arial" panose="020B0604020202020204" pitchFamily="34" charset="0"/>
          </a:endParaRPr>
        </a:p>
      </dgm:t>
    </dgm:pt>
    <dgm:pt modelId="{958D5B79-2B27-4521-AAD4-4C66BAED9CCC}" type="pres">
      <dgm:prSet presAssocID="{AB0BD263-3BFD-49B9-89FA-F5BFF5809E56}" presName="compositeShape" presStyleCnt="0">
        <dgm:presLayoutVars>
          <dgm:chMax val="7"/>
          <dgm:dir/>
          <dgm:resizeHandles val="exact"/>
        </dgm:presLayoutVars>
      </dgm:prSet>
      <dgm:spPr/>
    </dgm:pt>
    <dgm:pt modelId="{3AAF70D1-77F9-4172-863C-DB199A6A5C24}" type="pres">
      <dgm:prSet presAssocID="{24B3D4F4-13F9-49CF-B723-A33F08232C6A}" presName="circ1" presStyleLbl="vennNode1" presStyleIdx="0" presStyleCnt="3"/>
      <dgm:spPr>
        <a:prstGeom prst="ellipse">
          <a:avLst/>
        </a:prstGeom>
      </dgm:spPr>
    </dgm:pt>
    <dgm:pt modelId="{6040AC78-4E2C-4960-9101-510CF6A21C68}" type="pres">
      <dgm:prSet presAssocID="{24B3D4F4-13F9-49CF-B723-A33F08232C6A}" presName="circ1Tx" presStyleLbl="revTx" presStyleIdx="0" presStyleCnt="0">
        <dgm:presLayoutVars>
          <dgm:chMax val="0"/>
          <dgm:chPref val="0"/>
          <dgm:bulletEnabled val="1"/>
        </dgm:presLayoutVars>
      </dgm:prSet>
      <dgm:spPr/>
    </dgm:pt>
    <dgm:pt modelId="{ECB06614-1240-4428-83FA-4A02E322A316}" type="pres">
      <dgm:prSet presAssocID="{796CFA3E-4A07-426E-A91D-F26C41CE555B}" presName="circ2" presStyleLbl="vennNode1" presStyleIdx="1" presStyleCnt="3"/>
      <dgm:spPr>
        <a:prstGeom prst="ellipse">
          <a:avLst/>
        </a:prstGeom>
      </dgm:spPr>
    </dgm:pt>
    <dgm:pt modelId="{1E2DF62E-0381-4050-8558-AD82753E49BB}" type="pres">
      <dgm:prSet presAssocID="{796CFA3E-4A07-426E-A91D-F26C41CE555B}" presName="circ2Tx" presStyleLbl="revTx" presStyleIdx="0" presStyleCnt="0">
        <dgm:presLayoutVars>
          <dgm:chMax val="0"/>
          <dgm:chPref val="0"/>
          <dgm:bulletEnabled val="1"/>
        </dgm:presLayoutVars>
      </dgm:prSet>
      <dgm:spPr/>
    </dgm:pt>
    <dgm:pt modelId="{297003A5-7DCA-4B8F-A5AE-3F6A261BAFFE}" type="pres">
      <dgm:prSet presAssocID="{E7FF7F85-DAC1-403C-A8B3-4693DB3E876E}" presName="circ3" presStyleLbl="vennNode1" presStyleIdx="2" presStyleCnt="3"/>
      <dgm:spPr>
        <a:prstGeom prst="ellipse">
          <a:avLst/>
        </a:prstGeom>
      </dgm:spPr>
    </dgm:pt>
    <dgm:pt modelId="{C63B5D9F-1EF6-455F-A5FC-01CB4175129A}" type="pres">
      <dgm:prSet presAssocID="{E7FF7F85-DAC1-403C-A8B3-4693DB3E876E}" presName="circ3Tx" presStyleLbl="revTx" presStyleIdx="0" presStyleCnt="0">
        <dgm:presLayoutVars>
          <dgm:chMax val="0"/>
          <dgm:chPref val="0"/>
          <dgm:bulletEnabled val="1"/>
        </dgm:presLayoutVars>
      </dgm:prSet>
      <dgm:spPr/>
    </dgm:pt>
  </dgm:ptLst>
  <dgm:cxnLst>
    <dgm:cxn modelId="{C0D67231-17AB-4AFB-9309-CB79FDF5B592}" type="presOf" srcId="{AB0BD263-3BFD-49B9-89FA-F5BFF5809E56}" destId="{958D5B79-2B27-4521-AAD4-4C66BAED9CCC}" srcOrd="0" destOrd="0" presId="urn:microsoft.com/office/officeart/2005/8/layout/venn1"/>
    <dgm:cxn modelId="{ED20385D-1802-4E2D-887E-557F0137E24A}" srcId="{AB0BD263-3BFD-49B9-89FA-F5BFF5809E56}" destId="{E7FF7F85-DAC1-403C-A8B3-4693DB3E876E}" srcOrd="2" destOrd="0" parTransId="{61B1D76C-1748-4606-984A-8F9B10C11DBC}" sibTransId="{F9FD3B92-2992-4E01-9775-390FED78A5D6}"/>
    <dgm:cxn modelId="{3E256761-6F41-4D1B-BF61-B454F15EE625}" srcId="{AB0BD263-3BFD-49B9-89FA-F5BFF5809E56}" destId="{796CFA3E-4A07-426E-A91D-F26C41CE555B}" srcOrd="1" destOrd="0" parTransId="{DE7C0AE4-7AFE-4893-991D-4D5F9CF9E71F}" sibTransId="{D93BC951-0CAD-42D6-B4E4-A28DC9E25211}"/>
    <dgm:cxn modelId="{2EFF756B-E198-463E-A1CC-B4E8705F9463}" type="presOf" srcId="{796CFA3E-4A07-426E-A91D-F26C41CE555B}" destId="{1E2DF62E-0381-4050-8558-AD82753E49BB}" srcOrd="1" destOrd="0" presId="urn:microsoft.com/office/officeart/2005/8/layout/venn1"/>
    <dgm:cxn modelId="{B4CF7589-EF8E-4EA6-BD05-88066176BB5F}" type="presOf" srcId="{E7FF7F85-DAC1-403C-A8B3-4693DB3E876E}" destId="{297003A5-7DCA-4B8F-A5AE-3F6A261BAFFE}" srcOrd="0" destOrd="0" presId="urn:microsoft.com/office/officeart/2005/8/layout/venn1"/>
    <dgm:cxn modelId="{3FDB82B9-A14E-40BE-AD34-1AEA5A34761C}" srcId="{AB0BD263-3BFD-49B9-89FA-F5BFF5809E56}" destId="{24B3D4F4-13F9-49CF-B723-A33F08232C6A}" srcOrd="0" destOrd="0" parTransId="{AA15B6BB-F81D-4B6A-9B46-5684CFAC5807}" sibTransId="{A6EC531C-F124-46E0-A02E-0A132159574A}"/>
    <dgm:cxn modelId="{921861D1-B2A6-4448-92BD-1B934E796ADE}" type="presOf" srcId="{24B3D4F4-13F9-49CF-B723-A33F08232C6A}" destId="{3AAF70D1-77F9-4172-863C-DB199A6A5C24}" srcOrd="0" destOrd="0" presId="urn:microsoft.com/office/officeart/2005/8/layout/venn1"/>
    <dgm:cxn modelId="{DE2E87D4-3055-4AA1-BD4A-8E5A55047F28}" type="presOf" srcId="{24B3D4F4-13F9-49CF-B723-A33F08232C6A}" destId="{6040AC78-4E2C-4960-9101-510CF6A21C68}" srcOrd="1" destOrd="0" presId="urn:microsoft.com/office/officeart/2005/8/layout/venn1"/>
    <dgm:cxn modelId="{361FD8F3-4AD1-4E48-9D68-A8EA81FD95B2}" type="presOf" srcId="{796CFA3E-4A07-426E-A91D-F26C41CE555B}" destId="{ECB06614-1240-4428-83FA-4A02E322A316}" srcOrd="0" destOrd="0" presId="urn:microsoft.com/office/officeart/2005/8/layout/venn1"/>
    <dgm:cxn modelId="{B46648FE-FFB1-448C-AA23-50D8E27A3D4A}" type="presOf" srcId="{E7FF7F85-DAC1-403C-A8B3-4693DB3E876E}" destId="{C63B5D9F-1EF6-455F-A5FC-01CB4175129A}" srcOrd="1" destOrd="0" presId="urn:microsoft.com/office/officeart/2005/8/layout/venn1"/>
    <dgm:cxn modelId="{7C7B9EF9-F64F-4787-99DA-3A6A9701CE26}" type="presParOf" srcId="{958D5B79-2B27-4521-AAD4-4C66BAED9CCC}" destId="{3AAF70D1-77F9-4172-863C-DB199A6A5C24}" srcOrd="0" destOrd="0" presId="urn:microsoft.com/office/officeart/2005/8/layout/venn1"/>
    <dgm:cxn modelId="{A79E0274-3A29-4D41-A40E-3231C973480C}" type="presParOf" srcId="{958D5B79-2B27-4521-AAD4-4C66BAED9CCC}" destId="{6040AC78-4E2C-4960-9101-510CF6A21C68}" srcOrd="1" destOrd="0" presId="urn:microsoft.com/office/officeart/2005/8/layout/venn1"/>
    <dgm:cxn modelId="{BBEAB290-F635-471F-A286-E594FD8432ED}" type="presParOf" srcId="{958D5B79-2B27-4521-AAD4-4C66BAED9CCC}" destId="{ECB06614-1240-4428-83FA-4A02E322A316}" srcOrd="2" destOrd="0" presId="urn:microsoft.com/office/officeart/2005/8/layout/venn1"/>
    <dgm:cxn modelId="{CE622BEF-58CB-4D5D-823C-56DEDA34244F}" type="presParOf" srcId="{958D5B79-2B27-4521-AAD4-4C66BAED9CCC}" destId="{1E2DF62E-0381-4050-8558-AD82753E49BB}" srcOrd="3" destOrd="0" presId="urn:microsoft.com/office/officeart/2005/8/layout/venn1"/>
    <dgm:cxn modelId="{1B8CC866-182C-4A05-A338-5D93F0D59748}" type="presParOf" srcId="{958D5B79-2B27-4521-AAD4-4C66BAED9CCC}" destId="{297003A5-7DCA-4B8F-A5AE-3F6A261BAFFE}" srcOrd="4" destOrd="0" presId="urn:microsoft.com/office/officeart/2005/8/layout/venn1"/>
    <dgm:cxn modelId="{5C59125B-B665-44FB-94BF-61237BC993E2}" type="presParOf" srcId="{958D5B79-2B27-4521-AAD4-4C66BAED9CCC}" destId="{C63B5D9F-1EF6-455F-A5FC-01CB4175129A}" srcOrd="5" destOrd="0" presId="urn:microsoft.com/office/officeart/2005/8/layout/venn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837E08-3BF5-4704-A653-B9D47AB817C5}">
      <dsp:nvSpPr>
        <dsp:cNvPr id="0" name=""/>
        <dsp:cNvSpPr/>
      </dsp:nvSpPr>
      <dsp:spPr>
        <a:xfrm rot="16200000">
          <a:off x="1532021" y="252876"/>
          <a:ext cx="1004274" cy="1056503"/>
        </a:xfrm>
        <a:prstGeom prst="round2SameRect">
          <a:avLst>
            <a:gd name="adj1" fmla="val 16670"/>
            <a:gd name="adj2" fmla="val 0"/>
          </a:avLst>
        </a:prstGeom>
        <a:solidFill>
          <a:schemeClr val="accent2">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63500" rIns="57150" bIns="63500" numCol="1" spcCol="1270" anchor="t" anchorCtr="0">
          <a:noAutofit/>
        </a:bodyPr>
        <a:lstStyle/>
        <a:p>
          <a:pPr marL="0" lvl="0" indent="0" algn="ctr" defTabSz="444500">
            <a:lnSpc>
              <a:spcPct val="90000"/>
            </a:lnSpc>
            <a:spcBef>
              <a:spcPct val="0"/>
            </a:spcBef>
            <a:spcAft>
              <a:spcPct val="35000"/>
            </a:spcAft>
            <a:buNone/>
          </a:pPr>
          <a:r>
            <a:rPr lang="lt-LT" sz="1000" b="1" kern="1200"/>
            <a:t>Medijų raštingumas </a:t>
          </a:r>
        </a:p>
        <a:p>
          <a:pPr marL="0" lvl="0" indent="0" algn="ctr" defTabSz="444500">
            <a:lnSpc>
              <a:spcPct val="90000"/>
            </a:lnSpc>
            <a:spcBef>
              <a:spcPct val="0"/>
            </a:spcBef>
            <a:spcAft>
              <a:spcPct val="35000"/>
            </a:spcAft>
            <a:buNone/>
          </a:pPr>
          <a:r>
            <a:rPr lang="lt-LT" sz="1000" kern="1200"/>
            <a:t>(Skaitmenis raštingumas)</a:t>
          </a:r>
        </a:p>
      </dsp:txBody>
      <dsp:txXfrm rot="5400000">
        <a:off x="1554940" y="328024"/>
        <a:ext cx="1007470" cy="906208"/>
      </dsp:txXfrm>
    </dsp:sp>
    <dsp:sp modelId="{B1669E50-B144-4634-AC38-2FFC5DAC1B36}">
      <dsp:nvSpPr>
        <dsp:cNvPr id="0" name=""/>
        <dsp:cNvSpPr/>
      </dsp:nvSpPr>
      <dsp:spPr>
        <a:xfrm rot="5400000">
          <a:off x="2414909" y="357764"/>
          <a:ext cx="1004274" cy="872136"/>
        </a:xfrm>
        <a:prstGeom prst="round2SameRect">
          <a:avLst>
            <a:gd name="adj1" fmla="val 16670"/>
            <a:gd name="adj2" fmla="val 0"/>
          </a:avLst>
        </a:prstGeom>
        <a:solidFill>
          <a:schemeClr val="accent2">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2865" tIns="69850" rIns="41910" bIns="69850" numCol="1" spcCol="1270" anchor="t" anchorCtr="0">
          <a:noAutofit/>
        </a:bodyPr>
        <a:lstStyle/>
        <a:p>
          <a:pPr marL="0" lvl="0" indent="0" algn="ctr" defTabSz="488950">
            <a:lnSpc>
              <a:spcPct val="90000"/>
            </a:lnSpc>
            <a:spcBef>
              <a:spcPct val="0"/>
            </a:spcBef>
            <a:spcAft>
              <a:spcPct val="35000"/>
            </a:spcAft>
            <a:buNone/>
          </a:pPr>
          <a:r>
            <a:rPr lang="lt-LT" sz="1100" b="1" kern="1200"/>
            <a:t>Kritinis mąstymas</a:t>
          </a:r>
        </a:p>
      </dsp:txBody>
      <dsp:txXfrm rot="-5400000">
        <a:off x="2480978" y="334277"/>
        <a:ext cx="829554" cy="919110"/>
      </dsp:txXfrm>
    </dsp:sp>
    <dsp:sp modelId="{AD3E8C63-6725-4B63-9A67-F6B21D96F81D}">
      <dsp:nvSpPr>
        <dsp:cNvPr id="0" name=""/>
        <dsp:cNvSpPr/>
      </dsp:nvSpPr>
      <dsp:spPr>
        <a:xfrm>
          <a:off x="2034096" y="0"/>
          <a:ext cx="641585" cy="641554"/>
        </a:xfrm>
        <a:prstGeom prst="circularArrow">
          <a:avLst>
            <a:gd name="adj1" fmla="val 12500"/>
            <a:gd name="adj2" fmla="val 1142322"/>
            <a:gd name="adj3" fmla="val 20457678"/>
            <a:gd name="adj4" fmla="val 10800000"/>
            <a:gd name="adj5" fmla="val 125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BC4FFCC-473C-4D5C-9651-64214F423BFE}">
      <dsp:nvSpPr>
        <dsp:cNvPr id="0" name=""/>
        <dsp:cNvSpPr/>
      </dsp:nvSpPr>
      <dsp:spPr>
        <a:xfrm rot="10800000">
          <a:off x="2034096" y="920545"/>
          <a:ext cx="641585" cy="641554"/>
        </a:xfrm>
        <a:prstGeom prst="circularArrow">
          <a:avLst>
            <a:gd name="adj1" fmla="val 12500"/>
            <a:gd name="adj2" fmla="val 1142322"/>
            <a:gd name="adj3" fmla="val 20457678"/>
            <a:gd name="adj4" fmla="val 10800000"/>
            <a:gd name="adj5" fmla="val 125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AF70D1-77F9-4172-863C-DB199A6A5C24}">
      <dsp:nvSpPr>
        <dsp:cNvPr id="0" name=""/>
        <dsp:cNvSpPr/>
      </dsp:nvSpPr>
      <dsp:spPr>
        <a:xfrm>
          <a:off x="1315211" y="21240"/>
          <a:ext cx="1019556" cy="1019556"/>
        </a:xfrm>
        <a:prstGeom prst="ellipse">
          <a:avLst/>
        </a:prstGeom>
        <a:solidFill>
          <a:srgbClr val="F79646">
            <a:shade val="80000"/>
            <a:alpha val="5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lt-LT" sz="9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Prieštaringa situacija</a:t>
          </a:r>
        </a:p>
      </dsp:txBody>
      <dsp:txXfrm>
        <a:off x="1451152" y="199663"/>
        <a:ext cx="747674" cy="458800"/>
      </dsp:txXfrm>
    </dsp:sp>
    <dsp:sp modelId="{ECB06614-1240-4428-83FA-4A02E322A316}">
      <dsp:nvSpPr>
        <dsp:cNvPr id="0" name=""/>
        <dsp:cNvSpPr/>
      </dsp:nvSpPr>
      <dsp:spPr>
        <a:xfrm>
          <a:off x="1683101" y="658463"/>
          <a:ext cx="1019556" cy="1019556"/>
        </a:xfrm>
        <a:prstGeom prst="ellipse">
          <a:avLst/>
        </a:prstGeom>
        <a:solidFill>
          <a:srgbClr val="F79646">
            <a:shade val="80000"/>
            <a:alpha val="50000"/>
            <a:hueOff val="-321788"/>
            <a:satOff val="10637"/>
            <a:lumOff val="20555"/>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lt-LT" sz="9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Kritinė situacija</a:t>
          </a:r>
        </a:p>
      </dsp:txBody>
      <dsp:txXfrm>
        <a:off x="1994916" y="921848"/>
        <a:ext cx="611733" cy="560755"/>
      </dsp:txXfrm>
    </dsp:sp>
    <dsp:sp modelId="{297003A5-7DCA-4B8F-A5AE-3F6A261BAFFE}">
      <dsp:nvSpPr>
        <dsp:cNvPr id="0" name=""/>
        <dsp:cNvSpPr/>
      </dsp:nvSpPr>
      <dsp:spPr>
        <a:xfrm>
          <a:off x="947322" y="658463"/>
          <a:ext cx="1019556" cy="1019556"/>
        </a:xfrm>
        <a:prstGeom prst="ellipse">
          <a:avLst/>
        </a:prstGeom>
        <a:solidFill>
          <a:srgbClr val="F79646">
            <a:shade val="80000"/>
            <a:alpha val="50000"/>
            <a:hueOff val="-321788"/>
            <a:satOff val="10637"/>
            <a:lumOff val="20555"/>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lt-LT" sz="9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Konfliktas</a:t>
          </a:r>
        </a:p>
      </dsp:txBody>
      <dsp:txXfrm>
        <a:off x="1043330" y="921848"/>
        <a:ext cx="611733" cy="560755"/>
      </dsp:txXfrm>
    </dsp:sp>
  </dsp:spTree>
</dsp:drawing>
</file>

<file path=word/diagrams/layout1.xml><?xml version="1.0" encoding="utf-8"?>
<dgm:layoutDef xmlns:dgm="http://schemas.openxmlformats.org/drawingml/2006/diagram" xmlns:a="http://schemas.openxmlformats.org/drawingml/2006/main" uniqueId="urn:microsoft.com/office/officeart/2009/layout/ReverseList">
  <dgm:title val=""/>
  <dgm:desc val=""/>
  <dgm:catLst>
    <dgm:cat type="relationship" pri="3800"/>
  </dgm:catLst>
  <dgm:samp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clrData>
  <dgm:layoutNode name="Name0">
    <dgm:varLst>
      <dgm:chMax val="2"/>
      <dgm:chPref val="2"/>
      <dgm:animLvl val="lvl"/>
    </dgm:varLst>
    <dgm:choose name="Name1">
      <dgm:if name="Name2" axis="ch" ptType="node" func="cnt" op="lte" val="1">
        <dgm:alg type="composite">
          <dgm:param type="ar" val="0.9993"/>
        </dgm:alg>
      </dgm:if>
      <dgm:else name="Name3">
        <dgm:alg type="composite">
          <dgm:param type="ar" val="0.8036"/>
        </dgm:alg>
      </dgm:else>
    </dgm:choose>
    <dgm:shape xmlns:r="http://schemas.openxmlformats.org/officeDocument/2006/relationships" r:blip="">
      <dgm:adjLst/>
    </dgm:shape>
    <dgm:choose name="Name4">
      <dgm:if name="Name5" axis="ch" ptType="node" func="cnt" op="lte" val="1">
        <dgm:constrLst>
          <dgm:constr type="primFontSz" for="des" ptType="node" op="equ" val="65"/>
          <dgm:constr type="l" for="ch" forName="LeftNode" refType="w" fact="0"/>
          <dgm:constr type="t" for="ch" forName="LeftNode" refType="h" fact="0.25"/>
          <dgm:constr type="w" for="ch" forName="LeftNode" refType="w" fact="0.5"/>
          <dgm:constr type="h" for="ch" forName="LeftNode" refType="h"/>
          <dgm:constr type="l" for="ch" forName="LeftText" refType="w" fact="0"/>
          <dgm:constr type="t" for="ch" forName="LeftText" refType="h" fact="0.25"/>
          <dgm:constr type="w" for="ch" forName="LeftText" refType="w" fact="0.5"/>
          <dgm:constr type="h" for="ch" forName="LeftText" refType="h"/>
        </dgm:constrLst>
      </dgm:if>
      <dgm:else name="Name6">
        <dgm:constrLst>
          <dgm:constr type="primFontSz" for="des" ptType="node" op="equ" val="65"/>
          <dgm:constr type="l" for="ch" forName="LeftNode" refType="w" fact="0"/>
          <dgm:constr type="t" for="ch" forName="LeftNode" refType="h" fact="0.1786"/>
          <dgm:constr type="w" for="ch" forName="LeftNode" refType="w" fact="0.4889"/>
          <dgm:constr type="h" for="ch" forName="LeftNode" refType="h" fact="0.6429"/>
          <dgm:constr type="l" for="ch" forName="LeftText" refType="w" fact="0"/>
          <dgm:constr type="t" for="ch" forName="LeftText" refType="h" fact="0.1786"/>
          <dgm:constr type="w" for="ch" forName="LeftText" refType="w" fact="0.4889"/>
          <dgm:constr type="h" for="ch" forName="LeftText" refType="h" fact="0.6429"/>
          <dgm:constr type="l" for="ch" forName="RightNode" refType="w" fact="0.5111"/>
          <dgm:constr type="t" for="ch" forName="RightNode" refType="h" fact="0.1786"/>
          <dgm:constr type="w" for="ch" forName="RightNode" refType="w" fact="0.4889"/>
          <dgm:constr type="h" for="ch" forName="RightNode" refType="h" fact="0.6429"/>
          <dgm:constr type="l" for="ch" forName="RightText" refType="w" fact="0.5111"/>
          <dgm:constr type="t" for="ch" forName="RightText" refType="h" fact="0.1786"/>
          <dgm:constr type="w" for="ch" forName="RightText" refType="w" fact="0.4889"/>
          <dgm:constr type="h" for="ch" forName="RightText" refType="h" fact="0.6429"/>
          <dgm:constr type="l" for="ch" forName="TopArrow" refType="w" fact="0.2444"/>
          <dgm:constr type="t" for="ch" forName="TopArrow" refType="h" fact="0"/>
          <dgm:constr type="w" for="ch" forName="TopArrow" refType="w" fact="0.5111"/>
          <dgm:constr type="h" for="ch" forName="TopArrow" refType="h" fact="0.4107"/>
          <dgm:constr type="l" for="ch" forName="BottomArrow" refType="w" fact="0.2444"/>
          <dgm:constr type="t" for="ch" forName="BottomArrow" refType="h" fact="0.5893"/>
          <dgm:constr type="w" for="ch" forName="BottomArrow" refType="w" fact="0.5111"/>
          <dgm:constr type="h" for="ch" forName="BottomArrow" refType="h" fact="0.4107"/>
        </dgm:constrLst>
      </dgm:else>
    </dgm:choose>
    <dgm:choose name="Name7">
      <dgm:if name="Name8" axis="ch" ptType="node" func="cnt" op="gte" val="1">
        <dgm:layoutNode name="LeftText" styleLbl="revTx" moveWith="LeftNode">
          <dgm:varLst>
            <dgm:bulletEnabled val="1"/>
          </dgm:varLst>
          <dgm:alg type="tx">
            <dgm:param type="txAnchorVert" val="t"/>
            <dgm:param type="parTxLTRAlign" val="l"/>
          </dgm:alg>
          <dgm:choose name="Name9">
            <dgm:if name="Name10" axis="ch" ptType="node" func="cnt" op="lte" val="1">
              <dgm:shape xmlns:r="http://schemas.openxmlformats.org/officeDocument/2006/relationships" type="roundRect" r:blip="" hideGeom="1">
                <dgm:adjLst>
                  <dgm:adj idx="1" val="0.1667"/>
                  <dgm:adj idx="2" val="0"/>
                </dgm:adjLst>
              </dgm:shape>
              <dgm:presOf axis="ch desOrSelf" ptType="node node" st="1 1" cnt="1 0"/>
              <dgm:constrLst>
                <dgm:constr type="lMarg" refType="primFontSz" fact="0.3"/>
                <dgm:constr type="rMarg" refType="primFontSz" fact="0.3"/>
                <dgm:constr type="tMarg" refType="primFontSz" fact="0.5"/>
                <dgm:constr type="bMarg" refType="primFontSz" fact="0.5"/>
              </dgm:constrLst>
            </dgm:if>
            <dgm:else name="Name11">
              <dgm:shape xmlns:r="http://schemas.openxmlformats.org/officeDocument/2006/relationships" rot="270" type="round2SameRect" r:blip="" hideGeom="1">
                <dgm:adjLst>
                  <dgm:adj idx="1" val="0.1667"/>
                  <dgm:adj idx="2" val="0"/>
                </dgm:adjLst>
              </dgm:shape>
              <dgm:presOf axis="ch desOrSelf" ptType="node node" st="1 1" cnt="1 0"/>
              <dgm:constrLst>
                <dgm:constr type="lMarg" refType="primFontSz" fact="0.3"/>
                <dgm:constr type="rMarg" refType="primFontSz" fact="0.45"/>
                <dgm:constr type="tMarg" refType="primFontSz" fact="0.5"/>
                <dgm:constr type="bMarg" refType="primFontSz" fact="0.5"/>
              </dgm:constrLst>
            </dgm:else>
          </dgm:choose>
          <dgm:ruleLst>
            <dgm:rule type="primFontSz" val="5" fact="NaN" max="NaN"/>
          </dgm:ruleLst>
        </dgm:layoutNode>
        <dgm:layoutNode name="LeftNode" styleLbl="bgImgPlace1">
          <dgm:varLst>
            <dgm:chMax val="2"/>
            <dgm:chPref val="2"/>
          </dgm:varLst>
          <dgm:alg type="sp"/>
          <dgm:choose name="Name12">
            <dgm:if name="Name13" axis="ch" ptType="node" func="cnt" op="lte" val="1">
              <dgm:shape xmlns:r="http://schemas.openxmlformats.org/officeDocument/2006/relationships" type="roundRect" r:blip="">
                <dgm:adjLst>
                  <dgm:adj idx="1" val="0.1667"/>
                  <dgm:adj idx="2" val="0"/>
                </dgm:adjLst>
              </dgm:shape>
            </dgm:if>
            <dgm:else name="Name14">
              <dgm:shape xmlns:r="http://schemas.openxmlformats.org/officeDocument/2006/relationships" rot="270" type="round2SameRect" r:blip="">
                <dgm:adjLst>
                  <dgm:adj idx="1" val="0.1667"/>
                  <dgm:adj idx="2" val="0"/>
                </dgm:adjLst>
              </dgm:shape>
            </dgm:else>
          </dgm:choose>
          <dgm:presOf axis="ch desOrSelf" ptType="node node" st="1 1" cnt="1 0"/>
        </dgm:layoutNode>
        <dgm:choose name="Name15">
          <dgm:if name="Name16" axis="ch" ptType="node" func="cnt" op="gte" val="2">
            <dgm:layoutNode name="RightText" styleLbl="revTx" moveWith="RightNode">
              <dgm:varLst>
                <dgm:bulletEnabled val="1"/>
              </dgm:varLst>
              <dgm:alg type="tx">
                <dgm:param type="txAnchorVert" val="t"/>
                <dgm:param type="parTxLTRAlign" val="l"/>
              </dgm:alg>
              <dgm:shape xmlns:r="http://schemas.openxmlformats.org/officeDocument/2006/relationships" rot="90" type="round2SameRect" r:blip="" hideGeom="1">
                <dgm:adjLst>
                  <dgm:adj idx="1" val="0.1667"/>
                  <dgm:adj idx="2" val="0"/>
                </dgm:adjLst>
              </dgm:shape>
              <dgm:presOf axis="ch desOrSelf" ptType="node node" st="2 1" cnt="1 0"/>
              <dgm:constrLst>
                <dgm:constr type="lMarg" refType="primFontSz" fact="0.45"/>
                <dgm:constr type="rMarg" refType="primFontSz" fact="0.3"/>
                <dgm:constr type="tMarg" refType="primFontSz" fact="0.5"/>
                <dgm:constr type="bMarg" refType="primFontSz" fact="0.5"/>
              </dgm:constrLst>
              <dgm:ruleLst>
                <dgm:rule type="primFontSz" val="5" fact="NaN" max="NaN"/>
              </dgm:ruleLst>
            </dgm:layoutNode>
            <dgm:layoutNode name="RightNode" styleLbl="bgImgPlace1">
              <dgm:varLst>
                <dgm:chMax val="0"/>
                <dgm:chPref val="0"/>
              </dgm:varLst>
              <dgm:alg type="sp"/>
              <dgm:shape xmlns:r="http://schemas.openxmlformats.org/officeDocument/2006/relationships" rot="90" type="round2SameRect" r:blip="">
                <dgm:adjLst>
                  <dgm:adj idx="1" val="0.1667"/>
                  <dgm:adj idx="2" val="0"/>
                </dgm:adjLst>
              </dgm:shape>
              <dgm:presOf axis="ch desOrSelf" ptType="node node" st="2 1" cnt="1 0"/>
            </dgm:layoutNode>
            <dgm:layoutNode name="TopArrow">
              <dgm:alg type="sp"/>
              <dgm:shape xmlns:r="http://schemas.openxmlformats.org/officeDocument/2006/relationships" type="circularArrow" r:blip="">
                <dgm:adjLst>
                  <dgm:adj idx="1" val="0.125"/>
                  <dgm:adj idx="2" val="19.0387"/>
                  <dgm:adj idx="3" val="-19.0387"/>
                  <dgm:adj idx="4" val="180"/>
                  <dgm:adj idx="5" val="0.125"/>
                </dgm:adjLst>
              </dgm:shape>
              <dgm:presOf/>
            </dgm:layoutNode>
            <dgm:layoutNode name="BottomArrow">
              <dgm:alg type="sp"/>
              <dgm:shape xmlns:r="http://schemas.openxmlformats.org/officeDocument/2006/relationships" rot="180" type="circularArrow" r:blip="">
                <dgm:adjLst>
                  <dgm:adj idx="1" val="0.125"/>
                  <dgm:adj idx="2" val="19.0387"/>
                  <dgm:adj idx="3" val="-19.0387"/>
                  <dgm:adj idx="4" val="180"/>
                  <dgm:adj idx="5" val="0.125"/>
                </dgm:adjLst>
              </dgm:shape>
              <dgm:presOf/>
            </dgm:layoutNode>
          </dgm:if>
          <dgm:else name="Name17"/>
        </dgm:choose>
      </dgm:if>
      <dgm:else name="Name18"/>
    </dgm:choose>
  </dgm:layoutNode>
</dgm:layoutDef>
</file>

<file path=word/diagrams/layout2.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mkuB0qO5DkbpKB4cNDcgqAIkTrg==">AMUW2mX/g0arF5z0ql1QEc8kNySFIpa45kBwlihGrXiK5Cq6WCOEeJ6W1IRPqKfhN8RHwegP5GHyhpIOjPycs2zLsywC6+lEdQmYVYF+KejN40ZW2DI0BHzaqXqZ//DCvYXPMg5NxGBxKiyyT5F6AakEcQykoNshvJd/Y6P4PkCe08daByNS/knmpIVCcpcywBE3ibpmCtXRrIcoKmhGAXogAVAt2eDRW4soTeVrdgDX/pDFeppnDDeny2Q8CeEIfiT78ElZuDxY2uX+bYtRJYrI8l7FQcxluBmOI6zNu5qt9TYwVQMfbNLBSbZm2VBY6cWMayqtW1DRc6p9fZo+UZCSPuB6ipiAIiaWZQSLU1xB69Qsbia7nDNS8gdIcAV5FfXKWbdJnkqmNqpIQVqZrhhj4tZGvARDdUa31KY73FXYYrYXaTRWt50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8F8C346-342B-46CE-A4CC-A704EE964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IO1-Template</Template>
  <TotalTime>0</TotalTime>
  <Pages>7</Pages>
  <Words>185216</Words>
  <Characters>105574</Characters>
  <Application>Microsoft Office Word</Application>
  <DocSecurity>0</DocSecurity>
  <Lines>879</Lines>
  <Paragraphs>580</Paragraphs>
  <ScaleCrop>false</ScaleCrop>
  <HeadingPairs>
    <vt:vector size="8" baseType="variant">
      <vt:variant>
        <vt:lpstr>Title</vt:lpstr>
      </vt:variant>
      <vt:variant>
        <vt:i4>1</vt:i4>
      </vt:variant>
      <vt:variant>
        <vt:lpstr>Headings</vt:lpstr>
      </vt:variant>
      <vt:variant>
        <vt:i4>39</vt:i4>
      </vt:variant>
      <vt:variant>
        <vt:lpstr>Pavadinimas</vt:lpstr>
      </vt:variant>
      <vt:variant>
        <vt:i4>1</vt:i4>
      </vt:variant>
      <vt:variant>
        <vt:lpstr>Titel</vt:lpstr>
      </vt:variant>
      <vt:variant>
        <vt:i4>1</vt:i4>
      </vt:variant>
    </vt:vector>
  </HeadingPairs>
  <TitlesOfParts>
    <vt:vector size="42" baseType="lpstr">
      <vt:lpstr/>
      <vt:lpstr>Turinys</vt:lpstr>
      <vt:lpstr>1 skyrius.	Įvadas į projektą ir programos pristatymas</vt:lpstr>
      <vt:lpstr>    1.1 Kas yra APRICOT?</vt:lpstr>
      <vt:lpstr>    1.2 Projekto konceptualūs pagrindai</vt:lpstr>
      <vt:lpstr>        Medijų raštingumas</vt:lpstr>
      <vt:lpstr>        Skaitmeninis raštingumas</vt:lpstr>
      <vt:lpstr>        Kritinis mąstymas</vt:lpstr>
      <vt:lpstr>        Kritinis skaitmeninis raštingumas</vt:lpstr>
      <vt:lpstr>        Tėvų švietimas</vt:lpstr>
      <vt:lpstr>    1.3 Projekto metodologinė sistema</vt:lpstr>
      <vt:lpstr>    1.4 Programos pristatymas</vt:lpstr>
      <vt:lpstr>        </vt:lpstr>
      <vt:lpstr>2 skyrius. 1 tema: Įvadas į programą</vt:lpstr>
      <vt:lpstr>    2.1 Temos pristatymas</vt:lpstr>
      <vt:lpstr>    2.2 Pagrindiniai darbo su tikslinėmis grupėmis principai</vt:lpstr>
      <vt:lpstr>    2.3 Susipažinimas su metodologine sistema</vt:lpstr>
      <vt:lpstr>        Trumpas teorinis įvadas</vt:lpstr>
      <vt:lpstr>    2.4 @ Įvadas į programą </vt:lpstr>
      <vt:lpstr>        Susipažinimas su metodine sistema </vt:lpstr>
      <vt:lpstr>3 skyrius. 2 tema: Moralinės dilemos šiuolaikiniame pasaulyje</vt:lpstr>
      <vt:lpstr>    3.1 Įvadas į temą</vt:lpstr>
      <vt:lpstr>        Suaugusiųjų švietėjai:</vt:lpstr>
      <vt:lpstr>        Kaip tai vyksta:</vt:lpstr>
      <vt:lpstr>        4 lentelė. Temos apžvalga </vt:lpstr>
      <vt:lpstr>        Būti žmogumi prieštaringose, konfliktinėse, kritinėse situacijose</vt:lpstr>
      <vt:lpstr>        9 priežastys mokyti(s) spręsti prieštaringus klausimus</vt:lpstr>
      <vt:lpstr>        Potemės struktūros pavyzdys</vt:lpstr>
      <vt:lpstr>    3.2 Teisingi asmeniniai sprendimai</vt:lpstr>
      <vt:lpstr>    3.3 Teisingi tarpasmeniniai sprendimai</vt:lpstr>
      <vt:lpstr>    3.4 Teisingi socialiniai sprendimai</vt:lpstr>
      <vt:lpstr>    3.5 @ Moralinės dilemos šiuolaikiniame pasaulyje</vt:lpstr>
      <vt:lpstr>        Filmas „Zuikis“ (Black rider / Schwarzfahrer), rež. Pepe Danquart</vt:lpstr>
      <vt:lpstr>4 skyrius. 3 tema: Pagrįsti sprendimai</vt:lpstr>
      <vt:lpstr>    4.1 Įvadas į temą</vt:lpstr>
      <vt:lpstr>        5 lentelė. Temos apžvalga</vt:lpstr>
      <vt:lpstr>        Apie ką ši tema?</vt:lpstr>
      <vt:lpstr>        Potemės struktūra</vt:lpstr>
      <vt:lpstr>    4.2 Vartotojų sprendimai</vt:lpstr>
      <vt:lpstr>    4.3 Patikimi informacijos šaltiniai</vt:lpstr>
      <vt:lpstr/>
      <vt:lpstr/>
    </vt:vector>
  </TitlesOfParts>
  <Company/>
  <LinksUpToDate>false</LinksUpToDate>
  <CharactersWithSpaces>290210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DŽIAUGSMAS</dc:creator>
  <cp:lastModifiedBy>Vartotojas1</cp:lastModifiedBy>
  <cp:revision>2</cp:revision>
  <cp:lastPrinted>2022-02-16T12:48:00Z</cp:lastPrinted>
  <dcterms:created xsi:type="dcterms:W3CDTF">2022-02-24T15:19:00Z</dcterms:created>
  <dcterms:modified xsi:type="dcterms:W3CDTF">2022-02-24T15:19:00Z</dcterms:modified>
</cp:coreProperties>
</file>